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1D6A91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2735580</wp:posOffset>
                  </wp:positionH>
                  <wp:positionV relativeFrom="paragraph">
                    <wp:posOffset>-333375</wp:posOffset>
                  </wp:positionV>
                  <wp:extent cx="726440" cy="959485"/>
                  <wp:effectExtent l="0" t="0" r="0" b="0"/>
                  <wp:wrapNone/>
                  <wp:docPr id="2" name="Рисунок 1" descr="Описание: D:\Цветной герб для блан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D:\Цветной герб для блан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440" cy="95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B715E7" w:rsidRDefault="007F3006" w:rsidP="0012039B">
            <w:pPr>
              <w:pStyle w:val="3"/>
            </w:pPr>
            <w:proofErr w:type="gramStart"/>
            <w:r w:rsidRPr="00B715E7">
              <w:rPr>
                <w:sz w:val="28"/>
              </w:rPr>
              <w:t>П</w:t>
            </w:r>
            <w:proofErr w:type="gramEnd"/>
            <w:r w:rsidRPr="00B715E7">
              <w:rPr>
                <w:sz w:val="28"/>
              </w:rPr>
              <w:t xml:space="preserve"> О С Т А Н О В Л Е Н И Е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  <w:vAlign w:val="center"/>
          </w:tcPr>
          <w:p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:rsidTr="004D379D">
        <w:trPr>
          <w:jc w:val="center"/>
        </w:trPr>
        <w:tc>
          <w:tcPr>
            <w:tcW w:w="284" w:type="dxa"/>
            <w:vAlign w:val="bottom"/>
          </w:tcPr>
          <w:p w:rsidR="001E692E" w:rsidRDefault="001E692E" w:rsidP="004D379D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Default="00A23F63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30 декабря 2022 г.</w:t>
            </w:r>
          </w:p>
        </w:tc>
        <w:tc>
          <w:tcPr>
            <w:tcW w:w="397" w:type="dxa"/>
            <w:vAlign w:val="bottom"/>
          </w:tcPr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Default="00A23F63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1198-пП</w:t>
            </w:r>
          </w:p>
        </w:tc>
      </w:tr>
      <w:tr w:rsidR="001E692E" w:rsidTr="004D379D">
        <w:trPr>
          <w:jc w:val="center"/>
        </w:trPr>
        <w:tc>
          <w:tcPr>
            <w:tcW w:w="4650" w:type="dxa"/>
            <w:gridSpan w:val="4"/>
          </w:tcPr>
          <w:p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proofErr w:type="spellEnd"/>
          </w:p>
        </w:tc>
      </w:tr>
    </w:tbl>
    <w:p w:rsidR="00BA5A70" w:rsidRDefault="00BA5A70">
      <w:pPr>
        <w:jc w:val="both"/>
        <w:rPr>
          <w:sz w:val="28"/>
        </w:rPr>
      </w:pPr>
    </w:p>
    <w:p w:rsidR="001D6A91" w:rsidRDefault="001D6A91">
      <w:pPr>
        <w:jc w:val="both"/>
        <w:rPr>
          <w:sz w:val="28"/>
        </w:rPr>
      </w:pPr>
    </w:p>
    <w:p w:rsidR="001D6A91" w:rsidRDefault="001D6A91" w:rsidP="001D6A91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 внесении изменений в государственную программу </w:t>
      </w:r>
    </w:p>
    <w:p w:rsidR="001D6A91" w:rsidRDefault="001D6A91" w:rsidP="001D6A91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Пензенской области "Защита населения и территорий от чрезвычайных ситуаций, обеспечение пожарной безопасности в Пензенской области", </w:t>
      </w:r>
      <w:proofErr w:type="gramStart"/>
      <w:r>
        <w:rPr>
          <w:b/>
          <w:bCs/>
          <w:color w:val="000000"/>
          <w:sz w:val="28"/>
          <w:szCs w:val="28"/>
        </w:rPr>
        <w:t>утвержденную</w:t>
      </w:r>
      <w:proofErr w:type="gramEnd"/>
      <w:r>
        <w:rPr>
          <w:b/>
          <w:bCs/>
          <w:color w:val="000000"/>
          <w:sz w:val="28"/>
          <w:szCs w:val="28"/>
        </w:rPr>
        <w:t xml:space="preserve"> постановлением Правительства Пензенской области </w:t>
      </w:r>
      <w:r>
        <w:rPr>
          <w:b/>
          <w:bCs/>
          <w:color w:val="000000"/>
          <w:sz w:val="28"/>
          <w:szCs w:val="28"/>
        </w:rPr>
        <w:br/>
        <w:t>от 29.10.2013 № 801-пП (с последующими изменениями)</w:t>
      </w:r>
    </w:p>
    <w:p w:rsidR="001D6A91" w:rsidRDefault="001D6A91" w:rsidP="001D6A91">
      <w:pPr>
        <w:rPr>
          <w:color w:val="000000"/>
          <w:sz w:val="28"/>
          <w:szCs w:val="28"/>
        </w:rPr>
      </w:pPr>
    </w:p>
    <w:p w:rsidR="001D6A91" w:rsidRDefault="001D6A91" w:rsidP="001D6A91">
      <w:pPr>
        <w:rPr>
          <w:color w:val="000000"/>
          <w:sz w:val="28"/>
          <w:szCs w:val="28"/>
        </w:rPr>
      </w:pPr>
    </w:p>
    <w:p w:rsidR="001D6A91" w:rsidRDefault="001D6A91" w:rsidP="001D6A91">
      <w:pPr>
        <w:pStyle w:val="a9"/>
        <w:spacing w:line="276" w:lineRule="auto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соответствии с Законом Пензенской области от 25.11.2022 № 3932-ЗПО "О внесении изменений в Закон Пензенской области "О бюджете Пензенской области на 2022 год и на плановый период 2023 и 2024 годов", постановлением Правительства Пензенской области от 18.04.2012 № 274-пП "Об утверждении Порядка разработки и реализации государственных программ Пензенской области" (с последующими изменениями), руководствуясь Законом Пензенской области от 22.12.2005 №</w:t>
      </w:r>
      <w:r w:rsidR="00A67A50"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</w:rPr>
        <w:t xml:space="preserve">906-ЗПО "О Правительстве Пензенской области" </w:t>
      </w:r>
      <w:r>
        <w:rPr>
          <w:sz w:val="28"/>
          <w:szCs w:val="28"/>
          <w:shd w:val="clear" w:color="auto" w:fill="FFFFFF"/>
        </w:rPr>
        <w:br/>
        <w:t xml:space="preserve">(с последующими изменениями), Правительство Пензенской области </w:t>
      </w:r>
      <w:r>
        <w:rPr>
          <w:sz w:val="28"/>
          <w:szCs w:val="28"/>
          <w:shd w:val="clear" w:color="auto" w:fill="FFFFFF"/>
        </w:rPr>
        <w:br/>
      </w:r>
      <w:proofErr w:type="gramStart"/>
      <w:r>
        <w:rPr>
          <w:b/>
          <w:sz w:val="28"/>
          <w:szCs w:val="28"/>
          <w:shd w:val="clear" w:color="auto" w:fill="FFFFFF"/>
        </w:rPr>
        <w:t>п</w:t>
      </w:r>
      <w:proofErr w:type="gramEnd"/>
      <w:r>
        <w:rPr>
          <w:b/>
          <w:sz w:val="28"/>
          <w:szCs w:val="28"/>
          <w:shd w:val="clear" w:color="auto" w:fill="FFFFFF"/>
        </w:rPr>
        <w:t xml:space="preserve"> о с т а н о в л я е т:</w:t>
      </w:r>
    </w:p>
    <w:p w:rsidR="001D6A91" w:rsidRDefault="001D6A91" w:rsidP="001D6A91">
      <w:pPr>
        <w:pStyle w:val="a9"/>
        <w:spacing w:line="276" w:lineRule="auto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1. </w:t>
      </w:r>
      <w:proofErr w:type="gramStart"/>
      <w:r>
        <w:rPr>
          <w:sz w:val="28"/>
          <w:szCs w:val="28"/>
          <w:shd w:val="clear" w:color="auto" w:fill="FFFFFF"/>
        </w:rPr>
        <w:t xml:space="preserve">Внести в государственную программу Пензенской области </w:t>
      </w:r>
      <w:r>
        <w:rPr>
          <w:bCs/>
          <w:sz w:val="28"/>
          <w:szCs w:val="28"/>
          <w:shd w:val="clear" w:color="auto" w:fill="FFFFFF"/>
        </w:rPr>
        <w:t>"Защита населения и территорий от чрезвычайных ситуаций, обеспечение пожарной безопасности в Пензенской области" (далее - Программа), утвержденную постановлением Правительства Пензенской области от 29.10.2013 № 801-пП "Об утверждении государственной программы Пензенской области "Защита населения и территорий от чрезвычайных ситуаций, обеспечение пожарной безопасности в Пензенской области" (с последующими изменениями) (далее - постановление),</w:t>
      </w:r>
      <w:r>
        <w:rPr>
          <w:b/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следующие изменения:</w:t>
      </w:r>
      <w:proofErr w:type="gramEnd"/>
    </w:p>
    <w:p w:rsidR="001D6A91" w:rsidRDefault="001D6A91" w:rsidP="001D6A91">
      <w:pPr>
        <w:pStyle w:val="a9"/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  <w:shd w:val="clear" w:color="auto" w:fill="FFFFFF"/>
        </w:rPr>
        <w:t>1.1. В Паспорте Программы:</w:t>
      </w:r>
    </w:p>
    <w:p w:rsidR="001D6A91" w:rsidRDefault="001D6A91" w:rsidP="001D6A91">
      <w:pPr>
        <w:pStyle w:val="ConsPlusNormal"/>
        <w:tabs>
          <w:tab w:val="left" w:pos="795"/>
        </w:tabs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1.1.1.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hyperlink r:id="rId9" w:tgtFrame="consultantplus://offline/ref=31B655EDA4B814910DE28541E4A9B4837F95D385AD0DE3AAAB22A9601ED20BF7A6A5A8FE97B1CB8D7878A25ABAE42C3E467D9CAA5E45E6532D711C57z8R7M">
        <w:r>
          <w:rPr>
            <w:rFonts w:ascii="Times New Roman" w:hAnsi="Times New Roman" w:cs="Times New Roman"/>
            <w:color w:val="000000"/>
            <w:sz w:val="28"/>
            <w:szCs w:val="28"/>
            <w:shd w:val="clear" w:color="auto" w:fill="FFFFFF"/>
            <w:lang w:val="ru-RU"/>
          </w:rPr>
          <w:t>позицию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"Объ</w:t>
      </w:r>
      <w:r w:rsidR="00247D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мы бюджетных ассигнований государственной программы" изложить в следующей редакции:</w:t>
      </w:r>
    </w:p>
    <w:tbl>
      <w:tblPr>
        <w:tblW w:w="9906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4"/>
        <w:gridCol w:w="2367"/>
        <w:gridCol w:w="6971"/>
        <w:gridCol w:w="364"/>
      </w:tblGrid>
      <w:tr w:rsidR="001D6A91" w:rsidTr="00247D7C">
        <w:trPr>
          <w:trHeight w:val="6791"/>
        </w:trPr>
        <w:tc>
          <w:tcPr>
            <w:tcW w:w="204" w:type="dxa"/>
          </w:tcPr>
          <w:p w:rsidR="001D6A91" w:rsidRDefault="001D6A91" w:rsidP="00AA1C44">
            <w:pPr>
              <w:pStyle w:val="ConsPlusNormal"/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lastRenderedPageBreak/>
              <w:t>"</w:t>
            </w:r>
          </w:p>
        </w:tc>
        <w:tc>
          <w:tcPr>
            <w:tcW w:w="2367" w:type="dxa"/>
          </w:tcPr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Объ</w:t>
            </w:r>
            <w:r w:rsidR="00247D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мы бюджетных ассигнований государственной программы</w:t>
            </w:r>
          </w:p>
        </w:tc>
        <w:tc>
          <w:tcPr>
            <w:tcW w:w="6971" w:type="dxa"/>
          </w:tcPr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Общий объ</w:t>
            </w:r>
            <w:r w:rsidR="00247D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м финансирования - 2364721,4</w:t>
            </w:r>
            <w:r w:rsidR="00247D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тыс. рублей, в том числе:</w:t>
            </w: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 средства федерального бюджета - 25766,3 тыс. рублей, из них по годам:</w:t>
            </w: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2017 г. - 25766,3 тыс. рублей;</w:t>
            </w: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 средства бюджета Пензенской области - 2338955,1 тыс. рублей, из них по годам:</w:t>
            </w: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2014 г. - 104193,6 тыс. рублей;</w:t>
            </w: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2015 г. - 89536,9 тыс. рублей;</w:t>
            </w: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2016 г. - 99651,5 тыс. рублей;</w:t>
            </w: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2017 г. - 103667,6 тыс. рублей;</w:t>
            </w: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2018 г. - 157021,8 тыс. рублей;</w:t>
            </w: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2019 г. - 134898,4 тыс. рублей;</w:t>
            </w: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2020 г. - 149701,4 тыс. рублей;</w:t>
            </w: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2021 г. - 186183,0 тыс. рублей;</w:t>
            </w: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2022 г. - 282499,2 тыс. рублей;</w:t>
            </w: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2023 г. - 291284,9 тыс. рублей;</w:t>
            </w: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2024 г. - 182483,6 тыс. рублей;</w:t>
            </w: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2025 г. - 185944,4 тыс. рублей;</w:t>
            </w: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2026 г. - 185944,4 тыс. рублей;</w:t>
            </w: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2027 г. - 185944,4 тыс. рублей</w:t>
            </w:r>
            <w:proofErr w:type="gramStart"/>
            <w:r w:rsidR="00A67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"</w:t>
            </w:r>
            <w:r w:rsidR="00A506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;</w:t>
            </w:r>
            <w:proofErr w:type="gramEnd"/>
          </w:p>
        </w:tc>
        <w:tc>
          <w:tcPr>
            <w:tcW w:w="364" w:type="dxa"/>
          </w:tcPr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</w:tc>
      </w:tr>
    </w:tbl>
    <w:p w:rsidR="00247D7C" w:rsidRPr="00247D7C" w:rsidRDefault="00247D7C" w:rsidP="001D6A91">
      <w:pPr>
        <w:widowControl/>
        <w:ind w:firstLine="709"/>
        <w:jc w:val="both"/>
        <w:rPr>
          <w:bCs/>
          <w:sz w:val="10"/>
          <w:szCs w:val="10"/>
          <w:shd w:val="clear" w:color="auto" w:fill="FFFFFF"/>
        </w:rPr>
      </w:pPr>
    </w:p>
    <w:p w:rsidR="001D6A91" w:rsidRDefault="001D6A91" w:rsidP="001D6A91">
      <w:pPr>
        <w:widowControl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  <w:shd w:val="clear" w:color="auto" w:fill="FFFFFF"/>
        </w:rPr>
        <w:t>1.2. В Паспорте подпрограммы 1 Программы:</w:t>
      </w:r>
    </w:p>
    <w:p w:rsidR="001D6A91" w:rsidRDefault="001D6A91" w:rsidP="001D6A9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1.2.1. позицию "Объемы бюджетных ассигнований подпрограммы" изложить в следующей редакции:</w:t>
      </w:r>
    </w:p>
    <w:p w:rsidR="00247D7C" w:rsidRPr="00247D7C" w:rsidRDefault="00247D7C" w:rsidP="001D6A9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10"/>
          <w:szCs w:val="10"/>
          <w:shd w:val="clear" w:color="auto" w:fill="FFFFFF"/>
          <w:lang w:val="ru-RU"/>
        </w:rPr>
      </w:pPr>
    </w:p>
    <w:tbl>
      <w:tblPr>
        <w:tblW w:w="10176" w:type="dxa"/>
        <w:tblInd w:w="-4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3"/>
        <w:gridCol w:w="2410"/>
        <w:gridCol w:w="6995"/>
        <w:gridCol w:w="518"/>
      </w:tblGrid>
      <w:tr w:rsidR="001D6A91" w:rsidTr="00247D7C">
        <w:trPr>
          <w:trHeight w:val="5955"/>
        </w:trPr>
        <w:tc>
          <w:tcPr>
            <w:tcW w:w="253" w:type="dxa"/>
          </w:tcPr>
          <w:p w:rsidR="001D6A91" w:rsidRDefault="001D6A91" w:rsidP="00AA1C44">
            <w:pPr>
              <w:pStyle w:val="ConsPlusNormal"/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"</w:t>
            </w:r>
          </w:p>
        </w:tc>
        <w:tc>
          <w:tcPr>
            <w:tcW w:w="2410" w:type="dxa"/>
          </w:tcPr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Объ</w:t>
            </w:r>
            <w:r w:rsidR="00247D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мы бюджетных ассигнований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подпрограммы</w:t>
            </w:r>
          </w:p>
        </w:tc>
        <w:tc>
          <w:tcPr>
            <w:tcW w:w="6995" w:type="dxa"/>
          </w:tcPr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247D7C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shd w:val="clear" w:color="auto" w:fill="FFFFFF"/>
                <w:lang w:val="ru-RU"/>
              </w:rPr>
              <w:t>Объем финансовых средств, необходимый для реализации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подпрограммы, составляет 2168586,1 тыс. рублей, в том числе:</w:t>
            </w: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 средства бюджета Пензенской области - 2168586,1 тыс. рублей, из них по годам:</w:t>
            </w: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2014 г. - 96601,1 тыс. рублей;</w:t>
            </w: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2015 г. - 88254,0 тыс. рублей;</w:t>
            </w: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2016 г. - 99294,0 тыс. рублей;</w:t>
            </w: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2017 г. - 100125,7 тыс. рублей;</w:t>
            </w: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2018 г. - 126678,2 тыс. рублей;</w:t>
            </w: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2019 г. - 133043,4 тыс. рублей;</w:t>
            </w: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2020 г. - 148344,1 тыс. рублей;</w:t>
            </w: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2021 г. - 156903,4 тыс. рублей;</w:t>
            </w: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2022 г. - 268949,0 тыс. рублей;</w:t>
            </w: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2023 г. - 275043,2 тыс. рублей;</w:t>
            </w: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2024 г. - 166241,9 тыс. рублей";</w:t>
            </w: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2025 г. - 169702,7 тыс. рублей";</w:t>
            </w: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2026 г. - 169702,7 тыс. рублей";</w:t>
            </w: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2027 г. - 169702,7 тыс. рублей</w:t>
            </w:r>
            <w:proofErr w:type="gramStart"/>
            <w:r w:rsidR="00A67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"</w:t>
            </w:r>
            <w:r w:rsidR="00A506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;</w:t>
            </w:r>
            <w:proofErr w:type="gramEnd"/>
          </w:p>
        </w:tc>
        <w:tc>
          <w:tcPr>
            <w:tcW w:w="518" w:type="dxa"/>
          </w:tcPr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1D6A91" w:rsidRDefault="001D6A91" w:rsidP="00AA1C44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</w:tc>
      </w:tr>
    </w:tbl>
    <w:p w:rsidR="001D6A91" w:rsidRDefault="001D6A91" w:rsidP="001D6A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1.3. Приложение № 3.2 "Прогноз сводных показателей государственных заданий на оказание государственных услуг (выполнение работ) государственными учреждениями Пензенской области по государственной программе Пензенской области "Защита населения и территорий </w:t>
      </w:r>
      <w:r w:rsidR="00822E51">
        <w:rPr>
          <w:sz w:val="28"/>
          <w:szCs w:val="28"/>
        </w:rPr>
        <w:br/>
      </w:r>
      <w:r>
        <w:rPr>
          <w:sz w:val="28"/>
          <w:szCs w:val="28"/>
        </w:rPr>
        <w:t xml:space="preserve">от чрезвычайных ситуаций, обеспечение пожарной безопасности в Пензенской области" к Программе изложить в новой редакции согласно приложению № 1 </w:t>
      </w:r>
      <w:r w:rsidR="00822E51">
        <w:rPr>
          <w:sz w:val="28"/>
          <w:szCs w:val="28"/>
        </w:rPr>
        <w:br/>
      </w:r>
      <w:r>
        <w:rPr>
          <w:sz w:val="28"/>
          <w:szCs w:val="28"/>
        </w:rPr>
        <w:t>к настоящему постановлению.</w:t>
      </w:r>
    </w:p>
    <w:p w:rsidR="001D6A91" w:rsidRDefault="001D6A91" w:rsidP="001D6A91">
      <w:pPr>
        <w:ind w:firstLine="709"/>
        <w:jc w:val="both"/>
        <w:rPr>
          <w:sz w:val="28"/>
          <w:szCs w:val="28"/>
        </w:rPr>
      </w:pPr>
      <w:r w:rsidRPr="00822E51">
        <w:rPr>
          <w:spacing w:val="-6"/>
          <w:sz w:val="28"/>
          <w:szCs w:val="28"/>
        </w:rPr>
        <w:t>1.4</w:t>
      </w:r>
      <w:r w:rsidR="00822E51" w:rsidRPr="00822E51">
        <w:rPr>
          <w:spacing w:val="-6"/>
          <w:sz w:val="28"/>
          <w:szCs w:val="28"/>
        </w:rPr>
        <w:t>. Приложение № </w:t>
      </w:r>
      <w:r w:rsidRPr="00822E51">
        <w:rPr>
          <w:spacing w:val="-6"/>
          <w:sz w:val="28"/>
          <w:szCs w:val="28"/>
        </w:rPr>
        <w:t>4.2 "Ресурсное обеспечение реализации государственной</w:t>
      </w:r>
      <w:r>
        <w:rPr>
          <w:sz w:val="28"/>
          <w:szCs w:val="28"/>
        </w:rPr>
        <w:t xml:space="preserve"> программы Пензенской области "Защита населения и территорий </w:t>
      </w:r>
      <w:r w:rsidR="00822E51">
        <w:rPr>
          <w:sz w:val="28"/>
          <w:szCs w:val="28"/>
        </w:rPr>
        <w:br/>
      </w:r>
      <w:r>
        <w:rPr>
          <w:sz w:val="28"/>
          <w:szCs w:val="28"/>
        </w:rPr>
        <w:t xml:space="preserve">от чрезвычайных ситуаций, обеспечение пожарной безопасности в Пензенской области" за счет всех источников финансирования" к Программе изложить </w:t>
      </w:r>
      <w:r w:rsidR="00822E51">
        <w:rPr>
          <w:sz w:val="28"/>
          <w:szCs w:val="28"/>
        </w:rPr>
        <w:br/>
      </w:r>
      <w:r>
        <w:rPr>
          <w:sz w:val="28"/>
          <w:szCs w:val="28"/>
        </w:rPr>
        <w:t>в новой редакции согласно приложению № 2 к настоящему постановлению.</w:t>
      </w:r>
    </w:p>
    <w:p w:rsidR="001D6A91" w:rsidRDefault="001D6A91" w:rsidP="001D6A91">
      <w:pPr>
        <w:ind w:firstLine="709"/>
        <w:jc w:val="both"/>
        <w:rPr>
          <w:sz w:val="28"/>
          <w:szCs w:val="28"/>
        </w:rPr>
      </w:pPr>
      <w:r w:rsidRPr="00822E51">
        <w:rPr>
          <w:spacing w:val="-6"/>
          <w:sz w:val="28"/>
          <w:szCs w:val="28"/>
        </w:rPr>
        <w:t>1.5</w:t>
      </w:r>
      <w:r w:rsidR="00822E51" w:rsidRPr="00822E51">
        <w:rPr>
          <w:spacing w:val="-6"/>
          <w:sz w:val="28"/>
          <w:szCs w:val="28"/>
        </w:rPr>
        <w:t>. Приложение № </w:t>
      </w:r>
      <w:r w:rsidRPr="00822E51">
        <w:rPr>
          <w:spacing w:val="-6"/>
          <w:sz w:val="28"/>
          <w:szCs w:val="28"/>
        </w:rPr>
        <w:t>5.2 "Ресурсное обеспечение реализации государственной</w:t>
      </w:r>
      <w:r>
        <w:rPr>
          <w:sz w:val="28"/>
          <w:szCs w:val="28"/>
        </w:rPr>
        <w:t xml:space="preserve"> программы Пензенской области "Защита населения и территорий </w:t>
      </w:r>
      <w:r w:rsidR="00822E51">
        <w:rPr>
          <w:sz w:val="28"/>
          <w:szCs w:val="28"/>
        </w:rPr>
        <w:br/>
      </w:r>
      <w:r>
        <w:rPr>
          <w:sz w:val="28"/>
          <w:szCs w:val="28"/>
        </w:rPr>
        <w:t xml:space="preserve">от чрезвычайных ситуаций, обеспечение пожарной безопасности </w:t>
      </w:r>
      <w:r w:rsidR="00822E51">
        <w:rPr>
          <w:sz w:val="28"/>
          <w:szCs w:val="28"/>
        </w:rPr>
        <w:br/>
      </w:r>
      <w:r>
        <w:rPr>
          <w:sz w:val="28"/>
          <w:szCs w:val="28"/>
        </w:rPr>
        <w:t xml:space="preserve">в Пензенской области" за счет средств бюджета Пензенской области" </w:t>
      </w:r>
      <w:r w:rsidR="00822E51">
        <w:rPr>
          <w:sz w:val="28"/>
          <w:szCs w:val="28"/>
        </w:rPr>
        <w:br/>
      </w:r>
      <w:r>
        <w:rPr>
          <w:sz w:val="28"/>
          <w:szCs w:val="28"/>
        </w:rPr>
        <w:t>к Программе изложить в новой</w:t>
      </w:r>
      <w:r w:rsidR="00822E51">
        <w:rPr>
          <w:sz w:val="28"/>
          <w:szCs w:val="28"/>
        </w:rPr>
        <w:t xml:space="preserve"> редакции согласно приложению № </w:t>
      </w:r>
      <w:r>
        <w:rPr>
          <w:sz w:val="28"/>
          <w:szCs w:val="28"/>
        </w:rPr>
        <w:t xml:space="preserve">3 </w:t>
      </w:r>
      <w:r w:rsidR="00822E51">
        <w:rPr>
          <w:sz w:val="28"/>
          <w:szCs w:val="28"/>
        </w:rPr>
        <w:br/>
      </w:r>
      <w:r>
        <w:rPr>
          <w:sz w:val="28"/>
          <w:szCs w:val="28"/>
        </w:rPr>
        <w:t>к настоящему постановлению.</w:t>
      </w:r>
    </w:p>
    <w:p w:rsidR="001D6A91" w:rsidRDefault="001D6A91" w:rsidP="001D6A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 Приложение №</w:t>
      </w:r>
      <w:r w:rsidR="00822E51">
        <w:rPr>
          <w:sz w:val="28"/>
          <w:szCs w:val="28"/>
        </w:rPr>
        <w:t> </w:t>
      </w:r>
      <w:r>
        <w:rPr>
          <w:sz w:val="28"/>
          <w:szCs w:val="28"/>
        </w:rPr>
        <w:t>6.2 "Перечень основных мероприятий (региональных проектов), мероприятий государственной программы Пензенской области "Защита населения и территорий от чрезвычайных ситуаций, обеспечение пожарной безопасности в Пензенской области" к Программе изложить в новой редакции согласно приложению № 4 к настоящему постановлению.</w:t>
      </w:r>
    </w:p>
    <w:p w:rsidR="001D6A91" w:rsidRDefault="001D6A91" w:rsidP="001D6A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применяется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1D6A91" w:rsidRDefault="001D6A91" w:rsidP="001D6A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bCs/>
          <w:sz w:val="28"/>
          <w:szCs w:val="28"/>
        </w:rPr>
        <w:t xml:space="preserve"> Настоящее постановление вступает в силу со дня его официального опубликования. </w:t>
      </w:r>
    </w:p>
    <w:p w:rsidR="001D6A91" w:rsidRDefault="001D6A91" w:rsidP="001D6A91">
      <w:pPr>
        <w:ind w:firstLine="709"/>
        <w:jc w:val="both"/>
        <w:rPr>
          <w:bCs/>
          <w:sz w:val="28"/>
          <w:szCs w:val="28"/>
        </w:rPr>
      </w:pPr>
      <w:r>
        <w:rPr>
          <w:spacing w:val="-4"/>
          <w:sz w:val="28"/>
          <w:szCs w:val="28"/>
        </w:rPr>
        <w:t xml:space="preserve">4. Настоящее постановление опубликовать в газете </w:t>
      </w:r>
      <w:r>
        <w:rPr>
          <w:bCs/>
          <w:spacing w:val="-4"/>
          <w:sz w:val="28"/>
          <w:szCs w:val="28"/>
        </w:rPr>
        <w:t>"</w:t>
      </w:r>
      <w:r>
        <w:rPr>
          <w:spacing w:val="-4"/>
          <w:sz w:val="28"/>
          <w:szCs w:val="28"/>
        </w:rPr>
        <w:t>Пензенские губернские</w:t>
      </w:r>
      <w:r>
        <w:rPr>
          <w:sz w:val="28"/>
          <w:szCs w:val="28"/>
        </w:rPr>
        <w:t xml:space="preserve"> ведомости</w:t>
      </w:r>
      <w:r>
        <w:rPr>
          <w:bCs/>
          <w:spacing w:val="-4"/>
          <w:sz w:val="28"/>
          <w:szCs w:val="28"/>
        </w:rPr>
        <w:t>"</w:t>
      </w:r>
      <w:r>
        <w:rPr>
          <w:sz w:val="28"/>
          <w:szCs w:val="28"/>
        </w:rPr>
        <w:t xml:space="preserve"> и разместить (опубликовать) на </w:t>
      </w:r>
      <w:r>
        <w:rPr>
          <w:bCs/>
          <w:spacing w:val="-4"/>
          <w:sz w:val="28"/>
          <w:szCs w:val="28"/>
        </w:rPr>
        <w:t>"</w:t>
      </w:r>
      <w:r>
        <w:rPr>
          <w:sz w:val="28"/>
          <w:szCs w:val="28"/>
        </w:rPr>
        <w:t xml:space="preserve">Официальном </w:t>
      </w:r>
      <w:proofErr w:type="gramStart"/>
      <w:r>
        <w:rPr>
          <w:sz w:val="28"/>
          <w:szCs w:val="28"/>
        </w:rPr>
        <w:t>интернет-портале</w:t>
      </w:r>
      <w:proofErr w:type="gramEnd"/>
      <w:r>
        <w:rPr>
          <w:sz w:val="28"/>
          <w:szCs w:val="28"/>
        </w:rPr>
        <w:t xml:space="preserve"> </w:t>
      </w:r>
      <w:r>
        <w:rPr>
          <w:spacing w:val="-9"/>
          <w:sz w:val="28"/>
          <w:szCs w:val="28"/>
        </w:rPr>
        <w:t>правовой информации</w:t>
      </w:r>
      <w:r>
        <w:rPr>
          <w:bCs/>
          <w:spacing w:val="-4"/>
          <w:sz w:val="28"/>
          <w:szCs w:val="28"/>
        </w:rPr>
        <w:t>"</w:t>
      </w:r>
      <w:r>
        <w:rPr>
          <w:spacing w:val="-9"/>
          <w:sz w:val="28"/>
          <w:szCs w:val="28"/>
        </w:rPr>
        <w:t xml:space="preserve"> (www.pravo.gov.ru) и на официальном сайте Правительства </w:t>
      </w:r>
      <w:r>
        <w:rPr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>
        <w:rPr>
          <w:bCs/>
          <w:spacing w:val="-4"/>
          <w:sz w:val="28"/>
          <w:szCs w:val="28"/>
        </w:rPr>
        <w:t>"</w:t>
      </w:r>
      <w:r>
        <w:rPr>
          <w:spacing w:val="-6"/>
          <w:sz w:val="28"/>
          <w:szCs w:val="28"/>
        </w:rPr>
        <w:t>Интернет</w:t>
      </w:r>
      <w:r>
        <w:rPr>
          <w:bCs/>
          <w:spacing w:val="-4"/>
          <w:sz w:val="28"/>
          <w:szCs w:val="28"/>
        </w:rPr>
        <w:t>"</w:t>
      </w:r>
      <w:r>
        <w:rPr>
          <w:spacing w:val="-6"/>
          <w:sz w:val="28"/>
          <w:szCs w:val="28"/>
        </w:rPr>
        <w:t>.</w:t>
      </w:r>
    </w:p>
    <w:p w:rsidR="001D6A91" w:rsidRDefault="001D6A91" w:rsidP="001D6A91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5. </w:t>
      </w:r>
      <w:proofErr w:type="gramStart"/>
      <w:r>
        <w:rPr>
          <w:bCs/>
          <w:sz w:val="28"/>
          <w:szCs w:val="28"/>
        </w:rPr>
        <w:t>Контроль за</w:t>
      </w:r>
      <w:proofErr w:type="gramEnd"/>
      <w:r>
        <w:rPr>
          <w:bCs/>
          <w:sz w:val="28"/>
          <w:szCs w:val="28"/>
        </w:rPr>
        <w:t xml:space="preserve"> исполнением настоящего постановления возложить на </w:t>
      </w:r>
      <w:r>
        <w:rPr>
          <w:bCs/>
          <w:spacing w:val="-4"/>
          <w:sz w:val="28"/>
          <w:szCs w:val="28"/>
        </w:rPr>
        <w:t xml:space="preserve">заместителя Председателя Правительства Пензенской области, </w:t>
      </w:r>
      <w:r>
        <w:rPr>
          <w:sz w:val="28"/>
          <w:szCs w:val="28"/>
        </w:rPr>
        <w:t>координирующего вопросы защиты населения и территорий от чрезвычайных ситуаций, пожарной безопасности.</w:t>
      </w:r>
    </w:p>
    <w:p w:rsidR="00BA5A70" w:rsidRDefault="00BA5A70">
      <w:pPr>
        <w:jc w:val="both"/>
        <w:rPr>
          <w:sz w:val="28"/>
        </w:rPr>
      </w:pPr>
    </w:p>
    <w:p w:rsidR="00BA5A70" w:rsidRDefault="00BA5A70">
      <w:pPr>
        <w:jc w:val="both"/>
        <w:rPr>
          <w:sz w:val="28"/>
        </w:rPr>
      </w:pPr>
    </w:p>
    <w:p w:rsidR="00BA5A70" w:rsidRDefault="00BA5A70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36"/>
        <w:gridCol w:w="5918"/>
      </w:tblGrid>
      <w:tr w:rsidR="001C1663" w:rsidTr="0044435B">
        <w:tc>
          <w:tcPr>
            <w:tcW w:w="3936" w:type="dxa"/>
          </w:tcPr>
          <w:p w:rsidR="001C1663" w:rsidRDefault="0044435B" w:rsidP="00D81903">
            <w:pPr>
              <w:pStyle w:val="4"/>
            </w:pPr>
            <w:r w:rsidRPr="0044435B">
              <w:t>Председатель Правительства Пензенской области</w:t>
            </w:r>
          </w:p>
        </w:tc>
        <w:tc>
          <w:tcPr>
            <w:tcW w:w="5918" w:type="dxa"/>
          </w:tcPr>
          <w:p w:rsidR="001C1663" w:rsidRDefault="001C1663" w:rsidP="00D81903">
            <w:pPr>
              <w:jc w:val="right"/>
              <w:rPr>
                <w:sz w:val="28"/>
              </w:rPr>
            </w:pPr>
          </w:p>
          <w:p w:rsidR="001C1663" w:rsidRDefault="00A23F63" w:rsidP="00A23F63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44435B" w:rsidRPr="0044435B">
              <w:rPr>
                <w:sz w:val="28"/>
              </w:rPr>
              <w:t>Н</w:t>
            </w:r>
            <w:r w:rsidR="0044435B">
              <w:rPr>
                <w:sz w:val="28"/>
              </w:rPr>
              <w:t>.</w:t>
            </w:r>
            <w:r w:rsidR="0044435B" w:rsidRPr="0044435B">
              <w:rPr>
                <w:sz w:val="28"/>
              </w:rPr>
              <w:t>П</w:t>
            </w:r>
            <w:r w:rsidR="0044435B">
              <w:rPr>
                <w:sz w:val="28"/>
              </w:rPr>
              <w:t xml:space="preserve">. </w:t>
            </w:r>
            <w:r w:rsidR="0044435B" w:rsidRPr="0044435B">
              <w:rPr>
                <w:sz w:val="28"/>
              </w:rPr>
              <w:t>Симонов</w:t>
            </w:r>
          </w:p>
        </w:tc>
      </w:tr>
    </w:tbl>
    <w:p w:rsidR="00822E51" w:rsidRDefault="00822E51" w:rsidP="00822E51">
      <w:pPr>
        <w:jc w:val="both"/>
        <w:rPr>
          <w:sz w:val="28"/>
        </w:rPr>
        <w:sectPr w:rsidR="00822E51" w:rsidSect="00822E51">
          <w:headerReference w:type="default" r:id="rId10"/>
          <w:footerReference w:type="default" r:id="rId11"/>
          <w:footerReference w:type="first" r:id="rId12"/>
          <w:endnotePr>
            <w:numFmt w:val="decimal"/>
          </w:endnotePr>
          <w:pgSz w:w="11907" w:h="16840"/>
          <w:pgMar w:top="1134" w:right="567" w:bottom="1134" w:left="1701" w:header="720" w:footer="720" w:gutter="0"/>
          <w:cols w:space="720"/>
          <w:titlePg/>
          <w:docGrid w:linePitch="272"/>
        </w:sectPr>
      </w:pPr>
    </w:p>
    <w:tbl>
      <w:tblPr>
        <w:tblW w:w="16180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424"/>
        <w:gridCol w:w="1703"/>
        <w:gridCol w:w="1134"/>
        <w:gridCol w:w="848"/>
        <w:gridCol w:w="994"/>
        <w:gridCol w:w="993"/>
        <w:gridCol w:w="992"/>
        <w:gridCol w:w="992"/>
        <w:gridCol w:w="959"/>
        <w:gridCol w:w="850"/>
        <w:gridCol w:w="223"/>
        <w:gridCol w:w="13"/>
        <w:gridCol w:w="952"/>
        <w:gridCol w:w="88"/>
        <w:gridCol w:w="905"/>
        <w:gridCol w:w="992"/>
        <w:gridCol w:w="992"/>
        <w:gridCol w:w="992"/>
        <w:gridCol w:w="1082"/>
        <w:gridCol w:w="17"/>
        <w:gridCol w:w="35"/>
      </w:tblGrid>
      <w:tr w:rsidR="00822E51" w:rsidRPr="00624ECC" w:rsidTr="00A67A50">
        <w:trPr>
          <w:gridAfter w:val="2"/>
          <w:wAfter w:w="52" w:type="dxa"/>
          <w:trHeight w:val="87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2E51" w:rsidRPr="00624ECC" w:rsidRDefault="00822E51" w:rsidP="00AA1C44">
            <w:bookmarkStart w:id="0" w:name="RANGE!A1:P21"/>
            <w:bookmarkEnd w:id="0"/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2E51" w:rsidRPr="00624ECC" w:rsidRDefault="00822E51" w:rsidP="00AA1C44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2E51" w:rsidRPr="00624ECC" w:rsidRDefault="00822E51" w:rsidP="00AA1C44">
            <w:pPr>
              <w:jc w:val="right"/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2E51" w:rsidRPr="00624ECC" w:rsidRDefault="00822E51" w:rsidP="00AA1C44">
            <w:pPr>
              <w:jc w:val="right"/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2E51" w:rsidRPr="00624ECC" w:rsidRDefault="00822E51" w:rsidP="00AA1C44">
            <w:pPr>
              <w:jc w:val="right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2E51" w:rsidRPr="00624ECC" w:rsidRDefault="00822E51" w:rsidP="00AA1C44">
            <w:pPr>
              <w:jc w:val="right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2E51" w:rsidRPr="00624ECC" w:rsidRDefault="00822E51" w:rsidP="00AA1C44">
            <w:pPr>
              <w:jc w:val="right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2E51" w:rsidRPr="00624ECC" w:rsidRDefault="00822E51" w:rsidP="00AA1C44">
            <w:pPr>
              <w:jc w:val="right"/>
            </w:pPr>
          </w:p>
        </w:tc>
        <w:tc>
          <w:tcPr>
            <w:tcW w:w="30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2E51" w:rsidRPr="00624ECC" w:rsidRDefault="00822E51" w:rsidP="00AA1C44">
            <w:pPr>
              <w:jc w:val="right"/>
            </w:pPr>
          </w:p>
        </w:tc>
        <w:tc>
          <w:tcPr>
            <w:tcW w:w="49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2E51" w:rsidRDefault="00822E51" w:rsidP="00822E51">
            <w:pPr>
              <w:jc w:val="center"/>
              <w:rPr>
                <w:color w:val="000000"/>
              </w:rPr>
            </w:pPr>
            <w:r w:rsidRPr="00624ECC">
              <w:rPr>
                <w:color w:val="000000"/>
              </w:rPr>
              <w:t>Приложение № 1</w:t>
            </w:r>
            <w:r w:rsidRPr="00624ECC">
              <w:rPr>
                <w:color w:val="000000"/>
              </w:rPr>
              <w:br/>
              <w:t xml:space="preserve"> к постановлению Правительства </w:t>
            </w:r>
          </w:p>
          <w:p w:rsidR="00822E51" w:rsidRPr="00624ECC" w:rsidRDefault="00822E51" w:rsidP="00822E51">
            <w:pPr>
              <w:jc w:val="center"/>
              <w:rPr>
                <w:color w:val="000000"/>
              </w:rPr>
            </w:pPr>
            <w:r w:rsidRPr="00624ECC">
              <w:rPr>
                <w:color w:val="000000"/>
              </w:rPr>
              <w:t>Пензенской области</w:t>
            </w:r>
            <w:r w:rsidRPr="00624ECC">
              <w:rPr>
                <w:color w:val="000000"/>
              </w:rPr>
              <w:br/>
            </w:r>
            <w:r w:rsidR="00A23F63">
              <w:rPr>
                <w:color w:val="000000"/>
              </w:rPr>
              <w:t xml:space="preserve">30.12.2022  </w:t>
            </w:r>
            <w:r>
              <w:rPr>
                <w:color w:val="000000"/>
              </w:rPr>
              <w:t>№</w:t>
            </w:r>
            <w:r w:rsidR="00A23F63">
              <w:rPr>
                <w:color w:val="000000"/>
              </w:rPr>
              <w:t xml:space="preserve">  1198-пП</w:t>
            </w:r>
          </w:p>
        </w:tc>
      </w:tr>
      <w:tr w:rsidR="00822E51" w:rsidRPr="00624ECC" w:rsidTr="00A67A50">
        <w:trPr>
          <w:gridAfter w:val="2"/>
          <w:wAfter w:w="52" w:type="dxa"/>
          <w:trHeight w:val="870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2E51" w:rsidRPr="00624ECC" w:rsidRDefault="00822E51" w:rsidP="00AA1C44">
            <w:pPr>
              <w:rPr>
                <w:color w:val="000000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E51" w:rsidRPr="00624ECC" w:rsidRDefault="00822E51" w:rsidP="00AA1C44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E51" w:rsidRPr="00624ECC" w:rsidRDefault="00822E51" w:rsidP="00AA1C44"/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E51" w:rsidRPr="00624ECC" w:rsidRDefault="00822E51" w:rsidP="00AA1C44"/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E51" w:rsidRPr="00624ECC" w:rsidRDefault="00822E51" w:rsidP="00AA1C44"/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E51" w:rsidRPr="00624ECC" w:rsidRDefault="00822E51" w:rsidP="00AA1C44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E51" w:rsidRPr="00624ECC" w:rsidRDefault="00822E51" w:rsidP="00AA1C44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E51" w:rsidRPr="00624ECC" w:rsidRDefault="00822E51" w:rsidP="00AA1C44"/>
        </w:tc>
        <w:tc>
          <w:tcPr>
            <w:tcW w:w="30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E51" w:rsidRPr="00624ECC" w:rsidRDefault="00822E51" w:rsidP="00AA1C44"/>
        </w:tc>
        <w:tc>
          <w:tcPr>
            <w:tcW w:w="49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2E51" w:rsidRDefault="00822E51" w:rsidP="00822E51">
            <w:pPr>
              <w:jc w:val="center"/>
              <w:rPr>
                <w:color w:val="000000"/>
              </w:rPr>
            </w:pPr>
            <w:r w:rsidRPr="00624ECC">
              <w:rPr>
                <w:color w:val="000000"/>
              </w:rPr>
              <w:t>Приложение № 3.2</w:t>
            </w:r>
          </w:p>
          <w:p w:rsidR="00822E51" w:rsidRDefault="00822E51" w:rsidP="00822E51">
            <w:pPr>
              <w:jc w:val="center"/>
              <w:rPr>
                <w:color w:val="000000"/>
              </w:rPr>
            </w:pPr>
            <w:r w:rsidRPr="00624ECC">
              <w:rPr>
                <w:color w:val="000000"/>
              </w:rPr>
              <w:t xml:space="preserve"> к государственной программе </w:t>
            </w:r>
          </w:p>
          <w:p w:rsidR="00822E51" w:rsidRDefault="00822E51" w:rsidP="00822E51">
            <w:pPr>
              <w:jc w:val="center"/>
              <w:rPr>
                <w:color w:val="000000"/>
              </w:rPr>
            </w:pPr>
            <w:r w:rsidRPr="00624ECC">
              <w:rPr>
                <w:color w:val="000000"/>
              </w:rPr>
              <w:t xml:space="preserve">Пензенской области </w:t>
            </w:r>
            <w:r>
              <w:rPr>
                <w:color w:val="000000"/>
              </w:rPr>
              <w:t>"</w:t>
            </w:r>
            <w:r w:rsidRPr="00624ECC">
              <w:rPr>
                <w:color w:val="000000"/>
              </w:rPr>
              <w:t xml:space="preserve">Защита населения и территорий </w:t>
            </w:r>
          </w:p>
          <w:p w:rsidR="00822E51" w:rsidRDefault="00822E51" w:rsidP="00822E51">
            <w:pPr>
              <w:jc w:val="center"/>
              <w:rPr>
                <w:color w:val="000000"/>
              </w:rPr>
            </w:pPr>
            <w:r w:rsidRPr="00624ECC">
              <w:rPr>
                <w:color w:val="000000"/>
              </w:rPr>
              <w:t xml:space="preserve">от чрезвычайных ситуаций, обеспечение </w:t>
            </w:r>
            <w:proofErr w:type="gramStart"/>
            <w:r w:rsidRPr="00624ECC">
              <w:rPr>
                <w:color w:val="000000"/>
              </w:rPr>
              <w:t>пожарной</w:t>
            </w:r>
            <w:proofErr w:type="gramEnd"/>
            <w:r w:rsidRPr="00624ECC">
              <w:rPr>
                <w:color w:val="000000"/>
              </w:rPr>
              <w:t xml:space="preserve"> </w:t>
            </w:r>
          </w:p>
          <w:p w:rsidR="00822E51" w:rsidRPr="00624ECC" w:rsidRDefault="00822E51" w:rsidP="00822E51">
            <w:pPr>
              <w:jc w:val="center"/>
              <w:rPr>
                <w:color w:val="000000"/>
              </w:rPr>
            </w:pPr>
            <w:r w:rsidRPr="00624ECC">
              <w:rPr>
                <w:color w:val="000000"/>
              </w:rPr>
              <w:t>безопасности в Пензенской области</w:t>
            </w:r>
            <w:r>
              <w:rPr>
                <w:color w:val="000000"/>
              </w:rPr>
              <w:t>"</w:t>
            </w:r>
          </w:p>
        </w:tc>
      </w:tr>
      <w:tr w:rsidR="00822E51" w:rsidRPr="00624ECC" w:rsidTr="00822E51">
        <w:trPr>
          <w:gridAfter w:val="2"/>
          <w:wAfter w:w="52" w:type="dxa"/>
          <w:trHeight w:val="2088"/>
        </w:trPr>
        <w:tc>
          <w:tcPr>
            <w:tcW w:w="1612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C44" w:rsidRDefault="00AA1C44" w:rsidP="00AA1C44">
            <w:pPr>
              <w:jc w:val="center"/>
              <w:rPr>
                <w:b/>
                <w:bCs/>
              </w:rPr>
            </w:pPr>
          </w:p>
          <w:p w:rsidR="00AA1C44" w:rsidRDefault="00822E51" w:rsidP="00AA1C44">
            <w:pPr>
              <w:jc w:val="center"/>
              <w:rPr>
                <w:b/>
                <w:bCs/>
              </w:rPr>
            </w:pPr>
            <w:r w:rsidRPr="00624ECC">
              <w:rPr>
                <w:b/>
                <w:bCs/>
              </w:rPr>
              <w:t>ПРОГНОЗ</w:t>
            </w:r>
            <w:r w:rsidRPr="00624ECC">
              <w:rPr>
                <w:b/>
                <w:bCs/>
              </w:rPr>
              <w:br/>
            </w:r>
            <w:r w:rsidR="00AA1C44" w:rsidRPr="00624ECC">
              <w:rPr>
                <w:b/>
                <w:bCs/>
              </w:rPr>
              <w:t>сводных показателей государственных заданий на оказание государственных услуг (выполнение работ)</w:t>
            </w:r>
          </w:p>
          <w:p w:rsidR="00AA1C44" w:rsidRDefault="00AA1C44" w:rsidP="00AA1C44">
            <w:pPr>
              <w:jc w:val="center"/>
              <w:rPr>
                <w:b/>
                <w:bCs/>
              </w:rPr>
            </w:pPr>
            <w:r w:rsidRPr="00624ECC">
              <w:rPr>
                <w:b/>
                <w:bCs/>
              </w:rPr>
              <w:t xml:space="preserve"> государственными учреждениями </w:t>
            </w:r>
            <w:r>
              <w:rPr>
                <w:b/>
                <w:bCs/>
              </w:rPr>
              <w:t>П</w:t>
            </w:r>
            <w:r w:rsidRPr="00624ECC">
              <w:rPr>
                <w:b/>
                <w:bCs/>
              </w:rPr>
              <w:t xml:space="preserve">ензенской области по государственной программе </w:t>
            </w:r>
            <w:r>
              <w:rPr>
                <w:b/>
                <w:bCs/>
              </w:rPr>
              <w:t>П</w:t>
            </w:r>
            <w:r w:rsidRPr="00624ECC">
              <w:rPr>
                <w:b/>
                <w:bCs/>
              </w:rPr>
              <w:t xml:space="preserve">ензенской области </w:t>
            </w:r>
          </w:p>
          <w:p w:rsidR="00822E51" w:rsidRPr="00624ECC" w:rsidRDefault="00AA1C44" w:rsidP="00AA1C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"З</w:t>
            </w:r>
            <w:r w:rsidRPr="00624ECC">
              <w:rPr>
                <w:b/>
                <w:bCs/>
              </w:rPr>
              <w:t xml:space="preserve">ащита населения и территорий от чрезвычайных ситуаций, обеспечение пожарной безопасности в </w:t>
            </w:r>
            <w:r>
              <w:rPr>
                <w:b/>
                <w:bCs/>
              </w:rPr>
              <w:t>П</w:t>
            </w:r>
            <w:r w:rsidRPr="00624ECC">
              <w:rPr>
                <w:b/>
                <w:bCs/>
              </w:rPr>
              <w:t>ензенской области</w:t>
            </w:r>
            <w:r>
              <w:rPr>
                <w:b/>
                <w:bCs/>
              </w:rPr>
              <w:t>"</w:t>
            </w:r>
          </w:p>
        </w:tc>
      </w:tr>
      <w:tr w:rsidR="00822E51" w:rsidRPr="00624ECC" w:rsidTr="00822E51">
        <w:trPr>
          <w:trHeight w:val="312"/>
        </w:trPr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2E51" w:rsidRPr="00624ECC" w:rsidRDefault="00822E51" w:rsidP="00822E51">
            <w:pPr>
              <w:jc w:val="center"/>
              <w:rPr>
                <w:b/>
                <w:bCs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2E51" w:rsidRPr="00624ECC" w:rsidRDefault="00822E51" w:rsidP="00822E51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2E51" w:rsidRPr="00624ECC" w:rsidRDefault="00822E51" w:rsidP="00822E51">
            <w:pPr>
              <w:jc w:val="center"/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2E51" w:rsidRPr="00624ECC" w:rsidRDefault="00822E51" w:rsidP="00822E51">
            <w:pPr>
              <w:jc w:val="center"/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2E51" w:rsidRPr="00624ECC" w:rsidRDefault="00822E51" w:rsidP="00822E51">
            <w:pPr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2E51" w:rsidRPr="00624ECC" w:rsidRDefault="00822E51" w:rsidP="00822E51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2E51" w:rsidRPr="00624ECC" w:rsidRDefault="00822E51" w:rsidP="00822E51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2E51" w:rsidRPr="00624ECC" w:rsidRDefault="00822E51" w:rsidP="00822E51">
            <w:pPr>
              <w:jc w:val="center"/>
            </w:pPr>
          </w:p>
        </w:tc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2E51" w:rsidRPr="00624ECC" w:rsidRDefault="00822E51" w:rsidP="00822E51">
            <w:pPr>
              <w:jc w:val="center"/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2E51" w:rsidRPr="00624ECC" w:rsidRDefault="00822E51" w:rsidP="00822E51">
            <w:pPr>
              <w:jc w:val="center"/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2E51" w:rsidRPr="00624ECC" w:rsidRDefault="00822E51" w:rsidP="00822E51">
            <w:pPr>
              <w:jc w:val="center"/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2E51" w:rsidRPr="00624ECC" w:rsidRDefault="00822E51" w:rsidP="00822E51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2E51" w:rsidRPr="00624ECC" w:rsidRDefault="00822E51" w:rsidP="00822E51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EEEEEE" w:fill="FFFFFF"/>
            <w:noWrap/>
            <w:hideMark/>
          </w:tcPr>
          <w:p w:rsidR="00822E51" w:rsidRPr="00624ECC" w:rsidRDefault="00822E51" w:rsidP="00822E51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2E51" w:rsidRPr="00624ECC" w:rsidRDefault="00822E51" w:rsidP="00822E51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22E51" w:rsidRPr="00624ECC" w:rsidRDefault="00822E51" w:rsidP="00822E51">
            <w:pPr>
              <w:jc w:val="center"/>
            </w:pPr>
          </w:p>
        </w:tc>
      </w:tr>
      <w:tr w:rsidR="00822E51" w:rsidRPr="00624ECC" w:rsidTr="00AA1C44">
        <w:trPr>
          <w:gridAfter w:val="1"/>
          <w:wAfter w:w="35" w:type="dxa"/>
          <w:trHeight w:val="300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E51" w:rsidRPr="00624ECC" w:rsidRDefault="00AA1C44" w:rsidP="00AA1C44">
            <w:pPr>
              <w:ind w:left="-103" w:right="-95" w:firstLine="103"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  <w:r w:rsidR="00822E51" w:rsidRPr="00624ECC">
              <w:rPr>
                <w:color w:val="000000"/>
              </w:rPr>
              <w:br/>
            </w:r>
            <w:proofErr w:type="gramStart"/>
            <w:r w:rsidR="00822E51" w:rsidRPr="00624ECC">
              <w:rPr>
                <w:color w:val="000000"/>
              </w:rPr>
              <w:t>п</w:t>
            </w:r>
            <w:proofErr w:type="gramEnd"/>
            <w:r w:rsidR="00822E51" w:rsidRPr="00624ECC">
              <w:rPr>
                <w:color w:val="000000"/>
              </w:rPr>
              <w:t>/п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E51" w:rsidRPr="00624ECC" w:rsidRDefault="00822E51" w:rsidP="00822E51">
            <w:pPr>
              <w:jc w:val="center"/>
              <w:rPr>
                <w:color w:val="000000"/>
              </w:rPr>
            </w:pPr>
            <w:r w:rsidRPr="00624ECC">
              <w:rPr>
                <w:color w:val="000000"/>
              </w:rPr>
              <w:t>Наименование государственной услуги (работы)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E51" w:rsidRPr="00624ECC" w:rsidRDefault="00822E51" w:rsidP="00AA1C44">
            <w:pPr>
              <w:ind w:left="-88" w:right="-114" w:firstLine="88"/>
              <w:jc w:val="center"/>
              <w:rPr>
                <w:color w:val="000000"/>
              </w:rPr>
            </w:pPr>
            <w:proofErr w:type="spellStart"/>
            <w:proofErr w:type="gramStart"/>
            <w:r w:rsidRPr="00624ECC">
              <w:rPr>
                <w:color w:val="000000"/>
              </w:rPr>
              <w:t>Наимено</w:t>
            </w:r>
            <w:r w:rsidR="00AA1C44">
              <w:rPr>
                <w:color w:val="000000"/>
              </w:rPr>
              <w:t>-</w:t>
            </w:r>
            <w:r w:rsidRPr="00624ECC">
              <w:rPr>
                <w:color w:val="000000"/>
              </w:rPr>
              <w:t>вание</w:t>
            </w:r>
            <w:proofErr w:type="spellEnd"/>
            <w:proofErr w:type="gramEnd"/>
            <w:r w:rsidRPr="00624ECC">
              <w:rPr>
                <w:color w:val="000000"/>
              </w:rPr>
              <w:t xml:space="preserve"> показателя, </w:t>
            </w:r>
            <w:proofErr w:type="spellStart"/>
            <w:r w:rsidRPr="00624ECC">
              <w:rPr>
                <w:color w:val="000000"/>
              </w:rPr>
              <w:t>характери</w:t>
            </w:r>
            <w:r w:rsidR="00AA1C44">
              <w:rPr>
                <w:color w:val="000000"/>
              </w:rPr>
              <w:t>-</w:t>
            </w:r>
            <w:r w:rsidRPr="00624ECC">
              <w:rPr>
                <w:color w:val="000000"/>
              </w:rPr>
              <w:t>зующего</w:t>
            </w:r>
            <w:proofErr w:type="spellEnd"/>
            <w:r w:rsidRPr="00624ECC">
              <w:rPr>
                <w:color w:val="000000"/>
              </w:rPr>
              <w:t xml:space="preserve"> объем услуги (работы)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E51" w:rsidRPr="00624ECC" w:rsidRDefault="00822E51" w:rsidP="00822E51">
            <w:pPr>
              <w:jc w:val="center"/>
              <w:rPr>
                <w:color w:val="000000"/>
              </w:rPr>
            </w:pPr>
            <w:proofErr w:type="gramStart"/>
            <w:r w:rsidRPr="00624ECC">
              <w:rPr>
                <w:color w:val="000000"/>
              </w:rPr>
              <w:t>Едини</w:t>
            </w:r>
            <w:r w:rsidR="00AA1C44">
              <w:rPr>
                <w:color w:val="000000"/>
              </w:rPr>
              <w:t>-</w:t>
            </w:r>
            <w:proofErr w:type="spellStart"/>
            <w:r w:rsidRPr="00624ECC">
              <w:rPr>
                <w:color w:val="000000"/>
              </w:rPr>
              <w:t>ца</w:t>
            </w:r>
            <w:proofErr w:type="spellEnd"/>
            <w:proofErr w:type="gramEnd"/>
            <w:r w:rsidRPr="00624ECC">
              <w:rPr>
                <w:color w:val="000000"/>
              </w:rPr>
              <w:t xml:space="preserve"> </w:t>
            </w:r>
            <w:proofErr w:type="spellStart"/>
            <w:r w:rsidRPr="00624ECC">
              <w:rPr>
                <w:color w:val="000000"/>
              </w:rPr>
              <w:t>изме</w:t>
            </w:r>
            <w:proofErr w:type="spellEnd"/>
            <w:r w:rsidR="00A67A50">
              <w:rPr>
                <w:color w:val="000000"/>
              </w:rPr>
              <w:t>-</w:t>
            </w:r>
            <w:r w:rsidRPr="00624ECC">
              <w:rPr>
                <w:color w:val="000000"/>
              </w:rPr>
              <w:t xml:space="preserve">рения объема </w:t>
            </w:r>
            <w:proofErr w:type="spellStart"/>
            <w:r w:rsidRPr="00624ECC">
              <w:rPr>
                <w:color w:val="000000"/>
              </w:rPr>
              <w:t>госу</w:t>
            </w:r>
            <w:proofErr w:type="spellEnd"/>
            <w:r w:rsidR="00AA1C44">
              <w:rPr>
                <w:color w:val="000000"/>
              </w:rPr>
              <w:t>-</w:t>
            </w:r>
            <w:proofErr w:type="spellStart"/>
            <w:r w:rsidRPr="00624ECC">
              <w:rPr>
                <w:color w:val="000000"/>
              </w:rPr>
              <w:t>дарст</w:t>
            </w:r>
            <w:proofErr w:type="spellEnd"/>
            <w:r w:rsidR="00AA1C44">
              <w:rPr>
                <w:color w:val="000000"/>
              </w:rPr>
              <w:t>-</w:t>
            </w:r>
            <w:r w:rsidRPr="00624ECC">
              <w:rPr>
                <w:color w:val="000000"/>
              </w:rPr>
              <w:t>венной услуги</w:t>
            </w:r>
          </w:p>
        </w:tc>
        <w:tc>
          <w:tcPr>
            <w:tcW w:w="12036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624ECC" w:rsidRDefault="00822E51" w:rsidP="00822E51">
            <w:pPr>
              <w:jc w:val="center"/>
              <w:rPr>
                <w:color w:val="000000"/>
              </w:rPr>
            </w:pPr>
            <w:r w:rsidRPr="00624ECC">
              <w:rPr>
                <w:color w:val="000000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</w:tr>
      <w:tr w:rsidR="00822E51" w:rsidRPr="00624ECC" w:rsidTr="00AA1C44">
        <w:trPr>
          <w:gridAfter w:val="1"/>
          <w:wAfter w:w="35" w:type="dxa"/>
          <w:trHeight w:val="594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51" w:rsidRPr="00624ECC" w:rsidRDefault="00822E51" w:rsidP="00822E51">
            <w:pPr>
              <w:jc w:val="center"/>
              <w:rPr>
                <w:color w:val="000000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51" w:rsidRPr="00624ECC" w:rsidRDefault="00822E51" w:rsidP="00822E51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51" w:rsidRPr="00624ECC" w:rsidRDefault="00822E51" w:rsidP="00822E51">
            <w:pPr>
              <w:jc w:val="center"/>
              <w:rPr>
                <w:color w:val="000000"/>
              </w:rPr>
            </w:pPr>
          </w:p>
        </w:tc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51" w:rsidRPr="00624ECC" w:rsidRDefault="00822E51" w:rsidP="00822E51">
            <w:pPr>
              <w:jc w:val="center"/>
              <w:rPr>
                <w:color w:val="000000"/>
              </w:rPr>
            </w:pPr>
          </w:p>
        </w:tc>
        <w:tc>
          <w:tcPr>
            <w:tcW w:w="60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624ECC" w:rsidRDefault="00822E51" w:rsidP="00822E51">
            <w:pPr>
              <w:jc w:val="center"/>
              <w:rPr>
                <w:color w:val="000000"/>
              </w:rPr>
            </w:pPr>
            <w:r w:rsidRPr="00624ECC">
              <w:rPr>
                <w:color w:val="000000"/>
              </w:rPr>
              <w:t>Объем государственной услуги</w:t>
            </w:r>
          </w:p>
        </w:tc>
        <w:tc>
          <w:tcPr>
            <w:tcW w:w="603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E51" w:rsidRPr="00624ECC" w:rsidRDefault="00822E51" w:rsidP="00822E51">
            <w:pPr>
              <w:jc w:val="center"/>
              <w:rPr>
                <w:color w:val="000000"/>
              </w:rPr>
            </w:pPr>
            <w:r w:rsidRPr="00624ECC">
              <w:rPr>
                <w:color w:val="000000"/>
              </w:rPr>
              <w:t>Расходы бюджета Пензенской области на оказание государственной услуги (выполнение работы), тыс. рублей</w:t>
            </w:r>
          </w:p>
        </w:tc>
      </w:tr>
      <w:tr w:rsidR="00822E51" w:rsidRPr="00624ECC" w:rsidTr="00AA1C44">
        <w:trPr>
          <w:gridAfter w:val="1"/>
          <w:wAfter w:w="35" w:type="dxa"/>
          <w:trHeight w:val="312"/>
        </w:trPr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51" w:rsidRPr="00624ECC" w:rsidRDefault="00822E51" w:rsidP="00822E51">
            <w:pPr>
              <w:jc w:val="center"/>
              <w:rPr>
                <w:color w:val="000000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51" w:rsidRPr="00624ECC" w:rsidRDefault="00822E51" w:rsidP="00822E51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51" w:rsidRPr="00624ECC" w:rsidRDefault="00822E51" w:rsidP="00822E51">
            <w:pPr>
              <w:jc w:val="center"/>
              <w:rPr>
                <w:color w:val="000000"/>
              </w:rPr>
            </w:pPr>
          </w:p>
        </w:tc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E51" w:rsidRPr="00624ECC" w:rsidRDefault="00822E51" w:rsidP="00822E51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624ECC" w:rsidRDefault="00822E51" w:rsidP="00822E51">
            <w:pPr>
              <w:jc w:val="center"/>
              <w:rPr>
                <w:color w:val="000000"/>
              </w:rPr>
            </w:pPr>
            <w:r w:rsidRPr="00624ECC">
              <w:rPr>
                <w:color w:val="000000"/>
              </w:rPr>
              <w:t>2019г.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624ECC" w:rsidRDefault="00822E51" w:rsidP="00822E51">
            <w:pPr>
              <w:jc w:val="center"/>
              <w:rPr>
                <w:color w:val="000000"/>
              </w:rPr>
            </w:pPr>
            <w:r w:rsidRPr="00624ECC">
              <w:rPr>
                <w:color w:val="000000"/>
              </w:rPr>
              <w:t>2020г.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624ECC" w:rsidRDefault="00822E51" w:rsidP="00822E51">
            <w:pPr>
              <w:jc w:val="center"/>
              <w:rPr>
                <w:color w:val="000000"/>
              </w:rPr>
            </w:pPr>
            <w:r w:rsidRPr="00624ECC">
              <w:rPr>
                <w:color w:val="000000"/>
              </w:rPr>
              <w:t>2021г.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624ECC" w:rsidRDefault="00822E51" w:rsidP="00822E51">
            <w:pPr>
              <w:jc w:val="center"/>
              <w:rPr>
                <w:color w:val="000000"/>
              </w:rPr>
            </w:pPr>
            <w:r w:rsidRPr="00624ECC">
              <w:rPr>
                <w:color w:val="000000"/>
              </w:rPr>
              <w:t>2022г.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624ECC" w:rsidRDefault="00822E51" w:rsidP="00822E51">
            <w:pPr>
              <w:jc w:val="center"/>
              <w:rPr>
                <w:color w:val="000000"/>
              </w:rPr>
            </w:pPr>
            <w:r w:rsidRPr="00624ECC">
              <w:rPr>
                <w:color w:val="000000"/>
              </w:rPr>
              <w:t>2023г.</w:t>
            </w:r>
          </w:p>
        </w:tc>
        <w:tc>
          <w:tcPr>
            <w:tcW w:w="10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624ECC" w:rsidRDefault="00822E51" w:rsidP="00822E51">
            <w:pPr>
              <w:jc w:val="center"/>
              <w:rPr>
                <w:color w:val="000000"/>
              </w:rPr>
            </w:pPr>
            <w:r w:rsidRPr="00624ECC">
              <w:rPr>
                <w:color w:val="000000"/>
              </w:rPr>
              <w:t>2024г.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624ECC" w:rsidRDefault="00822E51" w:rsidP="00822E51">
            <w:pPr>
              <w:jc w:val="center"/>
              <w:rPr>
                <w:color w:val="000000"/>
              </w:rPr>
            </w:pPr>
            <w:r w:rsidRPr="00624ECC">
              <w:rPr>
                <w:color w:val="000000"/>
              </w:rPr>
              <w:t>2019г.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624ECC" w:rsidRDefault="00822E51" w:rsidP="00822E51">
            <w:pPr>
              <w:jc w:val="center"/>
              <w:rPr>
                <w:color w:val="000000"/>
              </w:rPr>
            </w:pPr>
            <w:r w:rsidRPr="00624ECC">
              <w:rPr>
                <w:color w:val="000000"/>
              </w:rPr>
              <w:t>2020г.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624ECC" w:rsidRDefault="00822E51" w:rsidP="00822E51">
            <w:pPr>
              <w:jc w:val="center"/>
              <w:rPr>
                <w:color w:val="000000"/>
              </w:rPr>
            </w:pPr>
            <w:r w:rsidRPr="00624ECC">
              <w:rPr>
                <w:color w:val="000000"/>
              </w:rPr>
              <w:t>2021г.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noWrap/>
            <w:hideMark/>
          </w:tcPr>
          <w:p w:rsidR="00822E51" w:rsidRPr="00624ECC" w:rsidRDefault="00822E51" w:rsidP="00822E51">
            <w:pPr>
              <w:jc w:val="center"/>
              <w:rPr>
                <w:color w:val="000000"/>
              </w:rPr>
            </w:pPr>
            <w:r w:rsidRPr="00624ECC">
              <w:rPr>
                <w:color w:val="000000"/>
              </w:rPr>
              <w:t>2022г.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624ECC" w:rsidRDefault="00822E51" w:rsidP="00822E51">
            <w:pPr>
              <w:jc w:val="center"/>
              <w:rPr>
                <w:color w:val="000000"/>
              </w:rPr>
            </w:pPr>
            <w:r w:rsidRPr="00624ECC">
              <w:rPr>
                <w:color w:val="000000"/>
              </w:rPr>
              <w:t>2023г.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624ECC" w:rsidRDefault="00822E51" w:rsidP="00822E51">
            <w:pPr>
              <w:jc w:val="center"/>
              <w:rPr>
                <w:color w:val="000000"/>
              </w:rPr>
            </w:pPr>
            <w:r w:rsidRPr="00624ECC">
              <w:rPr>
                <w:color w:val="000000"/>
              </w:rPr>
              <w:t>2024г.</w:t>
            </w:r>
          </w:p>
        </w:tc>
      </w:tr>
    </w:tbl>
    <w:p w:rsidR="00AA1C44" w:rsidRPr="00AA1C44" w:rsidRDefault="00AA1C44">
      <w:pPr>
        <w:rPr>
          <w:sz w:val="4"/>
          <w:szCs w:val="4"/>
        </w:rPr>
      </w:pPr>
    </w:p>
    <w:tbl>
      <w:tblPr>
        <w:tblW w:w="16145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424"/>
        <w:gridCol w:w="1703"/>
        <w:gridCol w:w="1134"/>
        <w:gridCol w:w="848"/>
        <w:gridCol w:w="994"/>
        <w:gridCol w:w="993"/>
        <w:gridCol w:w="992"/>
        <w:gridCol w:w="992"/>
        <w:gridCol w:w="959"/>
        <w:gridCol w:w="1086"/>
        <w:gridCol w:w="952"/>
        <w:gridCol w:w="993"/>
        <w:gridCol w:w="992"/>
        <w:gridCol w:w="992"/>
        <w:gridCol w:w="992"/>
        <w:gridCol w:w="1099"/>
      </w:tblGrid>
      <w:tr w:rsidR="00822E51" w:rsidRPr="00624ECC" w:rsidTr="00AA1C44">
        <w:trPr>
          <w:trHeight w:val="230"/>
          <w:tblHeader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624ECC" w:rsidRDefault="00822E51" w:rsidP="00822E51">
            <w:pPr>
              <w:jc w:val="center"/>
              <w:rPr>
                <w:color w:val="000000"/>
              </w:rPr>
            </w:pPr>
            <w:r w:rsidRPr="00624ECC">
              <w:rPr>
                <w:color w:val="000000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624ECC" w:rsidRDefault="00822E51" w:rsidP="00822E51">
            <w:pPr>
              <w:jc w:val="center"/>
              <w:rPr>
                <w:color w:val="000000"/>
              </w:rPr>
            </w:pPr>
            <w:r w:rsidRPr="00624ECC">
              <w:rPr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624ECC" w:rsidRDefault="00822E51" w:rsidP="00822E51">
            <w:pPr>
              <w:jc w:val="center"/>
              <w:rPr>
                <w:color w:val="000000"/>
              </w:rPr>
            </w:pPr>
            <w:r w:rsidRPr="00624ECC">
              <w:rPr>
                <w:color w:val="000000"/>
              </w:rPr>
              <w:t>3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624ECC" w:rsidRDefault="00822E51" w:rsidP="00822E51">
            <w:pPr>
              <w:jc w:val="center"/>
              <w:rPr>
                <w:color w:val="000000"/>
              </w:rPr>
            </w:pPr>
            <w:r w:rsidRPr="00624ECC">
              <w:rPr>
                <w:color w:val="000000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624ECC" w:rsidRDefault="00822E51" w:rsidP="00822E51">
            <w:pPr>
              <w:jc w:val="center"/>
              <w:rPr>
                <w:color w:val="000000"/>
              </w:rPr>
            </w:pPr>
            <w:r w:rsidRPr="00624ECC">
              <w:rPr>
                <w:color w:val="00000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624ECC" w:rsidRDefault="00822E51" w:rsidP="00822E51">
            <w:pPr>
              <w:jc w:val="center"/>
              <w:rPr>
                <w:color w:val="000000"/>
              </w:rPr>
            </w:pPr>
            <w:r w:rsidRPr="00624ECC">
              <w:rPr>
                <w:color w:val="00000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624ECC" w:rsidRDefault="00822E51" w:rsidP="00822E51">
            <w:pPr>
              <w:jc w:val="center"/>
              <w:rPr>
                <w:color w:val="000000"/>
              </w:rPr>
            </w:pPr>
            <w:r w:rsidRPr="00624ECC">
              <w:rPr>
                <w:color w:val="00000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624ECC" w:rsidRDefault="00822E51" w:rsidP="00822E51">
            <w:pPr>
              <w:jc w:val="center"/>
              <w:rPr>
                <w:color w:val="000000"/>
              </w:rPr>
            </w:pPr>
            <w:r w:rsidRPr="00624ECC">
              <w:rPr>
                <w:color w:val="000000"/>
              </w:rPr>
              <w:t>8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624ECC" w:rsidRDefault="00822E51" w:rsidP="00822E51">
            <w:pPr>
              <w:jc w:val="center"/>
              <w:rPr>
                <w:color w:val="000000"/>
              </w:rPr>
            </w:pPr>
            <w:r w:rsidRPr="00624ECC">
              <w:rPr>
                <w:color w:val="000000"/>
              </w:rPr>
              <w:t>9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624ECC" w:rsidRDefault="00822E51" w:rsidP="00822E51">
            <w:pPr>
              <w:jc w:val="center"/>
              <w:rPr>
                <w:color w:val="000000"/>
              </w:rPr>
            </w:pPr>
            <w:r w:rsidRPr="00624ECC">
              <w:rPr>
                <w:color w:val="000000"/>
              </w:rPr>
              <w:t>10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624ECC" w:rsidRDefault="00822E51" w:rsidP="00822E51">
            <w:pPr>
              <w:jc w:val="center"/>
              <w:rPr>
                <w:color w:val="000000"/>
              </w:rPr>
            </w:pPr>
            <w:r w:rsidRPr="00624ECC">
              <w:rPr>
                <w:color w:val="000000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624ECC" w:rsidRDefault="00822E51" w:rsidP="00822E51">
            <w:pPr>
              <w:jc w:val="center"/>
              <w:rPr>
                <w:color w:val="000000"/>
              </w:rPr>
            </w:pPr>
            <w:r w:rsidRPr="00624ECC">
              <w:rPr>
                <w:color w:val="00000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624ECC" w:rsidRDefault="00822E51" w:rsidP="00822E51">
            <w:pPr>
              <w:jc w:val="center"/>
              <w:rPr>
                <w:color w:val="000000"/>
              </w:rPr>
            </w:pPr>
            <w:r w:rsidRPr="00624ECC">
              <w:rPr>
                <w:color w:val="00000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noWrap/>
            <w:hideMark/>
          </w:tcPr>
          <w:p w:rsidR="00822E51" w:rsidRPr="00624ECC" w:rsidRDefault="00822E51" w:rsidP="00822E51">
            <w:pPr>
              <w:jc w:val="center"/>
              <w:rPr>
                <w:color w:val="000000"/>
              </w:rPr>
            </w:pPr>
            <w:r w:rsidRPr="00624ECC">
              <w:rPr>
                <w:color w:val="00000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624ECC" w:rsidRDefault="00822E51" w:rsidP="00822E51">
            <w:pPr>
              <w:jc w:val="center"/>
              <w:rPr>
                <w:color w:val="000000"/>
              </w:rPr>
            </w:pPr>
            <w:r w:rsidRPr="00624ECC">
              <w:rPr>
                <w:color w:val="000000"/>
              </w:rPr>
              <w:t>15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624ECC" w:rsidRDefault="00822E51" w:rsidP="00822E51">
            <w:pPr>
              <w:jc w:val="center"/>
              <w:rPr>
                <w:color w:val="000000"/>
              </w:rPr>
            </w:pPr>
            <w:r w:rsidRPr="00624ECC">
              <w:rPr>
                <w:color w:val="000000"/>
              </w:rPr>
              <w:t>16</w:t>
            </w:r>
          </w:p>
        </w:tc>
      </w:tr>
      <w:tr w:rsidR="00822E51" w:rsidRPr="00624ECC" w:rsidTr="00AA1C44">
        <w:trPr>
          <w:trHeight w:val="315"/>
        </w:trPr>
        <w:tc>
          <w:tcPr>
            <w:tcW w:w="1614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Default="00822E51" w:rsidP="00822E51">
            <w:pPr>
              <w:jc w:val="center"/>
              <w:rPr>
                <w:color w:val="000000"/>
              </w:rPr>
            </w:pPr>
            <w:r w:rsidRPr="00624ECC">
              <w:rPr>
                <w:color w:val="000000"/>
              </w:rPr>
              <w:t xml:space="preserve">Подпрограмма 1 </w:t>
            </w:r>
            <w:r>
              <w:rPr>
                <w:color w:val="000000"/>
              </w:rPr>
              <w:t>"</w:t>
            </w:r>
            <w:r w:rsidRPr="00624ECC">
              <w:rPr>
                <w:color w:val="000000"/>
              </w:rPr>
              <w:t xml:space="preserve">Снижение рисков и смягчение последствий чрезвычайных ситуаций природного и техногенного характера, и обеспечение пожарной безопасности </w:t>
            </w:r>
          </w:p>
          <w:p w:rsidR="00822E51" w:rsidRPr="00624ECC" w:rsidRDefault="00822E51" w:rsidP="00822E51">
            <w:pPr>
              <w:jc w:val="center"/>
              <w:rPr>
                <w:color w:val="000000"/>
              </w:rPr>
            </w:pPr>
            <w:r w:rsidRPr="00624ECC">
              <w:rPr>
                <w:color w:val="000000"/>
              </w:rPr>
              <w:t>Пензенской области</w:t>
            </w:r>
            <w:r>
              <w:rPr>
                <w:color w:val="000000"/>
              </w:rPr>
              <w:t>"</w:t>
            </w:r>
          </w:p>
        </w:tc>
      </w:tr>
      <w:tr w:rsidR="00822E51" w:rsidRPr="00624ECC" w:rsidTr="00AA1C44">
        <w:trPr>
          <w:trHeight w:val="315"/>
        </w:trPr>
        <w:tc>
          <w:tcPr>
            <w:tcW w:w="1614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E51" w:rsidRPr="00624ECC" w:rsidRDefault="00822E51" w:rsidP="00822E51">
            <w:pPr>
              <w:jc w:val="center"/>
              <w:rPr>
                <w:color w:val="000000"/>
              </w:rPr>
            </w:pPr>
            <w:r w:rsidRPr="00624ECC">
              <w:rPr>
                <w:color w:val="000000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</w:tr>
      <w:tr w:rsidR="00822E51" w:rsidRPr="00624ECC" w:rsidTr="00AA1C44">
        <w:trPr>
          <w:trHeight w:val="315"/>
        </w:trPr>
        <w:tc>
          <w:tcPr>
            <w:tcW w:w="1614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E51" w:rsidRPr="00624ECC" w:rsidRDefault="00822E51" w:rsidP="00822E51">
            <w:pPr>
              <w:jc w:val="center"/>
              <w:rPr>
                <w:color w:val="000000"/>
              </w:rPr>
            </w:pPr>
            <w:r w:rsidRPr="00624ECC">
              <w:rPr>
                <w:color w:val="000000"/>
              </w:rPr>
              <w:t xml:space="preserve">Основное мероприятие 1.5. </w:t>
            </w:r>
            <w:r>
              <w:rPr>
                <w:color w:val="000000"/>
              </w:rPr>
              <w:t>"</w:t>
            </w:r>
            <w:r w:rsidRPr="00624ECC">
              <w:rPr>
                <w:color w:val="000000"/>
              </w:rPr>
              <w:t>Выполнение государственного задания ГБУ Пензенской области "Пензенский пожарно-спасательный центр</w:t>
            </w:r>
            <w:r>
              <w:rPr>
                <w:color w:val="000000"/>
              </w:rPr>
              <w:t>"</w:t>
            </w:r>
          </w:p>
        </w:tc>
      </w:tr>
      <w:tr w:rsidR="00822E51" w:rsidRPr="00624ECC" w:rsidTr="00AA1C44">
        <w:trPr>
          <w:trHeight w:val="594"/>
        </w:trPr>
        <w:tc>
          <w:tcPr>
            <w:tcW w:w="1614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E51" w:rsidRPr="00624ECC" w:rsidRDefault="00822E51" w:rsidP="00822E51">
            <w:pPr>
              <w:jc w:val="center"/>
              <w:rPr>
                <w:color w:val="000000"/>
              </w:rPr>
            </w:pPr>
            <w:r w:rsidRPr="00624ECC">
              <w:rPr>
                <w:color w:val="000000"/>
              </w:rPr>
              <w:t xml:space="preserve">Мероприятие 1.5.1. </w:t>
            </w:r>
            <w:r>
              <w:rPr>
                <w:color w:val="000000"/>
              </w:rPr>
              <w:t>"</w:t>
            </w:r>
            <w:r w:rsidRPr="00624ECC">
              <w:rPr>
                <w:color w:val="000000"/>
              </w:rPr>
              <w:t>Обеспечение выполнения мероприятий в области гражданской обороны, защиты населения и территорий от чрезвычайных ситуаций природного и техногенного характера, обеспечение пожарной безопасности, безопасности людей на водных объектах</w:t>
            </w:r>
            <w:r>
              <w:rPr>
                <w:color w:val="000000"/>
              </w:rPr>
              <w:t>"</w:t>
            </w:r>
          </w:p>
        </w:tc>
      </w:tr>
      <w:tr w:rsidR="00822E51" w:rsidRPr="00822E51" w:rsidTr="00AA1C44">
        <w:trPr>
          <w:trHeight w:val="1200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1.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E51" w:rsidRPr="00822E51" w:rsidRDefault="00822E51" w:rsidP="00A67A50">
            <w:pPr>
              <w:ind w:left="-93" w:right="-86" w:firstLine="93"/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Реализация дополнительных профессиональных программ повышения квалификации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E51" w:rsidRPr="00AA1C44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10"/>
              </w:rPr>
            </w:pPr>
            <w:r w:rsidRPr="00AA1C44">
              <w:rPr>
                <w:rFonts w:ascii="Times New Roman CYR" w:hAnsi="Times New Roman CYR"/>
                <w:color w:val="000000"/>
                <w:spacing w:val="-10"/>
              </w:rPr>
              <w:t>Количество человеко-часов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E51" w:rsidRPr="00822E51" w:rsidRDefault="00822E51" w:rsidP="00AA1C44">
            <w:pPr>
              <w:ind w:left="-102" w:right="-120" w:hanging="14"/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человеко-часы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75384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79056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80964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78504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75298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80964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9611,3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10332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10634,9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11080,7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10347,1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13022</w:t>
            </w:r>
          </w:p>
        </w:tc>
      </w:tr>
      <w:tr w:rsidR="00822E51" w:rsidRPr="00822E51" w:rsidTr="00AA1C44">
        <w:trPr>
          <w:trHeight w:val="3408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2.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Развитие и поддержание в постоянной готовности системы оповещения и информирования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10"/>
              </w:rPr>
            </w:pPr>
            <w:r w:rsidRPr="00AA1C44">
              <w:rPr>
                <w:rFonts w:ascii="Times New Roman CYR" w:hAnsi="Times New Roman CYR"/>
                <w:color w:val="000000"/>
                <w:spacing w:val="-10"/>
              </w:rPr>
              <w:t xml:space="preserve">Количество </w:t>
            </w:r>
            <w:proofErr w:type="gramStart"/>
            <w:r w:rsidRPr="00AA1C44">
              <w:rPr>
                <w:rFonts w:ascii="Times New Roman CYR" w:hAnsi="Times New Roman CYR"/>
                <w:color w:val="000000"/>
                <w:spacing w:val="-10"/>
              </w:rPr>
              <w:t>проведен</w:t>
            </w:r>
            <w:r w:rsidR="00AA1C44">
              <w:rPr>
                <w:rFonts w:ascii="Times New Roman CYR" w:hAnsi="Times New Roman CYR"/>
                <w:color w:val="000000"/>
                <w:spacing w:val="-10"/>
              </w:rPr>
              <w:t>-</w:t>
            </w:r>
            <w:proofErr w:type="spellStart"/>
            <w:r w:rsidRPr="00AA1C44">
              <w:rPr>
                <w:rFonts w:ascii="Times New Roman CYR" w:hAnsi="Times New Roman CYR"/>
                <w:color w:val="000000"/>
                <w:spacing w:val="-10"/>
              </w:rPr>
              <w:t>ных</w:t>
            </w:r>
            <w:proofErr w:type="spellEnd"/>
            <w:proofErr w:type="gramEnd"/>
            <w:r w:rsidRPr="00AA1C44">
              <w:rPr>
                <w:rFonts w:ascii="Times New Roman CYR" w:hAnsi="Times New Roman CYR"/>
                <w:color w:val="000000"/>
                <w:spacing w:val="-10"/>
              </w:rPr>
              <w:t xml:space="preserve"> плановых проверок РАСЦО </w:t>
            </w:r>
          </w:p>
          <w:p w:rsidR="00822E51" w:rsidRPr="00AA1C44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10"/>
              </w:rPr>
            </w:pPr>
            <w:r w:rsidRPr="00AA1C44">
              <w:rPr>
                <w:rFonts w:ascii="Times New Roman CYR" w:hAnsi="Times New Roman CYR"/>
                <w:color w:val="000000"/>
                <w:spacing w:val="-10"/>
              </w:rPr>
              <w:t xml:space="preserve">с </w:t>
            </w:r>
            <w:proofErr w:type="spellStart"/>
            <w:proofErr w:type="gramStart"/>
            <w:r w:rsidRPr="00AA1C44">
              <w:rPr>
                <w:rFonts w:ascii="Times New Roman CYR" w:hAnsi="Times New Roman CYR"/>
                <w:color w:val="000000"/>
                <w:spacing w:val="-10"/>
              </w:rPr>
              <w:t>подтверж</w:t>
            </w:r>
            <w:r w:rsidR="00AA1C44">
              <w:rPr>
                <w:rFonts w:ascii="Times New Roman CYR" w:hAnsi="Times New Roman CYR"/>
                <w:color w:val="000000"/>
                <w:spacing w:val="-10"/>
              </w:rPr>
              <w:t>-</w:t>
            </w:r>
            <w:r w:rsidRPr="00AA1C44">
              <w:rPr>
                <w:rFonts w:ascii="Times New Roman CYR" w:hAnsi="Times New Roman CYR"/>
                <w:color w:val="000000"/>
                <w:spacing w:val="-10"/>
              </w:rPr>
              <w:t>дением</w:t>
            </w:r>
            <w:proofErr w:type="spellEnd"/>
            <w:proofErr w:type="gramEnd"/>
            <w:r w:rsidRPr="00AA1C44">
              <w:rPr>
                <w:rFonts w:ascii="Times New Roman CYR" w:hAnsi="Times New Roman CYR"/>
                <w:color w:val="000000"/>
                <w:spacing w:val="-10"/>
              </w:rPr>
              <w:t xml:space="preserve"> готовности системы к </w:t>
            </w:r>
            <w:proofErr w:type="spellStart"/>
            <w:r w:rsidRPr="00AA1C44">
              <w:rPr>
                <w:rFonts w:ascii="Times New Roman CYR" w:hAnsi="Times New Roman CYR"/>
                <w:color w:val="000000"/>
                <w:spacing w:val="-10"/>
              </w:rPr>
              <w:t>оповеще</w:t>
            </w:r>
            <w:r w:rsidR="00AA1C44">
              <w:rPr>
                <w:rFonts w:ascii="Times New Roman CYR" w:hAnsi="Times New Roman CYR"/>
                <w:color w:val="000000"/>
                <w:spacing w:val="-10"/>
              </w:rPr>
              <w:t>-</w:t>
            </w:r>
            <w:r w:rsidRPr="00AA1C44">
              <w:rPr>
                <w:rFonts w:ascii="Times New Roman CYR" w:hAnsi="Times New Roman CYR"/>
                <w:color w:val="000000"/>
                <w:spacing w:val="-10"/>
              </w:rPr>
              <w:t>нию</w:t>
            </w:r>
            <w:proofErr w:type="spellEnd"/>
            <w:r w:rsidRPr="00AA1C44">
              <w:rPr>
                <w:rFonts w:ascii="Times New Roman CYR" w:hAnsi="Times New Roman CYR"/>
                <w:color w:val="000000"/>
                <w:spacing w:val="-10"/>
              </w:rPr>
              <w:t xml:space="preserve"> населения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единиц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4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7404,2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8834,1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9209,8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9470,5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9692,6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10316,5</w:t>
            </w:r>
          </w:p>
        </w:tc>
      </w:tr>
      <w:tr w:rsidR="00822E51" w:rsidRPr="00822E51" w:rsidTr="00AA1C44">
        <w:trPr>
          <w:trHeight w:val="187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3.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 xml:space="preserve">Создание и содержание </w:t>
            </w:r>
          </w:p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 xml:space="preserve">в целях гражданской обороны запасов материально-технических, </w:t>
            </w:r>
            <w:proofErr w:type="spellStart"/>
            <w:proofErr w:type="gramStart"/>
            <w:r w:rsidRPr="00822E51">
              <w:rPr>
                <w:rFonts w:ascii="Times New Roman CYR" w:hAnsi="Times New Roman CYR"/>
                <w:color w:val="000000"/>
                <w:spacing w:val="-6"/>
              </w:rPr>
              <w:t>продовольствен</w:t>
            </w:r>
            <w:r w:rsidR="00AA1C44">
              <w:rPr>
                <w:rFonts w:ascii="Times New Roman CYR" w:hAnsi="Times New Roman CYR"/>
                <w:color w:val="000000"/>
                <w:spacing w:val="-6"/>
              </w:rPr>
              <w:t>-</w:t>
            </w:r>
            <w:r w:rsidRPr="00822E51">
              <w:rPr>
                <w:rFonts w:ascii="Times New Roman CYR" w:hAnsi="Times New Roman CYR"/>
                <w:color w:val="000000"/>
                <w:spacing w:val="-6"/>
              </w:rPr>
              <w:t>ных</w:t>
            </w:r>
            <w:proofErr w:type="spellEnd"/>
            <w:proofErr w:type="gramEnd"/>
            <w:r w:rsidRPr="00822E51">
              <w:rPr>
                <w:rFonts w:ascii="Times New Roman CYR" w:hAnsi="Times New Roman CYR"/>
                <w:color w:val="000000"/>
                <w:spacing w:val="-6"/>
              </w:rPr>
              <w:t>, медицинских и иных средств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E51" w:rsidRPr="00822E51" w:rsidRDefault="00822E51" w:rsidP="00AA1C44">
            <w:pPr>
              <w:ind w:left="-88" w:right="-100"/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Доля хранящихся (содержа</w:t>
            </w:r>
            <w:r w:rsidR="00AA1C44">
              <w:rPr>
                <w:rFonts w:ascii="Times New Roman CYR" w:hAnsi="Times New Roman CYR"/>
                <w:color w:val="000000"/>
                <w:spacing w:val="-6"/>
              </w:rPr>
              <w:t>-</w:t>
            </w:r>
            <w:proofErr w:type="spellStart"/>
            <w:r w:rsidRPr="00822E51">
              <w:rPr>
                <w:rFonts w:ascii="Times New Roman CYR" w:hAnsi="Times New Roman CYR"/>
                <w:color w:val="000000"/>
                <w:spacing w:val="-6"/>
              </w:rPr>
              <w:t>щихся</w:t>
            </w:r>
            <w:proofErr w:type="spellEnd"/>
            <w:r w:rsidRPr="00822E51">
              <w:rPr>
                <w:rFonts w:ascii="Times New Roman CYR" w:hAnsi="Times New Roman CYR"/>
                <w:color w:val="000000"/>
                <w:spacing w:val="-6"/>
              </w:rPr>
              <w:t xml:space="preserve">) на складах гражданской обороны </w:t>
            </w:r>
            <w:proofErr w:type="gramStart"/>
            <w:r w:rsidRPr="00822E51">
              <w:rPr>
                <w:rFonts w:ascii="Times New Roman CYR" w:hAnsi="Times New Roman CYR"/>
                <w:color w:val="000000"/>
                <w:spacing w:val="-6"/>
              </w:rPr>
              <w:t>СИЗ</w:t>
            </w:r>
            <w:proofErr w:type="gramEnd"/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A50" w:rsidRDefault="00822E51" w:rsidP="00A67A50">
            <w:pPr>
              <w:ind w:right="-106" w:hanging="102"/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единиц/</w:t>
            </w:r>
          </w:p>
          <w:p w:rsidR="00822E51" w:rsidRPr="00822E51" w:rsidRDefault="00822E51" w:rsidP="00A67A50">
            <w:pPr>
              <w:ind w:right="-106" w:hanging="102"/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%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 xml:space="preserve">300800 </w:t>
            </w:r>
            <w:proofErr w:type="spellStart"/>
            <w:proofErr w:type="gramStart"/>
            <w:r w:rsidRPr="00822E51">
              <w:rPr>
                <w:rFonts w:ascii="Times New Roman CYR" w:hAnsi="Times New Roman CYR"/>
                <w:color w:val="000000"/>
                <w:spacing w:val="-6"/>
              </w:rPr>
              <w:t>ед</w:t>
            </w:r>
            <w:proofErr w:type="spellEnd"/>
            <w:proofErr w:type="gramEnd"/>
            <w:r w:rsidRPr="00822E51">
              <w:rPr>
                <w:rFonts w:ascii="Times New Roman CYR" w:hAnsi="Times New Roman CYR"/>
                <w:color w:val="000000"/>
                <w:spacing w:val="-6"/>
              </w:rPr>
              <w:t>/-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 xml:space="preserve">300800 </w:t>
            </w:r>
            <w:proofErr w:type="spellStart"/>
            <w:proofErr w:type="gramStart"/>
            <w:r w:rsidRPr="00822E51">
              <w:rPr>
                <w:rFonts w:ascii="Times New Roman CYR" w:hAnsi="Times New Roman CYR"/>
                <w:color w:val="000000"/>
                <w:spacing w:val="-6"/>
              </w:rPr>
              <w:t>ед</w:t>
            </w:r>
            <w:proofErr w:type="spellEnd"/>
            <w:proofErr w:type="gramEnd"/>
            <w:r w:rsidRPr="00822E51">
              <w:rPr>
                <w:rFonts w:ascii="Times New Roman CYR" w:hAnsi="Times New Roman CYR"/>
                <w:color w:val="000000"/>
                <w:spacing w:val="-6"/>
              </w:rPr>
              <w:t>/-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100 -/%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100 -/%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100 -/%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100 -/%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7838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8385,8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6983,9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7843,2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7108,3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7823,6</w:t>
            </w:r>
          </w:p>
        </w:tc>
      </w:tr>
      <w:tr w:rsidR="00822E51" w:rsidRPr="00822E51" w:rsidTr="00AA1C44">
        <w:trPr>
          <w:trHeight w:val="187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4.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Подготовка и содержание в готовности необходимых сил и сре</w:t>
            </w:r>
            <w:proofErr w:type="gramStart"/>
            <w:r w:rsidRPr="00822E51">
              <w:rPr>
                <w:rFonts w:ascii="Times New Roman CYR" w:hAnsi="Times New Roman CYR"/>
                <w:color w:val="000000"/>
                <w:spacing w:val="-6"/>
              </w:rPr>
              <w:t>дств дл</w:t>
            </w:r>
            <w:proofErr w:type="gramEnd"/>
            <w:r w:rsidRPr="00822E51">
              <w:rPr>
                <w:rFonts w:ascii="Times New Roman CYR" w:hAnsi="Times New Roman CYR"/>
                <w:color w:val="000000"/>
                <w:spacing w:val="-6"/>
              </w:rPr>
              <w:t>я защиты населения и территорий от чрезвычайных ситуаций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E51" w:rsidRPr="00822E51" w:rsidRDefault="00822E51" w:rsidP="00AA1C44">
            <w:pPr>
              <w:ind w:left="-116" w:right="-100"/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 xml:space="preserve">Доля </w:t>
            </w:r>
            <w:proofErr w:type="gramStart"/>
            <w:r w:rsidRPr="00822E51">
              <w:rPr>
                <w:rFonts w:ascii="Times New Roman CYR" w:hAnsi="Times New Roman CYR"/>
                <w:color w:val="000000"/>
                <w:spacing w:val="-6"/>
              </w:rPr>
              <w:t>регламент</w:t>
            </w:r>
            <w:r w:rsidR="00AA1C44">
              <w:rPr>
                <w:rFonts w:ascii="Times New Roman CYR" w:hAnsi="Times New Roman CYR"/>
                <w:color w:val="000000"/>
                <w:spacing w:val="-6"/>
              </w:rPr>
              <w:t>-</w:t>
            </w:r>
            <w:proofErr w:type="spellStart"/>
            <w:r w:rsidRPr="00822E51">
              <w:rPr>
                <w:rFonts w:ascii="Times New Roman CYR" w:hAnsi="Times New Roman CYR"/>
                <w:color w:val="000000"/>
                <w:spacing w:val="-6"/>
              </w:rPr>
              <w:t>ных</w:t>
            </w:r>
            <w:proofErr w:type="spellEnd"/>
            <w:proofErr w:type="gramEnd"/>
            <w:r w:rsidRPr="00822E51">
              <w:rPr>
                <w:rFonts w:ascii="Times New Roman CYR" w:hAnsi="Times New Roman CYR"/>
                <w:color w:val="000000"/>
                <w:spacing w:val="-6"/>
              </w:rPr>
              <w:t xml:space="preserve"> ремонтных, тестовых работ, </w:t>
            </w:r>
            <w:proofErr w:type="spellStart"/>
            <w:r w:rsidRPr="00822E51">
              <w:rPr>
                <w:rFonts w:ascii="Times New Roman CYR" w:hAnsi="Times New Roman CYR"/>
                <w:color w:val="000000"/>
                <w:spacing w:val="-6"/>
              </w:rPr>
              <w:t>профилакти</w:t>
            </w:r>
            <w:r w:rsidR="00AA1C44">
              <w:rPr>
                <w:rFonts w:ascii="Times New Roman CYR" w:hAnsi="Times New Roman CYR"/>
                <w:color w:val="000000"/>
                <w:spacing w:val="-6"/>
              </w:rPr>
              <w:t>-</w:t>
            </w:r>
            <w:r w:rsidRPr="00822E51">
              <w:rPr>
                <w:rFonts w:ascii="Times New Roman CYR" w:hAnsi="Times New Roman CYR"/>
                <w:color w:val="000000"/>
                <w:spacing w:val="-6"/>
              </w:rPr>
              <w:t>ческих</w:t>
            </w:r>
            <w:proofErr w:type="spellEnd"/>
            <w:r w:rsidRPr="00822E51">
              <w:rPr>
                <w:rFonts w:ascii="Times New Roman CYR" w:hAnsi="Times New Roman CYR"/>
                <w:color w:val="000000"/>
                <w:spacing w:val="-6"/>
              </w:rPr>
              <w:t xml:space="preserve"> и </w:t>
            </w:r>
            <w:proofErr w:type="spellStart"/>
            <w:r w:rsidRPr="00822E51">
              <w:rPr>
                <w:rFonts w:ascii="Times New Roman CYR" w:hAnsi="Times New Roman CYR"/>
                <w:color w:val="000000"/>
                <w:spacing w:val="-6"/>
              </w:rPr>
              <w:t>аттестацион</w:t>
            </w:r>
            <w:r w:rsidR="00AA1C44">
              <w:rPr>
                <w:rFonts w:ascii="Times New Roman CYR" w:hAnsi="Times New Roman CYR"/>
                <w:color w:val="000000"/>
                <w:spacing w:val="-6"/>
              </w:rPr>
              <w:t>-</w:t>
            </w:r>
            <w:r w:rsidRPr="00822E51">
              <w:rPr>
                <w:rFonts w:ascii="Times New Roman CYR" w:hAnsi="Times New Roman CYR"/>
                <w:color w:val="000000"/>
                <w:spacing w:val="-6"/>
              </w:rPr>
              <w:t>ных</w:t>
            </w:r>
            <w:proofErr w:type="spellEnd"/>
            <w:r w:rsidRPr="00822E51">
              <w:rPr>
                <w:rFonts w:ascii="Times New Roman CYR" w:hAnsi="Times New Roman CYR"/>
                <w:color w:val="000000"/>
                <w:spacing w:val="-6"/>
              </w:rPr>
              <w:t xml:space="preserve"> мероприятий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E51" w:rsidRPr="00822E51" w:rsidRDefault="00822E51" w:rsidP="00A67A50">
            <w:pPr>
              <w:ind w:right="-134"/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единиц/%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 xml:space="preserve">138 </w:t>
            </w:r>
            <w:proofErr w:type="spellStart"/>
            <w:proofErr w:type="gramStart"/>
            <w:r w:rsidRPr="00822E51">
              <w:rPr>
                <w:rFonts w:ascii="Times New Roman CYR" w:hAnsi="Times New Roman CYR"/>
                <w:color w:val="000000"/>
                <w:spacing w:val="-6"/>
              </w:rPr>
              <w:t>ед</w:t>
            </w:r>
            <w:proofErr w:type="spellEnd"/>
            <w:proofErr w:type="gramEnd"/>
            <w:r w:rsidRPr="00822E51">
              <w:rPr>
                <w:rFonts w:ascii="Times New Roman CYR" w:hAnsi="Times New Roman CYR"/>
                <w:color w:val="000000"/>
                <w:spacing w:val="-6"/>
              </w:rPr>
              <w:t>/-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 xml:space="preserve">136 </w:t>
            </w:r>
            <w:proofErr w:type="spellStart"/>
            <w:proofErr w:type="gramStart"/>
            <w:r w:rsidRPr="00822E51">
              <w:rPr>
                <w:rFonts w:ascii="Times New Roman CYR" w:hAnsi="Times New Roman CYR"/>
                <w:color w:val="000000"/>
                <w:spacing w:val="-6"/>
              </w:rPr>
              <w:t>ед</w:t>
            </w:r>
            <w:proofErr w:type="spellEnd"/>
            <w:proofErr w:type="gramEnd"/>
            <w:r w:rsidRPr="00822E51">
              <w:rPr>
                <w:rFonts w:ascii="Times New Roman CYR" w:hAnsi="Times New Roman CYR"/>
                <w:color w:val="000000"/>
                <w:spacing w:val="-6"/>
              </w:rPr>
              <w:t>/-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85 -/%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85 -/%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85 -/%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85 -/%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16430,6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17209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17135,9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18571,1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16894,9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19196,3</w:t>
            </w:r>
          </w:p>
        </w:tc>
      </w:tr>
      <w:tr w:rsidR="00822E51" w:rsidRPr="00822E51" w:rsidTr="00AA1C44">
        <w:trPr>
          <w:trHeight w:val="187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5.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Организация и проведение поисково-спасательных, аварийно-спасательных и других неотложных работ при чрезвычайных ситуациях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E51" w:rsidRPr="00822E51" w:rsidRDefault="00822E51" w:rsidP="00AA1C44">
            <w:pPr>
              <w:ind w:right="-86"/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 xml:space="preserve">Доля </w:t>
            </w:r>
            <w:proofErr w:type="spellStart"/>
            <w:proofErr w:type="gramStart"/>
            <w:r w:rsidRPr="00822E51">
              <w:rPr>
                <w:rFonts w:ascii="Times New Roman CYR" w:hAnsi="Times New Roman CYR"/>
                <w:color w:val="000000"/>
                <w:spacing w:val="-6"/>
              </w:rPr>
              <w:t>оператив</w:t>
            </w:r>
            <w:r w:rsidR="00AA1C44">
              <w:rPr>
                <w:rFonts w:ascii="Times New Roman CYR" w:hAnsi="Times New Roman CYR"/>
                <w:color w:val="000000"/>
                <w:spacing w:val="-6"/>
              </w:rPr>
              <w:t>-</w:t>
            </w:r>
            <w:r w:rsidRPr="00822E51">
              <w:rPr>
                <w:rFonts w:ascii="Times New Roman CYR" w:hAnsi="Times New Roman CYR"/>
                <w:color w:val="000000"/>
                <w:spacing w:val="-6"/>
              </w:rPr>
              <w:t>ных</w:t>
            </w:r>
            <w:proofErr w:type="spellEnd"/>
            <w:proofErr w:type="gramEnd"/>
            <w:r w:rsidRPr="00822E51">
              <w:rPr>
                <w:rFonts w:ascii="Times New Roman CYR" w:hAnsi="Times New Roman CYR"/>
                <w:color w:val="000000"/>
                <w:spacing w:val="-6"/>
              </w:rPr>
              <w:t xml:space="preserve"> выездов для проведения поисковых и аварийно-спасатель</w:t>
            </w:r>
            <w:r w:rsidR="00AA1C44">
              <w:rPr>
                <w:rFonts w:ascii="Times New Roman CYR" w:hAnsi="Times New Roman CYR"/>
                <w:color w:val="000000"/>
                <w:spacing w:val="-6"/>
              </w:rPr>
              <w:t>-</w:t>
            </w:r>
            <w:proofErr w:type="spellStart"/>
            <w:r w:rsidRPr="00822E51">
              <w:rPr>
                <w:rFonts w:ascii="Times New Roman CYR" w:hAnsi="Times New Roman CYR"/>
                <w:color w:val="000000"/>
                <w:spacing w:val="-6"/>
              </w:rPr>
              <w:t>ных</w:t>
            </w:r>
            <w:proofErr w:type="spellEnd"/>
            <w:r w:rsidRPr="00822E51">
              <w:rPr>
                <w:rFonts w:ascii="Times New Roman CYR" w:hAnsi="Times New Roman CYR"/>
                <w:color w:val="000000"/>
                <w:spacing w:val="-6"/>
              </w:rPr>
              <w:t xml:space="preserve"> работ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A50" w:rsidRDefault="00822E51" w:rsidP="00A67A50">
            <w:pPr>
              <w:ind w:right="-120" w:hanging="88"/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единиц/</w:t>
            </w:r>
          </w:p>
          <w:p w:rsidR="00822E51" w:rsidRPr="00822E51" w:rsidRDefault="00822E51" w:rsidP="00A67A50">
            <w:pPr>
              <w:ind w:right="-120" w:hanging="88"/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%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 xml:space="preserve">379 </w:t>
            </w:r>
            <w:proofErr w:type="spellStart"/>
            <w:proofErr w:type="gramStart"/>
            <w:r w:rsidRPr="00822E51">
              <w:rPr>
                <w:rFonts w:ascii="Times New Roman CYR" w:hAnsi="Times New Roman CYR"/>
                <w:color w:val="000000"/>
                <w:spacing w:val="-6"/>
              </w:rPr>
              <w:t>ед</w:t>
            </w:r>
            <w:proofErr w:type="spellEnd"/>
            <w:proofErr w:type="gramEnd"/>
            <w:r w:rsidRPr="00822E51">
              <w:rPr>
                <w:rFonts w:ascii="Times New Roman CYR" w:hAnsi="Times New Roman CYR"/>
                <w:color w:val="000000"/>
                <w:spacing w:val="-6"/>
              </w:rPr>
              <w:t>/-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 xml:space="preserve">641 </w:t>
            </w:r>
            <w:proofErr w:type="spellStart"/>
            <w:proofErr w:type="gramStart"/>
            <w:r w:rsidRPr="00822E51">
              <w:rPr>
                <w:rFonts w:ascii="Times New Roman CYR" w:hAnsi="Times New Roman CYR"/>
                <w:color w:val="000000"/>
                <w:spacing w:val="-6"/>
              </w:rPr>
              <w:t>ед</w:t>
            </w:r>
            <w:proofErr w:type="spellEnd"/>
            <w:proofErr w:type="gramEnd"/>
            <w:r w:rsidRPr="00822E51">
              <w:rPr>
                <w:rFonts w:ascii="Times New Roman CYR" w:hAnsi="Times New Roman CYR"/>
                <w:color w:val="000000"/>
                <w:spacing w:val="-6"/>
              </w:rPr>
              <w:t>/-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85 -/%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85 -/%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85 -/%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85 -/%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84,9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65,6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223,8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358,6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259,8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216,3</w:t>
            </w:r>
          </w:p>
        </w:tc>
      </w:tr>
      <w:tr w:rsidR="00822E51" w:rsidRPr="00822E51" w:rsidTr="00AA1C44">
        <w:trPr>
          <w:trHeight w:val="2496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6.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Организация и проведение работ и мероприятий в целях обеспечения реагирования на чрезвычайные ситуации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 xml:space="preserve">Доля подготовленных и </w:t>
            </w:r>
            <w:proofErr w:type="gramStart"/>
            <w:r w:rsidRPr="00822E51">
              <w:rPr>
                <w:rFonts w:ascii="Times New Roman CYR" w:hAnsi="Times New Roman CYR"/>
                <w:color w:val="000000"/>
                <w:spacing w:val="-6"/>
              </w:rPr>
              <w:t>оснащен</w:t>
            </w:r>
            <w:r w:rsidR="00AA1C44">
              <w:rPr>
                <w:rFonts w:ascii="Times New Roman CYR" w:hAnsi="Times New Roman CYR"/>
                <w:color w:val="000000"/>
                <w:spacing w:val="-6"/>
              </w:rPr>
              <w:t>-</w:t>
            </w:r>
            <w:proofErr w:type="spellStart"/>
            <w:r w:rsidRPr="00822E51">
              <w:rPr>
                <w:rFonts w:ascii="Times New Roman CYR" w:hAnsi="Times New Roman CYR"/>
                <w:color w:val="000000"/>
                <w:spacing w:val="-6"/>
              </w:rPr>
              <w:t>ных</w:t>
            </w:r>
            <w:proofErr w:type="spellEnd"/>
            <w:proofErr w:type="gramEnd"/>
            <w:r w:rsidRPr="00822E51">
              <w:rPr>
                <w:rFonts w:ascii="Times New Roman CYR" w:hAnsi="Times New Roman CYR"/>
                <w:color w:val="000000"/>
                <w:spacing w:val="-6"/>
              </w:rPr>
              <w:t xml:space="preserve"> </w:t>
            </w:r>
            <w:proofErr w:type="spellStart"/>
            <w:r w:rsidRPr="00822E51">
              <w:rPr>
                <w:rFonts w:ascii="Times New Roman CYR" w:hAnsi="Times New Roman CYR"/>
                <w:color w:val="000000"/>
                <w:spacing w:val="-6"/>
              </w:rPr>
              <w:t>сотрудни</w:t>
            </w:r>
            <w:proofErr w:type="spellEnd"/>
            <w:r w:rsidR="00AA1C44">
              <w:rPr>
                <w:rFonts w:ascii="Times New Roman CYR" w:hAnsi="Times New Roman CYR"/>
                <w:color w:val="000000"/>
                <w:spacing w:val="-6"/>
              </w:rPr>
              <w:t>-</w:t>
            </w:r>
            <w:r w:rsidRPr="00822E51">
              <w:rPr>
                <w:rFonts w:ascii="Times New Roman CYR" w:hAnsi="Times New Roman CYR"/>
                <w:color w:val="000000"/>
                <w:spacing w:val="-6"/>
              </w:rPr>
              <w:t xml:space="preserve">ков в </w:t>
            </w:r>
            <w:proofErr w:type="spellStart"/>
            <w:r w:rsidRPr="00822E51">
              <w:rPr>
                <w:rFonts w:ascii="Times New Roman CYR" w:hAnsi="Times New Roman CYR"/>
                <w:color w:val="000000"/>
                <w:spacing w:val="-6"/>
              </w:rPr>
              <w:t>соответст</w:t>
            </w:r>
            <w:r w:rsidR="00AA1C44">
              <w:rPr>
                <w:rFonts w:ascii="Times New Roman CYR" w:hAnsi="Times New Roman CYR"/>
                <w:color w:val="000000"/>
                <w:spacing w:val="-6"/>
              </w:rPr>
              <w:t>-</w:t>
            </w:r>
            <w:r w:rsidRPr="00822E51">
              <w:rPr>
                <w:rFonts w:ascii="Times New Roman CYR" w:hAnsi="Times New Roman CYR"/>
                <w:color w:val="000000"/>
                <w:spacing w:val="-6"/>
              </w:rPr>
              <w:t>вии</w:t>
            </w:r>
            <w:proofErr w:type="spellEnd"/>
            <w:r w:rsidRPr="00822E51">
              <w:rPr>
                <w:rFonts w:ascii="Times New Roman CYR" w:hAnsi="Times New Roman CYR"/>
                <w:color w:val="000000"/>
                <w:spacing w:val="-6"/>
              </w:rPr>
              <w:t xml:space="preserve"> с приказом МЧС России от 26.09.2007 </w:t>
            </w:r>
            <w:r w:rsidR="00AA1C44">
              <w:rPr>
                <w:rFonts w:ascii="Times New Roman CYR" w:hAnsi="Times New Roman CYR"/>
                <w:color w:val="000000"/>
                <w:spacing w:val="-6"/>
              </w:rPr>
              <w:t>№</w:t>
            </w:r>
            <w:r w:rsidRPr="00822E51">
              <w:rPr>
                <w:rFonts w:ascii="Times New Roman CYR" w:hAnsi="Times New Roman CYR"/>
                <w:color w:val="000000"/>
                <w:spacing w:val="-6"/>
              </w:rPr>
              <w:t xml:space="preserve"> 500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E51" w:rsidRPr="00822E51" w:rsidRDefault="00822E51" w:rsidP="00A67A50">
            <w:pPr>
              <w:ind w:right="-92"/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единиц/%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 xml:space="preserve">95 </w:t>
            </w:r>
            <w:proofErr w:type="spellStart"/>
            <w:proofErr w:type="gramStart"/>
            <w:r w:rsidRPr="00822E51">
              <w:rPr>
                <w:rFonts w:ascii="Times New Roman CYR" w:hAnsi="Times New Roman CYR"/>
                <w:color w:val="000000"/>
                <w:spacing w:val="-6"/>
              </w:rPr>
              <w:t>ед</w:t>
            </w:r>
            <w:proofErr w:type="spellEnd"/>
            <w:proofErr w:type="gramEnd"/>
            <w:r w:rsidRPr="00822E51">
              <w:rPr>
                <w:rFonts w:ascii="Times New Roman CYR" w:hAnsi="Times New Roman CYR"/>
                <w:color w:val="000000"/>
                <w:spacing w:val="-6"/>
              </w:rPr>
              <w:t>/-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 xml:space="preserve">95 </w:t>
            </w:r>
            <w:proofErr w:type="spellStart"/>
            <w:proofErr w:type="gramStart"/>
            <w:r w:rsidRPr="00822E51">
              <w:rPr>
                <w:rFonts w:ascii="Times New Roman CYR" w:hAnsi="Times New Roman CYR"/>
                <w:color w:val="000000"/>
                <w:spacing w:val="-6"/>
              </w:rPr>
              <w:t>ед</w:t>
            </w:r>
            <w:proofErr w:type="spellEnd"/>
            <w:proofErr w:type="gramEnd"/>
            <w:r w:rsidRPr="00822E51">
              <w:rPr>
                <w:rFonts w:ascii="Times New Roman CYR" w:hAnsi="Times New Roman CYR"/>
                <w:color w:val="000000"/>
                <w:spacing w:val="-6"/>
              </w:rPr>
              <w:t>/-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85 -/%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85 -/%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85 -/%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85 -/%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16430,6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8079,7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17135,9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18784,1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18894,9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18283,3</w:t>
            </w:r>
          </w:p>
        </w:tc>
      </w:tr>
      <w:tr w:rsidR="00822E51" w:rsidRPr="00822E51" w:rsidTr="00AA1C44">
        <w:trPr>
          <w:trHeight w:val="2184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7.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Организация и проведение работ по обеспечению безопасности людей на водных объектах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 xml:space="preserve">Доля </w:t>
            </w:r>
            <w:proofErr w:type="spellStart"/>
            <w:proofErr w:type="gramStart"/>
            <w:r w:rsidRPr="00822E51">
              <w:rPr>
                <w:rFonts w:ascii="Times New Roman CYR" w:hAnsi="Times New Roman CYR"/>
                <w:color w:val="000000"/>
                <w:spacing w:val="-6"/>
              </w:rPr>
              <w:t>оператив</w:t>
            </w:r>
            <w:r w:rsidR="00AA1C44">
              <w:rPr>
                <w:rFonts w:ascii="Times New Roman CYR" w:hAnsi="Times New Roman CYR"/>
                <w:color w:val="000000"/>
                <w:spacing w:val="-6"/>
              </w:rPr>
              <w:t>-</w:t>
            </w:r>
            <w:r w:rsidRPr="00822E51">
              <w:rPr>
                <w:rFonts w:ascii="Times New Roman CYR" w:hAnsi="Times New Roman CYR"/>
                <w:color w:val="000000"/>
                <w:spacing w:val="-6"/>
              </w:rPr>
              <w:t>ных</w:t>
            </w:r>
            <w:proofErr w:type="spellEnd"/>
            <w:proofErr w:type="gramEnd"/>
            <w:r w:rsidRPr="00822E51">
              <w:rPr>
                <w:rFonts w:ascii="Times New Roman CYR" w:hAnsi="Times New Roman CYR"/>
                <w:color w:val="000000"/>
                <w:spacing w:val="-6"/>
              </w:rPr>
              <w:t xml:space="preserve"> выездов для </w:t>
            </w:r>
            <w:proofErr w:type="spellStart"/>
            <w:r w:rsidRPr="00822E51">
              <w:rPr>
                <w:rFonts w:ascii="Times New Roman CYR" w:hAnsi="Times New Roman CYR"/>
                <w:color w:val="000000"/>
                <w:spacing w:val="-6"/>
              </w:rPr>
              <w:t>проведе</w:t>
            </w:r>
            <w:r w:rsidR="00AA1C44">
              <w:rPr>
                <w:rFonts w:ascii="Times New Roman CYR" w:hAnsi="Times New Roman CYR"/>
                <w:color w:val="000000"/>
                <w:spacing w:val="-6"/>
              </w:rPr>
              <w:t>-</w:t>
            </w:r>
            <w:r w:rsidRPr="00822E51">
              <w:rPr>
                <w:rFonts w:ascii="Times New Roman CYR" w:hAnsi="Times New Roman CYR"/>
                <w:color w:val="000000"/>
                <w:spacing w:val="-6"/>
              </w:rPr>
              <w:t>ния</w:t>
            </w:r>
            <w:proofErr w:type="spellEnd"/>
            <w:r w:rsidRPr="00822E51">
              <w:rPr>
                <w:rFonts w:ascii="Times New Roman CYR" w:hAnsi="Times New Roman CYR"/>
                <w:color w:val="000000"/>
                <w:spacing w:val="-6"/>
              </w:rPr>
              <w:t xml:space="preserve"> работ по </w:t>
            </w:r>
            <w:proofErr w:type="spellStart"/>
            <w:r w:rsidRPr="00822E51">
              <w:rPr>
                <w:rFonts w:ascii="Times New Roman CYR" w:hAnsi="Times New Roman CYR"/>
                <w:color w:val="000000"/>
                <w:spacing w:val="-6"/>
              </w:rPr>
              <w:t>обеспе</w:t>
            </w:r>
            <w:r w:rsidR="00AA1C44">
              <w:rPr>
                <w:rFonts w:ascii="Times New Roman CYR" w:hAnsi="Times New Roman CYR"/>
                <w:color w:val="000000"/>
                <w:spacing w:val="-6"/>
              </w:rPr>
              <w:t>-</w:t>
            </w:r>
            <w:r w:rsidRPr="00822E51">
              <w:rPr>
                <w:rFonts w:ascii="Times New Roman CYR" w:hAnsi="Times New Roman CYR"/>
                <w:color w:val="000000"/>
                <w:spacing w:val="-6"/>
              </w:rPr>
              <w:t>чению</w:t>
            </w:r>
            <w:proofErr w:type="spellEnd"/>
            <w:r w:rsidRPr="00822E51">
              <w:rPr>
                <w:rFonts w:ascii="Times New Roman CYR" w:hAnsi="Times New Roman CYR"/>
                <w:color w:val="000000"/>
                <w:spacing w:val="-6"/>
              </w:rPr>
              <w:t xml:space="preserve"> </w:t>
            </w:r>
            <w:proofErr w:type="spellStart"/>
            <w:r w:rsidRPr="00822E51">
              <w:rPr>
                <w:rFonts w:ascii="Times New Roman CYR" w:hAnsi="Times New Roman CYR"/>
                <w:color w:val="000000"/>
                <w:spacing w:val="-6"/>
              </w:rPr>
              <w:t>безопас</w:t>
            </w:r>
            <w:r w:rsidR="00AA1C44">
              <w:rPr>
                <w:rFonts w:ascii="Times New Roman CYR" w:hAnsi="Times New Roman CYR"/>
                <w:color w:val="000000"/>
                <w:spacing w:val="-6"/>
              </w:rPr>
              <w:t>-</w:t>
            </w:r>
            <w:r w:rsidRPr="00822E51">
              <w:rPr>
                <w:rFonts w:ascii="Times New Roman CYR" w:hAnsi="Times New Roman CYR"/>
                <w:color w:val="000000"/>
                <w:spacing w:val="-6"/>
              </w:rPr>
              <w:t>ности</w:t>
            </w:r>
            <w:proofErr w:type="spellEnd"/>
            <w:r w:rsidRPr="00822E51">
              <w:rPr>
                <w:rFonts w:ascii="Times New Roman CYR" w:hAnsi="Times New Roman CYR"/>
                <w:color w:val="000000"/>
                <w:spacing w:val="-6"/>
              </w:rPr>
              <w:t xml:space="preserve"> людей на водных объектах</w:t>
            </w:r>
          </w:p>
          <w:p w:rsidR="00AA1C44" w:rsidRDefault="00AA1C44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</w:p>
          <w:p w:rsidR="00AA1C44" w:rsidRPr="00822E51" w:rsidRDefault="00AA1C44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E51" w:rsidRPr="00822E51" w:rsidRDefault="00822E51" w:rsidP="00A67A50">
            <w:pPr>
              <w:ind w:right="-92"/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единиц/%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 xml:space="preserve">47 </w:t>
            </w:r>
            <w:proofErr w:type="spellStart"/>
            <w:proofErr w:type="gramStart"/>
            <w:r w:rsidRPr="00822E51">
              <w:rPr>
                <w:rFonts w:ascii="Times New Roman CYR" w:hAnsi="Times New Roman CYR"/>
                <w:color w:val="000000"/>
                <w:spacing w:val="-6"/>
              </w:rPr>
              <w:t>ед</w:t>
            </w:r>
            <w:proofErr w:type="spellEnd"/>
            <w:proofErr w:type="gramEnd"/>
            <w:r w:rsidRPr="00822E51">
              <w:rPr>
                <w:rFonts w:ascii="Times New Roman CYR" w:hAnsi="Times New Roman CYR"/>
                <w:color w:val="000000"/>
                <w:spacing w:val="-6"/>
              </w:rPr>
              <w:t>/-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 xml:space="preserve">46 </w:t>
            </w:r>
            <w:proofErr w:type="spellStart"/>
            <w:proofErr w:type="gramStart"/>
            <w:r w:rsidRPr="00822E51">
              <w:rPr>
                <w:rFonts w:ascii="Times New Roman CYR" w:hAnsi="Times New Roman CYR"/>
                <w:color w:val="000000"/>
                <w:spacing w:val="-6"/>
              </w:rPr>
              <w:t>ед</w:t>
            </w:r>
            <w:proofErr w:type="spellEnd"/>
            <w:proofErr w:type="gramEnd"/>
            <w:r w:rsidRPr="00822E51">
              <w:rPr>
                <w:rFonts w:ascii="Times New Roman CYR" w:hAnsi="Times New Roman CYR"/>
                <w:color w:val="000000"/>
                <w:spacing w:val="-6"/>
              </w:rPr>
              <w:t>/-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85 -/%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85 -/%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85 -/%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85 -/%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7102,3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16071,9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8255,9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8377,5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8585,1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8247,1</w:t>
            </w:r>
          </w:p>
        </w:tc>
      </w:tr>
      <w:tr w:rsidR="00822E51" w:rsidRPr="00822E51" w:rsidTr="00AA1C44">
        <w:trPr>
          <w:trHeight w:val="2496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8.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Деятельность по обеспечению пожарной безопасности. Организация тушения пожаров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7A50" w:rsidRDefault="00822E51" w:rsidP="00AA1C44">
            <w:pPr>
              <w:ind w:right="-100"/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 xml:space="preserve">Среднее время прибытия к месту пожара в </w:t>
            </w:r>
            <w:proofErr w:type="spellStart"/>
            <w:r w:rsidRPr="00822E51">
              <w:rPr>
                <w:rFonts w:ascii="Times New Roman CYR" w:hAnsi="Times New Roman CYR"/>
                <w:color w:val="000000"/>
                <w:spacing w:val="-6"/>
              </w:rPr>
              <w:t>соответ</w:t>
            </w:r>
            <w:proofErr w:type="spellEnd"/>
            <w:r w:rsidR="00A67A50">
              <w:rPr>
                <w:rFonts w:ascii="Times New Roman CYR" w:hAnsi="Times New Roman CYR"/>
                <w:color w:val="000000"/>
                <w:spacing w:val="-6"/>
              </w:rPr>
              <w:t>-</w:t>
            </w:r>
          </w:p>
          <w:p w:rsidR="00822E51" w:rsidRDefault="00822E51" w:rsidP="00AA1C44">
            <w:pPr>
              <w:ind w:right="-100"/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proofErr w:type="spellStart"/>
            <w:r w:rsidRPr="00822E51">
              <w:rPr>
                <w:rFonts w:ascii="Times New Roman CYR" w:hAnsi="Times New Roman CYR"/>
                <w:color w:val="000000"/>
                <w:spacing w:val="-6"/>
              </w:rPr>
              <w:t>ствии</w:t>
            </w:r>
            <w:proofErr w:type="spellEnd"/>
            <w:r w:rsidRPr="00822E51">
              <w:rPr>
                <w:rFonts w:ascii="Times New Roman CYR" w:hAnsi="Times New Roman CYR"/>
                <w:color w:val="000000"/>
                <w:spacing w:val="-6"/>
              </w:rPr>
              <w:t xml:space="preserve"> с </w:t>
            </w:r>
            <w:proofErr w:type="spellStart"/>
            <w:proofErr w:type="gramStart"/>
            <w:r w:rsidRPr="00822E51">
              <w:rPr>
                <w:rFonts w:ascii="Times New Roman CYR" w:hAnsi="Times New Roman CYR"/>
                <w:color w:val="000000"/>
                <w:spacing w:val="-6"/>
              </w:rPr>
              <w:t>нормати</w:t>
            </w:r>
            <w:proofErr w:type="spellEnd"/>
            <w:r w:rsidR="00AA1C44">
              <w:rPr>
                <w:rFonts w:ascii="Times New Roman CYR" w:hAnsi="Times New Roman CYR"/>
                <w:color w:val="000000"/>
                <w:spacing w:val="-6"/>
              </w:rPr>
              <w:t>-</w:t>
            </w:r>
            <w:r w:rsidRPr="00822E51">
              <w:rPr>
                <w:rFonts w:ascii="Times New Roman CYR" w:hAnsi="Times New Roman CYR"/>
                <w:color w:val="000000"/>
                <w:spacing w:val="-6"/>
              </w:rPr>
              <w:t>вами</w:t>
            </w:r>
            <w:proofErr w:type="gramEnd"/>
            <w:r w:rsidRPr="00822E51">
              <w:rPr>
                <w:rFonts w:ascii="Times New Roman CYR" w:hAnsi="Times New Roman CYR"/>
                <w:color w:val="000000"/>
                <w:spacing w:val="-6"/>
              </w:rPr>
              <w:t>, утвержден</w:t>
            </w:r>
            <w:r w:rsidR="00AA1C44">
              <w:rPr>
                <w:rFonts w:ascii="Times New Roman CYR" w:hAnsi="Times New Roman CYR"/>
                <w:color w:val="000000"/>
                <w:spacing w:val="-6"/>
              </w:rPr>
              <w:t>-</w:t>
            </w:r>
            <w:proofErr w:type="spellStart"/>
            <w:r w:rsidRPr="00822E51">
              <w:rPr>
                <w:rFonts w:ascii="Times New Roman CYR" w:hAnsi="Times New Roman CYR"/>
                <w:color w:val="000000"/>
                <w:spacing w:val="-6"/>
              </w:rPr>
              <w:t>ными</w:t>
            </w:r>
            <w:proofErr w:type="spellEnd"/>
            <w:r w:rsidRPr="00822E51">
              <w:rPr>
                <w:rFonts w:ascii="Times New Roman CYR" w:hAnsi="Times New Roman CYR"/>
                <w:color w:val="000000"/>
                <w:spacing w:val="-6"/>
              </w:rPr>
              <w:t xml:space="preserve"> </w:t>
            </w:r>
            <w:proofErr w:type="spellStart"/>
            <w:r w:rsidRPr="00822E51">
              <w:rPr>
                <w:rFonts w:ascii="Times New Roman CYR" w:hAnsi="Times New Roman CYR"/>
                <w:color w:val="000000"/>
                <w:spacing w:val="-6"/>
              </w:rPr>
              <w:t>федераль</w:t>
            </w:r>
            <w:r w:rsidR="00AA1C44">
              <w:rPr>
                <w:rFonts w:ascii="Times New Roman CYR" w:hAnsi="Times New Roman CYR"/>
                <w:color w:val="000000"/>
                <w:spacing w:val="-6"/>
              </w:rPr>
              <w:t>-</w:t>
            </w:r>
            <w:r w:rsidRPr="00822E51">
              <w:rPr>
                <w:rFonts w:ascii="Times New Roman CYR" w:hAnsi="Times New Roman CYR"/>
                <w:color w:val="000000"/>
                <w:spacing w:val="-6"/>
              </w:rPr>
              <w:t>ным</w:t>
            </w:r>
            <w:proofErr w:type="spellEnd"/>
            <w:r w:rsidRPr="00822E51">
              <w:rPr>
                <w:rFonts w:ascii="Times New Roman CYR" w:hAnsi="Times New Roman CYR"/>
                <w:color w:val="000000"/>
                <w:spacing w:val="-6"/>
              </w:rPr>
              <w:t xml:space="preserve"> </w:t>
            </w:r>
            <w:proofErr w:type="spellStart"/>
            <w:r w:rsidRPr="00822E51">
              <w:rPr>
                <w:rFonts w:ascii="Times New Roman CYR" w:hAnsi="Times New Roman CYR"/>
                <w:color w:val="000000"/>
                <w:spacing w:val="-6"/>
              </w:rPr>
              <w:t>законода</w:t>
            </w:r>
            <w:r w:rsidR="00AA1C44">
              <w:rPr>
                <w:rFonts w:ascii="Times New Roman CYR" w:hAnsi="Times New Roman CYR"/>
                <w:color w:val="000000"/>
                <w:spacing w:val="-6"/>
              </w:rPr>
              <w:t>-</w:t>
            </w:r>
            <w:r w:rsidRPr="00822E51">
              <w:rPr>
                <w:rFonts w:ascii="Times New Roman CYR" w:hAnsi="Times New Roman CYR"/>
                <w:color w:val="000000"/>
                <w:spacing w:val="-6"/>
              </w:rPr>
              <w:t>тельством</w:t>
            </w:r>
            <w:proofErr w:type="spellEnd"/>
          </w:p>
          <w:p w:rsidR="00AA1C44" w:rsidRDefault="00AA1C44" w:rsidP="00AA1C44">
            <w:pPr>
              <w:ind w:right="-100"/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</w:p>
          <w:p w:rsidR="00AA1C44" w:rsidRDefault="00AA1C44" w:rsidP="00AA1C44">
            <w:pPr>
              <w:ind w:right="-100"/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</w:p>
          <w:p w:rsidR="00AA1C44" w:rsidRDefault="00AA1C44" w:rsidP="00AA1C44">
            <w:pPr>
              <w:ind w:right="-100"/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</w:p>
          <w:p w:rsidR="00AA1C44" w:rsidRPr="00822E51" w:rsidRDefault="00AA1C44" w:rsidP="00AA1C44">
            <w:pPr>
              <w:ind w:right="-100"/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E51" w:rsidRPr="00822E51" w:rsidRDefault="00822E51" w:rsidP="00A67A50">
            <w:pPr>
              <w:ind w:right="-92"/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единиц/минут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 xml:space="preserve">137 </w:t>
            </w:r>
            <w:proofErr w:type="spellStart"/>
            <w:proofErr w:type="gramStart"/>
            <w:r w:rsidRPr="00822E51">
              <w:rPr>
                <w:rFonts w:ascii="Times New Roman CYR" w:hAnsi="Times New Roman CYR"/>
                <w:color w:val="000000"/>
                <w:spacing w:val="-6"/>
              </w:rPr>
              <w:t>ед</w:t>
            </w:r>
            <w:proofErr w:type="spellEnd"/>
            <w:proofErr w:type="gramEnd"/>
            <w:r w:rsidRPr="00822E51">
              <w:rPr>
                <w:rFonts w:ascii="Times New Roman CYR" w:hAnsi="Times New Roman CYR"/>
                <w:color w:val="000000"/>
                <w:spacing w:val="-6"/>
              </w:rPr>
              <w:t>/-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 xml:space="preserve">126 </w:t>
            </w:r>
            <w:proofErr w:type="spellStart"/>
            <w:proofErr w:type="gramStart"/>
            <w:r w:rsidRPr="00822E51">
              <w:rPr>
                <w:rFonts w:ascii="Times New Roman CYR" w:hAnsi="Times New Roman CYR"/>
                <w:color w:val="000000"/>
                <w:spacing w:val="-6"/>
              </w:rPr>
              <w:t>ед</w:t>
            </w:r>
            <w:proofErr w:type="spellEnd"/>
            <w:proofErr w:type="gramEnd"/>
            <w:r w:rsidRPr="00822E51">
              <w:rPr>
                <w:rFonts w:ascii="Times New Roman CYR" w:hAnsi="Times New Roman CYR"/>
                <w:color w:val="000000"/>
                <w:spacing w:val="-6"/>
              </w:rPr>
              <w:t>/-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20 -/мин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20 -/мин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20 -/мин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20 -/мин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23853,6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24742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24673,4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37901,2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26645,8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25633,9</w:t>
            </w:r>
          </w:p>
        </w:tc>
      </w:tr>
      <w:tr w:rsidR="00822E51" w:rsidRPr="00822E51" w:rsidTr="00AA1C44">
        <w:trPr>
          <w:trHeight w:val="499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9.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Создание и развитие системы обеспечения вызова экстренных оперативных служб по единому номеру "112", организация ее эксплуатации, обеспечение приема и обработки вызовов</w:t>
            </w:r>
            <w:r w:rsidRPr="00822E51">
              <w:rPr>
                <w:rFonts w:ascii="Times New Roman CYR" w:hAnsi="Times New Roman CYR"/>
                <w:color w:val="000000"/>
                <w:spacing w:val="-6"/>
              </w:rPr>
              <w:br/>
            </w:r>
            <w:r w:rsidRPr="00822E51">
              <w:rPr>
                <w:rFonts w:ascii="Times New Roman CYR" w:hAnsi="Times New Roman CYR"/>
                <w:spacing w:val="-6"/>
              </w:rPr>
              <w:t xml:space="preserve">Обеспечение </w:t>
            </w:r>
            <w:proofErr w:type="spellStart"/>
            <w:proofErr w:type="gramStart"/>
            <w:r w:rsidRPr="00822E51">
              <w:rPr>
                <w:rFonts w:ascii="Times New Roman CYR" w:hAnsi="Times New Roman CYR"/>
                <w:spacing w:val="-6"/>
              </w:rPr>
              <w:t>функционирова</w:t>
            </w:r>
            <w:r w:rsidR="00AA1C44">
              <w:rPr>
                <w:rFonts w:ascii="Times New Roman CYR" w:hAnsi="Times New Roman CYR"/>
                <w:spacing w:val="-6"/>
              </w:rPr>
              <w:t>-</w:t>
            </w:r>
            <w:r w:rsidRPr="00822E51">
              <w:rPr>
                <w:rFonts w:ascii="Times New Roman CYR" w:hAnsi="Times New Roman CYR"/>
                <w:spacing w:val="-6"/>
              </w:rPr>
              <w:t>ния</w:t>
            </w:r>
            <w:proofErr w:type="spellEnd"/>
            <w:proofErr w:type="gramEnd"/>
            <w:r w:rsidRPr="00822E51">
              <w:rPr>
                <w:rFonts w:ascii="Times New Roman CYR" w:hAnsi="Times New Roman CYR"/>
                <w:spacing w:val="-6"/>
              </w:rPr>
              <w:t xml:space="preserve"> системы обеспечения вызова экстренных оперативных служб по единому номеру "112", прием и обработка вызовов по единому номеру "112" и передача их диспетчерским службам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E51" w:rsidRPr="00822E51" w:rsidRDefault="00822E51" w:rsidP="00A67A50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 xml:space="preserve">Доля </w:t>
            </w:r>
            <w:proofErr w:type="spellStart"/>
            <w:proofErr w:type="gramStart"/>
            <w:r w:rsidRPr="00822E51">
              <w:rPr>
                <w:rFonts w:ascii="Times New Roman CYR" w:hAnsi="Times New Roman CYR"/>
                <w:color w:val="000000"/>
                <w:spacing w:val="-6"/>
              </w:rPr>
              <w:t>направ</w:t>
            </w:r>
            <w:proofErr w:type="spellEnd"/>
            <w:r w:rsidR="00AA1C44">
              <w:rPr>
                <w:rFonts w:ascii="Times New Roman CYR" w:hAnsi="Times New Roman CYR"/>
                <w:color w:val="000000"/>
                <w:spacing w:val="-6"/>
              </w:rPr>
              <w:t>-</w:t>
            </w:r>
            <w:r w:rsidRPr="00822E51">
              <w:rPr>
                <w:rFonts w:ascii="Times New Roman CYR" w:hAnsi="Times New Roman CYR"/>
                <w:color w:val="000000"/>
                <w:spacing w:val="-6"/>
              </w:rPr>
              <w:t>ленной</w:t>
            </w:r>
            <w:proofErr w:type="gramEnd"/>
            <w:r w:rsidRPr="00822E51">
              <w:rPr>
                <w:rFonts w:ascii="Times New Roman CYR" w:hAnsi="Times New Roman CYR"/>
                <w:color w:val="000000"/>
                <w:spacing w:val="-6"/>
              </w:rPr>
              <w:t xml:space="preserve"> </w:t>
            </w:r>
            <w:proofErr w:type="spellStart"/>
            <w:r w:rsidRPr="00822E51">
              <w:rPr>
                <w:rFonts w:ascii="Times New Roman CYR" w:hAnsi="Times New Roman CYR"/>
                <w:color w:val="000000"/>
                <w:spacing w:val="-6"/>
              </w:rPr>
              <w:t>обработа</w:t>
            </w:r>
            <w:r w:rsidR="00AA1C44">
              <w:rPr>
                <w:rFonts w:ascii="Times New Roman CYR" w:hAnsi="Times New Roman CYR"/>
                <w:color w:val="000000"/>
                <w:spacing w:val="-6"/>
              </w:rPr>
              <w:t>-</w:t>
            </w:r>
            <w:r w:rsidRPr="00822E51">
              <w:rPr>
                <w:rFonts w:ascii="Times New Roman CYR" w:hAnsi="Times New Roman CYR"/>
                <w:color w:val="000000"/>
                <w:spacing w:val="-6"/>
              </w:rPr>
              <w:t>нной</w:t>
            </w:r>
            <w:proofErr w:type="spellEnd"/>
            <w:r w:rsidRPr="00822E51">
              <w:rPr>
                <w:rFonts w:ascii="Times New Roman CYR" w:hAnsi="Times New Roman CYR"/>
                <w:color w:val="000000"/>
                <w:spacing w:val="-6"/>
              </w:rPr>
              <w:t xml:space="preserve"> </w:t>
            </w:r>
            <w:proofErr w:type="spellStart"/>
            <w:r w:rsidRPr="00822E51">
              <w:rPr>
                <w:rFonts w:ascii="Times New Roman CYR" w:hAnsi="Times New Roman CYR"/>
                <w:color w:val="000000"/>
                <w:spacing w:val="-6"/>
              </w:rPr>
              <w:t>информа</w:t>
            </w:r>
            <w:r w:rsidR="00AA1C44">
              <w:rPr>
                <w:rFonts w:ascii="Times New Roman CYR" w:hAnsi="Times New Roman CYR"/>
                <w:color w:val="000000"/>
                <w:spacing w:val="-6"/>
              </w:rPr>
              <w:t>-</w:t>
            </w:r>
            <w:r w:rsidRPr="00822E51">
              <w:rPr>
                <w:rFonts w:ascii="Times New Roman CYR" w:hAnsi="Times New Roman CYR"/>
                <w:color w:val="000000"/>
                <w:spacing w:val="-6"/>
              </w:rPr>
              <w:t>ции</w:t>
            </w:r>
            <w:proofErr w:type="spellEnd"/>
            <w:r w:rsidRPr="00822E51">
              <w:rPr>
                <w:rFonts w:ascii="Times New Roman CYR" w:hAnsi="Times New Roman CYR"/>
                <w:color w:val="000000"/>
                <w:spacing w:val="-6"/>
              </w:rPr>
              <w:t xml:space="preserve"> в ДДС экстрен</w:t>
            </w:r>
            <w:r w:rsidR="00AA1C44">
              <w:rPr>
                <w:rFonts w:ascii="Times New Roman CYR" w:hAnsi="Times New Roman CYR"/>
                <w:color w:val="000000"/>
                <w:spacing w:val="-6"/>
              </w:rPr>
              <w:t>-</w:t>
            </w:r>
            <w:proofErr w:type="spellStart"/>
            <w:r w:rsidRPr="00822E51">
              <w:rPr>
                <w:rFonts w:ascii="Times New Roman CYR" w:hAnsi="Times New Roman CYR"/>
                <w:color w:val="000000"/>
                <w:spacing w:val="-6"/>
              </w:rPr>
              <w:t>ных</w:t>
            </w:r>
            <w:proofErr w:type="spellEnd"/>
            <w:r w:rsidRPr="00822E51">
              <w:rPr>
                <w:rFonts w:ascii="Times New Roman CYR" w:hAnsi="Times New Roman CYR"/>
                <w:color w:val="000000"/>
                <w:spacing w:val="-6"/>
              </w:rPr>
              <w:t xml:space="preserve"> </w:t>
            </w:r>
            <w:proofErr w:type="spellStart"/>
            <w:r w:rsidRPr="00822E51">
              <w:rPr>
                <w:rFonts w:ascii="Times New Roman CYR" w:hAnsi="Times New Roman CYR"/>
                <w:color w:val="000000"/>
                <w:spacing w:val="-6"/>
              </w:rPr>
              <w:t>оператив</w:t>
            </w:r>
            <w:r w:rsidR="00AA1C44">
              <w:rPr>
                <w:rFonts w:ascii="Times New Roman CYR" w:hAnsi="Times New Roman CYR"/>
                <w:color w:val="000000"/>
                <w:spacing w:val="-6"/>
              </w:rPr>
              <w:t>-</w:t>
            </w:r>
            <w:r w:rsidRPr="00822E51">
              <w:rPr>
                <w:rFonts w:ascii="Times New Roman CYR" w:hAnsi="Times New Roman CYR"/>
                <w:color w:val="000000"/>
                <w:spacing w:val="-6"/>
              </w:rPr>
              <w:t>ных</w:t>
            </w:r>
            <w:proofErr w:type="spellEnd"/>
            <w:r w:rsidRPr="00822E51">
              <w:rPr>
                <w:rFonts w:ascii="Times New Roman CYR" w:hAnsi="Times New Roman CYR"/>
                <w:color w:val="000000"/>
                <w:spacing w:val="-6"/>
              </w:rPr>
              <w:t xml:space="preserve"> служб в </w:t>
            </w:r>
            <w:proofErr w:type="spellStart"/>
            <w:r w:rsidRPr="00822E51">
              <w:rPr>
                <w:rFonts w:ascii="Times New Roman CYR" w:hAnsi="Times New Roman CYR"/>
                <w:color w:val="000000"/>
                <w:spacing w:val="-6"/>
              </w:rPr>
              <w:t>соответ</w:t>
            </w:r>
            <w:r w:rsidR="00A67A50">
              <w:rPr>
                <w:rFonts w:ascii="Times New Roman CYR" w:hAnsi="Times New Roman CYR"/>
                <w:color w:val="000000"/>
                <w:spacing w:val="-6"/>
              </w:rPr>
              <w:t>-</w:t>
            </w:r>
            <w:r w:rsidRPr="00822E51">
              <w:rPr>
                <w:rFonts w:ascii="Times New Roman CYR" w:hAnsi="Times New Roman CYR"/>
                <w:color w:val="000000"/>
                <w:spacing w:val="-6"/>
              </w:rPr>
              <w:t>ствии</w:t>
            </w:r>
            <w:proofErr w:type="spellEnd"/>
            <w:r w:rsidRPr="00822E51">
              <w:rPr>
                <w:rFonts w:ascii="Times New Roman CYR" w:hAnsi="Times New Roman CYR"/>
                <w:color w:val="000000"/>
                <w:spacing w:val="-6"/>
              </w:rPr>
              <w:t xml:space="preserve"> с их </w:t>
            </w:r>
            <w:proofErr w:type="spellStart"/>
            <w:r w:rsidRPr="00822E51">
              <w:rPr>
                <w:rFonts w:ascii="Times New Roman CYR" w:hAnsi="Times New Roman CYR"/>
                <w:color w:val="000000"/>
                <w:spacing w:val="-6"/>
              </w:rPr>
              <w:t>компетен</w:t>
            </w:r>
            <w:r w:rsidR="00AA1C44">
              <w:rPr>
                <w:rFonts w:ascii="Times New Roman CYR" w:hAnsi="Times New Roman CYR"/>
                <w:color w:val="000000"/>
                <w:spacing w:val="-6"/>
              </w:rPr>
              <w:t>-</w:t>
            </w:r>
            <w:r w:rsidRPr="00822E51">
              <w:rPr>
                <w:rFonts w:ascii="Times New Roman CYR" w:hAnsi="Times New Roman CYR"/>
                <w:color w:val="000000"/>
                <w:spacing w:val="-6"/>
              </w:rPr>
              <w:t>цией</w:t>
            </w:r>
            <w:proofErr w:type="spellEnd"/>
            <w:r w:rsidRPr="00822E51">
              <w:rPr>
                <w:rFonts w:ascii="Times New Roman CYR" w:hAnsi="Times New Roman CYR"/>
                <w:color w:val="000000"/>
                <w:spacing w:val="-6"/>
              </w:rPr>
              <w:t xml:space="preserve"> от общего количества обращений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E51" w:rsidRPr="00822E51" w:rsidRDefault="00822E51" w:rsidP="00AA1C44">
            <w:pPr>
              <w:ind w:left="-74" w:right="-106" w:firstLine="74"/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процент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100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100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100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5564,9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15612,7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23519,2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EEEEE" w:fill="FFFFFF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24027,5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25055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2E51" w:rsidRPr="00822E51" w:rsidRDefault="00822E51" w:rsidP="00822E51">
            <w:pPr>
              <w:jc w:val="center"/>
              <w:rPr>
                <w:rFonts w:ascii="Times New Roman CYR" w:hAnsi="Times New Roman CYR"/>
                <w:color w:val="000000"/>
                <w:spacing w:val="-6"/>
              </w:rPr>
            </w:pPr>
            <w:r w:rsidRPr="00822E51">
              <w:rPr>
                <w:rFonts w:ascii="Times New Roman CYR" w:hAnsi="Times New Roman CYR"/>
                <w:color w:val="000000"/>
                <w:spacing w:val="-6"/>
              </w:rPr>
              <w:t>25349,8</w:t>
            </w:r>
          </w:p>
        </w:tc>
      </w:tr>
    </w:tbl>
    <w:p w:rsidR="00822E51" w:rsidRPr="00822E51" w:rsidRDefault="00822E51" w:rsidP="00822E51">
      <w:pPr>
        <w:rPr>
          <w:rFonts w:ascii="Times New Roman CYR" w:hAnsi="Times New Roman CYR"/>
          <w:spacing w:val="-6"/>
        </w:rPr>
      </w:pPr>
    </w:p>
    <w:p w:rsidR="00426FF1" w:rsidRDefault="00426FF1" w:rsidP="00822E51">
      <w:pPr>
        <w:jc w:val="both"/>
        <w:rPr>
          <w:rFonts w:ascii="Times New Roman CYR" w:hAnsi="Times New Roman CYR"/>
          <w:spacing w:val="-6"/>
          <w:sz w:val="28"/>
        </w:rPr>
      </w:pPr>
    </w:p>
    <w:p w:rsidR="00AA1C44" w:rsidRDefault="00AA1C44" w:rsidP="00AA1C44">
      <w:pPr>
        <w:jc w:val="center"/>
        <w:rPr>
          <w:rFonts w:ascii="Times New Roman CYR" w:hAnsi="Times New Roman CYR"/>
          <w:spacing w:val="-6"/>
          <w:sz w:val="28"/>
        </w:rPr>
        <w:sectPr w:rsidR="00AA1C44" w:rsidSect="00822E51">
          <w:pgSz w:w="16838" w:h="11906" w:orient="landscape"/>
          <w:pgMar w:top="1701" w:right="1134" w:bottom="850" w:left="1134" w:header="708" w:footer="708" w:gutter="0"/>
          <w:pgNumType w:start="1"/>
          <w:cols w:space="708"/>
          <w:titlePg/>
          <w:docGrid w:linePitch="360"/>
        </w:sectPr>
      </w:pPr>
      <w:r>
        <w:rPr>
          <w:rFonts w:ascii="Times New Roman CYR" w:hAnsi="Times New Roman CYR"/>
          <w:spacing w:val="-6"/>
          <w:sz w:val="28"/>
        </w:rPr>
        <w:t>_______________</w:t>
      </w:r>
    </w:p>
    <w:tbl>
      <w:tblPr>
        <w:tblW w:w="15168" w:type="dxa"/>
        <w:tblLook w:val="04A0" w:firstRow="1" w:lastRow="0" w:firstColumn="1" w:lastColumn="0" w:noHBand="0" w:noVBand="1"/>
      </w:tblPr>
      <w:tblGrid>
        <w:gridCol w:w="513"/>
        <w:gridCol w:w="1811"/>
        <w:gridCol w:w="3063"/>
        <w:gridCol w:w="3070"/>
        <w:gridCol w:w="1134"/>
        <w:gridCol w:w="1134"/>
        <w:gridCol w:w="1041"/>
        <w:gridCol w:w="1134"/>
        <w:gridCol w:w="1134"/>
        <w:gridCol w:w="1134"/>
      </w:tblGrid>
      <w:tr w:rsidR="00AA1C44" w:rsidRPr="00E97C46" w:rsidTr="00AA1C44">
        <w:trPr>
          <w:trHeight w:val="984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1C44" w:rsidRPr="00E97C46" w:rsidRDefault="00AA1C44" w:rsidP="00AA1C44"/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1C44" w:rsidRPr="00E97C46" w:rsidRDefault="00AA1C44" w:rsidP="00AA1C44">
            <w:pPr>
              <w:jc w:val="both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1C44" w:rsidRPr="00E97C46" w:rsidRDefault="00AA1C44" w:rsidP="00AA1C44">
            <w:pPr>
              <w:rPr>
                <w:color w:val="000000"/>
              </w:rPr>
            </w:pPr>
            <w:r w:rsidRPr="00E97C46">
              <w:rPr>
                <w:color w:val="000000"/>
              </w:rPr>
              <w:t> 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1C44" w:rsidRPr="00E97C46" w:rsidRDefault="00AA1C44" w:rsidP="00AA1C44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1C44" w:rsidRPr="00E97C46" w:rsidRDefault="00AA1C44" w:rsidP="00AA1C44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C44" w:rsidRPr="00E97C46" w:rsidRDefault="00AA1C44" w:rsidP="00AA1C44">
            <w:pPr>
              <w:jc w:val="right"/>
            </w:pPr>
          </w:p>
        </w:tc>
        <w:tc>
          <w:tcPr>
            <w:tcW w:w="44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C44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Приложение № 2</w:t>
            </w:r>
            <w:r w:rsidRPr="00E97C46">
              <w:rPr>
                <w:color w:val="000000"/>
              </w:rPr>
              <w:br/>
              <w:t>к постановлению Правительства</w:t>
            </w:r>
          </w:p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Пензенской области</w:t>
            </w:r>
            <w:r w:rsidRPr="00E97C46">
              <w:rPr>
                <w:color w:val="000000"/>
              </w:rPr>
              <w:br/>
            </w:r>
            <w:r w:rsidR="00A23F63">
              <w:rPr>
                <w:color w:val="000000"/>
              </w:rPr>
              <w:t xml:space="preserve">30.12.2022  </w:t>
            </w:r>
            <w:r w:rsidRPr="00E97C46">
              <w:rPr>
                <w:color w:val="000000"/>
              </w:rPr>
              <w:t>№</w:t>
            </w:r>
            <w:r w:rsidR="00A23F63">
              <w:rPr>
                <w:color w:val="000000"/>
              </w:rPr>
              <w:t xml:space="preserve">  1198-пП</w:t>
            </w:r>
          </w:p>
        </w:tc>
      </w:tr>
      <w:tr w:rsidR="00AA1C44" w:rsidRPr="00E97C46" w:rsidTr="00AA1C44">
        <w:trPr>
          <w:trHeight w:val="1296"/>
        </w:trPr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1C44" w:rsidRPr="00E97C46" w:rsidRDefault="00AA1C44" w:rsidP="00AA1C44">
            <w:pPr>
              <w:rPr>
                <w:color w:val="000000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1C44" w:rsidRPr="00E97C46" w:rsidRDefault="00AA1C44" w:rsidP="00AA1C44">
            <w:pPr>
              <w:jc w:val="both"/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1C44" w:rsidRPr="00E97C46" w:rsidRDefault="00AA1C44" w:rsidP="00AA1C44">
            <w:pPr>
              <w:rPr>
                <w:color w:val="000000"/>
              </w:rPr>
            </w:pPr>
            <w:r w:rsidRPr="00E97C46">
              <w:rPr>
                <w:color w:val="000000"/>
              </w:rPr>
              <w:t> 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1C44" w:rsidRPr="00E97C46" w:rsidRDefault="00AA1C44" w:rsidP="00AA1C44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1C44" w:rsidRPr="00E97C46" w:rsidRDefault="00AA1C44" w:rsidP="00AA1C44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C44" w:rsidRPr="00E97C46" w:rsidRDefault="00AA1C44" w:rsidP="00AA1C44">
            <w:pPr>
              <w:jc w:val="right"/>
            </w:pPr>
          </w:p>
        </w:tc>
        <w:tc>
          <w:tcPr>
            <w:tcW w:w="44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C44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 xml:space="preserve">Приложение № 4.2 </w:t>
            </w:r>
          </w:p>
          <w:p w:rsidR="00AA1C44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 xml:space="preserve">к государственной программе </w:t>
            </w:r>
          </w:p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 xml:space="preserve">Пензенской области </w:t>
            </w:r>
            <w:r>
              <w:rPr>
                <w:color w:val="000000"/>
              </w:rPr>
              <w:t>"</w:t>
            </w:r>
            <w:r w:rsidRPr="00E97C46">
              <w:rPr>
                <w:color w:val="000000"/>
              </w:rPr>
              <w:t>Защита населения и территорий от чрезвычайных ситуаций, обеспечение пожарной безопасности в Пензенской области</w:t>
            </w:r>
            <w:r>
              <w:rPr>
                <w:color w:val="000000"/>
              </w:rPr>
              <w:t>"</w:t>
            </w:r>
          </w:p>
        </w:tc>
      </w:tr>
      <w:tr w:rsidR="00AA1C44" w:rsidRPr="00E97C46" w:rsidTr="00AA1C44">
        <w:trPr>
          <w:trHeight w:val="1173"/>
        </w:trPr>
        <w:tc>
          <w:tcPr>
            <w:tcW w:w="151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1C44" w:rsidRDefault="00AA1C44" w:rsidP="00AA1C44">
            <w:pPr>
              <w:jc w:val="center"/>
              <w:rPr>
                <w:b/>
                <w:bCs/>
                <w:color w:val="000000"/>
              </w:rPr>
            </w:pPr>
            <w:r w:rsidRPr="00E97C46">
              <w:rPr>
                <w:b/>
                <w:bCs/>
                <w:color w:val="000000"/>
              </w:rPr>
              <w:t>РЕСУРСНОЕ ОБЕСПЕЧЕНИЕ</w:t>
            </w:r>
          </w:p>
          <w:p w:rsidR="00AA1C44" w:rsidRDefault="00AA1C44" w:rsidP="00AA1C44">
            <w:pPr>
              <w:jc w:val="center"/>
              <w:rPr>
                <w:b/>
                <w:bCs/>
                <w:color w:val="000000"/>
              </w:rPr>
            </w:pPr>
            <w:r w:rsidRPr="00E97C46">
              <w:rPr>
                <w:b/>
                <w:bCs/>
                <w:color w:val="000000"/>
              </w:rPr>
              <w:t xml:space="preserve">реализации государственной программы </w:t>
            </w:r>
            <w:r>
              <w:rPr>
                <w:b/>
                <w:bCs/>
                <w:color w:val="000000"/>
              </w:rPr>
              <w:t>П</w:t>
            </w:r>
            <w:r w:rsidRPr="00E97C46">
              <w:rPr>
                <w:b/>
                <w:bCs/>
                <w:color w:val="000000"/>
              </w:rPr>
              <w:t xml:space="preserve">ензенской области </w:t>
            </w:r>
            <w:r>
              <w:rPr>
                <w:b/>
                <w:bCs/>
                <w:color w:val="000000"/>
              </w:rPr>
              <w:t>"З</w:t>
            </w:r>
            <w:r w:rsidRPr="00E97C46">
              <w:rPr>
                <w:b/>
                <w:bCs/>
                <w:color w:val="000000"/>
              </w:rPr>
              <w:t>ащита населения и территорий от чрезвычайных ситуаций,</w:t>
            </w:r>
          </w:p>
          <w:p w:rsidR="00AA1C44" w:rsidRPr="00E97C46" w:rsidRDefault="00AA1C44" w:rsidP="00AA1C44">
            <w:pPr>
              <w:jc w:val="center"/>
              <w:rPr>
                <w:b/>
                <w:bCs/>
                <w:color w:val="000000"/>
              </w:rPr>
            </w:pPr>
            <w:r w:rsidRPr="00E97C46">
              <w:rPr>
                <w:b/>
                <w:bCs/>
                <w:color w:val="000000"/>
              </w:rPr>
              <w:t xml:space="preserve">обеспечение пожарной безопасности в </w:t>
            </w:r>
            <w:r>
              <w:rPr>
                <w:b/>
                <w:bCs/>
                <w:color w:val="000000"/>
              </w:rPr>
              <w:t>П</w:t>
            </w:r>
            <w:r w:rsidRPr="00E97C46">
              <w:rPr>
                <w:b/>
                <w:bCs/>
                <w:color w:val="000000"/>
              </w:rPr>
              <w:t>ензенской области</w:t>
            </w:r>
            <w:r>
              <w:rPr>
                <w:b/>
                <w:bCs/>
                <w:color w:val="000000"/>
              </w:rPr>
              <w:t>"</w:t>
            </w:r>
            <w:r w:rsidRPr="00E97C46">
              <w:rPr>
                <w:b/>
                <w:bCs/>
                <w:color w:val="000000"/>
              </w:rPr>
              <w:t xml:space="preserve"> за счет всех источников финансирования</w:t>
            </w:r>
          </w:p>
        </w:tc>
      </w:tr>
      <w:tr w:rsidR="00AA1C44" w:rsidRPr="00E97C46" w:rsidTr="00AA1C44">
        <w:trPr>
          <w:trHeight w:val="780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Ответственный исполнитель государственной программы</w:t>
            </w:r>
          </w:p>
        </w:tc>
        <w:tc>
          <w:tcPr>
            <w:tcW w:w="978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</w:tr>
      <w:tr w:rsidR="00AA1C44" w:rsidRPr="00E97C46" w:rsidTr="00AA1C44">
        <w:trPr>
          <w:trHeight w:val="300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</w:pPr>
            <w:r w:rsidRPr="00E97C46">
              <w:t xml:space="preserve">№ </w:t>
            </w:r>
            <w:proofErr w:type="gramStart"/>
            <w:r w:rsidRPr="00E97C46">
              <w:t>п</w:t>
            </w:r>
            <w:proofErr w:type="gramEnd"/>
            <w:r w:rsidRPr="00E97C46">
              <w:t>/п</w:t>
            </w:r>
          </w:p>
        </w:tc>
        <w:tc>
          <w:tcPr>
            <w:tcW w:w="18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Статус</w:t>
            </w:r>
          </w:p>
        </w:tc>
        <w:tc>
          <w:tcPr>
            <w:tcW w:w="30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30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Источник финансирования</w:t>
            </w:r>
          </w:p>
        </w:tc>
        <w:tc>
          <w:tcPr>
            <w:tcW w:w="67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Оценка расходов, тыс. рублей</w:t>
            </w:r>
          </w:p>
        </w:tc>
      </w:tr>
      <w:tr w:rsidR="00AA1C44" w:rsidRPr="00E97C46" w:rsidTr="00AA1C44">
        <w:trPr>
          <w:trHeight w:val="1308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</w:pPr>
          </w:p>
        </w:tc>
        <w:tc>
          <w:tcPr>
            <w:tcW w:w="1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2019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2020 г.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2021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2022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2023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2024 г.</w:t>
            </w:r>
          </w:p>
        </w:tc>
      </w:tr>
    </w:tbl>
    <w:p w:rsidR="00585310" w:rsidRPr="00585310" w:rsidRDefault="00585310">
      <w:pPr>
        <w:rPr>
          <w:sz w:val="4"/>
          <w:szCs w:val="4"/>
        </w:rPr>
      </w:pPr>
    </w:p>
    <w:tbl>
      <w:tblPr>
        <w:tblW w:w="15168" w:type="dxa"/>
        <w:tblLook w:val="04A0" w:firstRow="1" w:lastRow="0" w:firstColumn="1" w:lastColumn="0" w:noHBand="0" w:noVBand="1"/>
      </w:tblPr>
      <w:tblGrid>
        <w:gridCol w:w="513"/>
        <w:gridCol w:w="1811"/>
        <w:gridCol w:w="3063"/>
        <w:gridCol w:w="3070"/>
        <w:gridCol w:w="1134"/>
        <w:gridCol w:w="1134"/>
        <w:gridCol w:w="1041"/>
        <w:gridCol w:w="1134"/>
        <w:gridCol w:w="1134"/>
        <w:gridCol w:w="1134"/>
      </w:tblGrid>
      <w:tr w:rsidR="00AA1C44" w:rsidRPr="00E97C46" w:rsidTr="00A67A50">
        <w:trPr>
          <w:trHeight w:val="136"/>
          <w:tblHeader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2</w:t>
            </w:r>
          </w:p>
        </w:tc>
        <w:tc>
          <w:tcPr>
            <w:tcW w:w="3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3</w:t>
            </w:r>
          </w:p>
        </w:tc>
        <w:tc>
          <w:tcPr>
            <w:tcW w:w="3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6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10</w:t>
            </w:r>
          </w:p>
        </w:tc>
      </w:tr>
      <w:tr w:rsidR="00AA1C44" w:rsidRPr="00585310" w:rsidTr="00A67A50">
        <w:trPr>
          <w:trHeight w:val="300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Государственная программа</w:t>
            </w:r>
          </w:p>
        </w:tc>
        <w:tc>
          <w:tcPr>
            <w:tcW w:w="3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Защита населения и территорий от чрезвычайных ситуаций, обеспечение пожарной безопасности в Пензенской области</w:t>
            </w:r>
          </w:p>
        </w:tc>
        <w:tc>
          <w:tcPr>
            <w:tcW w:w="3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585310" w:rsidRDefault="00AA1C44" w:rsidP="00AA1C44">
            <w:pPr>
              <w:jc w:val="center"/>
              <w:rPr>
                <w:bCs/>
                <w:color w:val="000000"/>
              </w:rPr>
            </w:pPr>
            <w:r w:rsidRPr="00585310">
              <w:rPr>
                <w:bCs/>
                <w:color w:val="000000"/>
              </w:rPr>
              <w:t>134898,4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585310" w:rsidRDefault="00AA1C44" w:rsidP="00AA1C44">
            <w:pPr>
              <w:jc w:val="center"/>
              <w:rPr>
                <w:bCs/>
                <w:color w:val="000000"/>
              </w:rPr>
            </w:pPr>
            <w:r w:rsidRPr="00585310">
              <w:rPr>
                <w:bCs/>
                <w:color w:val="000000"/>
              </w:rPr>
              <w:t>149701,4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585310" w:rsidRDefault="00AA1C44" w:rsidP="00AA1C44">
            <w:pPr>
              <w:jc w:val="center"/>
              <w:rPr>
                <w:bCs/>
                <w:color w:val="000000"/>
              </w:rPr>
            </w:pPr>
            <w:r w:rsidRPr="00585310">
              <w:rPr>
                <w:bCs/>
                <w:color w:val="000000"/>
              </w:rPr>
              <w:t>186183,0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585310" w:rsidRDefault="00AA1C44" w:rsidP="00AA1C44">
            <w:pPr>
              <w:jc w:val="center"/>
              <w:rPr>
                <w:bCs/>
                <w:color w:val="000000"/>
              </w:rPr>
            </w:pPr>
            <w:r w:rsidRPr="00585310">
              <w:rPr>
                <w:bCs/>
                <w:color w:val="000000"/>
              </w:rPr>
              <w:t>282499,2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585310" w:rsidRDefault="00AA1C44" w:rsidP="00AA1C44">
            <w:pPr>
              <w:jc w:val="center"/>
              <w:rPr>
                <w:bCs/>
                <w:color w:val="000000"/>
              </w:rPr>
            </w:pPr>
            <w:r w:rsidRPr="00585310">
              <w:rPr>
                <w:bCs/>
                <w:color w:val="000000"/>
              </w:rPr>
              <w:t>291284,9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585310" w:rsidRDefault="00AA1C44" w:rsidP="00AA1C44">
            <w:pPr>
              <w:jc w:val="center"/>
              <w:rPr>
                <w:bCs/>
                <w:color w:val="000000"/>
              </w:rPr>
            </w:pPr>
            <w:r w:rsidRPr="00585310">
              <w:rPr>
                <w:bCs/>
                <w:color w:val="000000"/>
              </w:rPr>
              <w:t>182483,6</w:t>
            </w:r>
          </w:p>
        </w:tc>
      </w:tr>
      <w:tr w:rsidR="00AA1C44" w:rsidRPr="00585310" w:rsidTr="00585310">
        <w:trPr>
          <w:trHeight w:val="312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585310" w:rsidRDefault="00AA1C44" w:rsidP="00AA1C44">
            <w:pPr>
              <w:jc w:val="center"/>
              <w:rPr>
                <w:bCs/>
                <w:color w:val="000000"/>
              </w:rPr>
            </w:pPr>
            <w:r w:rsidRPr="00585310">
              <w:rPr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585310" w:rsidRDefault="00AA1C44" w:rsidP="00AA1C44">
            <w:pPr>
              <w:jc w:val="center"/>
              <w:rPr>
                <w:bCs/>
                <w:color w:val="000000"/>
              </w:rPr>
            </w:pPr>
            <w:r w:rsidRPr="00585310">
              <w:rPr>
                <w:bCs/>
                <w:color w:val="00000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585310" w:rsidRDefault="00AA1C44" w:rsidP="00AA1C44">
            <w:pPr>
              <w:jc w:val="center"/>
              <w:rPr>
                <w:bCs/>
                <w:color w:val="000000"/>
              </w:rPr>
            </w:pPr>
            <w:r w:rsidRPr="00585310">
              <w:rPr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585310" w:rsidRDefault="00AA1C44" w:rsidP="00AA1C44">
            <w:pPr>
              <w:jc w:val="center"/>
              <w:rPr>
                <w:bCs/>
                <w:color w:val="000000"/>
              </w:rPr>
            </w:pPr>
            <w:r w:rsidRPr="00585310">
              <w:rPr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585310" w:rsidRDefault="00AA1C44" w:rsidP="00AA1C44">
            <w:pPr>
              <w:jc w:val="center"/>
              <w:rPr>
                <w:bCs/>
                <w:color w:val="000000"/>
              </w:rPr>
            </w:pPr>
            <w:r w:rsidRPr="00585310">
              <w:rPr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585310" w:rsidRDefault="00AA1C44" w:rsidP="00AA1C44">
            <w:pPr>
              <w:jc w:val="center"/>
              <w:rPr>
                <w:bCs/>
                <w:color w:val="000000"/>
              </w:rPr>
            </w:pPr>
            <w:r w:rsidRPr="00585310">
              <w:rPr>
                <w:bCs/>
                <w:color w:val="000000"/>
              </w:rPr>
              <w:t>0,0</w:t>
            </w:r>
          </w:p>
        </w:tc>
      </w:tr>
      <w:tr w:rsidR="00AA1C44" w:rsidRPr="00585310" w:rsidTr="00585310">
        <w:trPr>
          <w:trHeight w:val="312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C44" w:rsidRPr="00585310" w:rsidRDefault="00AA1C44" w:rsidP="00AA1C44">
            <w:pPr>
              <w:jc w:val="center"/>
              <w:rPr>
                <w:bCs/>
                <w:color w:val="000000"/>
              </w:rPr>
            </w:pPr>
            <w:r w:rsidRPr="00585310">
              <w:rPr>
                <w:bCs/>
                <w:color w:val="000000"/>
              </w:rPr>
              <w:t>134898,4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C44" w:rsidRPr="00585310" w:rsidRDefault="00AA1C44" w:rsidP="00AA1C44">
            <w:pPr>
              <w:jc w:val="center"/>
              <w:rPr>
                <w:bCs/>
                <w:color w:val="000000"/>
              </w:rPr>
            </w:pPr>
            <w:r w:rsidRPr="00585310">
              <w:rPr>
                <w:bCs/>
                <w:color w:val="000000"/>
              </w:rPr>
              <w:t>149701,4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C44" w:rsidRPr="00585310" w:rsidRDefault="00AA1C44" w:rsidP="00AA1C44">
            <w:pPr>
              <w:jc w:val="center"/>
              <w:rPr>
                <w:bCs/>
                <w:color w:val="000000"/>
              </w:rPr>
            </w:pPr>
            <w:r w:rsidRPr="00585310">
              <w:rPr>
                <w:bCs/>
                <w:color w:val="000000"/>
              </w:rPr>
              <w:t>186183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C44" w:rsidRPr="00585310" w:rsidRDefault="00AA1C44" w:rsidP="00AA1C44">
            <w:pPr>
              <w:jc w:val="center"/>
              <w:rPr>
                <w:bCs/>
                <w:color w:val="000000"/>
              </w:rPr>
            </w:pPr>
            <w:r w:rsidRPr="00585310">
              <w:rPr>
                <w:bCs/>
                <w:color w:val="000000"/>
              </w:rPr>
              <w:t>282499,2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C44" w:rsidRPr="00585310" w:rsidRDefault="00AA1C44" w:rsidP="00AA1C44">
            <w:pPr>
              <w:jc w:val="center"/>
              <w:rPr>
                <w:bCs/>
                <w:color w:val="000000"/>
              </w:rPr>
            </w:pPr>
            <w:r w:rsidRPr="00585310">
              <w:rPr>
                <w:bCs/>
                <w:color w:val="000000"/>
              </w:rPr>
              <w:t>291284,9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C44" w:rsidRPr="00585310" w:rsidRDefault="00AA1C44" w:rsidP="00AA1C44">
            <w:pPr>
              <w:jc w:val="center"/>
              <w:rPr>
                <w:bCs/>
                <w:color w:val="000000"/>
              </w:rPr>
            </w:pPr>
            <w:r w:rsidRPr="00585310">
              <w:rPr>
                <w:bCs/>
                <w:color w:val="000000"/>
              </w:rPr>
              <w:t>182483,6</w:t>
            </w:r>
          </w:p>
        </w:tc>
      </w:tr>
      <w:tr w:rsidR="00AA1C44" w:rsidRPr="00585310" w:rsidTr="00585310">
        <w:trPr>
          <w:trHeight w:val="936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585310" w:rsidRDefault="00AA1C44" w:rsidP="00AA1C44">
            <w:pPr>
              <w:jc w:val="center"/>
              <w:rPr>
                <w:bCs/>
                <w:color w:val="000000"/>
              </w:rPr>
            </w:pPr>
            <w:r w:rsidRPr="00585310">
              <w:rPr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585310" w:rsidRDefault="00AA1C44" w:rsidP="00AA1C44">
            <w:pPr>
              <w:jc w:val="center"/>
              <w:rPr>
                <w:bCs/>
                <w:color w:val="000000"/>
              </w:rPr>
            </w:pPr>
            <w:r w:rsidRPr="00585310">
              <w:rPr>
                <w:bCs/>
                <w:color w:val="00000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585310" w:rsidRDefault="00AA1C44" w:rsidP="00AA1C44">
            <w:pPr>
              <w:jc w:val="center"/>
              <w:rPr>
                <w:bCs/>
                <w:color w:val="000000"/>
              </w:rPr>
            </w:pPr>
            <w:r w:rsidRPr="00585310">
              <w:rPr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585310" w:rsidRDefault="00AA1C44" w:rsidP="00AA1C44">
            <w:pPr>
              <w:jc w:val="center"/>
              <w:rPr>
                <w:bCs/>
                <w:color w:val="000000"/>
              </w:rPr>
            </w:pPr>
            <w:r w:rsidRPr="00585310">
              <w:rPr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585310" w:rsidRDefault="00AA1C44" w:rsidP="00AA1C44">
            <w:pPr>
              <w:jc w:val="center"/>
              <w:rPr>
                <w:bCs/>
                <w:color w:val="000000"/>
              </w:rPr>
            </w:pPr>
            <w:r w:rsidRPr="00585310">
              <w:rPr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585310" w:rsidRDefault="00AA1C44" w:rsidP="00AA1C44">
            <w:pPr>
              <w:jc w:val="center"/>
              <w:rPr>
                <w:bCs/>
                <w:color w:val="000000"/>
              </w:rPr>
            </w:pPr>
            <w:r w:rsidRPr="00585310">
              <w:rPr>
                <w:bCs/>
                <w:color w:val="000000"/>
              </w:rPr>
              <w:t>0,0</w:t>
            </w:r>
          </w:p>
        </w:tc>
      </w:tr>
      <w:tr w:rsidR="00AA1C44" w:rsidRPr="00585310" w:rsidTr="00585310">
        <w:trPr>
          <w:trHeight w:val="624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585310" w:rsidRDefault="00AA1C44" w:rsidP="00AA1C44">
            <w:pPr>
              <w:jc w:val="center"/>
              <w:rPr>
                <w:bCs/>
                <w:color w:val="000000"/>
              </w:rPr>
            </w:pPr>
            <w:r w:rsidRPr="00585310">
              <w:rPr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585310" w:rsidRDefault="00AA1C44" w:rsidP="00AA1C44">
            <w:pPr>
              <w:jc w:val="center"/>
              <w:rPr>
                <w:bCs/>
                <w:color w:val="000000"/>
              </w:rPr>
            </w:pPr>
            <w:r w:rsidRPr="00585310">
              <w:rPr>
                <w:bCs/>
                <w:color w:val="00000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585310" w:rsidRDefault="00AA1C44" w:rsidP="00AA1C44">
            <w:pPr>
              <w:jc w:val="center"/>
              <w:rPr>
                <w:bCs/>
                <w:color w:val="000000"/>
              </w:rPr>
            </w:pPr>
            <w:r w:rsidRPr="00585310">
              <w:rPr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585310" w:rsidRDefault="00AA1C44" w:rsidP="00AA1C44">
            <w:pPr>
              <w:jc w:val="center"/>
              <w:rPr>
                <w:bCs/>
                <w:color w:val="000000"/>
              </w:rPr>
            </w:pPr>
            <w:r w:rsidRPr="00585310">
              <w:rPr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585310" w:rsidRDefault="00AA1C44" w:rsidP="00AA1C44">
            <w:pPr>
              <w:jc w:val="center"/>
              <w:rPr>
                <w:bCs/>
                <w:color w:val="000000"/>
              </w:rPr>
            </w:pPr>
            <w:r w:rsidRPr="00585310">
              <w:rPr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585310" w:rsidRDefault="00AA1C44" w:rsidP="00AA1C44">
            <w:pPr>
              <w:jc w:val="center"/>
              <w:rPr>
                <w:bCs/>
                <w:color w:val="000000"/>
              </w:rPr>
            </w:pPr>
            <w:r w:rsidRPr="00585310">
              <w:rPr>
                <w:bCs/>
                <w:color w:val="000000"/>
              </w:rPr>
              <w:t>0,0</w:t>
            </w:r>
          </w:p>
        </w:tc>
      </w:tr>
      <w:tr w:rsidR="00AA1C44" w:rsidRPr="00585310" w:rsidTr="00585310">
        <w:trPr>
          <w:trHeight w:val="312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585310" w:rsidRDefault="00AA1C44" w:rsidP="00AA1C44">
            <w:pPr>
              <w:jc w:val="center"/>
              <w:rPr>
                <w:bCs/>
                <w:color w:val="000000"/>
              </w:rPr>
            </w:pPr>
            <w:r w:rsidRPr="00585310">
              <w:rPr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585310" w:rsidRDefault="00AA1C44" w:rsidP="00AA1C44">
            <w:pPr>
              <w:jc w:val="center"/>
              <w:rPr>
                <w:bCs/>
                <w:color w:val="000000"/>
              </w:rPr>
            </w:pPr>
            <w:r w:rsidRPr="00585310">
              <w:rPr>
                <w:bCs/>
                <w:color w:val="00000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585310" w:rsidRDefault="00AA1C44" w:rsidP="00AA1C44">
            <w:pPr>
              <w:jc w:val="center"/>
              <w:rPr>
                <w:bCs/>
                <w:color w:val="000000"/>
              </w:rPr>
            </w:pPr>
            <w:r w:rsidRPr="00585310">
              <w:rPr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585310" w:rsidRDefault="00AA1C44" w:rsidP="00AA1C44">
            <w:pPr>
              <w:jc w:val="center"/>
              <w:rPr>
                <w:bCs/>
                <w:color w:val="000000"/>
              </w:rPr>
            </w:pPr>
            <w:r w:rsidRPr="00585310">
              <w:rPr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585310" w:rsidRDefault="00AA1C44" w:rsidP="00AA1C44">
            <w:pPr>
              <w:jc w:val="center"/>
              <w:rPr>
                <w:bCs/>
                <w:color w:val="000000"/>
              </w:rPr>
            </w:pPr>
            <w:r w:rsidRPr="00585310">
              <w:rPr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585310" w:rsidRDefault="00AA1C44" w:rsidP="00AA1C44">
            <w:pPr>
              <w:jc w:val="center"/>
              <w:rPr>
                <w:bCs/>
                <w:color w:val="000000"/>
              </w:rPr>
            </w:pPr>
            <w:r w:rsidRPr="00585310">
              <w:rPr>
                <w:bCs/>
                <w:color w:val="000000"/>
              </w:rPr>
              <w:t>0,0</w:t>
            </w:r>
          </w:p>
        </w:tc>
      </w:tr>
      <w:tr w:rsidR="00AA1C44" w:rsidRPr="00E97C46" w:rsidTr="00585310">
        <w:trPr>
          <w:trHeight w:val="300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1.</w:t>
            </w:r>
          </w:p>
        </w:tc>
        <w:tc>
          <w:tcPr>
            <w:tcW w:w="18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Подпрограмма 1</w:t>
            </w:r>
          </w:p>
        </w:tc>
        <w:tc>
          <w:tcPr>
            <w:tcW w:w="30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Снижение рисков и смягчение последствий чрезвычайных ситуаций природного и техногенного характера, и обеспечение пожарной безопасности Пензенской области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133043,4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148344,1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156903,4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268949,0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275043,2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166241,9</w:t>
            </w:r>
          </w:p>
        </w:tc>
      </w:tr>
      <w:tr w:rsidR="00AA1C44" w:rsidRPr="00E97C46" w:rsidTr="00585310">
        <w:trPr>
          <w:trHeight w:val="312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</w:tr>
      <w:tr w:rsidR="00AA1C44" w:rsidRPr="00E97C46" w:rsidTr="00585310">
        <w:trPr>
          <w:trHeight w:val="312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133043,4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148344,1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156903,4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268949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275043,2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166241,9</w:t>
            </w:r>
          </w:p>
        </w:tc>
      </w:tr>
      <w:tr w:rsidR="00AA1C44" w:rsidRPr="00E97C46" w:rsidTr="00585310">
        <w:trPr>
          <w:trHeight w:val="936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</w:tr>
      <w:tr w:rsidR="00AA1C44" w:rsidRPr="00E97C46" w:rsidTr="00585310">
        <w:trPr>
          <w:trHeight w:val="624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</w:tr>
      <w:tr w:rsidR="00AA1C44" w:rsidRPr="00E97C46" w:rsidTr="00992EF2">
        <w:trPr>
          <w:trHeight w:val="312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</w:tr>
      <w:tr w:rsidR="00AA1C44" w:rsidRPr="00E97C46" w:rsidTr="00992EF2">
        <w:trPr>
          <w:trHeight w:val="300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1.1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Основное мероприятие 1.1.</w:t>
            </w:r>
          </w:p>
        </w:tc>
        <w:tc>
          <w:tcPr>
            <w:tcW w:w="3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Обеспечение устойчивого функционирования пожарно-спасательных подразделений Пензенской области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50,0</w:t>
            </w:r>
          </w:p>
        </w:tc>
      </w:tr>
      <w:tr w:rsidR="00AA1C44" w:rsidRPr="00E97C46" w:rsidTr="00992EF2">
        <w:trPr>
          <w:trHeight w:val="312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</w:tr>
      <w:tr w:rsidR="00AA1C44" w:rsidRPr="00E97C46" w:rsidTr="00992EF2">
        <w:trPr>
          <w:trHeight w:val="312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50,0</w:t>
            </w:r>
          </w:p>
        </w:tc>
      </w:tr>
      <w:tr w:rsidR="00AA1C44" w:rsidRPr="00E97C46" w:rsidTr="00992EF2">
        <w:trPr>
          <w:trHeight w:val="936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</w:tr>
      <w:tr w:rsidR="00AA1C44" w:rsidRPr="00E97C46" w:rsidTr="00992EF2">
        <w:trPr>
          <w:trHeight w:val="624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</w:tr>
      <w:tr w:rsidR="00AA1C44" w:rsidRPr="00E97C46" w:rsidTr="00992EF2">
        <w:trPr>
          <w:trHeight w:val="312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</w:tr>
      <w:tr w:rsidR="00AA1C44" w:rsidRPr="00E97C46" w:rsidTr="00585310">
        <w:trPr>
          <w:trHeight w:val="300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1.2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Основное мероприятие 1.2.</w:t>
            </w:r>
          </w:p>
        </w:tc>
        <w:tc>
          <w:tcPr>
            <w:tcW w:w="3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Проведение мероприятий по противопожарной безопасности в государственных организациях (учреждениях) Пензенской области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19894,9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31447,9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29071,9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36715,7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30988,1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30988,1</w:t>
            </w:r>
          </w:p>
        </w:tc>
      </w:tr>
      <w:tr w:rsidR="00AA1C44" w:rsidRPr="00E97C46" w:rsidTr="00585310">
        <w:trPr>
          <w:trHeight w:val="312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</w:tr>
      <w:tr w:rsidR="00AA1C44" w:rsidRPr="00E97C46" w:rsidTr="00585310">
        <w:trPr>
          <w:trHeight w:val="312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19894,9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31447,9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29071,9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36715,7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30988,1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30988,1</w:t>
            </w:r>
          </w:p>
        </w:tc>
      </w:tr>
      <w:tr w:rsidR="00AA1C44" w:rsidRPr="00E97C46" w:rsidTr="00585310">
        <w:trPr>
          <w:trHeight w:val="936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</w:tr>
      <w:tr w:rsidR="00AA1C44" w:rsidRPr="00E97C46" w:rsidTr="00585310">
        <w:trPr>
          <w:trHeight w:val="624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</w:tr>
      <w:tr w:rsidR="00AA1C44" w:rsidRPr="00E97C46" w:rsidTr="00585310">
        <w:trPr>
          <w:trHeight w:val="312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</w:tr>
      <w:tr w:rsidR="00AA1C44" w:rsidRPr="00E97C46" w:rsidTr="00585310">
        <w:trPr>
          <w:trHeight w:val="300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1.3</w:t>
            </w:r>
          </w:p>
        </w:tc>
        <w:tc>
          <w:tcPr>
            <w:tcW w:w="18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Основное мероприятие 1.3.</w:t>
            </w:r>
          </w:p>
        </w:tc>
        <w:tc>
          <w:tcPr>
            <w:tcW w:w="30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Формирование эффективной системы предупреждения, локализации и ликвидации последствий чрезвычайных ситуаций техногенного характера, в том числе локализации и ликвидации аварийных разливов нефти и нефтепродуктов на территории Пензенской области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2594,0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2727,9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77374,8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113557,8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</w:tr>
      <w:tr w:rsidR="00AA1C44" w:rsidRPr="00E97C46" w:rsidTr="00585310">
        <w:trPr>
          <w:trHeight w:val="312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</w:tr>
      <w:tr w:rsidR="00AA1C44" w:rsidRPr="00E97C46" w:rsidTr="00585310">
        <w:trPr>
          <w:trHeight w:val="312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2594,0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2727,9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77374,8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113557,8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</w:tr>
      <w:tr w:rsidR="00AA1C44" w:rsidRPr="00E97C46" w:rsidTr="00585310">
        <w:trPr>
          <w:trHeight w:val="936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</w:tr>
      <w:tr w:rsidR="00AA1C44" w:rsidRPr="00E97C46" w:rsidTr="00585310">
        <w:trPr>
          <w:trHeight w:val="624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</w:tr>
      <w:tr w:rsidR="00AA1C44" w:rsidRPr="00E97C46" w:rsidTr="00585310">
        <w:trPr>
          <w:trHeight w:val="404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</w:tr>
      <w:tr w:rsidR="00AA1C44" w:rsidRPr="00E97C46" w:rsidTr="00585310">
        <w:trPr>
          <w:trHeight w:val="300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1.4</w:t>
            </w:r>
          </w:p>
        </w:tc>
        <w:tc>
          <w:tcPr>
            <w:tcW w:w="18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Основное мероприятие 1.4.</w:t>
            </w:r>
          </w:p>
        </w:tc>
        <w:tc>
          <w:tcPr>
            <w:tcW w:w="30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Совершенствование системы подготовки населения к действиям в чрезвычайных ситуациях, создание резерва материальных ресурсов для организации первоочередного жизнеобеспечения пострадавшего населения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11301,9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4969,2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4483,7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3776,8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4582,2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4582,2</w:t>
            </w:r>
          </w:p>
        </w:tc>
      </w:tr>
      <w:tr w:rsidR="00AA1C44" w:rsidRPr="00E97C46" w:rsidTr="00585310">
        <w:trPr>
          <w:trHeight w:val="312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</w:tr>
      <w:tr w:rsidR="00AA1C44" w:rsidRPr="00E97C46" w:rsidTr="00585310">
        <w:trPr>
          <w:trHeight w:val="312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11301,9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4969,2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4483,7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3776,8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4582,2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4582,2</w:t>
            </w:r>
          </w:p>
        </w:tc>
      </w:tr>
      <w:tr w:rsidR="00AA1C44" w:rsidRPr="00E97C46" w:rsidTr="00585310">
        <w:trPr>
          <w:trHeight w:val="936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</w:tr>
      <w:tr w:rsidR="00AA1C44" w:rsidRPr="00E97C46" w:rsidTr="00585310">
        <w:trPr>
          <w:trHeight w:val="624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</w:tr>
      <w:tr w:rsidR="00AA1C44" w:rsidRPr="00E97C46" w:rsidTr="00585310">
        <w:trPr>
          <w:trHeight w:val="312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</w:tr>
      <w:tr w:rsidR="00AA1C44" w:rsidRPr="00E97C46" w:rsidTr="00585310">
        <w:trPr>
          <w:trHeight w:val="300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1.5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Основное мероприятие 1.5.</w:t>
            </w:r>
          </w:p>
        </w:tc>
        <w:tc>
          <w:tcPr>
            <w:tcW w:w="3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 xml:space="preserve">Выполнение государственного задания ГБУ Пензенской области </w:t>
            </w:r>
            <w:r>
              <w:rPr>
                <w:color w:val="000000"/>
              </w:rPr>
              <w:t>"</w:t>
            </w:r>
            <w:r w:rsidRPr="00E97C46">
              <w:rPr>
                <w:color w:val="000000"/>
              </w:rPr>
              <w:t>Пензенский пожарно-спасательный центр</w:t>
            </w:r>
            <w:r>
              <w:rPr>
                <w:color w:val="000000"/>
              </w:rPr>
              <w:t>"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101846,6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109333,0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119372,7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149185,2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123483,5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128088,8</w:t>
            </w:r>
          </w:p>
        </w:tc>
      </w:tr>
      <w:tr w:rsidR="00AA1C44" w:rsidRPr="00E97C46" w:rsidTr="00585310">
        <w:trPr>
          <w:trHeight w:val="312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</w:tr>
      <w:tr w:rsidR="00AA1C44" w:rsidRPr="00E97C46" w:rsidTr="00585310">
        <w:trPr>
          <w:trHeight w:val="312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101846,6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109333,0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119372,7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149185,2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123483,5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128088,8</w:t>
            </w:r>
          </w:p>
        </w:tc>
      </w:tr>
      <w:tr w:rsidR="00AA1C44" w:rsidRPr="00E97C46" w:rsidTr="00585310">
        <w:trPr>
          <w:trHeight w:val="936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</w:tr>
      <w:tr w:rsidR="00AA1C44" w:rsidRPr="00E97C46" w:rsidTr="00585310">
        <w:trPr>
          <w:trHeight w:val="624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</w:tr>
      <w:tr w:rsidR="00AA1C44" w:rsidRPr="00E97C46" w:rsidTr="00585310">
        <w:trPr>
          <w:trHeight w:val="312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</w:tr>
      <w:tr w:rsidR="00AA1C44" w:rsidRPr="00E97C46" w:rsidTr="00585310">
        <w:trPr>
          <w:trHeight w:val="300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1.6</w:t>
            </w:r>
          </w:p>
        </w:tc>
        <w:tc>
          <w:tcPr>
            <w:tcW w:w="18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Основное мероприятие 1.6.</w:t>
            </w:r>
          </w:p>
        </w:tc>
        <w:tc>
          <w:tcPr>
            <w:tcW w:w="30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Предоставление дополнительных гарантий спасателям Пензенской области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1247,2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1846,5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2381,6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2532,8</w:t>
            </w:r>
          </w:p>
        </w:tc>
      </w:tr>
      <w:tr w:rsidR="00AA1C44" w:rsidRPr="00E97C46" w:rsidTr="00585310">
        <w:trPr>
          <w:trHeight w:val="312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</w:tr>
      <w:tr w:rsidR="00AA1C44" w:rsidRPr="00E97C46" w:rsidTr="00585310">
        <w:trPr>
          <w:trHeight w:val="312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1247,2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1846,5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2381,6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2532,8</w:t>
            </w:r>
          </w:p>
        </w:tc>
      </w:tr>
      <w:tr w:rsidR="00AA1C44" w:rsidRPr="00E97C46" w:rsidTr="00585310">
        <w:trPr>
          <w:trHeight w:val="936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</w:tr>
      <w:tr w:rsidR="00AA1C44" w:rsidRPr="00E97C46" w:rsidTr="00585310">
        <w:trPr>
          <w:trHeight w:val="624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</w:tr>
      <w:tr w:rsidR="00AA1C44" w:rsidRPr="00E97C46" w:rsidTr="00A67A50">
        <w:trPr>
          <w:trHeight w:val="312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</w:tr>
      <w:tr w:rsidR="00AA1C44" w:rsidRPr="00E97C46" w:rsidTr="00A67A50">
        <w:trPr>
          <w:trHeight w:val="300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2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Подпрограмма 2</w:t>
            </w:r>
          </w:p>
        </w:tc>
        <w:tc>
          <w:tcPr>
            <w:tcW w:w="3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Система химической и биологической безопасности Пензенской области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A67A50" w:rsidRDefault="00AA1C44" w:rsidP="00AA1C44">
            <w:pPr>
              <w:jc w:val="center"/>
              <w:rPr>
                <w:bCs/>
                <w:color w:val="000000"/>
              </w:rPr>
            </w:pPr>
            <w:r w:rsidRPr="00A67A50">
              <w:rPr>
                <w:bCs/>
                <w:color w:val="000000"/>
              </w:rPr>
              <w:t>355,5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A67A50" w:rsidRDefault="00AA1C44" w:rsidP="00AA1C44">
            <w:pPr>
              <w:jc w:val="center"/>
              <w:rPr>
                <w:bCs/>
                <w:color w:val="000000"/>
              </w:rPr>
            </w:pPr>
            <w:r w:rsidRPr="00A67A50">
              <w:rPr>
                <w:bCs/>
                <w:color w:val="000000"/>
              </w:rPr>
              <w:t>357,3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A67A50" w:rsidRDefault="00AA1C44" w:rsidP="00AA1C44">
            <w:pPr>
              <w:jc w:val="center"/>
              <w:rPr>
                <w:bCs/>
                <w:color w:val="000000"/>
              </w:rPr>
            </w:pPr>
            <w:r w:rsidRPr="00A67A50">
              <w:rPr>
                <w:bCs/>
                <w:color w:val="000000"/>
              </w:rPr>
              <w:t>16355,0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A67A50" w:rsidRDefault="00AA1C44" w:rsidP="00AA1C44">
            <w:pPr>
              <w:jc w:val="center"/>
              <w:rPr>
                <w:bCs/>
                <w:color w:val="000000"/>
              </w:rPr>
            </w:pPr>
            <w:r w:rsidRPr="00A67A50">
              <w:rPr>
                <w:bCs/>
                <w:color w:val="000000"/>
              </w:rPr>
              <w:t>357,3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A67A50" w:rsidRDefault="00AA1C44" w:rsidP="00AA1C44">
            <w:pPr>
              <w:jc w:val="center"/>
              <w:rPr>
                <w:bCs/>
                <w:color w:val="000000"/>
              </w:rPr>
            </w:pPr>
            <w:r w:rsidRPr="00A67A50">
              <w:rPr>
                <w:bCs/>
                <w:color w:val="000000"/>
              </w:rPr>
              <w:t>357,3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A67A50" w:rsidRDefault="00AA1C44" w:rsidP="00AA1C44">
            <w:pPr>
              <w:jc w:val="center"/>
              <w:rPr>
                <w:bCs/>
                <w:color w:val="000000"/>
              </w:rPr>
            </w:pPr>
            <w:r w:rsidRPr="00A67A50">
              <w:rPr>
                <w:bCs/>
                <w:color w:val="000000"/>
              </w:rPr>
              <w:t>357,3</w:t>
            </w:r>
          </w:p>
        </w:tc>
      </w:tr>
      <w:tr w:rsidR="00AA1C44" w:rsidRPr="00E97C46" w:rsidTr="00A67A50">
        <w:trPr>
          <w:trHeight w:val="312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</w:tr>
      <w:tr w:rsidR="00AA1C44" w:rsidRPr="00E97C46" w:rsidTr="00A67A50">
        <w:trPr>
          <w:trHeight w:val="312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355,5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357,3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16355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357,3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357,3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357,3</w:t>
            </w:r>
          </w:p>
        </w:tc>
      </w:tr>
      <w:tr w:rsidR="00AA1C44" w:rsidRPr="00E97C46" w:rsidTr="00A67A50">
        <w:trPr>
          <w:trHeight w:val="936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</w:tr>
      <w:tr w:rsidR="00AA1C44" w:rsidRPr="00E97C46" w:rsidTr="00A67A50">
        <w:trPr>
          <w:trHeight w:val="624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</w:tr>
      <w:tr w:rsidR="00AA1C44" w:rsidRPr="00E97C46" w:rsidTr="00A67A50">
        <w:trPr>
          <w:trHeight w:val="312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</w:tr>
      <w:tr w:rsidR="00AA1C44" w:rsidRPr="00E97C46" w:rsidTr="00585310">
        <w:trPr>
          <w:trHeight w:val="300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2.1</w:t>
            </w:r>
          </w:p>
        </w:tc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Основное мероприятие 2.1.</w:t>
            </w:r>
          </w:p>
        </w:tc>
        <w:tc>
          <w:tcPr>
            <w:tcW w:w="3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Повышение защищенности населения и среды его обитания от негативных влияний опасных химических веществ и биологических агентов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355,5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357,3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16355,0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357,3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357,3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357,3</w:t>
            </w:r>
          </w:p>
        </w:tc>
      </w:tr>
      <w:tr w:rsidR="00AA1C44" w:rsidRPr="00E97C46" w:rsidTr="00585310">
        <w:trPr>
          <w:trHeight w:val="312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</w:tr>
      <w:tr w:rsidR="00AA1C44" w:rsidRPr="00E97C46" w:rsidTr="00585310">
        <w:trPr>
          <w:trHeight w:val="312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355,5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357,3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16355,0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357,3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357,3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357,3</w:t>
            </w:r>
          </w:p>
        </w:tc>
      </w:tr>
      <w:tr w:rsidR="00AA1C44" w:rsidRPr="00E97C46" w:rsidTr="00585310">
        <w:trPr>
          <w:trHeight w:val="936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</w:tr>
      <w:tr w:rsidR="00AA1C44" w:rsidRPr="00E97C46" w:rsidTr="00585310">
        <w:trPr>
          <w:trHeight w:val="624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</w:tr>
      <w:tr w:rsidR="00AA1C44" w:rsidRPr="00E97C46" w:rsidTr="00585310">
        <w:trPr>
          <w:trHeight w:val="312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</w:tr>
      <w:tr w:rsidR="00AA1C44" w:rsidRPr="00E97C46" w:rsidTr="00585310">
        <w:trPr>
          <w:trHeight w:val="300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3</w:t>
            </w:r>
          </w:p>
        </w:tc>
        <w:tc>
          <w:tcPr>
            <w:tcW w:w="18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Подпрограмма 3</w:t>
            </w:r>
          </w:p>
        </w:tc>
        <w:tc>
          <w:tcPr>
            <w:tcW w:w="30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 xml:space="preserve">Создание системы обеспечения вызова экстренных оперативных служб по единому номеру </w:t>
            </w:r>
            <w:r>
              <w:rPr>
                <w:color w:val="000000"/>
              </w:rPr>
              <w:t>"</w:t>
            </w:r>
            <w:r w:rsidRPr="00E97C46">
              <w:rPr>
                <w:color w:val="000000"/>
              </w:rPr>
              <w:t>112</w:t>
            </w:r>
            <w:r>
              <w:rPr>
                <w:color w:val="000000"/>
              </w:rPr>
              <w:t>"</w:t>
            </w:r>
            <w:r w:rsidRPr="00E97C46">
              <w:rPr>
                <w:color w:val="000000"/>
              </w:rPr>
              <w:t xml:space="preserve"> в Пензенской области.</w:t>
            </w:r>
            <w:r w:rsidRPr="00E97C46">
              <w:rPr>
                <w:color w:val="000000"/>
              </w:rPr>
              <w:br w:type="page"/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585310" w:rsidRDefault="00AA1C44" w:rsidP="00AA1C44">
            <w:pPr>
              <w:jc w:val="center"/>
              <w:rPr>
                <w:bCs/>
                <w:color w:val="000000"/>
              </w:rPr>
            </w:pPr>
            <w:r w:rsidRPr="00585310">
              <w:rPr>
                <w:bCs/>
                <w:color w:val="000000"/>
              </w:rPr>
              <w:t>1499,5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585310" w:rsidRDefault="00AA1C44" w:rsidP="00AA1C44">
            <w:pPr>
              <w:jc w:val="center"/>
              <w:rPr>
                <w:bCs/>
                <w:color w:val="000000"/>
              </w:rPr>
            </w:pPr>
            <w:r w:rsidRPr="00585310">
              <w:rPr>
                <w:bCs/>
                <w:color w:val="000000"/>
              </w:rPr>
              <w:t>1000,0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585310" w:rsidRDefault="00AA1C44" w:rsidP="00AA1C44">
            <w:pPr>
              <w:jc w:val="center"/>
              <w:rPr>
                <w:bCs/>
                <w:color w:val="000000"/>
              </w:rPr>
            </w:pPr>
            <w:r w:rsidRPr="00585310">
              <w:rPr>
                <w:bCs/>
                <w:color w:val="000000"/>
              </w:rPr>
              <w:t>12924,6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585310" w:rsidRDefault="00AA1C44" w:rsidP="00AA1C44">
            <w:pPr>
              <w:jc w:val="center"/>
              <w:rPr>
                <w:bCs/>
                <w:color w:val="000000"/>
              </w:rPr>
            </w:pPr>
            <w:r w:rsidRPr="00585310">
              <w:rPr>
                <w:bCs/>
                <w:color w:val="000000"/>
              </w:rPr>
              <w:t>13192,9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585310" w:rsidRDefault="00AA1C44" w:rsidP="00AA1C44">
            <w:pPr>
              <w:jc w:val="center"/>
              <w:rPr>
                <w:bCs/>
                <w:color w:val="000000"/>
              </w:rPr>
            </w:pPr>
            <w:r w:rsidRPr="00585310">
              <w:rPr>
                <w:bCs/>
                <w:color w:val="000000"/>
              </w:rPr>
              <w:t>15884,4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585310" w:rsidRDefault="00AA1C44" w:rsidP="00AA1C44">
            <w:pPr>
              <w:jc w:val="center"/>
              <w:rPr>
                <w:bCs/>
                <w:color w:val="000000"/>
              </w:rPr>
            </w:pPr>
            <w:r w:rsidRPr="00585310">
              <w:rPr>
                <w:bCs/>
                <w:color w:val="000000"/>
              </w:rPr>
              <w:t>15884,4</w:t>
            </w:r>
          </w:p>
        </w:tc>
      </w:tr>
      <w:tr w:rsidR="00AA1C44" w:rsidRPr="00E97C46" w:rsidTr="00585310">
        <w:trPr>
          <w:trHeight w:val="312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</w:tr>
      <w:tr w:rsidR="00AA1C44" w:rsidRPr="00E97C46" w:rsidTr="00585310">
        <w:trPr>
          <w:trHeight w:val="312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1499,5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1000,0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12924,6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13192,9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15884,4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15884,4</w:t>
            </w:r>
          </w:p>
        </w:tc>
      </w:tr>
      <w:tr w:rsidR="00AA1C44" w:rsidRPr="00E97C46" w:rsidTr="00585310">
        <w:trPr>
          <w:trHeight w:val="778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</w:tr>
      <w:tr w:rsidR="00AA1C44" w:rsidRPr="00E97C46" w:rsidTr="00585310">
        <w:trPr>
          <w:trHeight w:val="624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</w:tr>
      <w:tr w:rsidR="00AA1C44" w:rsidRPr="00E97C46" w:rsidTr="00585310">
        <w:trPr>
          <w:trHeight w:val="262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</w:tr>
      <w:tr w:rsidR="00AA1C44" w:rsidRPr="00E97C46" w:rsidTr="00585310">
        <w:trPr>
          <w:trHeight w:val="300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3.1</w:t>
            </w:r>
          </w:p>
        </w:tc>
        <w:tc>
          <w:tcPr>
            <w:tcW w:w="18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Основное мероприятие 3.1.</w:t>
            </w:r>
          </w:p>
        </w:tc>
        <w:tc>
          <w:tcPr>
            <w:tcW w:w="30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Создание информационно-технической инфраструктуры системы-112 на территории Пензенской области.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Всего,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1499,5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1000,0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12924,6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13192,9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15884,4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15884,4</w:t>
            </w:r>
          </w:p>
        </w:tc>
      </w:tr>
      <w:tr w:rsidR="00AA1C44" w:rsidRPr="00E97C46" w:rsidTr="00585310">
        <w:trPr>
          <w:trHeight w:val="312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</w:tr>
      <w:tr w:rsidR="00AA1C44" w:rsidRPr="00E97C46" w:rsidTr="00585310">
        <w:trPr>
          <w:trHeight w:val="312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</w:pPr>
            <w:r w:rsidRPr="00E97C46">
              <w:t>бюджет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1499,5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1000,0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12924,6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13192,9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15884,4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15884,4</w:t>
            </w:r>
          </w:p>
        </w:tc>
      </w:tr>
      <w:tr w:rsidR="00AA1C44" w:rsidRPr="00E97C46" w:rsidTr="00585310">
        <w:trPr>
          <w:trHeight w:val="936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</w:tr>
      <w:tr w:rsidR="00AA1C44" w:rsidRPr="00E97C46" w:rsidTr="00585310">
        <w:trPr>
          <w:trHeight w:val="647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бюджеты муниципальных образований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</w:tr>
      <w:tr w:rsidR="00AA1C44" w:rsidRPr="00E97C46" w:rsidTr="00585310">
        <w:trPr>
          <w:trHeight w:val="136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1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</w:pPr>
            <w:r w:rsidRPr="00E97C46">
              <w:t>иные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1C44" w:rsidRPr="00E97C46" w:rsidRDefault="00AA1C44" w:rsidP="00AA1C44">
            <w:pPr>
              <w:jc w:val="center"/>
              <w:rPr>
                <w:color w:val="000000"/>
              </w:rPr>
            </w:pPr>
            <w:r w:rsidRPr="00E97C46">
              <w:rPr>
                <w:color w:val="000000"/>
              </w:rPr>
              <w:t>0,0</w:t>
            </w:r>
          </w:p>
        </w:tc>
      </w:tr>
    </w:tbl>
    <w:p w:rsidR="00AA1C44" w:rsidRDefault="00AA1C44" w:rsidP="00AA1C44">
      <w:pPr>
        <w:jc w:val="center"/>
        <w:rPr>
          <w:rFonts w:ascii="Times New Roman CYR" w:hAnsi="Times New Roman CYR"/>
          <w:spacing w:val="-6"/>
          <w:sz w:val="28"/>
        </w:rPr>
      </w:pPr>
    </w:p>
    <w:p w:rsidR="00585310" w:rsidRDefault="00585310" w:rsidP="00AA1C44">
      <w:pPr>
        <w:jc w:val="center"/>
        <w:rPr>
          <w:rFonts w:ascii="Times New Roman CYR" w:hAnsi="Times New Roman CYR"/>
          <w:spacing w:val="-6"/>
          <w:sz w:val="28"/>
        </w:rPr>
      </w:pPr>
    </w:p>
    <w:p w:rsidR="00585310" w:rsidRDefault="00585310" w:rsidP="00AA1C44">
      <w:pPr>
        <w:jc w:val="center"/>
        <w:rPr>
          <w:rFonts w:ascii="Times New Roman CYR" w:hAnsi="Times New Roman CYR"/>
          <w:spacing w:val="-6"/>
          <w:sz w:val="28"/>
        </w:rPr>
      </w:pPr>
      <w:r>
        <w:rPr>
          <w:rFonts w:ascii="Times New Roman CYR" w:hAnsi="Times New Roman CYR"/>
          <w:spacing w:val="-6"/>
          <w:sz w:val="28"/>
        </w:rPr>
        <w:t>_______________</w:t>
      </w:r>
    </w:p>
    <w:p w:rsidR="00585310" w:rsidRDefault="00585310" w:rsidP="00AA1C44">
      <w:pPr>
        <w:jc w:val="center"/>
        <w:rPr>
          <w:rFonts w:ascii="Times New Roman CYR" w:hAnsi="Times New Roman CYR"/>
          <w:spacing w:val="-6"/>
          <w:sz w:val="28"/>
        </w:rPr>
        <w:sectPr w:rsidR="00585310" w:rsidSect="00822E51">
          <w:pgSz w:w="16838" w:h="11906" w:orient="landscape"/>
          <w:pgMar w:top="1701" w:right="1134" w:bottom="850" w:left="1134" w:header="708" w:footer="708" w:gutter="0"/>
          <w:pgNumType w:start="1"/>
          <w:cols w:space="708"/>
          <w:titlePg/>
          <w:docGrid w:linePitch="360"/>
        </w:sectPr>
      </w:pPr>
    </w:p>
    <w:tbl>
      <w:tblPr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984"/>
        <w:gridCol w:w="1843"/>
        <w:gridCol w:w="567"/>
        <w:gridCol w:w="555"/>
        <w:gridCol w:w="695"/>
        <w:gridCol w:w="994"/>
        <w:gridCol w:w="798"/>
        <w:gridCol w:w="1176"/>
        <w:gridCol w:w="743"/>
        <w:gridCol w:w="307"/>
        <w:gridCol w:w="1035"/>
        <w:gridCol w:w="1120"/>
        <w:gridCol w:w="952"/>
        <w:gridCol w:w="989"/>
        <w:gridCol w:w="135"/>
      </w:tblGrid>
      <w:tr w:rsidR="00585310" w:rsidRPr="00572973" w:rsidTr="00B72E97">
        <w:trPr>
          <w:gridAfter w:val="1"/>
          <w:wAfter w:w="135" w:type="dxa"/>
          <w:trHeight w:val="2552"/>
        </w:trPr>
        <w:tc>
          <w:tcPr>
            <w:tcW w:w="11482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585310" w:rsidRPr="00572973" w:rsidRDefault="00585310" w:rsidP="00F40FAE">
            <w:pPr>
              <w:jc w:val="center"/>
            </w:pPr>
          </w:p>
        </w:tc>
        <w:tc>
          <w:tcPr>
            <w:tcW w:w="4403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85310" w:rsidRPr="00B72E97" w:rsidRDefault="00585310" w:rsidP="00F40FAE">
            <w:pPr>
              <w:jc w:val="center"/>
              <w:rPr>
                <w:color w:val="000000"/>
                <w:sz w:val="24"/>
                <w:szCs w:val="24"/>
              </w:rPr>
            </w:pPr>
            <w:r w:rsidRPr="00B72E97">
              <w:rPr>
                <w:color w:val="000000"/>
                <w:sz w:val="24"/>
                <w:szCs w:val="24"/>
              </w:rPr>
              <w:t>Приложение № 3</w:t>
            </w:r>
            <w:r w:rsidRPr="00B72E97">
              <w:rPr>
                <w:color w:val="000000"/>
                <w:sz w:val="24"/>
                <w:szCs w:val="24"/>
              </w:rPr>
              <w:br/>
              <w:t xml:space="preserve">к постановлению Правительства </w:t>
            </w:r>
          </w:p>
          <w:p w:rsidR="00585310" w:rsidRPr="00B72E97" w:rsidRDefault="00585310" w:rsidP="00F40FAE">
            <w:pPr>
              <w:jc w:val="center"/>
              <w:rPr>
                <w:color w:val="000000"/>
                <w:sz w:val="24"/>
                <w:szCs w:val="24"/>
              </w:rPr>
            </w:pPr>
            <w:r w:rsidRPr="00B72E97">
              <w:rPr>
                <w:color w:val="000000"/>
                <w:sz w:val="24"/>
                <w:szCs w:val="24"/>
              </w:rPr>
              <w:t>Пензенской области</w:t>
            </w:r>
            <w:r w:rsidRPr="00B72E97">
              <w:rPr>
                <w:color w:val="000000"/>
                <w:sz w:val="24"/>
                <w:szCs w:val="24"/>
              </w:rPr>
              <w:br/>
            </w:r>
            <w:r w:rsidR="00A23F63">
              <w:rPr>
                <w:color w:val="000000"/>
                <w:sz w:val="24"/>
                <w:szCs w:val="24"/>
              </w:rPr>
              <w:t xml:space="preserve">30.12.2022  </w:t>
            </w:r>
            <w:r w:rsidR="00B72E97">
              <w:rPr>
                <w:color w:val="000000"/>
                <w:sz w:val="24"/>
                <w:szCs w:val="24"/>
              </w:rPr>
              <w:t xml:space="preserve"> </w:t>
            </w:r>
            <w:r w:rsidRPr="00B72E97">
              <w:rPr>
                <w:color w:val="000000"/>
                <w:sz w:val="24"/>
                <w:szCs w:val="24"/>
              </w:rPr>
              <w:t>№</w:t>
            </w:r>
            <w:r w:rsidR="00A23F63">
              <w:rPr>
                <w:color w:val="000000"/>
                <w:sz w:val="24"/>
                <w:szCs w:val="24"/>
              </w:rPr>
              <w:t xml:space="preserve">   1198-пП</w:t>
            </w:r>
          </w:p>
          <w:p w:rsidR="00585310" w:rsidRPr="00B72E97" w:rsidRDefault="00585310" w:rsidP="00F40FAE">
            <w:pPr>
              <w:jc w:val="center"/>
              <w:rPr>
                <w:color w:val="000000"/>
                <w:sz w:val="24"/>
                <w:szCs w:val="24"/>
              </w:rPr>
            </w:pPr>
            <w:r w:rsidRPr="00B72E97">
              <w:rPr>
                <w:color w:val="000000"/>
                <w:sz w:val="24"/>
                <w:szCs w:val="24"/>
              </w:rPr>
              <w:t xml:space="preserve">Приложение № 5.2 </w:t>
            </w:r>
          </w:p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B72E97">
              <w:rPr>
                <w:color w:val="000000"/>
                <w:sz w:val="24"/>
                <w:szCs w:val="24"/>
              </w:rPr>
              <w:t xml:space="preserve">к государственной программе Пензенской области </w:t>
            </w:r>
            <w:r w:rsidR="00B872E5" w:rsidRPr="00B72E97">
              <w:rPr>
                <w:color w:val="000000"/>
                <w:sz w:val="24"/>
                <w:szCs w:val="24"/>
              </w:rPr>
              <w:t>"</w:t>
            </w:r>
            <w:r w:rsidRPr="00B72E97">
              <w:rPr>
                <w:color w:val="000000"/>
                <w:sz w:val="24"/>
                <w:szCs w:val="24"/>
              </w:rPr>
              <w:t>Защита населения и территорий от чрезвычайных ситуаций, обеспечение пожарной безопасности в Пензенской области</w:t>
            </w:r>
            <w:r w:rsidR="00B872E5" w:rsidRPr="00B72E97">
              <w:rPr>
                <w:color w:val="000000"/>
                <w:sz w:val="24"/>
                <w:szCs w:val="24"/>
              </w:rPr>
              <w:t>"</w:t>
            </w:r>
          </w:p>
        </w:tc>
      </w:tr>
      <w:tr w:rsidR="00585310" w:rsidRPr="00572973" w:rsidTr="0097606D">
        <w:trPr>
          <w:trHeight w:val="1392"/>
        </w:trPr>
        <w:tc>
          <w:tcPr>
            <w:tcW w:w="1602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5310" w:rsidRDefault="00585310" w:rsidP="00F40FAE">
            <w:pPr>
              <w:jc w:val="center"/>
              <w:rPr>
                <w:b/>
                <w:bCs/>
                <w:color w:val="000000"/>
              </w:rPr>
            </w:pPr>
            <w:r w:rsidRPr="00572973">
              <w:rPr>
                <w:b/>
                <w:bCs/>
                <w:color w:val="000000"/>
              </w:rPr>
              <w:t xml:space="preserve">РЕСУРСНОЕ ОБЕСПЕЧЕНИЕ </w:t>
            </w:r>
          </w:p>
          <w:p w:rsidR="00585310" w:rsidRDefault="00585310" w:rsidP="00F40FAE">
            <w:pPr>
              <w:jc w:val="center"/>
              <w:rPr>
                <w:b/>
                <w:bCs/>
                <w:color w:val="000000"/>
              </w:rPr>
            </w:pPr>
            <w:r w:rsidRPr="00572973">
              <w:rPr>
                <w:b/>
                <w:bCs/>
                <w:color w:val="000000"/>
              </w:rPr>
              <w:t xml:space="preserve">реализации государственной программы </w:t>
            </w:r>
            <w:r>
              <w:rPr>
                <w:b/>
                <w:bCs/>
                <w:color w:val="000000"/>
              </w:rPr>
              <w:t xml:space="preserve">Пензенской области </w:t>
            </w:r>
          </w:p>
          <w:p w:rsidR="00585310" w:rsidRDefault="00B872E5" w:rsidP="00F40FA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"</w:t>
            </w:r>
            <w:r w:rsidR="00585310">
              <w:rPr>
                <w:b/>
                <w:bCs/>
                <w:color w:val="000000"/>
              </w:rPr>
              <w:t>З</w:t>
            </w:r>
            <w:r w:rsidR="00585310" w:rsidRPr="00572973">
              <w:rPr>
                <w:b/>
                <w:bCs/>
                <w:color w:val="000000"/>
              </w:rPr>
              <w:t xml:space="preserve">ащита населения и территорий от чрезвычайных ситуаций, обеспечение пожарной безопасности в </w:t>
            </w:r>
            <w:r w:rsidR="00585310">
              <w:rPr>
                <w:b/>
                <w:bCs/>
                <w:color w:val="000000"/>
              </w:rPr>
              <w:t>П</w:t>
            </w:r>
            <w:r w:rsidR="00585310" w:rsidRPr="00572973">
              <w:rPr>
                <w:b/>
                <w:bCs/>
                <w:color w:val="000000"/>
              </w:rPr>
              <w:t>ензенской области</w:t>
            </w:r>
            <w:r>
              <w:rPr>
                <w:b/>
                <w:bCs/>
                <w:color w:val="000000"/>
              </w:rPr>
              <w:t>"</w:t>
            </w:r>
            <w:r w:rsidR="00585310" w:rsidRPr="00572973">
              <w:rPr>
                <w:b/>
                <w:bCs/>
                <w:color w:val="000000"/>
              </w:rPr>
              <w:t>,</w:t>
            </w:r>
          </w:p>
          <w:p w:rsidR="00585310" w:rsidRPr="00572973" w:rsidRDefault="00585310" w:rsidP="00F40FA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за счет средств бюджета П</w:t>
            </w:r>
            <w:r w:rsidRPr="00572973">
              <w:rPr>
                <w:b/>
                <w:bCs/>
                <w:color w:val="000000"/>
              </w:rPr>
              <w:t>ензенской области</w:t>
            </w:r>
          </w:p>
        </w:tc>
      </w:tr>
      <w:tr w:rsidR="00585310" w:rsidRPr="00572973" w:rsidTr="0097606D">
        <w:trPr>
          <w:gridAfter w:val="1"/>
          <w:wAfter w:w="135" w:type="dxa"/>
          <w:trHeight w:val="564"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Ответственный исполнитель государственной программы</w:t>
            </w:r>
          </w:p>
        </w:tc>
        <w:tc>
          <w:tcPr>
            <w:tcW w:w="1177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</w:tr>
      <w:tr w:rsidR="00F40FAE" w:rsidRPr="00572973" w:rsidTr="0097606D">
        <w:trPr>
          <w:gridAfter w:val="1"/>
          <w:wAfter w:w="135" w:type="dxa"/>
          <w:trHeight w:val="135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FAE" w:rsidRPr="00572973" w:rsidRDefault="00F40FAE" w:rsidP="00B72E97">
            <w:pPr>
              <w:spacing w:line="228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 xml:space="preserve">№ </w:t>
            </w:r>
            <w:proofErr w:type="gramStart"/>
            <w:r w:rsidRPr="00572973">
              <w:rPr>
                <w:color w:val="000000"/>
              </w:rPr>
              <w:t>п</w:t>
            </w:r>
            <w:proofErr w:type="gramEnd"/>
            <w:r w:rsidRPr="00572973">
              <w:rPr>
                <w:color w:val="000000"/>
              </w:rPr>
              <w:t>/п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FAE" w:rsidRPr="00572973" w:rsidRDefault="00F40FAE" w:rsidP="00B72E97">
            <w:pPr>
              <w:spacing w:line="228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Статус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FAE" w:rsidRPr="00572973" w:rsidRDefault="00F40FAE" w:rsidP="00B72E97">
            <w:pPr>
              <w:spacing w:line="228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F40FAE" w:rsidRPr="00572973" w:rsidRDefault="00F40FAE" w:rsidP="00B72E97">
            <w:pPr>
              <w:spacing w:line="228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Ответственный исполнитель, соисполнитель</w:t>
            </w:r>
          </w:p>
        </w:tc>
        <w:tc>
          <w:tcPr>
            <w:tcW w:w="36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FAE" w:rsidRPr="00572973" w:rsidRDefault="00F40FAE" w:rsidP="00B72E97">
            <w:pPr>
              <w:spacing w:line="228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Код бюджетной классификации</w:t>
            </w:r>
          </w:p>
        </w:tc>
        <w:tc>
          <w:tcPr>
            <w:tcW w:w="63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FAE" w:rsidRPr="00572973" w:rsidRDefault="00F40FAE" w:rsidP="00B72E97">
            <w:pPr>
              <w:spacing w:line="228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Расходы бюджета Пензенской области, тыс. рублей</w:t>
            </w:r>
          </w:p>
        </w:tc>
      </w:tr>
      <w:tr w:rsidR="00F40FAE" w:rsidRPr="00572973" w:rsidTr="0097606D">
        <w:trPr>
          <w:gridAfter w:val="1"/>
          <w:wAfter w:w="135" w:type="dxa"/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FAE" w:rsidRPr="00572973" w:rsidRDefault="00F40FAE" w:rsidP="00B72E97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FAE" w:rsidRPr="00572973" w:rsidRDefault="00F40FAE" w:rsidP="00B72E97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FAE" w:rsidRPr="00572973" w:rsidRDefault="00F40FAE" w:rsidP="00B72E97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FAE" w:rsidRPr="00572973" w:rsidRDefault="00F40FAE" w:rsidP="00B72E97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FAE" w:rsidRPr="00572973" w:rsidRDefault="00F40FAE" w:rsidP="00B72E97">
            <w:pPr>
              <w:spacing w:line="228" w:lineRule="auto"/>
              <w:ind w:left="-113" w:right="-113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ГРБС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FAE" w:rsidRPr="00572973" w:rsidRDefault="00F40FAE" w:rsidP="00B72E97">
            <w:pPr>
              <w:spacing w:line="228" w:lineRule="auto"/>
              <w:jc w:val="center"/>
              <w:rPr>
                <w:color w:val="000000"/>
              </w:rPr>
            </w:pPr>
            <w:proofErr w:type="spellStart"/>
            <w:r w:rsidRPr="00572973">
              <w:rPr>
                <w:color w:val="000000"/>
              </w:rPr>
              <w:t>Рз</w:t>
            </w:r>
            <w:proofErr w:type="spellEnd"/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FAE" w:rsidRPr="00572973" w:rsidRDefault="00F40FAE" w:rsidP="00B72E97">
            <w:pPr>
              <w:spacing w:line="228" w:lineRule="auto"/>
              <w:jc w:val="center"/>
              <w:rPr>
                <w:color w:val="000000"/>
              </w:rPr>
            </w:pPr>
            <w:proofErr w:type="spellStart"/>
            <w:proofErr w:type="gramStart"/>
            <w:r w:rsidRPr="00572973">
              <w:rPr>
                <w:color w:val="000000"/>
              </w:rPr>
              <w:t>Пр</w:t>
            </w:r>
            <w:proofErr w:type="spellEnd"/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FAE" w:rsidRPr="00572973" w:rsidRDefault="00F40FAE" w:rsidP="00B72E97">
            <w:pPr>
              <w:spacing w:line="228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ЦСР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FAE" w:rsidRPr="00572973" w:rsidRDefault="00F40FAE" w:rsidP="00B72E97">
            <w:pPr>
              <w:spacing w:line="228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ВР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FAE" w:rsidRPr="00572973" w:rsidRDefault="00F40FAE" w:rsidP="00B72E97">
            <w:pPr>
              <w:spacing w:line="228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2019 г.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FAE" w:rsidRPr="00572973" w:rsidRDefault="00F40FAE" w:rsidP="00B72E97">
            <w:pPr>
              <w:spacing w:line="228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2020 г.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FAE" w:rsidRPr="00572973" w:rsidRDefault="00F40FAE" w:rsidP="00B72E97">
            <w:pPr>
              <w:spacing w:line="228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2021 г.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FAE" w:rsidRPr="00572973" w:rsidRDefault="00F40FAE" w:rsidP="00B72E97">
            <w:pPr>
              <w:spacing w:line="228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2022 г.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FAE" w:rsidRPr="00572973" w:rsidRDefault="00F40FAE" w:rsidP="00B72E97">
            <w:pPr>
              <w:spacing w:line="228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2023 г.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0FAE" w:rsidRPr="00572973" w:rsidRDefault="00F40FAE" w:rsidP="00B72E97">
            <w:pPr>
              <w:spacing w:line="228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2024 г.</w:t>
            </w:r>
          </w:p>
        </w:tc>
      </w:tr>
    </w:tbl>
    <w:p w:rsidR="00F40FAE" w:rsidRPr="00F40FAE" w:rsidRDefault="00F40FAE">
      <w:pPr>
        <w:rPr>
          <w:sz w:val="4"/>
          <w:szCs w:val="4"/>
        </w:rPr>
      </w:pPr>
    </w:p>
    <w:tbl>
      <w:tblPr>
        <w:tblW w:w="1588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984"/>
        <w:gridCol w:w="1843"/>
        <w:gridCol w:w="567"/>
        <w:gridCol w:w="555"/>
        <w:gridCol w:w="695"/>
        <w:gridCol w:w="994"/>
        <w:gridCol w:w="798"/>
        <w:gridCol w:w="1176"/>
        <w:gridCol w:w="1050"/>
        <w:gridCol w:w="1035"/>
        <w:gridCol w:w="1120"/>
        <w:gridCol w:w="952"/>
        <w:gridCol w:w="989"/>
      </w:tblGrid>
      <w:tr w:rsidR="00F40FAE" w:rsidRPr="00572973" w:rsidTr="0097606D">
        <w:trPr>
          <w:trHeight w:val="2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5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6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8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9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13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15</w:t>
            </w:r>
          </w:p>
        </w:tc>
      </w:tr>
      <w:tr w:rsidR="00F40FAE" w:rsidRPr="00572973" w:rsidTr="0097606D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Default="00585310" w:rsidP="00F40FAE">
            <w:pPr>
              <w:jc w:val="center"/>
              <w:rPr>
                <w:color w:val="000000"/>
              </w:rPr>
            </w:pPr>
          </w:p>
          <w:p w:rsidR="00F40FAE" w:rsidRDefault="00F40FAE" w:rsidP="00F40FAE">
            <w:pPr>
              <w:jc w:val="center"/>
              <w:rPr>
                <w:color w:val="000000"/>
              </w:rPr>
            </w:pPr>
          </w:p>
          <w:p w:rsidR="00F40FAE" w:rsidRDefault="00F40FAE" w:rsidP="00F40FAE">
            <w:pPr>
              <w:jc w:val="center"/>
              <w:rPr>
                <w:color w:val="000000"/>
              </w:rPr>
            </w:pPr>
          </w:p>
          <w:p w:rsidR="00F40FAE" w:rsidRDefault="00F40FAE" w:rsidP="00F40FAE">
            <w:pPr>
              <w:jc w:val="center"/>
              <w:rPr>
                <w:color w:val="000000"/>
              </w:rPr>
            </w:pPr>
          </w:p>
          <w:p w:rsidR="00F40FAE" w:rsidRDefault="00F40FAE" w:rsidP="00F40FAE">
            <w:pPr>
              <w:jc w:val="center"/>
              <w:rPr>
                <w:color w:val="000000"/>
              </w:rPr>
            </w:pPr>
          </w:p>
          <w:p w:rsidR="00F40FAE" w:rsidRDefault="00F40FAE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Pr="00572973" w:rsidRDefault="00AD57FB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Default="00585310" w:rsidP="00F40FAE">
            <w:pPr>
              <w:ind w:right="-108"/>
              <w:jc w:val="center"/>
              <w:rPr>
                <w:color w:val="000000"/>
              </w:rPr>
            </w:pPr>
            <w:proofErr w:type="spellStart"/>
            <w:proofErr w:type="gramStart"/>
            <w:r w:rsidRPr="00572973">
              <w:rPr>
                <w:color w:val="000000"/>
              </w:rPr>
              <w:t>Государствен</w:t>
            </w:r>
            <w:r w:rsidR="00F40FAE">
              <w:rPr>
                <w:color w:val="000000"/>
              </w:rPr>
              <w:t>-</w:t>
            </w:r>
            <w:r w:rsidRPr="00572973">
              <w:rPr>
                <w:color w:val="000000"/>
              </w:rPr>
              <w:t>ная</w:t>
            </w:r>
            <w:proofErr w:type="spellEnd"/>
            <w:proofErr w:type="gramEnd"/>
            <w:r w:rsidRPr="00572973">
              <w:rPr>
                <w:color w:val="000000"/>
              </w:rPr>
              <w:t xml:space="preserve"> программа</w:t>
            </w:r>
          </w:p>
          <w:p w:rsidR="00F40FAE" w:rsidRDefault="00F40FAE" w:rsidP="00F40FAE">
            <w:pPr>
              <w:ind w:right="-108"/>
              <w:jc w:val="center"/>
              <w:rPr>
                <w:color w:val="000000"/>
              </w:rPr>
            </w:pPr>
          </w:p>
          <w:p w:rsidR="00F40FAE" w:rsidRDefault="00F40FAE" w:rsidP="00F40FAE">
            <w:pPr>
              <w:ind w:right="-108"/>
              <w:jc w:val="center"/>
              <w:rPr>
                <w:color w:val="000000"/>
              </w:rPr>
            </w:pPr>
          </w:p>
          <w:p w:rsidR="00F40FAE" w:rsidRDefault="00F40FAE" w:rsidP="00F40FAE">
            <w:pPr>
              <w:ind w:right="-108"/>
              <w:jc w:val="center"/>
              <w:rPr>
                <w:color w:val="000000"/>
              </w:rPr>
            </w:pPr>
          </w:p>
          <w:p w:rsidR="00F40FAE" w:rsidRDefault="00F40FAE" w:rsidP="00F40FAE">
            <w:pPr>
              <w:ind w:right="-108"/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ind w:right="-108"/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ind w:right="-108"/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ind w:right="-108"/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ind w:right="-108"/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ind w:right="-108"/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ind w:right="-108"/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ind w:right="-108"/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ind w:right="-108"/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ind w:right="-108"/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ind w:right="-108"/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ind w:right="-108"/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ind w:right="-108"/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ind w:right="-108"/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ind w:right="-108"/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ind w:right="-108"/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ind w:right="-108"/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ind w:right="-108"/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ind w:right="-108"/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ind w:right="-108"/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ind w:right="-108"/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ind w:right="-108"/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ind w:right="-108"/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ind w:right="-108"/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ind w:right="-108"/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ind w:right="-108"/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ind w:right="-108"/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ind w:right="-108"/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ind w:right="-108"/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ind w:right="-108"/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ind w:right="-108"/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ind w:right="-108"/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ind w:right="-108"/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ind w:right="-108"/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ind w:right="-108"/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ind w:right="-108"/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ind w:right="-108"/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ind w:right="-108"/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ind w:right="-108"/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ind w:right="-108"/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ind w:right="-108"/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ind w:right="-108"/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ind w:right="-108"/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ind w:right="-108"/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ind w:right="-108"/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ind w:right="-108"/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ind w:right="-108"/>
              <w:jc w:val="center"/>
              <w:rPr>
                <w:color w:val="000000"/>
              </w:rPr>
            </w:pPr>
          </w:p>
          <w:p w:rsidR="00AD57FB" w:rsidRPr="00572973" w:rsidRDefault="00AD57FB" w:rsidP="00F40FAE">
            <w:pPr>
              <w:ind w:right="-108"/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57FB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 xml:space="preserve">Защита населения и территорий от чрезвычайных ситуаций, обеспечение пожарной безопасности </w:t>
            </w:r>
            <w:proofErr w:type="gramStart"/>
            <w:r w:rsidRPr="00572973">
              <w:rPr>
                <w:color w:val="000000"/>
              </w:rPr>
              <w:t>в</w:t>
            </w:r>
            <w:proofErr w:type="gramEnd"/>
            <w:r w:rsidRPr="00572973">
              <w:rPr>
                <w:color w:val="000000"/>
              </w:rPr>
              <w:t xml:space="preserve"> Пензенской </w:t>
            </w:r>
          </w:p>
          <w:p w:rsidR="00585310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области</w:t>
            </w: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Pr="00572973" w:rsidRDefault="00AD57FB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A67A50" w:rsidRDefault="00585310" w:rsidP="00F40FAE">
            <w:pPr>
              <w:jc w:val="center"/>
              <w:rPr>
                <w:bCs/>
                <w:color w:val="000000"/>
              </w:rPr>
            </w:pPr>
            <w:r w:rsidRPr="00A67A50">
              <w:rPr>
                <w:bCs/>
                <w:color w:val="000000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A67A50" w:rsidRDefault="00585310" w:rsidP="00F40FA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A67A50" w:rsidRDefault="00585310" w:rsidP="00F40FA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A67A50" w:rsidRDefault="00585310" w:rsidP="00F40FA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A67A50" w:rsidRDefault="00585310" w:rsidP="00F40FA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A67A50" w:rsidRDefault="00585310" w:rsidP="00F40FA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A67A50" w:rsidRDefault="00585310" w:rsidP="00F40FAE">
            <w:pPr>
              <w:jc w:val="center"/>
              <w:rPr>
                <w:bCs/>
                <w:color w:val="000000"/>
              </w:rPr>
            </w:pPr>
            <w:r w:rsidRPr="00A67A50">
              <w:rPr>
                <w:bCs/>
                <w:color w:val="000000"/>
              </w:rPr>
              <w:t>134898,4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A67A50" w:rsidRDefault="00585310" w:rsidP="00F40FAE">
            <w:pPr>
              <w:jc w:val="center"/>
              <w:rPr>
                <w:bCs/>
                <w:color w:val="000000"/>
              </w:rPr>
            </w:pPr>
            <w:r w:rsidRPr="00A67A50">
              <w:rPr>
                <w:bCs/>
                <w:color w:val="000000"/>
              </w:rPr>
              <w:t>149701,4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A67A50" w:rsidRDefault="00585310" w:rsidP="00F40FAE">
            <w:pPr>
              <w:jc w:val="center"/>
              <w:rPr>
                <w:bCs/>
                <w:color w:val="000000"/>
              </w:rPr>
            </w:pPr>
            <w:r w:rsidRPr="00A67A50">
              <w:rPr>
                <w:bCs/>
                <w:color w:val="000000"/>
              </w:rPr>
              <w:t>186183,0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A67A50" w:rsidRDefault="00585310" w:rsidP="00F40FAE">
            <w:pPr>
              <w:jc w:val="center"/>
              <w:rPr>
                <w:bCs/>
                <w:color w:val="000000"/>
              </w:rPr>
            </w:pPr>
            <w:r w:rsidRPr="00A67A50">
              <w:rPr>
                <w:bCs/>
                <w:color w:val="000000"/>
              </w:rPr>
              <w:t>282499,2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A67A50" w:rsidRDefault="00585310" w:rsidP="00F40FAE">
            <w:pPr>
              <w:ind w:right="-94"/>
              <w:jc w:val="center"/>
              <w:rPr>
                <w:bCs/>
                <w:color w:val="000000"/>
              </w:rPr>
            </w:pPr>
            <w:r w:rsidRPr="00A67A50">
              <w:rPr>
                <w:bCs/>
                <w:color w:val="000000"/>
              </w:rPr>
              <w:t>291284,9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A67A50" w:rsidRDefault="00585310" w:rsidP="00F40FAE">
            <w:pPr>
              <w:jc w:val="center"/>
              <w:rPr>
                <w:bCs/>
                <w:color w:val="000000"/>
              </w:rPr>
            </w:pPr>
            <w:r w:rsidRPr="00A67A50">
              <w:rPr>
                <w:bCs/>
                <w:color w:val="000000"/>
              </w:rPr>
              <w:t>182483,6</w:t>
            </w:r>
          </w:p>
        </w:tc>
      </w:tr>
      <w:tr w:rsidR="00F40FAE" w:rsidRPr="00572973" w:rsidTr="00B72E97">
        <w:trPr>
          <w:trHeight w:val="1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0FAE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</w:p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 xml:space="preserve">ГУ </w:t>
            </w:r>
            <w:r w:rsidR="00B872E5">
              <w:rPr>
                <w:color w:val="000000"/>
              </w:rPr>
              <w:t>"</w:t>
            </w:r>
            <w:r w:rsidRPr="00572973">
              <w:rPr>
                <w:color w:val="000000"/>
              </w:rPr>
              <w:t>ППСЦ</w:t>
            </w:r>
            <w:r w:rsidR="00B872E5">
              <w:rPr>
                <w:color w:val="000000"/>
              </w:rPr>
              <w:t>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840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05 0 00 00000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108993,6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113422,2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355,5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357,3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0FAE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Министерство жилищно-коммунального хозяйства и гражданской защиты населения Пензенской области,</w:t>
            </w:r>
          </w:p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 xml:space="preserve"> ГУ </w:t>
            </w:r>
            <w:r w:rsidR="00B872E5">
              <w:rPr>
                <w:color w:val="000000"/>
              </w:rPr>
              <w:t>"</w:t>
            </w:r>
            <w:r w:rsidRPr="00572973">
              <w:rPr>
                <w:color w:val="000000"/>
              </w:rPr>
              <w:t>ППСЦ</w:t>
            </w:r>
            <w:r w:rsidR="00B872E5">
              <w:rPr>
                <w:color w:val="000000"/>
              </w:rPr>
              <w:t>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840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05 0 00 00000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152770,3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242061,9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255807,3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147006,0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50,0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50,0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50,0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355,0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357,5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357,5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357,5</w:t>
            </w:r>
          </w:p>
        </w:tc>
      </w:tr>
      <w:tr w:rsidR="00F40FAE" w:rsidRPr="00572973" w:rsidTr="0097606D">
        <w:trPr>
          <w:trHeight w:val="72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tabs>
                <w:tab w:val="left" w:pos="1388"/>
              </w:tabs>
              <w:ind w:left="-82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Министерство здравоохранения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855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09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05 0 00 00000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9440,0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9599,8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9196,2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9040,0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9440,0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9440,0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109,8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400,0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Министерство труда, социальной защиты и демографии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850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04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05 0 00 00000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181,8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178,1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181,4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40,3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44,4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44,4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5472,6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4295,9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3804,4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3273,8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4037,6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4037,6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Министерство экономического развития и промышленности Пензенской области</w:t>
            </w:r>
          </w:p>
          <w:p w:rsidR="00AD57FB" w:rsidRPr="00572973" w:rsidRDefault="00AD57FB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816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05 0 00 00000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Министерство сельского хозяйства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882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05 0 00 00000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Default="00585310" w:rsidP="00F40FAE">
            <w:pPr>
              <w:jc w:val="center"/>
              <w:rPr>
                <w:color w:val="000000"/>
              </w:rPr>
            </w:pPr>
          </w:p>
          <w:p w:rsidR="0097606D" w:rsidRDefault="0097606D" w:rsidP="00F40FAE">
            <w:pPr>
              <w:jc w:val="center"/>
              <w:rPr>
                <w:color w:val="000000"/>
              </w:rPr>
            </w:pPr>
          </w:p>
          <w:p w:rsidR="0097606D" w:rsidRDefault="0097606D" w:rsidP="00F40FAE">
            <w:pPr>
              <w:jc w:val="center"/>
              <w:rPr>
                <w:color w:val="000000"/>
              </w:rPr>
            </w:pPr>
          </w:p>
          <w:p w:rsidR="0097606D" w:rsidRPr="00572973" w:rsidRDefault="0097606D" w:rsidP="00992EF2">
            <w:pPr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Министерство физической культуры и спорта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867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11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05 0 00 00000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1999,3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2000,0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1716,8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1800,0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1800,0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1800,0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Министерство культуры и туризма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857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07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05 0 00 00000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823,4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780,3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748,7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719,3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757,8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757,8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08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6132,2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1217,8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1234,9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1240,3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1240,3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1240,3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Министерство образования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874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07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05 0 00 00000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900,0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17250,0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15115,5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23348,1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16800,0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16800,0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600,0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950,0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168,0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950,0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950,0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</w:t>
            </w: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Pr="00572973" w:rsidRDefault="00AD57FB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Подпрограмма 1</w:t>
            </w: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0155FF" w:rsidRDefault="000155FF" w:rsidP="00F40FAE">
            <w:pPr>
              <w:jc w:val="center"/>
              <w:rPr>
                <w:color w:val="000000"/>
              </w:rPr>
            </w:pPr>
          </w:p>
          <w:p w:rsidR="000155FF" w:rsidRDefault="000155FF" w:rsidP="00F40FAE">
            <w:pPr>
              <w:jc w:val="center"/>
              <w:rPr>
                <w:color w:val="000000"/>
              </w:rPr>
            </w:pPr>
          </w:p>
          <w:p w:rsidR="000155FF" w:rsidRDefault="000155FF" w:rsidP="00F40FAE">
            <w:pPr>
              <w:jc w:val="center"/>
              <w:rPr>
                <w:color w:val="000000"/>
              </w:rPr>
            </w:pPr>
          </w:p>
          <w:p w:rsidR="000155FF" w:rsidRDefault="000155FF" w:rsidP="00F40FAE">
            <w:pPr>
              <w:jc w:val="center"/>
              <w:rPr>
                <w:color w:val="000000"/>
              </w:rPr>
            </w:pPr>
          </w:p>
          <w:p w:rsidR="000155FF" w:rsidRDefault="000155FF" w:rsidP="00F40FAE">
            <w:pPr>
              <w:jc w:val="center"/>
              <w:rPr>
                <w:color w:val="000000"/>
              </w:rPr>
            </w:pPr>
          </w:p>
          <w:p w:rsidR="000155FF" w:rsidRDefault="000155FF" w:rsidP="00F40FAE">
            <w:pPr>
              <w:jc w:val="center"/>
              <w:rPr>
                <w:color w:val="000000"/>
              </w:rPr>
            </w:pPr>
          </w:p>
          <w:p w:rsidR="000155FF" w:rsidRDefault="000155FF" w:rsidP="00F40FAE">
            <w:pPr>
              <w:jc w:val="center"/>
              <w:rPr>
                <w:color w:val="000000"/>
              </w:rPr>
            </w:pPr>
          </w:p>
          <w:p w:rsidR="000155FF" w:rsidRDefault="000155FF" w:rsidP="00F40FAE">
            <w:pPr>
              <w:jc w:val="center"/>
              <w:rPr>
                <w:color w:val="000000"/>
              </w:rPr>
            </w:pPr>
          </w:p>
          <w:p w:rsidR="000155FF" w:rsidRDefault="000155FF" w:rsidP="00F40FAE">
            <w:pPr>
              <w:jc w:val="center"/>
              <w:rPr>
                <w:color w:val="000000"/>
              </w:rPr>
            </w:pPr>
          </w:p>
          <w:p w:rsidR="000155FF" w:rsidRDefault="000155FF" w:rsidP="00F40FAE">
            <w:pPr>
              <w:jc w:val="center"/>
              <w:rPr>
                <w:color w:val="000000"/>
              </w:rPr>
            </w:pPr>
          </w:p>
          <w:p w:rsidR="000155FF" w:rsidRDefault="000155FF" w:rsidP="00F40FAE">
            <w:pPr>
              <w:jc w:val="center"/>
              <w:rPr>
                <w:color w:val="000000"/>
              </w:rPr>
            </w:pPr>
          </w:p>
          <w:p w:rsidR="00AD57FB" w:rsidRPr="00572973" w:rsidRDefault="00AD57FB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Снижение рисков и смягчение последствий чрезвычайных ситуаций природного и техногенного характера, и обеспечение пожарной безопасности Пензенской области</w:t>
            </w: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Pr="00572973" w:rsidRDefault="00AD57FB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b/>
                <w:bCs/>
                <w:color w:val="000000"/>
              </w:rPr>
            </w:pPr>
            <w:r w:rsidRPr="00572973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0155FF" w:rsidRDefault="00585310" w:rsidP="00F40FAE">
            <w:pPr>
              <w:jc w:val="center"/>
              <w:rPr>
                <w:rFonts w:ascii="Times New Roman Полужирный" w:hAnsi="Times New Roman Полужирный"/>
                <w:bCs/>
                <w:color w:val="000000"/>
                <w:spacing w:val="-6"/>
              </w:rPr>
            </w:pPr>
            <w:r w:rsidRPr="000155FF">
              <w:rPr>
                <w:rFonts w:ascii="Times New Roman Полужирный" w:hAnsi="Times New Roman Полужирный"/>
                <w:bCs/>
                <w:color w:val="000000"/>
                <w:spacing w:val="-6"/>
              </w:rPr>
              <w:t>133043,4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0155FF" w:rsidRDefault="00585310" w:rsidP="00F40FAE">
            <w:pPr>
              <w:jc w:val="center"/>
              <w:rPr>
                <w:rFonts w:ascii="Times New Roman Полужирный" w:hAnsi="Times New Roman Полужирный"/>
                <w:bCs/>
                <w:color w:val="000000"/>
                <w:spacing w:val="-6"/>
              </w:rPr>
            </w:pPr>
            <w:r w:rsidRPr="000155FF">
              <w:rPr>
                <w:rFonts w:ascii="Times New Roman Полужирный" w:hAnsi="Times New Roman Полужирный"/>
                <w:bCs/>
                <w:color w:val="000000"/>
                <w:spacing w:val="-6"/>
              </w:rPr>
              <w:t>148344,1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0155FF" w:rsidRDefault="00585310" w:rsidP="00F40FAE">
            <w:pPr>
              <w:jc w:val="center"/>
              <w:rPr>
                <w:rFonts w:ascii="Times New Roman Полужирный" w:hAnsi="Times New Roman Полужирный"/>
                <w:bCs/>
                <w:color w:val="000000"/>
                <w:spacing w:val="-6"/>
              </w:rPr>
            </w:pPr>
            <w:r w:rsidRPr="000155FF">
              <w:rPr>
                <w:rFonts w:ascii="Times New Roman Полужирный" w:hAnsi="Times New Roman Полужирный"/>
                <w:bCs/>
                <w:color w:val="000000"/>
                <w:spacing w:val="-6"/>
              </w:rPr>
              <w:t>156903,4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0155FF" w:rsidRDefault="00585310" w:rsidP="00F40FAE">
            <w:pPr>
              <w:jc w:val="center"/>
              <w:rPr>
                <w:rFonts w:ascii="Times New Roman Полужирный" w:hAnsi="Times New Roman Полужирный"/>
                <w:bCs/>
                <w:color w:val="000000"/>
                <w:spacing w:val="-6"/>
              </w:rPr>
            </w:pPr>
            <w:r w:rsidRPr="000155FF">
              <w:rPr>
                <w:rFonts w:ascii="Times New Roman Полужирный" w:hAnsi="Times New Roman Полужирный"/>
                <w:bCs/>
                <w:color w:val="000000"/>
                <w:spacing w:val="-6"/>
              </w:rPr>
              <w:t>268949,0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0155FF" w:rsidRDefault="00585310" w:rsidP="00AD57FB">
            <w:pPr>
              <w:ind w:right="-105"/>
              <w:jc w:val="center"/>
              <w:rPr>
                <w:rFonts w:ascii="Times New Roman Полужирный" w:hAnsi="Times New Roman Полужирный"/>
                <w:bCs/>
                <w:color w:val="000000"/>
                <w:spacing w:val="-6"/>
              </w:rPr>
            </w:pPr>
            <w:r w:rsidRPr="000155FF">
              <w:rPr>
                <w:rFonts w:ascii="Times New Roman Полужирный" w:hAnsi="Times New Roman Полужирный"/>
                <w:bCs/>
                <w:color w:val="000000"/>
                <w:spacing w:val="-6"/>
              </w:rPr>
              <w:t>275043,2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0155FF" w:rsidRDefault="00585310" w:rsidP="00F40FAE">
            <w:pPr>
              <w:jc w:val="center"/>
              <w:rPr>
                <w:rFonts w:ascii="Times New Roman Полужирный" w:hAnsi="Times New Roman Полужирный"/>
                <w:bCs/>
                <w:color w:val="000000"/>
                <w:spacing w:val="-6"/>
              </w:rPr>
            </w:pPr>
            <w:r w:rsidRPr="000155FF">
              <w:rPr>
                <w:rFonts w:ascii="Times New Roman Полужирный" w:hAnsi="Times New Roman Полужирный"/>
                <w:bCs/>
                <w:color w:val="000000"/>
                <w:spacing w:val="-6"/>
              </w:rPr>
              <w:t>166241,9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D57FB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</w:p>
          <w:p w:rsidR="00AD57FB" w:rsidRPr="00572973" w:rsidRDefault="00585310" w:rsidP="0097606D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 xml:space="preserve">ГУ </w:t>
            </w:r>
            <w:r w:rsidR="00B872E5">
              <w:rPr>
                <w:color w:val="000000"/>
              </w:rPr>
              <w:t>"</w:t>
            </w:r>
            <w:r w:rsidRPr="00572973">
              <w:rPr>
                <w:color w:val="000000"/>
              </w:rPr>
              <w:t>ППСЦ</w:t>
            </w:r>
            <w:r w:rsidR="00B872E5">
              <w:rPr>
                <w:color w:val="000000"/>
              </w:rPr>
              <w:t>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840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05 1 00 00000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107494,1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112422,2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D57FB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Министерство жилищно-коммунального хозяйства и гражданской защиты населения Пензенской области,</w:t>
            </w:r>
          </w:p>
          <w:p w:rsidR="0097606D" w:rsidRPr="00572973" w:rsidRDefault="00585310" w:rsidP="0097606D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 xml:space="preserve"> ГУ </w:t>
            </w:r>
            <w:r w:rsidR="00B872E5">
              <w:rPr>
                <w:color w:val="000000"/>
              </w:rPr>
              <w:t>"</w:t>
            </w:r>
            <w:r w:rsidRPr="00572973">
              <w:rPr>
                <w:color w:val="000000"/>
              </w:rPr>
              <w:t>ППСЦ</w:t>
            </w:r>
            <w:r w:rsidR="00B872E5">
              <w:rPr>
                <w:color w:val="000000"/>
              </w:rPr>
              <w:t>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840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05 1 00 00000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123845,7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AD57FB" w:rsidRDefault="00585310" w:rsidP="00F40FAE">
            <w:pPr>
              <w:jc w:val="center"/>
              <w:rPr>
                <w:color w:val="000000"/>
                <w:spacing w:val="-6"/>
              </w:rPr>
            </w:pPr>
            <w:r w:rsidRPr="00AD57FB">
              <w:rPr>
                <w:color w:val="000000"/>
                <w:spacing w:val="-6"/>
              </w:rPr>
              <w:t>228869,0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AD57FB" w:rsidRDefault="00585310" w:rsidP="00F40FAE">
            <w:pPr>
              <w:jc w:val="center"/>
              <w:rPr>
                <w:color w:val="000000"/>
                <w:spacing w:val="-6"/>
              </w:rPr>
            </w:pPr>
            <w:r w:rsidRPr="00AD57FB">
              <w:rPr>
                <w:color w:val="000000"/>
                <w:spacing w:val="-6"/>
              </w:rPr>
              <w:t>239922,9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AD57FB" w:rsidRDefault="00585310" w:rsidP="00F40FAE">
            <w:pPr>
              <w:jc w:val="center"/>
              <w:rPr>
                <w:color w:val="000000"/>
                <w:spacing w:val="-6"/>
              </w:rPr>
            </w:pPr>
            <w:r w:rsidRPr="00AD57FB">
              <w:rPr>
                <w:color w:val="000000"/>
                <w:spacing w:val="-6"/>
              </w:rPr>
              <w:t>131121,6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AD57FB" w:rsidRDefault="00585310" w:rsidP="00F40FAE">
            <w:pPr>
              <w:jc w:val="center"/>
              <w:rPr>
                <w:color w:val="000000"/>
                <w:spacing w:val="-6"/>
              </w:rPr>
            </w:pPr>
            <w:r w:rsidRPr="00AD57FB">
              <w:rPr>
                <w:color w:val="000000"/>
                <w:spacing w:val="-6"/>
              </w:rPr>
              <w:t>50,0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AD57FB" w:rsidRDefault="00585310" w:rsidP="00F40FAE">
            <w:pPr>
              <w:jc w:val="center"/>
              <w:rPr>
                <w:color w:val="000000"/>
                <w:spacing w:val="-6"/>
              </w:rPr>
            </w:pPr>
            <w:r w:rsidRPr="00AD57FB">
              <w:rPr>
                <w:color w:val="000000"/>
                <w:spacing w:val="-6"/>
              </w:rPr>
              <w:t>50,0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AD57FB" w:rsidRDefault="00585310" w:rsidP="00F40FAE">
            <w:pPr>
              <w:jc w:val="center"/>
              <w:rPr>
                <w:color w:val="000000"/>
                <w:spacing w:val="-6"/>
              </w:rPr>
            </w:pPr>
            <w:r w:rsidRPr="00AD57FB">
              <w:rPr>
                <w:color w:val="000000"/>
                <w:spacing w:val="-6"/>
              </w:rPr>
              <w:t>50,0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AD57FB" w:rsidRDefault="00585310" w:rsidP="00F40FAE">
            <w:pPr>
              <w:jc w:val="center"/>
              <w:rPr>
                <w:color w:val="000000"/>
                <w:spacing w:val="-6"/>
              </w:rPr>
            </w:pPr>
            <w:r w:rsidRPr="00AD57FB">
              <w:rPr>
                <w:color w:val="000000"/>
                <w:spacing w:val="-6"/>
              </w:rPr>
              <w:t>0,2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AD57FB" w:rsidRDefault="00585310" w:rsidP="00F40FAE">
            <w:pPr>
              <w:jc w:val="center"/>
              <w:rPr>
                <w:color w:val="000000"/>
                <w:spacing w:val="-6"/>
              </w:rPr>
            </w:pPr>
            <w:r w:rsidRPr="00AD57FB">
              <w:rPr>
                <w:color w:val="000000"/>
                <w:spacing w:val="-6"/>
              </w:rPr>
              <w:t>0,2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AD57FB" w:rsidRDefault="00585310" w:rsidP="00F40FAE">
            <w:pPr>
              <w:jc w:val="center"/>
              <w:rPr>
                <w:color w:val="000000"/>
                <w:spacing w:val="-6"/>
              </w:rPr>
            </w:pPr>
            <w:r w:rsidRPr="00AD57FB">
              <w:rPr>
                <w:color w:val="000000"/>
                <w:spacing w:val="-6"/>
              </w:rPr>
              <w:t>0,2</w:t>
            </w:r>
          </w:p>
        </w:tc>
      </w:tr>
      <w:tr w:rsidR="00F40FAE" w:rsidRPr="00572973" w:rsidTr="0097606D">
        <w:trPr>
          <w:trHeight w:val="51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AD57FB" w:rsidRDefault="00585310" w:rsidP="00F40FAE">
            <w:pPr>
              <w:jc w:val="center"/>
              <w:rPr>
                <w:color w:val="000000"/>
                <w:spacing w:val="-6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AD57FB" w:rsidRDefault="00585310" w:rsidP="00F40FAE">
            <w:pPr>
              <w:jc w:val="center"/>
              <w:rPr>
                <w:color w:val="000000"/>
                <w:spacing w:val="-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AD57FB" w:rsidRDefault="00585310" w:rsidP="00F40FAE">
            <w:pPr>
              <w:jc w:val="center"/>
              <w:rPr>
                <w:color w:val="000000"/>
                <w:spacing w:val="-6"/>
              </w:rPr>
            </w:pPr>
          </w:p>
        </w:tc>
      </w:tr>
      <w:tr w:rsidR="00F40FAE" w:rsidRPr="00572973" w:rsidTr="0097606D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AD57FB">
            <w:pPr>
              <w:ind w:left="-110" w:right="-80" w:firstLine="110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Министерство здравоохранения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855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09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05 1 00 00000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9440,0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9599,8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9196,2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9040,0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9440,0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9440,0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109,8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400,0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Министерство физической культуры и спорта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867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11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05 1 00 00000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1999,3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2000,0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1716,8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1800,0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1800,0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1800,0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Министерство сельского хозяйства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882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05 1 00 00000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Министерство экономического развития и промышленности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816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05 1 00 00000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Министерство культуры и туризма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857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07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05 1 00 00000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823,4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780,3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748,7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719,3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757,8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757,8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08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46,5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31,7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33,5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33,5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33,5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08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6018,2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1217,8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653,0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655,0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655,0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655,0</w:t>
            </w:r>
          </w:p>
        </w:tc>
      </w:tr>
      <w:tr w:rsidR="00F40FAE" w:rsidRPr="00572973" w:rsidTr="0097606D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08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67,5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550,2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551,8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551,8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551,8</w:t>
            </w:r>
          </w:p>
        </w:tc>
      </w:tr>
      <w:tr w:rsidR="00F40FAE" w:rsidRPr="00572973" w:rsidTr="0097606D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Министерство образования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874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07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05 1 00 00000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70,0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2560,0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1700,0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4060,0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2100,0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2100,0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07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400,0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4390,0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3260,0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8350,5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3260,0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3260,0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07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430,0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10300,0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10155,5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10937,6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11440,0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11440,0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Default="00585310" w:rsidP="00F40FAE">
            <w:pPr>
              <w:jc w:val="center"/>
              <w:rPr>
                <w:color w:val="000000"/>
              </w:rPr>
            </w:pPr>
          </w:p>
          <w:p w:rsidR="0097606D" w:rsidRDefault="0097606D" w:rsidP="00F40FAE">
            <w:pPr>
              <w:jc w:val="center"/>
              <w:rPr>
                <w:color w:val="000000"/>
              </w:rPr>
            </w:pPr>
          </w:p>
          <w:p w:rsidR="0097606D" w:rsidRPr="00572973" w:rsidRDefault="0097606D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600,0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950,0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168,0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950,0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950,0</w:t>
            </w:r>
          </w:p>
        </w:tc>
      </w:tr>
      <w:tr w:rsidR="00F40FAE" w:rsidRPr="00572973" w:rsidTr="0097606D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 xml:space="preserve">Министерство труда, социальной защиты и демографии Пензенской области, </w:t>
            </w:r>
            <w:proofErr w:type="gramStart"/>
            <w:r w:rsidRPr="00572973">
              <w:rPr>
                <w:color w:val="000000"/>
              </w:rPr>
              <w:t>подведомствен</w:t>
            </w:r>
            <w:r w:rsidR="00AD57FB">
              <w:rPr>
                <w:color w:val="000000"/>
              </w:rPr>
              <w:t>-</w:t>
            </w:r>
            <w:proofErr w:type="spellStart"/>
            <w:r w:rsidRPr="00572973">
              <w:rPr>
                <w:color w:val="000000"/>
              </w:rPr>
              <w:t>ные</w:t>
            </w:r>
            <w:proofErr w:type="spellEnd"/>
            <w:proofErr w:type="gramEnd"/>
            <w:r w:rsidRPr="00572973">
              <w:rPr>
                <w:color w:val="000000"/>
              </w:rPr>
              <w:t xml:space="preserve"> учреждения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850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04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05 1 00 00000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181,8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178,1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181,4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40,3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44,4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44,4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5472,6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4295,9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3804,4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3273,8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4037,6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4037,6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4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1.1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Основное мероприятие 1.1.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Обеспечение устойчивого функционирования пожарно-спасательных подразделений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50,0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50,0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50,0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D57FB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Управление жилищно-коммунального хозяйства и гражданской защиты населения Пензенской области,</w:t>
            </w:r>
          </w:p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 xml:space="preserve"> ГУ </w:t>
            </w:r>
            <w:r w:rsidR="00B872E5">
              <w:rPr>
                <w:color w:val="000000"/>
              </w:rPr>
              <w:t>"</w:t>
            </w:r>
            <w:r w:rsidRPr="00572973">
              <w:rPr>
                <w:color w:val="000000"/>
              </w:rPr>
              <w:t>ППСЦ</w:t>
            </w:r>
            <w:r w:rsidR="00B872E5">
              <w:rPr>
                <w:color w:val="000000"/>
              </w:rPr>
              <w:t>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840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05 1 01 21210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320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D57FB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Министерство жилищно-коммунального хозяйства и гражданской защиты населения Пензенской области,</w:t>
            </w:r>
          </w:p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 xml:space="preserve"> ГУ </w:t>
            </w:r>
            <w:r w:rsidR="00B872E5">
              <w:rPr>
                <w:color w:val="000000"/>
              </w:rPr>
              <w:t>"</w:t>
            </w:r>
            <w:r w:rsidRPr="00572973">
              <w:rPr>
                <w:color w:val="000000"/>
              </w:rPr>
              <w:t>ППСЦ</w:t>
            </w:r>
            <w:r w:rsidR="00B872E5">
              <w:rPr>
                <w:color w:val="000000"/>
              </w:rPr>
              <w:t>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840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05 1 01 21210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320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50,0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50,0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50,0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1.2</w:t>
            </w:r>
          </w:p>
          <w:p w:rsidR="008A7334" w:rsidRDefault="008A7334" w:rsidP="00F40FAE">
            <w:pPr>
              <w:jc w:val="center"/>
              <w:rPr>
                <w:color w:val="000000"/>
              </w:rPr>
            </w:pPr>
          </w:p>
          <w:p w:rsidR="008A7334" w:rsidRDefault="008A7334" w:rsidP="00F40FAE">
            <w:pPr>
              <w:jc w:val="center"/>
              <w:rPr>
                <w:color w:val="000000"/>
              </w:rPr>
            </w:pPr>
          </w:p>
          <w:p w:rsidR="008A7334" w:rsidRDefault="008A7334" w:rsidP="00F40FAE">
            <w:pPr>
              <w:jc w:val="center"/>
              <w:rPr>
                <w:color w:val="000000"/>
              </w:rPr>
            </w:pPr>
          </w:p>
          <w:p w:rsidR="008A7334" w:rsidRDefault="008A7334" w:rsidP="00F40FAE">
            <w:pPr>
              <w:jc w:val="center"/>
              <w:rPr>
                <w:color w:val="000000"/>
              </w:rPr>
            </w:pPr>
          </w:p>
          <w:p w:rsidR="008A7334" w:rsidRDefault="008A7334" w:rsidP="00F40FAE">
            <w:pPr>
              <w:jc w:val="center"/>
              <w:rPr>
                <w:color w:val="000000"/>
              </w:rPr>
            </w:pPr>
          </w:p>
          <w:p w:rsidR="008A7334" w:rsidRDefault="008A7334" w:rsidP="00F40FAE">
            <w:pPr>
              <w:jc w:val="center"/>
              <w:rPr>
                <w:color w:val="000000"/>
              </w:rPr>
            </w:pPr>
          </w:p>
          <w:p w:rsidR="008A7334" w:rsidRDefault="008A7334" w:rsidP="00F40FAE">
            <w:pPr>
              <w:jc w:val="center"/>
              <w:rPr>
                <w:color w:val="000000"/>
              </w:rPr>
            </w:pPr>
          </w:p>
          <w:p w:rsidR="008A7334" w:rsidRDefault="008A7334" w:rsidP="00F40FAE">
            <w:pPr>
              <w:jc w:val="center"/>
              <w:rPr>
                <w:color w:val="000000"/>
              </w:rPr>
            </w:pPr>
          </w:p>
          <w:p w:rsidR="008A7334" w:rsidRDefault="008A7334" w:rsidP="00F40FAE">
            <w:pPr>
              <w:jc w:val="center"/>
              <w:rPr>
                <w:color w:val="000000"/>
              </w:rPr>
            </w:pPr>
          </w:p>
          <w:p w:rsidR="008A7334" w:rsidRDefault="008A7334" w:rsidP="00F40FAE">
            <w:pPr>
              <w:jc w:val="center"/>
              <w:rPr>
                <w:color w:val="000000"/>
              </w:rPr>
            </w:pPr>
          </w:p>
          <w:p w:rsidR="008A7334" w:rsidRPr="00572973" w:rsidRDefault="008A7334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Основное мероприятие 1.2.</w:t>
            </w:r>
          </w:p>
          <w:p w:rsidR="008A7334" w:rsidRDefault="008A7334" w:rsidP="00F40FAE">
            <w:pPr>
              <w:jc w:val="center"/>
              <w:rPr>
                <w:color w:val="000000"/>
              </w:rPr>
            </w:pPr>
          </w:p>
          <w:p w:rsidR="008A7334" w:rsidRDefault="008A7334" w:rsidP="00F40FAE">
            <w:pPr>
              <w:jc w:val="center"/>
              <w:rPr>
                <w:color w:val="000000"/>
              </w:rPr>
            </w:pPr>
          </w:p>
          <w:p w:rsidR="008A7334" w:rsidRDefault="008A7334" w:rsidP="00F40FAE">
            <w:pPr>
              <w:jc w:val="center"/>
              <w:rPr>
                <w:color w:val="000000"/>
              </w:rPr>
            </w:pPr>
          </w:p>
          <w:p w:rsidR="008A7334" w:rsidRDefault="008A7334" w:rsidP="00F40FAE">
            <w:pPr>
              <w:jc w:val="center"/>
              <w:rPr>
                <w:color w:val="000000"/>
              </w:rPr>
            </w:pPr>
          </w:p>
          <w:p w:rsidR="008A7334" w:rsidRDefault="008A7334" w:rsidP="00F40FAE">
            <w:pPr>
              <w:jc w:val="center"/>
              <w:rPr>
                <w:color w:val="000000"/>
              </w:rPr>
            </w:pPr>
          </w:p>
          <w:p w:rsidR="008A7334" w:rsidRDefault="008A7334" w:rsidP="00F40FAE">
            <w:pPr>
              <w:jc w:val="center"/>
              <w:rPr>
                <w:color w:val="000000"/>
              </w:rPr>
            </w:pPr>
          </w:p>
          <w:p w:rsidR="008A7334" w:rsidRDefault="008A7334" w:rsidP="00F40FAE">
            <w:pPr>
              <w:jc w:val="center"/>
              <w:rPr>
                <w:color w:val="000000"/>
              </w:rPr>
            </w:pPr>
          </w:p>
          <w:p w:rsidR="008A7334" w:rsidRDefault="008A7334" w:rsidP="00F40FAE">
            <w:pPr>
              <w:jc w:val="center"/>
              <w:rPr>
                <w:color w:val="000000"/>
              </w:rPr>
            </w:pPr>
          </w:p>
          <w:p w:rsidR="008A7334" w:rsidRDefault="008A7334" w:rsidP="00F40FAE">
            <w:pPr>
              <w:jc w:val="center"/>
              <w:rPr>
                <w:color w:val="000000"/>
              </w:rPr>
            </w:pPr>
          </w:p>
          <w:p w:rsidR="008A7334" w:rsidRPr="00572973" w:rsidRDefault="008A7334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Проведение мероприятий по противопожарной безопасности в государственных организациях (учреждениях) Пензенской области</w:t>
            </w:r>
          </w:p>
          <w:p w:rsidR="008A7334" w:rsidRDefault="008A7334" w:rsidP="00F40FAE">
            <w:pPr>
              <w:jc w:val="center"/>
              <w:rPr>
                <w:color w:val="000000"/>
              </w:rPr>
            </w:pPr>
          </w:p>
          <w:p w:rsidR="008A7334" w:rsidRDefault="008A7334" w:rsidP="00F40FAE">
            <w:pPr>
              <w:jc w:val="center"/>
              <w:rPr>
                <w:color w:val="000000"/>
              </w:rPr>
            </w:pPr>
          </w:p>
          <w:p w:rsidR="008A7334" w:rsidRDefault="008A7334" w:rsidP="00F40FAE">
            <w:pPr>
              <w:jc w:val="center"/>
              <w:rPr>
                <w:color w:val="000000"/>
              </w:rPr>
            </w:pPr>
          </w:p>
          <w:p w:rsidR="008A7334" w:rsidRPr="00572973" w:rsidRDefault="008A7334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19894,9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31447,9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29071,9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36715,7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30988,1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30988,1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ind w:hanging="61"/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Министерство физической культуры и спорта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867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11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05 1 02 64360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610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1999,3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2000,0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237,0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737,3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1800,0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1800,0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11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620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1479,8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1062,7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Default="00585310" w:rsidP="00F40FAE">
            <w:pPr>
              <w:jc w:val="center"/>
              <w:rPr>
                <w:color w:val="000000"/>
              </w:rPr>
            </w:pPr>
          </w:p>
          <w:p w:rsidR="0097606D" w:rsidRPr="00572973" w:rsidRDefault="0097606D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Министерство культуры и туризма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857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07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05 1 02 64360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610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823,4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780,3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748,7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719,3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757,8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757,8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08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240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46,5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31,7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33,5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33,5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33,5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08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610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6018,2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1217,8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653,0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655,0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655,0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655,0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08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620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67,5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550,2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551,8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551,8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551,8</w:t>
            </w:r>
          </w:p>
        </w:tc>
      </w:tr>
      <w:tr w:rsidR="00F40FAE" w:rsidRPr="00572973" w:rsidTr="0097606D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Министерство образования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874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07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05 1 02 64360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240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70,0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2560,0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1700,0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4060,0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2100,0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2100,0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07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610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400,0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4390,0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3260,0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8350,5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3260,0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3260,0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07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620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430,0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10300,0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ind w:hanging="61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10155,5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10937,6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11440,0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11440,0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610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600,0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600,0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950,0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168,0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950,0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950,0</w:t>
            </w:r>
          </w:p>
        </w:tc>
      </w:tr>
      <w:tr w:rsidR="00F40FAE" w:rsidRPr="00572973" w:rsidTr="0097606D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97606D">
            <w:pPr>
              <w:ind w:left="-82" w:right="-108" w:firstLine="82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855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09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05 1 02 64360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610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9440,0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9599,8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9196,2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9040,0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9440,0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9440,0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240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109,8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400,0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1.3</w:t>
            </w: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Pr="00572973" w:rsidRDefault="00A67A5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Основное мероприятие 1.3.</w:t>
            </w: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Pr="00572973" w:rsidRDefault="00A67A5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Формирование эффективной системы предупреждения, локализации и ликвидации последствий чрезвычайных ситуаций техногенного характера, в том числе локализации и ликвидации аварийных разливов нефти и нефтепродуктов на территории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2594,0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2727,9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77374,8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97606D" w:rsidRDefault="00585310" w:rsidP="00F40FAE">
            <w:pPr>
              <w:jc w:val="center"/>
              <w:rPr>
                <w:color w:val="000000"/>
                <w:spacing w:val="-6"/>
              </w:rPr>
            </w:pPr>
            <w:r w:rsidRPr="0097606D">
              <w:rPr>
                <w:color w:val="000000"/>
                <w:spacing w:val="-6"/>
              </w:rPr>
              <w:t>113557,8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</w:tr>
      <w:tr w:rsidR="00F40FAE" w:rsidRPr="00572973" w:rsidTr="0097606D">
        <w:trPr>
          <w:trHeight w:val="9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D57FB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</w:p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 xml:space="preserve">ГУ </w:t>
            </w:r>
            <w:r w:rsidR="00B872E5">
              <w:rPr>
                <w:color w:val="000000"/>
              </w:rPr>
              <w:t>"</w:t>
            </w:r>
            <w:r w:rsidRPr="00572973">
              <w:rPr>
                <w:color w:val="000000"/>
              </w:rPr>
              <w:t>ППСЦ</w:t>
            </w:r>
            <w:r w:rsidR="00B872E5">
              <w:rPr>
                <w:color w:val="000000"/>
              </w:rPr>
              <w:t>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840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09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05 1 03 64480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610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2494,0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05 1 03 65290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610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D57FB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</w:p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 xml:space="preserve">ГУ </w:t>
            </w:r>
            <w:r w:rsidR="00B872E5">
              <w:rPr>
                <w:color w:val="000000"/>
              </w:rPr>
              <w:t>"</w:t>
            </w:r>
            <w:r w:rsidRPr="00572973">
              <w:rPr>
                <w:color w:val="000000"/>
              </w:rPr>
              <w:t>ППСЦ</w:t>
            </w:r>
            <w:r w:rsidR="00B872E5">
              <w:rPr>
                <w:color w:val="000000"/>
              </w:rPr>
              <w:t>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840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09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05 1 03 64480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610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2727,9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983,7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05 1 03 65290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610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76391,1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611690">
            <w:pPr>
              <w:ind w:left="-89" w:right="-113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113557,8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6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1.4</w:t>
            </w: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Pr="00572973" w:rsidRDefault="00A67A5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Основное мероприятие 1.4.</w:t>
            </w: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Pr="00572973" w:rsidRDefault="00A67A5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Совершенствование системы подготовки населения к действиям в чрезвычайных ситуациях, создание резерва материальных ресурсов для организации первоочередного жизнеобеспечения пострадавшего населения</w:t>
            </w: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Default="00A67A50" w:rsidP="00F40FAE">
            <w:pPr>
              <w:jc w:val="center"/>
              <w:rPr>
                <w:color w:val="000000"/>
              </w:rPr>
            </w:pPr>
          </w:p>
          <w:p w:rsidR="00A67A50" w:rsidRPr="00572973" w:rsidRDefault="00A67A5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11301,9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4969,2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4483,7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3776,8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4582,2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4582,2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D57FB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</w:p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 xml:space="preserve">ГУ </w:t>
            </w:r>
            <w:r w:rsidR="00B872E5">
              <w:rPr>
                <w:color w:val="000000"/>
              </w:rPr>
              <w:t>"</w:t>
            </w:r>
            <w:r w:rsidRPr="00572973">
              <w:rPr>
                <w:color w:val="000000"/>
              </w:rPr>
              <w:t>ППСЦ</w:t>
            </w:r>
            <w:r w:rsidR="00B872E5">
              <w:rPr>
                <w:color w:val="000000"/>
              </w:rPr>
              <w:t>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840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09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05 1 04 65280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610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5647,5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495,2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D57FB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Министерство жилищно-коммунального хозяйства и гражданской защиты населения Пензенской области,</w:t>
            </w:r>
          </w:p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 xml:space="preserve"> ГУ </w:t>
            </w:r>
            <w:r w:rsidR="00B872E5">
              <w:rPr>
                <w:color w:val="000000"/>
              </w:rPr>
              <w:t>"</w:t>
            </w:r>
            <w:r w:rsidRPr="00572973">
              <w:rPr>
                <w:color w:val="000000"/>
              </w:rPr>
              <w:t>ППСЦ</w:t>
            </w:r>
            <w:r w:rsidR="00B872E5">
              <w:rPr>
                <w:color w:val="000000"/>
              </w:rPr>
              <w:t>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840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09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05 1 04 65280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610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497,9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462,5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500,0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500,0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04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05 1 04 65300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610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0,2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0,2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0,2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79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Министерство сельского хозяйства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882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04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05 1 04 20110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240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97606D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Министерство экономического развития и промышленности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816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04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05 1 04 20110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240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97606D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Министерство труда, социальной защиты и демографии Пензенской области, подведомственные учреждения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850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04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05 1 04 64360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240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181,8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178,1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181,4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40,3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44,4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44,4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02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610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5472,6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4295,9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2954,8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2374,9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3466,6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3466,6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02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620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849,6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898,9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571,0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571,0</w:t>
            </w:r>
          </w:p>
        </w:tc>
      </w:tr>
      <w:tr w:rsidR="00F40FAE" w:rsidRPr="00572973" w:rsidTr="0097606D">
        <w:trPr>
          <w:trHeight w:val="45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1.5</w:t>
            </w: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Pr="00572973" w:rsidRDefault="00AD57FB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Основное мероприятие 1.5.</w:t>
            </w: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Pr="00572973" w:rsidRDefault="00AD57FB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 xml:space="preserve">Выполнение государственного задания ГБУ Пензенской области </w:t>
            </w:r>
            <w:r w:rsidR="00B872E5">
              <w:rPr>
                <w:color w:val="000000"/>
              </w:rPr>
              <w:t>"</w:t>
            </w:r>
            <w:r w:rsidRPr="00572973">
              <w:rPr>
                <w:color w:val="000000"/>
              </w:rPr>
              <w:t>Пензенский пожарно-спасательный центр</w:t>
            </w:r>
            <w:r w:rsidR="00B872E5">
              <w:rPr>
                <w:color w:val="000000"/>
              </w:rPr>
              <w:t>"</w:t>
            </w: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Pr="00572973" w:rsidRDefault="00AD57FB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101846,6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109333,0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119372,7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149185,2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611690">
            <w:pPr>
              <w:ind w:right="-113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123483,5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128088,8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D57FB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</w:p>
          <w:p w:rsidR="00A67A50" w:rsidRPr="00572973" w:rsidRDefault="00585310" w:rsidP="0097606D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 xml:space="preserve">ГУ </w:t>
            </w:r>
            <w:r w:rsidR="00B872E5">
              <w:rPr>
                <w:color w:val="000000"/>
              </w:rPr>
              <w:t>"</w:t>
            </w:r>
            <w:r w:rsidRPr="00572973">
              <w:rPr>
                <w:color w:val="000000"/>
              </w:rPr>
              <w:t>ППСЦ</w:t>
            </w:r>
            <w:r w:rsidR="00B872E5">
              <w:rPr>
                <w:color w:val="000000"/>
              </w:rPr>
              <w:t>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840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09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05 1 05 65260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610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101846,6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109333,0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D57FB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</w:p>
          <w:p w:rsidR="00585310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 xml:space="preserve">ГУ </w:t>
            </w:r>
            <w:r w:rsidR="00B872E5">
              <w:rPr>
                <w:color w:val="000000"/>
              </w:rPr>
              <w:t>"</w:t>
            </w:r>
            <w:r w:rsidRPr="00572973">
              <w:rPr>
                <w:color w:val="000000"/>
              </w:rPr>
              <w:t>ППСЦ</w:t>
            </w:r>
            <w:r w:rsidR="00B872E5">
              <w:rPr>
                <w:color w:val="000000"/>
              </w:rPr>
              <w:t>"</w:t>
            </w:r>
          </w:p>
          <w:p w:rsidR="00611690" w:rsidRPr="00572973" w:rsidRDefault="0061169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840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09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05 1 05 65260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610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119372,7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149185,2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611690">
            <w:pPr>
              <w:ind w:right="-96" w:hanging="117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123483,5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128088,8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612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5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1.6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Основное мероприятие 1.6.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B872E5" w:rsidP="00F40F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"</w:t>
            </w:r>
            <w:r w:rsidR="00585310" w:rsidRPr="00572973">
              <w:rPr>
                <w:color w:val="000000"/>
              </w:rPr>
              <w:t>Предоставление дополнительных гарантий спасателям Пензенской области</w:t>
            </w:r>
            <w:r>
              <w:rPr>
                <w:color w:val="000000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1247,2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1846,5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2381,6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2532,8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D57FB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</w:p>
          <w:p w:rsidR="00585310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 xml:space="preserve">ГУ </w:t>
            </w:r>
            <w:r w:rsidR="00B872E5">
              <w:rPr>
                <w:color w:val="000000"/>
              </w:rPr>
              <w:t>"</w:t>
            </w:r>
            <w:r w:rsidRPr="00572973">
              <w:rPr>
                <w:color w:val="000000"/>
              </w:rPr>
              <w:t>ППСЦ</w:t>
            </w:r>
            <w:r w:rsidR="00B872E5">
              <w:rPr>
                <w:color w:val="000000"/>
              </w:rPr>
              <w:t>"</w:t>
            </w:r>
          </w:p>
          <w:p w:rsidR="0097606D" w:rsidRPr="00572973" w:rsidRDefault="0097606D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840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09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05 1 06 64730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610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D57FB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Министерство жилищно-коммунального хозяйства и гражданской защиты населения Пензенской области,</w:t>
            </w:r>
            <w:r>
              <w:rPr>
                <w:color w:val="000000"/>
              </w:rPr>
              <w:t xml:space="preserve"> </w:t>
            </w:r>
          </w:p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 xml:space="preserve">ГУ </w:t>
            </w:r>
            <w:r w:rsidR="00B872E5">
              <w:rPr>
                <w:color w:val="000000"/>
              </w:rPr>
              <w:t>"</w:t>
            </w:r>
            <w:r w:rsidRPr="00572973">
              <w:rPr>
                <w:color w:val="000000"/>
              </w:rPr>
              <w:t>ППСЦ</w:t>
            </w:r>
            <w:r w:rsidR="00B872E5">
              <w:rPr>
                <w:color w:val="000000"/>
              </w:rPr>
              <w:t>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840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09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05 1 06 64730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610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1247,2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1846,5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2381,6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2532,8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4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8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2</w:t>
            </w:r>
          </w:p>
          <w:p w:rsidR="00A67A50" w:rsidRDefault="00A67A50" w:rsidP="0097606D">
            <w:pPr>
              <w:spacing w:line="221" w:lineRule="auto"/>
              <w:jc w:val="center"/>
              <w:rPr>
                <w:color w:val="000000"/>
              </w:rPr>
            </w:pPr>
          </w:p>
          <w:p w:rsidR="00A67A50" w:rsidRDefault="00A67A50" w:rsidP="0097606D">
            <w:pPr>
              <w:spacing w:line="221" w:lineRule="auto"/>
              <w:jc w:val="center"/>
              <w:rPr>
                <w:color w:val="000000"/>
              </w:rPr>
            </w:pPr>
          </w:p>
          <w:p w:rsidR="00A67A50" w:rsidRDefault="00A67A50" w:rsidP="0097606D">
            <w:pPr>
              <w:spacing w:line="221" w:lineRule="auto"/>
              <w:jc w:val="center"/>
              <w:rPr>
                <w:color w:val="000000"/>
              </w:rPr>
            </w:pPr>
          </w:p>
          <w:p w:rsidR="00A67A50" w:rsidRDefault="00A67A50" w:rsidP="0097606D">
            <w:pPr>
              <w:spacing w:line="221" w:lineRule="auto"/>
              <w:jc w:val="center"/>
              <w:rPr>
                <w:color w:val="000000"/>
              </w:rPr>
            </w:pPr>
          </w:p>
          <w:p w:rsidR="00A67A50" w:rsidRDefault="00A67A50" w:rsidP="0097606D">
            <w:pPr>
              <w:spacing w:line="221" w:lineRule="auto"/>
              <w:jc w:val="center"/>
              <w:rPr>
                <w:color w:val="000000"/>
              </w:rPr>
            </w:pPr>
          </w:p>
          <w:p w:rsidR="00A67A50" w:rsidRDefault="00A67A50" w:rsidP="0097606D">
            <w:pPr>
              <w:spacing w:line="221" w:lineRule="auto"/>
              <w:jc w:val="center"/>
              <w:rPr>
                <w:color w:val="000000"/>
              </w:rPr>
            </w:pPr>
          </w:p>
          <w:p w:rsidR="00A67A50" w:rsidRDefault="00A67A50" w:rsidP="0097606D">
            <w:pPr>
              <w:spacing w:line="221" w:lineRule="auto"/>
              <w:jc w:val="center"/>
              <w:rPr>
                <w:color w:val="000000"/>
              </w:rPr>
            </w:pPr>
          </w:p>
          <w:p w:rsidR="00A67A50" w:rsidRPr="00572973" w:rsidRDefault="00A67A5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Подпрограмма 2</w:t>
            </w:r>
          </w:p>
          <w:p w:rsidR="00A67A50" w:rsidRDefault="00A67A50" w:rsidP="0097606D">
            <w:pPr>
              <w:spacing w:line="221" w:lineRule="auto"/>
              <w:jc w:val="center"/>
              <w:rPr>
                <w:color w:val="000000"/>
              </w:rPr>
            </w:pPr>
          </w:p>
          <w:p w:rsidR="00A67A50" w:rsidRDefault="00A67A50" w:rsidP="0097606D">
            <w:pPr>
              <w:spacing w:line="221" w:lineRule="auto"/>
              <w:jc w:val="center"/>
              <w:rPr>
                <w:color w:val="000000"/>
              </w:rPr>
            </w:pPr>
          </w:p>
          <w:p w:rsidR="00A67A50" w:rsidRDefault="00A67A50" w:rsidP="0097606D">
            <w:pPr>
              <w:spacing w:line="221" w:lineRule="auto"/>
              <w:jc w:val="center"/>
              <w:rPr>
                <w:color w:val="000000"/>
              </w:rPr>
            </w:pPr>
          </w:p>
          <w:p w:rsidR="00A67A50" w:rsidRDefault="00A67A50" w:rsidP="0097606D">
            <w:pPr>
              <w:spacing w:line="221" w:lineRule="auto"/>
              <w:jc w:val="center"/>
              <w:rPr>
                <w:color w:val="000000"/>
              </w:rPr>
            </w:pPr>
          </w:p>
          <w:p w:rsidR="00A67A50" w:rsidRDefault="00A67A50" w:rsidP="0097606D">
            <w:pPr>
              <w:spacing w:line="221" w:lineRule="auto"/>
              <w:jc w:val="center"/>
              <w:rPr>
                <w:color w:val="000000"/>
              </w:rPr>
            </w:pPr>
          </w:p>
          <w:p w:rsidR="00A67A50" w:rsidRDefault="00A67A50" w:rsidP="0097606D">
            <w:pPr>
              <w:spacing w:line="221" w:lineRule="auto"/>
              <w:jc w:val="center"/>
              <w:rPr>
                <w:color w:val="000000"/>
              </w:rPr>
            </w:pPr>
          </w:p>
          <w:p w:rsidR="00A67A50" w:rsidRDefault="00A67A50" w:rsidP="0097606D">
            <w:pPr>
              <w:spacing w:line="221" w:lineRule="auto"/>
              <w:jc w:val="center"/>
              <w:rPr>
                <w:color w:val="000000"/>
              </w:rPr>
            </w:pPr>
          </w:p>
          <w:p w:rsidR="00A67A50" w:rsidRDefault="00A67A50" w:rsidP="0097606D">
            <w:pPr>
              <w:spacing w:line="221" w:lineRule="auto"/>
              <w:jc w:val="center"/>
              <w:rPr>
                <w:color w:val="000000"/>
              </w:rPr>
            </w:pPr>
          </w:p>
          <w:p w:rsidR="00A67A50" w:rsidRPr="00572973" w:rsidRDefault="00A67A5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Система химической и биологической безопасности Пензенской области</w:t>
            </w:r>
          </w:p>
          <w:p w:rsidR="00A67A50" w:rsidRDefault="00A67A50" w:rsidP="0097606D">
            <w:pPr>
              <w:spacing w:line="221" w:lineRule="auto"/>
              <w:jc w:val="center"/>
              <w:rPr>
                <w:color w:val="000000"/>
              </w:rPr>
            </w:pPr>
          </w:p>
          <w:p w:rsidR="00A67A50" w:rsidRDefault="00A67A50" w:rsidP="0097606D">
            <w:pPr>
              <w:spacing w:line="221" w:lineRule="auto"/>
              <w:jc w:val="center"/>
              <w:rPr>
                <w:color w:val="000000"/>
              </w:rPr>
            </w:pPr>
          </w:p>
          <w:p w:rsidR="00A67A50" w:rsidRDefault="00A67A50" w:rsidP="0097606D">
            <w:pPr>
              <w:spacing w:line="221" w:lineRule="auto"/>
              <w:jc w:val="center"/>
              <w:rPr>
                <w:color w:val="000000"/>
              </w:rPr>
            </w:pPr>
          </w:p>
          <w:p w:rsidR="00A67A50" w:rsidRDefault="00A67A50" w:rsidP="0097606D">
            <w:pPr>
              <w:spacing w:line="221" w:lineRule="auto"/>
              <w:jc w:val="center"/>
              <w:rPr>
                <w:color w:val="000000"/>
              </w:rPr>
            </w:pPr>
          </w:p>
          <w:p w:rsidR="00A67A50" w:rsidRPr="00572973" w:rsidRDefault="00A67A5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b/>
                <w:bCs/>
                <w:color w:val="000000"/>
              </w:rPr>
            </w:pPr>
            <w:r w:rsidRPr="00572973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b/>
                <w:bCs/>
                <w:color w:val="000000"/>
              </w:rPr>
            </w:pPr>
            <w:r w:rsidRPr="00572973">
              <w:rPr>
                <w:b/>
                <w:bCs/>
                <w:color w:val="000000"/>
              </w:rPr>
              <w:t>355,5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b/>
                <w:bCs/>
                <w:color w:val="000000"/>
              </w:rPr>
            </w:pPr>
            <w:r w:rsidRPr="00572973">
              <w:rPr>
                <w:b/>
                <w:bCs/>
                <w:color w:val="000000"/>
              </w:rPr>
              <w:t>357,3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b/>
                <w:bCs/>
                <w:color w:val="000000"/>
              </w:rPr>
            </w:pPr>
            <w:r w:rsidRPr="00572973">
              <w:rPr>
                <w:b/>
                <w:bCs/>
                <w:color w:val="000000"/>
              </w:rPr>
              <w:t>16355,0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b/>
                <w:bCs/>
                <w:color w:val="000000"/>
              </w:rPr>
            </w:pPr>
            <w:r w:rsidRPr="00572973">
              <w:rPr>
                <w:b/>
                <w:bCs/>
                <w:color w:val="000000"/>
              </w:rPr>
              <w:t>357,3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b/>
                <w:bCs/>
                <w:color w:val="000000"/>
              </w:rPr>
            </w:pPr>
            <w:r w:rsidRPr="00572973">
              <w:rPr>
                <w:b/>
                <w:bCs/>
                <w:color w:val="000000"/>
              </w:rPr>
              <w:t>357,3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b/>
                <w:bCs/>
                <w:color w:val="000000"/>
              </w:rPr>
            </w:pPr>
            <w:r w:rsidRPr="00572973">
              <w:rPr>
                <w:b/>
                <w:bCs/>
                <w:color w:val="000000"/>
              </w:rPr>
              <w:t>357,3</w:t>
            </w:r>
          </w:p>
        </w:tc>
      </w:tr>
      <w:tr w:rsidR="00F40FAE" w:rsidRPr="00572973" w:rsidTr="0097606D">
        <w:trPr>
          <w:trHeight w:val="14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D57FB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</w:p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 xml:space="preserve">ГУ </w:t>
            </w:r>
            <w:r w:rsidR="00B872E5">
              <w:rPr>
                <w:color w:val="000000"/>
              </w:rPr>
              <w:t>"</w:t>
            </w:r>
            <w:r w:rsidRPr="00572973">
              <w:rPr>
                <w:color w:val="000000"/>
              </w:rPr>
              <w:t>ППСЦ</w:t>
            </w:r>
            <w:r w:rsidR="00B872E5">
              <w:rPr>
                <w:color w:val="000000"/>
              </w:rPr>
              <w:t>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840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04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05 2 00 00000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355,5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357,3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09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D57FB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</w:p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 xml:space="preserve">ГУ </w:t>
            </w:r>
            <w:r w:rsidR="00B872E5">
              <w:rPr>
                <w:color w:val="000000"/>
              </w:rPr>
              <w:t>"</w:t>
            </w:r>
            <w:r w:rsidRPr="00572973">
              <w:rPr>
                <w:color w:val="000000"/>
              </w:rPr>
              <w:t>ППСЦ</w:t>
            </w:r>
            <w:r w:rsidR="00B872E5">
              <w:rPr>
                <w:color w:val="000000"/>
              </w:rPr>
              <w:t>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840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04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05 2 00 00000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355,0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357,3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357,3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357,3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09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16000,0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4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97606D">
            <w:pPr>
              <w:spacing w:line="221" w:lineRule="auto"/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2.1</w:t>
            </w:r>
          </w:p>
          <w:p w:rsidR="00611690" w:rsidRDefault="00611690" w:rsidP="00A67A50">
            <w:pPr>
              <w:spacing w:line="235" w:lineRule="auto"/>
              <w:jc w:val="center"/>
              <w:rPr>
                <w:color w:val="000000"/>
              </w:rPr>
            </w:pPr>
          </w:p>
          <w:p w:rsidR="00611690" w:rsidRDefault="00611690" w:rsidP="00A67A50">
            <w:pPr>
              <w:spacing w:line="235" w:lineRule="auto"/>
              <w:jc w:val="center"/>
              <w:rPr>
                <w:color w:val="000000"/>
              </w:rPr>
            </w:pPr>
          </w:p>
          <w:p w:rsidR="00611690" w:rsidRDefault="00611690" w:rsidP="00A67A50">
            <w:pPr>
              <w:spacing w:line="235" w:lineRule="auto"/>
              <w:jc w:val="center"/>
              <w:rPr>
                <w:color w:val="000000"/>
              </w:rPr>
            </w:pPr>
          </w:p>
          <w:p w:rsidR="00611690" w:rsidRDefault="00611690" w:rsidP="00A67A50">
            <w:pPr>
              <w:spacing w:line="235" w:lineRule="auto"/>
              <w:jc w:val="center"/>
              <w:rPr>
                <w:color w:val="000000"/>
              </w:rPr>
            </w:pPr>
          </w:p>
          <w:p w:rsidR="00611690" w:rsidRDefault="00611690" w:rsidP="00A67A50">
            <w:pPr>
              <w:spacing w:line="235" w:lineRule="auto"/>
              <w:jc w:val="center"/>
              <w:rPr>
                <w:color w:val="000000"/>
              </w:rPr>
            </w:pPr>
          </w:p>
          <w:p w:rsidR="00611690" w:rsidRDefault="00611690" w:rsidP="00A67A50">
            <w:pPr>
              <w:spacing w:line="235" w:lineRule="auto"/>
              <w:jc w:val="center"/>
              <w:rPr>
                <w:color w:val="000000"/>
              </w:rPr>
            </w:pPr>
          </w:p>
          <w:p w:rsidR="00611690" w:rsidRDefault="00611690" w:rsidP="00A67A50">
            <w:pPr>
              <w:spacing w:line="235" w:lineRule="auto"/>
              <w:jc w:val="center"/>
              <w:rPr>
                <w:color w:val="000000"/>
              </w:rPr>
            </w:pPr>
          </w:p>
          <w:p w:rsidR="00611690" w:rsidRDefault="00611690" w:rsidP="00A67A50">
            <w:pPr>
              <w:spacing w:line="235" w:lineRule="auto"/>
              <w:jc w:val="center"/>
              <w:rPr>
                <w:color w:val="000000"/>
              </w:rPr>
            </w:pPr>
          </w:p>
          <w:p w:rsidR="00611690" w:rsidRDefault="00611690" w:rsidP="00A67A50">
            <w:pPr>
              <w:spacing w:line="235" w:lineRule="auto"/>
              <w:jc w:val="center"/>
              <w:rPr>
                <w:color w:val="000000"/>
              </w:rPr>
            </w:pPr>
          </w:p>
          <w:p w:rsidR="00611690" w:rsidRDefault="00611690" w:rsidP="00A67A50">
            <w:pPr>
              <w:spacing w:line="235" w:lineRule="auto"/>
              <w:jc w:val="center"/>
              <w:rPr>
                <w:color w:val="000000"/>
              </w:rPr>
            </w:pPr>
          </w:p>
          <w:p w:rsidR="00611690" w:rsidRDefault="00611690" w:rsidP="00A67A50">
            <w:pPr>
              <w:spacing w:line="235" w:lineRule="auto"/>
              <w:jc w:val="center"/>
              <w:rPr>
                <w:color w:val="000000"/>
              </w:rPr>
            </w:pPr>
          </w:p>
          <w:p w:rsidR="00611690" w:rsidRDefault="00611690" w:rsidP="00A67A50">
            <w:pPr>
              <w:spacing w:line="235" w:lineRule="auto"/>
              <w:jc w:val="center"/>
              <w:rPr>
                <w:color w:val="000000"/>
              </w:rPr>
            </w:pPr>
          </w:p>
          <w:p w:rsidR="00611690" w:rsidRDefault="00611690" w:rsidP="00A67A50">
            <w:pPr>
              <w:spacing w:line="235" w:lineRule="auto"/>
              <w:jc w:val="center"/>
              <w:rPr>
                <w:color w:val="000000"/>
              </w:rPr>
            </w:pPr>
          </w:p>
          <w:p w:rsidR="00611690" w:rsidRDefault="00611690" w:rsidP="00A67A50">
            <w:pPr>
              <w:spacing w:line="235" w:lineRule="auto"/>
              <w:jc w:val="center"/>
              <w:rPr>
                <w:color w:val="000000"/>
              </w:rPr>
            </w:pPr>
          </w:p>
          <w:p w:rsidR="00611690" w:rsidRPr="00572973" w:rsidRDefault="0061169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Основное мероприятие 2.1.</w:t>
            </w:r>
          </w:p>
          <w:p w:rsidR="00611690" w:rsidRDefault="00611690" w:rsidP="00A67A50">
            <w:pPr>
              <w:spacing w:line="235" w:lineRule="auto"/>
              <w:jc w:val="center"/>
              <w:rPr>
                <w:color w:val="000000"/>
              </w:rPr>
            </w:pPr>
          </w:p>
          <w:p w:rsidR="00611690" w:rsidRDefault="00611690" w:rsidP="00A67A50">
            <w:pPr>
              <w:spacing w:line="235" w:lineRule="auto"/>
              <w:jc w:val="center"/>
              <w:rPr>
                <w:color w:val="000000"/>
              </w:rPr>
            </w:pPr>
          </w:p>
          <w:p w:rsidR="00611690" w:rsidRDefault="00611690" w:rsidP="00A67A50">
            <w:pPr>
              <w:spacing w:line="235" w:lineRule="auto"/>
              <w:jc w:val="center"/>
              <w:rPr>
                <w:color w:val="000000"/>
              </w:rPr>
            </w:pPr>
          </w:p>
          <w:p w:rsidR="00611690" w:rsidRDefault="00611690" w:rsidP="00A67A50">
            <w:pPr>
              <w:spacing w:line="235" w:lineRule="auto"/>
              <w:jc w:val="center"/>
              <w:rPr>
                <w:color w:val="000000"/>
              </w:rPr>
            </w:pPr>
          </w:p>
          <w:p w:rsidR="00611690" w:rsidRDefault="00611690" w:rsidP="00A67A50">
            <w:pPr>
              <w:spacing w:line="235" w:lineRule="auto"/>
              <w:jc w:val="center"/>
              <w:rPr>
                <w:color w:val="000000"/>
              </w:rPr>
            </w:pPr>
          </w:p>
          <w:p w:rsidR="00611690" w:rsidRDefault="00611690" w:rsidP="00A67A50">
            <w:pPr>
              <w:spacing w:line="235" w:lineRule="auto"/>
              <w:jc w:val="center"/>
              <w:rPr>
                <w:color w:val="000000"/>
              </w:rPr>
            </w:pPr>
          </w:p>
          <w:p w:rsidR="00611690" w:rsidRDefault="00611690" w:rsidP="00A67A50">
            <w:pPr>
              <w:spacing w:line="235" w:lineRule="auto"/>
              <w:jc w:val="center"/>
              <w:rPr>
                <w:color w:val="000000"/>
              </w:rPr>
            </w:pPr>
          </w:p>
          <w:p w:rsidR="00611690" w:rsidRDefault="00611690" w:rsidP="00A67A50">
            <w:pPr>
              <w:spacing w:line="235" w:lineRule="auto"/>
              <w:jc w:val="center"/>
              <w:rPr>
                <w:color w:val="000000"/>
              </w:rPr>
            </w:pPr>
          </w:p>
          <w:p w:rsidR="00611690" w:rsidRDefault="00611690" w:rsidP="00A67A50">
            <w:pPr>
              <w:spacing w:line="235" w:lineRule="auto"/>
              <w:jc w:val="center"/>
              <w:rPr>
                <w:color w:val="000000"/>
              </w:rPr>
            </w:pPr>
          </w:p>
          <w:p w:rsidR="00611690" w:rsidRPr="00572973" w:rsidRDefault="0061169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Повышение защищенности населения и среды его обитания от негативных влияний опасных химических веществ и биологических агентов</w:t>
            </w:r>
          </w:p>
          <w:p w:rsidR="00611690" w:rsidRDefault="00611690" w:rsidP="00A67A50">
            <w:pPr>
              <w:spacing w:line="235" w:lineRule="auto"/>
              <w:jc w:val="center"/>
              <w:rPr>
                <w:color w:val="000000"/>
              </w:rPr>
            </w:pPr>
          </w:p>
          <w:p w:rsidR="00611690" w:rsidRDefault="00611690" w:rsidP="00A67A50">
            <w:pPr>
              <w:spacing w:line="235" w:lineRule="auto"/>
              <w:jc w:val="center"/>
              <w:rPr>
                <w:color w:val="000000"/>
              </w:rPr>
            </w:pPr>
          </w:p>
          <w:p w:rsidR="00611690" w:rsidRPr="00572973" w:rsidRDefault="0061169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355,5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357,3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16355,0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357,3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357,3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357,3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D57FB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</w:p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 xml:space="preserve">ГУ </w:t>
            </w:r>
            <w:r w:rsidR="00B872E5">
              <w:rPr>
                <w:color w:val="000000"/>
              </w:rPr>
              <w:t>"</w:t>
            </w:r>
            <w:r w:rsidRPr="00572973">
              <w:rPr>
                <w:color w:val="000000"/>
              </w:rPr>
              <w:t>ППСЦ</w:t>
            </w:r>
            <w:r w:rsidR="00B872E5">
              <w:rPr>
                <w:color w:val="000000"/>
              </w:rPr>
              <w:t>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840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04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05 2 01 20100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610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355,5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357,3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09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05 2 01 64740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D57FB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Министерство жилищно-коммунального хозяйства и гражданской защиты населения Пензенской области,</w:t>
            </w:r>
          </w:p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 xml:space="preserve">ГУ </w:t>
            </w:r>
            <w:r w:rsidR="00B872E5">
              <w:rPr>
                <w:color w:val="000000"/>
              </w:rPr>
              <w:t>"</w:t>
            </w:r>
            <w:r w:rsidRPr="00572973">
              <w:rPr>
                <w:color w:val="000000"/>
              </w:rPr>
              <w:t>ППСЦ</w:t>
            </w:r>
            <w:r w:rsidR="00B872E5">
              <w:rPr>
                <w:color w:val="000000"/>
              </w:rPr>
              <w:t>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840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02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04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05 2 01 20100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610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355,0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357,3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357,3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357,3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09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05 2 01 64740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610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16000,0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</w:tr>
      <w:tr w:rsidR="00F40FAE" w:rsidRPr="00572973" w:rsidTr="0097606D">
        <w:trPr>
          <w:trHeight w:val="3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41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A67A50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12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3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Подпрограмма 3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 xml:space="preserve">Создание системы обеспечения вызова экстренных оперативных служб по единому номеру </w:t>
            </w:r>
            <w:r w:rsidR="00B872E5">
              <w:rPr>
                <w:color w:val="000000"/>
              </w:rPr>
              <w:t>"</w:t>
            </w:r>
            <w:r w:rsidRPr="00572973">
              <w:rPr>
                <w:color w:val="000000"/>
              </w:rPr>
              <w:t>112</w:t>
            </w:r>
            <w:r w:rsidR="00B872E5">
              <w:rPr>
                <w:color w:val="000000"/>
              </w:rPr>
              <w:t>"</w:t>
            </w:r>
            <w:r w:rsidRPr="00572973">
              <w:rPr>
                <w:color w:val="000000"/>
              </w:rPr>
              <w:t xml:space="preserve"> в Пензенской области.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A67A50" w:rsidRDefault="00585310" w:rsidP="00F40FAE">
            <w:pPr>
              <w:jc w:val="center"/>
              <w:rPr>
                <w:bCs/>
                <w:color w:val="000000"/>
              </w:rPr>
            </w:pPr>
            <w:r w:rsidRPr="00A67A50">
              <w:rPr>
                <w:bCs/>
                <w:color w:val="000000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A67A50" w:rsidRDefault="00585310" w:rsidP="00F40FA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A67A50" w:rsidRDefault="00585310" w:rsidP="00F40FA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A67A50" w:rsidRDefault="00585310" w:rsidP="00F40FA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A67A50" w:rsidRDefault="00585310" w:rsidP="00F40FA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A67A50" w:rsidRDefault="00585310" w:rsidP="00F40FAE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A67A50" w:rsidRDefault="00585310" w:rsidP="00F40FAE">
            <w:pPr>
              <w:jc w:val="center"/>
              <w:rPr>
                <w:bCs/>
                <w:color w:val="000000"/>
              </w:rPr>
            </w:pPr>
            <w:r w:rsidRPr="00A67A50">
              <w:rPr>
                <w:bCs/>
                <w:color w:val="000000"/>
              </w:rPr>
              <w:t>1499,5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A67A50" w:rsidRDefault="00585310" w:rsidP="00F40FAE">
            <w:pPr>
              <w:jc w:val="center"/>
              <w:rPr>
                <w:bCs/>
                <w:color w:val="000000"/>
              </w:rPr>
            </w:pPr>
            <w:r w:rsidRPr="00A67A50">
              <w:rPr>
                <w:bCs/>
                <w:color w:val="000000"/>
              </w:rPr>
              <w:t>1000,0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A67A50" w:rsidRDefault="00585310" w:rsidP="00F40FAE">
            <w:pPr>
              <w:jc w:val="center"/>
              <w:rPr>
                <w:bCs/>
                <w:color w:val="000000"/>
              </w:rPr>
            </w:pPr>
            <w:r w:rsidRPr="00A67A50">
              <w:rPr>
                <w:bCs/>
                <w:color w:val="000000"/>
              </w:rPr>
              <w:t>12924,6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A67A50" w:rsidRDefault="00585310" w:rsidP="00F40FAE">
            <w:pPr>
              <w:jc w:val="center"/>
              <w:rPr>
                <w:bCs/>
                <w:color w:val="000000"/>
              </w:rPr>
            </w:pPr>
            <w:r w:rsidRPr="00A67A50">
              <w:rPr>
                <w:bCs/>
                <w:color w:val="000000"/>
              </w:rPr>
              <w:t>13192,9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A67A50" w:rsidRDefault="00585310" w:rsidP="00F40FAE">
            <w:pPr>
              <w:jc w:val="center"/>
              <w:rPr>
                <w:bCs/>
                <w:color w:val="000000"/>
              </w:rPr>
            </w:pPr>
            <w:r w:rsidRPr="00A67A50">
              <w:rPr>
                <w:bCs/>
                <w:color w:val="000000"/>
              </w:rPr>
              <w:t>15884,4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A67A50" w:rsidRDefault="00585310" w:rsidP="00F40FAE">
            <w:pPr>
              <w:jc w:val="center"/>
              <w:rPr>
                <w:bCs/>
                <w:color w:val="000000"/>
              </w:rPr>
            </w:pPr>
            <w:r w:rsidRPr="00A67A50">
              <w:rPr>
                <w:bCs/>
                <w:color w:val="000000"/>
              </w:rPr>
              <w:t>15884,4</w:t>
            </w:r>
          </w:p>
        </w:tc>
      </w:tr>
      <w:tr w:rsidR="00F40FAE" w:rsidRPr="00572973" w:rsidTr="0097606D">
        <w:trPr>
          <w:trHeight w:val="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D57FB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Управление жилищно-коммунального хозяйства и гражданской защиты населения Пензенской области,</w:t>
            </w:r>
          </w:p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 xml:space="preserve"> ГУ </w:t>
            </w:r>
            <w:r w:rsidR="00B872E5">
              <w:rPr>
                <w:color w:val="000000"/>
              </w:rPr>
              <w:t>"</w:t>
            </w:r>
            <w:r w:rsidRPr="00572973">
              <w:rPr>
                <w:color w:val="000000"/>
              </w:rPr>
              <w:t>ППСЦ</w:t>
            </w:r>
            <w:r w:rsidR="00B872E5">
              <w:rPr>
                <w:color w:val="000000"/>
              </w:rPr>
              <w:t>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840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09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05 3 00 00000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1499,5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</w:tr>
      <w:tr w:rsidR="00F40FAE" w:rsidRPr="00572973" w:rsidTr="0097606D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66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D57FB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</w:p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 xml:space="preserve">ГУ </w:t>
            </w:r>
            <w:r w:rsidR="00B872E5">
              <w:rPr>
                <w:color w:val="000000"/>
              </w:rPr>
              <w:t>"</w:t>
            </w:r>
            <w:r w:rsidRPr="00572973">
              <w:rPr>
                <w:color w:val="000000"/>
              </w:rPr>
              <w:t>ППСЦ</w:t>
            </w:r>
            <w:r w:rsidR="00B872E5">
              <w:rPr>
                <w:color w:val="000000"/>
              </w:rPr>
              <w:t>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840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09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05 3 00 00000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12924,6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13192,9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15884,4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15884,4</w:t>
            </w:r>
          </w:p>
        </w:tc>
      </w:tr>
      <w:tr w:rsidR="00F40FAE" w:rsidRPr="00572973" w:rsidTr="0097606D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29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12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3.1</w:t>
            </w: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Pr="00572973" w:rsidRDefault="00AD57FB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Основное мероприятие 3.1.</w:t>
            </w: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Pr="00572973" w:rsidRDefault="00AD57FB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Создание информационно-технической инфраструктуры системы-112 на территории Пензенской области</w:t>
            </w: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Default="00AD57FB" w:rsidP="00F40FAE">
            <w:pPr>
              <w:jc w:val="center"/>
              <w:rPr>
                <w:color w:val="000000"/>
              </w:rPr>
            </w:pPr>
          </w:p>
          <w:p w:rsidR="00AD57FB" w:rsidRPr="00572973" w:rsidRDefault="00AD57FB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1499,5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12924,6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13192,9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15884,4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15884,4</w:t>
            </w:r>
          </w:p>
        </w:tc>
      </w:tr>
      <w:tr w:rsidR="00F40FAE" w:rsidRPr="00572973" w:rsidTr="0097606D">
        <w:trPr>
          <w:trHeight w:val="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D57FB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</w:p>
          <w:p w:rsidR="00E0746F" w:rsidRPr="00572973" w:rsidRDefault="00585310" w:rsidP="0097606D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 xml:space="preserve">ГУ </w:t>
            </w:r>
            <w:r w:rsidR="00B872E5">
              <w:rPr>
                <w:color w:val="000000"/>
              </w:rPr>
              <w:t>"</w:t>
            </w:r>
            <w:r w:rsidRPr="00572973">
              <w:rPr>
                <w:color w:val="000000"/>
              </w:rPr>
              <w:t>ППСЦ</w:t>
            </w:r>
            <w:r w:rsidR="00B872E5">
              <w:rPr>
                <w:color w:val="000000"/>
              </w:rPr>
              <w:t>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840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09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05 3 01 64700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610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1499,5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1000,0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</w:tr>
      <w:tr w:rsidR="00F40FAE" w:rsidRPr="00572973" w:rsidTr="0097606D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4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D57FB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</w:p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 xml:space="preserve">ГУ </w:t>
            </w:r>
            <w:r w:rsidR="00B872E5">
              <w:rPr>
                <w:color w:val="000000"/>
              </w:rPr>
              <w:t>"</w:t>
            </w:r>
            <w:r w:rsidRPr="00572973">
              <w:rPr>
                <w:color w:val="000000"/>
              </w:rPr>
              <w:t>ППСЦ</w:t>
            </w:r>
            <w:r w:rsidR="00B872E5">
              <w:rPr>
                <w:color w:val="000000"/>
              </w:rPr>
              <w:t>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840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03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09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05 3 01 64700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610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3367,1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13192,9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15884,4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15884,4</w:t>
            </w:r>
          </w:p>
        </w:tc>
      </w:tr>
      <w:tr w:rsidR="00F40FAE" w:rsidRPr="00572973" w:rsidTr="0097606D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05 3 01 65270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612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9557,5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  <w:r w:rsidRPr="00572973">
              <w:rPr>
                <w:color w:val="000000"/>
              </w:rPr>
              <w:t>0,0</w:t>
            </w:r>
          </w:p>
        </w:tc>
      </w:tr>
      <w:tr w:rsidR="00F40FAE" w:rsidRPr="00572973" w:rsidTr="0097606D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  <w:tr w:rsidR="00F40FAE" w:rsidRPr="00572973" w:rsidTr="0097606D">
        <w:trPr>
          <w:trHeight w:val="97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310" w:rsidRPr="00572973" w:rsidRDefault="00585310" w:rsidP="00F40FAE">
            <w:pPr>
              <w:jc w:val="center"/>
              <w:rPr>
                <w:color w:val="000000"/>
              </w:rPr>
            </w:pPr>
          </w:p>
        </w:tc>
      </w:tr>
    </w:tbl>
    <w:p w:rsidR="00585310" w:rsidRDefault="00585310" w:rsidP="00F40FAE">
      <w:pPr>
        <w:jc w:val="center"/>
        <w:rPr>
          <w:rFonts w:ascii="Times New Roman CYR" w:hAnsi="Times New Roman CYR"/>
          <w:spacing w:val="-6"/>
          <w:sz w:val="28"/>
        </w:rPr>
      </w:pPr>
    </w:p>
    <w:p w:rsidR="00227736" w:rsidRDefault="00227736" w:rsidP="00F40FAE">
      <w:pPr>
        <w:jc w:val="center"/>
        <w:rPr>
          <w:rFonts w:ascii="Times New Roman CYR" w:hAnsi="Times New Roman CYR"/>
          <w:spacing w:val="-6"/>
          <w:sz w:val="28"/>
        </w:rPr>
      </w:pPr>
    </w:p>
    <w:p w:rsidR="00227736" w:rsidRDefault="00231015" w:rsidP="00F40FAE">
      <w:pPr>
        <w:jc w:val="center"/>
        <w:rPr>
          <w:rFonts w:ascii="Times New Roman CYR" w:hAnsi="Times New Roman CYR"/>
          <w:spacing w:val="-6"/>
          <w:sz w:val="28"/>
        </w:rPr>
      </w:pPr>
      <w:r>
        <w:rPr>
          <w:rFonts w:ascii="Times New Roman CYR" w:hAnsi="Times New Roman CYR"/>
          <w:spacing w:val="-6"/>
          <w:sz w:val="28"/>
        </w:rPr>
        <w:t>_______________</w:t>
      </w:r>
    </w:p>
    <w:p w:rsidR="00227736" w:rsidRDefault="00227736" w:rsidP="00F40FAE">
      <w:pPr>
        <w:jc w:val="center"/>
        <w:rPr>
          <w:rFonts w:ascii="Times New Roman CYR" w:hAnsi="Times New Roman CYR"/>
          <w:spacing w:val="-6"/>
          <w:sz w:val="28"/>
        </w:rPr>
        <w:sectPr w:rsidR="00227736" w:rsidSect="00585310">
          <w:pgSz w:w="16838" w:h="11906" w:orient="landscape"/>
          <w:pgMar w:top="1701" w:right="1134" w:bottom="851" w:left="1134" w:header="709" w:footer="709" w:gutter="0"/>
          <w:pgNumType w:start="1"/>
          <w:cols w:space="708"/>
          <w:titlePg/>
          <w:docGrid w:linePitch="360"/>
        </w:sectPr>
      </w:pPr>
    </w:p>
    <w:tbl>
      <w:tblPr>
        <w:tblW w:w="15843" w:type="dxa"/>
        <w:tblLayout w:type="fixed"/>
        <w:tblLook w:val="04A0" w:firstRow="1" w:lastRow="0" w:firstColumn="1" w:lastColumn="0" w:noHBand="0" w:noVBand="1"/>
      </w:tblPr>
      <w:tblGrid>
        <w:gridCol w:w="709"/>
        <w:gridCol w:w="2339"/>
        <w:gridCol w:w="67"/>
        <w:gridCol w:w="1487"/>
        <w:gridCol w:w="713"/>
        <w:gridCol w:w="756"/>
        <w:gridCol w:w="79"/>
        <w:gridCol w:w="831"/>
        <w:gridCol w:w="385"/>
        <w:gridCol w:w="623"/>
        <w:gridCol w:w="656"/>
        <w:gridCol w:w="324"/>
        <w:gridCol w:w="714"/>
        <w:gridCol w:w="434"/>
        <w:gridCol w:w="700"/>
        <w:gridCol w:w="348"/>
        <w:gridCol w:w="223"/>
        <w:gridCol w:w="2754"/>
        <w:gridCol w:w="1701"/>
      </w:tblGrid>
      <w:tr w:rsidR="00227736" w:rsidRPr="005F494E" w:rsidTr="00CF2DF2">
        <w:trPr>
          <w:trHeight w:val="106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7736" w:rsidRPr="005F494E" w:rsidRDefault="00227736" w:rsidP="009C6C1A">
            <w:pPr>
              <w:spacing w:line="216" w:lineRule="auto"/>
            </w:pPr>
            <w:bookmarkStart w:id="1" w:name="RANGE!A1:K620"/>
            <w:bookmarkEnd w:id="1"/>
          </w:p>
        </w:tc>
        <w:tc>
          <w:tcPr>
            <w:tcW w:w="2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7736" w:rsidRPr="005F494E" w:rsidRDefault="00227736" w:rsidP="009C6C1A">
            <w:pPr>
              <w:spacing w:line="216" w:lineRule="auto"/>
              <w:rPr>
                <w:color w:val="000000"/>
              </w:rPr>
            </w:pPr>
            <w:r w:rsidRPr="005F494E">
              <w:rPr>
                <w:color w:val="000000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7736" w:rsidRPr="005F494E" w:rsidRDefault="00227736" w:rsidP="009C6C1A">
            <w:pPr>
              <w:spacing w:line="216" w:lineRule="auto"/>
              <w:rPr>
                <w:color w:val="000000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7736" w:rsidRPr="005F494E" w:rsidRDefault="00227736" w:rsidP="009C6C1A">
            <w:pPr>
              <w:spacing w:line="216" w:lineRule="auto"/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7736" w:rsidRPr="005F494E" w:rsidRDefault="00227736" w:rsidP="009C6C1A">
            <w:pPr>
              <w:spacing w:line="216" w:lineRule="auto"/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736" w:rsidRPr="005F494E" w:rsidRDefault="00227736" w:rsidP="009C6C1A">
            <w:pPr>
              <w:spacing w:line="216" w:lineRule="auto"/>
              <w:jc w:val="right"/>
            </w:pP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7736" w:rsidRPr="005F494E" w:rsidRDefault="00227736" w:rsidP="009C6C1A">
            <w:pPr>
              <w:spacing w:line="216" w:lineRule="auto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7736" w:rsidRPr="005F494E" w:rsidRDefault="00227736" w:rsidP="009C6C1A">
            <w:pPr>
              <w:spacing w:line="216" w:lineRule="auto"/>
              <w:jc w:val="right"/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7736" w:rsidRPr="005F494E" w:rsidRDefault="00227736" w:rsidP="009C6C1A">
            <w:pPr>
              <w:spacing w:line="216" w:lineRule="auto"/>
              <w:jc w:val="right"/>
            </w:pPr>
          </w:p>
        </w:tc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7736" w:rsidRPr="00CF2DF2" w:rsidRDefault="00227736" w:rsidP="009C6C1A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F2DF2">
              <w:rPr>
                <w:color w:val="000000"/>
                <w:sz w:val="24"/>
                <w:szCs w:val="24"/>
              </w:rPr>
              <w:t xml:space="preserve">Приложение № 4 </w:t>
            </w:r>
            <w:r w:rsidRPr="00CF2DF2">
              <w:rPr>
                <w:color w:val="000000"/>
                <w:sz w:val="24"/>
                <w:szCs w:val="24"/>
              </w:rPr>
              <w:br/>
              <w:t xml:space="preserve">к постановлению Правительства </w:t>
            </w:r>
          </w:p>
          <w:p w:rsidR="00227736" w:rsidRPr="00CF2DF2" w:rsidRDefault="00227736" w:rsidP="009C6C1A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F2DF2">
              <w:rPr>
                <w:color w:val="000000"/>
                <w:sz w:val="24"/>
                <w:szCs w:val="24"/>
              </w:rPr>
              <w:t>Пензенской области</w:t>
            </w:r>
            <w:r w:rsidRPr="00CF2DF2">
              <w:rPr>
                <w:color w:val="000000"/>
                <w:sz w:val="24"/>
                <w:szCs w:val="24"/>
              </w:rPr>
              <w:br/>
            </w:r>
            <w:r w:rsidR="00A23F63">
              <w:rPr>
                <w:color w:val="000000"/>
                <w:sz w:val="24"/>
                <w:szCs w:val="24"/>
              </w:rPr>
              <w:t xml:space="preserve">30.12.2022  </w:t>
            </w:r>
            <w:r w:rsidRPr="00CF2DF2">
              <w:rPr>
                <w:color w:val="000000"/>
                <w:sz w:val="24"/>
                <w:szCs w:val="24"/>
              </w:rPr>
              <w:t>№</w:t>
            </w:r>
            <w:r w:rsidR="00A23F63">
              <w:rPr>
                <w:color w:val="000000"/>
                <w:sz w:val="24"/>
                <w:szCs w:val="24"/>
              </w:rPr>
              <w:t xml:space="preserve"> 1198-пП</w:t>
            </w:r>
            <w:bookmarkStart w:id="2" w:name="_GoBack"/>
            <w:bookmarkEnd w:id="2"/>
          </w:p>
        </w:tc>
      </w:tr>
      <w:tr w:rsidR="00227736" w:rsidRPr="005F494E" w:rsidTr="00CF2DF2">
        <w:trPr>
          <w:trHeight w:val="136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7736" w:rsidRPr="005F494E" w:rsidRDefault="00227736" w:rsidP="009C6C1A">
            <w:pPr>
              <w:spacing w:line="216" w:lineRule="auto"/>
              <w:rPr>
                <w:color w:val="000000"/>
              </w:rPr>
            </w:pPr>
          </w:p>
        </w:tc>
        <w:tc>
          <w:tcPr>
            <w:tcW w:w="2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7736" w:rsidRPr="005F494E" w:rsidRDefault="00227736" w:rsidP="009C6C1A">
            <w:pPr>
              <w:spacing w:line="216" w:lineRule="auto"/>
              <w:rPr>
                <w:color w:val="000000"/>
              </w:rPr>
            </w:pPr>
            <w:r w:rsidRPr="005F494E">
              <w:rPr>
                <w:color w:val="000000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7736" w:rsidRPr="005F494E" w:rsidRDefault="00227736" w:rsidP="009C6C1A">
            <w:pPr>
              <w:spacing w:line="216" w:lineRule="auto"/>
              <w:rPr>
                <w:color w:val="000000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7736" w:rsidRPr="005F494E" w:rsidRDefault="00227736" w:rsidP="009C6C1A">
            <w:pPr>
              <w:spacing w:line="216" w:lineRule="auto"/>
            </w:pPr>
          </w:p>
        </w:tc>
        <w:tc>
          <w:tcPr>
            <w:tcW w:w="1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7736" w:rsidRPr="005F494E" w:rsidRDefault="00227736" w:rsidP="009C6C1A">
            <w:pPr>
              <w:spacing w:line="216" w:lineRule="auto"/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736" w:rsidRPr="005F494E" w:rsidRDefault="00227736" w:rsidP="009C6C1A">
            <w:pPr>
              <w:spacing w:line="216" w:lineRule="auto"/>
              <w:jc w:val="right"/>
            </w:pP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7736" w:rsidRPr="005F494E" w:rsidRDefault="00227736" w:rsidP="009C6C1A">
            <w:pPr>
              <w:spacing w:line="216" w:lineRule="auto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7736" w:rsidRPr="005F494E" w:rsidRDefault="00227736" w:rsidP="009C6C1A">
            <w:pPr>
              <w:spacing w:line="216" w:lineRule="auto"/>
              <w:jc w:val="right"/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7736" w:rsidRPr="005F494E" w:rsidRDefault="00227736" w:rsidP="009C6C1A">
            <w:pPr>
              <w:spacing w:line="216" w:lineRule="auto"/>
              <w:jc w:val="right"/>
            </w:pPr>
          </w:p>
        </w:tc>
        <w:tc>
          <w:tcPr>
            <w:tcW w:w="46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7736" w:rsidRPr="00CF2DF2" w:rsidRDefault="00227736" w:rsidP="009C6C1A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F2DF2">
              <w:rPr>
                <w:color w:val="000000"/>
                <w:sz w:val="24"/>
                <w:szCs w:val="24"/>
              </w:rPr>
              <w:t xml:space="preserve">Приложение № 6.2 </w:t>
            </w:r>
          </w:p>
          <w:p w:rsidR="00227736" w:rsidRPr="00CF2DF2" w:rsidRDefault="00227736" w:rsidP="009C6C1A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F2DF2">
              <w:rPr>
                <w:color w:val="000000"/>
                <w:sz w:val="24"/>
                <w:szCs w:val="24"/>
              </w:rPr>
              <w:t xml:space="preserve">к государственной программе </w:t>
            </w:r>
          </w:p>
          <w:p w:rsidR="00227736" w:rsidRPr="00CF2DF2" w:rsidRDefault="00227736" w:rsidP="009C6C1A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F2DF2">
              <w:rPr>
                <w:color w:val="000000"/>
                <w:sz w:val="24"/>
                <w:szCs w:val="24"/>
              </w:rPr>
              <w:t xml:space="preserve">Пензенской области </w:t>
            </w:r>
            <w:r w:rsidR="00B872E5" w:rsidRPr="00CF2DF2">
              <w:rPr>
                <w:color w:val="000000"/>
                <w:sz w:val="24"/>
                <w:szCs w:val="24"/>
              </w:rPr>
              <w:t>"</w:t>
            </w:r>
            <w:r w:rsidRPr="00CF2DF2">
              <w:rPr>
                <w:color w:val="000000"/>
                <w:sz w:val="24"/>
                <w:szCs w:val="24"/>
              </w:rPr>
              <w:t xml:space="preserve">Защита населения и территорий от чрезвычайных ситуаций, обеспечение пожарной безопасности </w:t>
            </w:r>
          </w:p>
          <w:p w:rsidR="00227736" w:rsidRPr="00CF2DF2" w:rsidRDefault="00227736" w:rsidP="009C6C1A">
            <w:pPr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CF2DF2">
              <w:rPr>
                <w:color w:val="000000"/>
                <w:sz w:val="24"/>
                <w:szCs w:val="24"/>
              </w:rPr>
              <w:t>в Пензенской области</w:t>
            </w:r>
            <w:r w:rsidR="00B872E5" w:rsidRPr="00CF2DF2">
              <w:rPr>
                <w:color w:val="000000"/>
                <w:sz w:val="24"/>
                <w:szCs w:val="24"/>
              </w:rPr>
              <w:t>"</w:t>
            </w:r>
          </w:p>
        </w:tc>
      </w:tr>
      <w:tr w:rsidR="00227736" w:rsidRPr="005F494E" w:rsidTr="00231015">
        <w:trPr>
          <w:trHeight w:val="1284"/>
        </w:trPr>
        <w:tc>
          <w:tcPr>
            <w:tcW w:w="15843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7736" w:rsidRPr="00CF2DF2" w:rsidRDefault="00227736" w:rsidP="009C6C1A">
            <w:pPr>
              <w:spacing w:line="216" w:lineRule="auto"/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00CF2DF2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="00CF2DF2" w:rsidRPr="00CF2DF2">
              <w:rPr>
                <w:b/>
                <w:bCs/>
                <w:sz w:val="24"/>
                <w:szCs w:val="24"/>
              </w:rPr>
              <w:t xml:space="preserve"> </w:t>
            </w:r>
            <w:r w:rsidRPr="00CF2DF2">
              <w:rPr>
                <w:b/>
                <w:bCs/>
                <w:sz w:val="24"/>
                <w:szCs w:val="24"/>
              </w:rPr>
              <w:t>Е</w:t>
            </w:r>
            <w:r w:rsidR="00CF2DF2" w:rsidRPr="00CF2DF2">
              <w:rPr>
                <w:b/>
                <w:bCs/>
                <w:sz w:val="24"/>
                <w:szCs w:val="24"/>
              </w:rPr>
              <w:t xml:space="preserve"> </w:t>
            </w:r>
            <w:r w:rsidRPr="00CF2DF2">
              <w:rPr>
                <w:b/>
                <w:bCs/>
                <w:sz w:val="24"/>
                <w:szCs w:val="24"/>
              </w:rPr>
              <w:t>Р</w:t>
            </w:r>
            <w:r w:rsidR="00CF2DF2" w:rsidRPr="00CF2DF2">
              <w:rPr>
                <w:b/>
                <w:bCs/>
                <w:sz w:val="24"/>
                <w:szCs w:val="24"/>
              </w:rPr>
              <w:t xml:space="preserve"> </w:t>
            </w:r>
            <w:r w:rsidRPr="00CF2DF2">
              <w:rPr>
                <w:b/>
                <w:bCs/>
                <w:sz w:val="24"/>
                <w:szCs w:val="24"/>
              </w:rPr>
              <w:t>Е</w:t>
            </w:r>
            <w:r w:rsidR="00CF2DF2" w:rsidRPr="00CF2DF2">
              <w:rPr>
                <w:b/>
                <w:bCs/>
                <w:sz w:val="24"/>
                <w:szCs w:val="24"/>
              </w:rPr>
              <w:t xml:space="preserve"> </w:t>
            </w:r>
            <w:r w:rsidRPr="00CF2DF2">
              <w:rPr>
                <w:b/>
                <w:bCs/>
                <w:sz w:val="24"/>
                <w:szCs w:val="24"/>
              </w:rPr>
              <w:t>Ч</w:t>
            </w:r>
            <w:r w:rsidR="00CF2DF2" w:rsidRPr="00CF2DF2">
              <w:rPr>
                <w:b/>
                <w:bCs/>
                <w:sz w:val="24"/>
                <w:szCs w:val="24"/>
              </w:rPr>
              <w:t xml:space="preserve"> </w:t>
            </w:r>
            <w:r w:rsidRPr="00CF2DF2">
              <w:rPr>
                <w:b/>
                <w:bCs/>
                <w:sz w:val="24"/>
                <w:szCs w:val="24"/>
              </w:rPr>
              <w:t>Е</w:t>
            </w:r>
            <w:r w:rsidR="00CF2DF2" w:rsidRPr="00CF2DF2">
              <w:rPr>
                <w:b/>
                <w:bCs/>
                <w:sz w:val="24"/>
                <w:szCs w:val="24"/>
              </w:rPr>
              <w:t xml:space="preserve"> </w:t>
            </w:r>
            <w:r w:rsidRPr="00CF2DF2">
              <w:rPr>
                <w:b/>
                <w:bCs/>
                <w:sz w:val="24"/>
                <w:szCs w:val="24"/>
              </w:rPr>
              <w:t>Н</w:t>
            </w:r>
            <w:r w:rsidR="00CF2DF2" w:rsidRPr="00CF2DF2">
              <w:rPr>
                <w:b/>
                <w:bCs/>
                <w:sz w:val="24"/>
                <w:szCs w:val="24"/>
              </w:rPr>
              <w:t xml:space="preserve"> </w:t>
            </w:r>
            <w:r w:rsidRPr="00CF2DF2">
              <w:rPr>
                <w:b/>
                <w:bCs/>
                <w:sz w:val="24"/>
                <w:szCs w:val="24"/>
              </w:rPr>
              <w:t>Ь</w:t>
            </w:r>
            <w:r w:rsidRPr="00CF2DF2">
              <w:rPr>
                <w:b/>
                <w:bCs/>
                <w:sz w:val="24"/>
                <w:szCs w:val="24"/>
              </w:rPr>
              <w:br/>
              <w:t>основных мероприятий (региональных проектов), мероприятий государственной программы Пензенской области</w:t>
            </w:r>
          </w:p>
          <w:p w:rsidR="00227736" w:rsidRPr="005F494E" w:rsidRDefault="00B872E5" w:rsidP="009C6C1A">
            <w:pPr>
              <w:spacing w:line="216" w:lineRule="auto"/>
              <w:jc w:val="center"/>
              <w:rPr>
                <w:b/>
                <w:bCs/>
              </w:rPr>
            </w:pPr>
            <w:r w:rsidRPr="00CF2DF2">
              <w:rPr>
                <w:b/>
                <w:bCs/>
                <w:sz w:val="24"/>
                <w:szCs w:val="24"/>
              </w:rPr>
              <w:t>"</w:t>
            </w:r>
            <w:r w:rsidR="00227736" w:rsidRPr="00CF2DF2">
              <w:rPr>
                <w:b/>
                <w:bCs/>
                <w:sz w:val="24"/>
                <w:szCs w:val="24"/>
              </w:rPr>
              <w:t>Защита населения и территорий от чрезвычайных ситуаций, обеспечение пожарной безопасности в Пензенской области</w:t>
            </w:r>
            <w:r w:rsidRPr="00CF2DF2">
              <w:rPr>
                <w:b/>
                <w:bCs/>
                <w:sz w:val="24"/>
                <w:szCs w:val="24"/>
              </w:rPr>
              <w:t>"</w:t>
            </w:r>
          </w:p>
        </w:tc>
      </w:tr>
      <w:tr w:rsidR="00227736" w:rsidRPr="005F494E" w:rsidTr="00CF2DF2">
        <w:trPr>
          <w:trHeight w:val="90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736" w:rsidRPr="005F494E" w:rsidRDefault="00227736" w:rsidP="00B872E5">
            <w:pPr>
              <w:spacing w:line="216" w:lineRule="auto"/>
              <w:jc w:val="center"/>
              <w:rPr>
                <w:color w:val="000000"/>
              </w:rPr>
            </w:pPr>
            <w:r w:rsidRPr="005F494E">
              <w:rPr>
                <w:color w:val="000000"/>
              </w:rPr>
              <w:t xml:space="preserve">№ </w:t>
            </w:r>
            <w:proofErr w:type="gramStart"/>
            <w:r w:rsidRPr="005F494E">
              <w:rPr>
                <w:color w:val="000000"/>
              </w:rPr>
              <w:t>п</w:t>
            </w:r>
            <w:proofErr w:type="gramEnd"/>
            <w:r w:rsidRPr="005F494E">
              <w:rPr>
                <w:color w:val="000000"/>
              </w:rPr>
              <w:t>/п</w:t>
            </w:r>
          </w:p>
        </w:tc>
        <w:tc>
          <w:tcPr>
            <w:tcW w:w="2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4F81" w:rsidRDefault="00227736" w:rsidP="00B872E5">
            <w:pPr>
              <w:spacing w:line="216" w:lineRule="auto"/>
              <w:jc w:val="center"/>
              <w:rPr>
                <w:color w:val="000000"/>
              </w:rPr>
            </w:pPr>
            <w:r w:rsidRPr="005F494E">
              <w:rPr>
                <w:color w:val="000000"/>
              </w:rPr>
              <w:t xml:space="preserve">Наименование </w:t>
            </w:r>
          </w:p>
          <w:p w:rsidR="00227736" w:rsidRPr="005F494E" w:rsidRDefault="00227736" w:rsidP="00B872E5">
            <w:pPr>
              <w:spacing w:line="216" w:lineRule="auto"/>
              <w:jc w:val="center"/>
              <w:rPr>
                <w:color w:val="000000"/>
              </w:rPr>
            </w:pPr>
            <w:r w:rsidRPr="005F494E">
              <w:rPr>
                <w:color w:val="000000"/>
              </w:rPr>
              <w:t>основного мероприятия (регионального проекта), мероприятия</w:t>
            </w:r>
          </w:p>
        </w:tc>
        <w:tc>
          <w:tcPr>
            <w:tcW w:w="15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736" w:rsidRPr="005F494E" w:rsidRDefault="00227736" w:rsidP="00B872E5">
            <w:pPr>
              <w:spacing w:line="216" w:lineRule="auto"/>
              <w:jc w:val="center"/>
              <w:rPr>
                <w:color w:val="000000"/>
              </w:rPr>
            </w:pPr>
            <w:r w:rsidRPr="005F494E">
              <w:rPr>
                <w:color w:val="000000"/>
              </w:rPr>
              <w:t>Исполнители</w:t>
            </w:r>
          </w:p>
        </w:tc>
        <w:tc>
          <w:tcPr>
            <w:tcW w:w="14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736" w:rsidRPr="005F494E" w:rsidRDefault="00227736" w:rsidP="00B872E5">
            <w:pPr>
              <w:spacing w:line="216" w:lineRule="auto"/>
              <w:jc w:val="center"/>
            </w:pPr>
            <w:r w:rsidRPr="005F494E">
              <w:t>Срок исполнения (год)</w:t>
            </w:r>
          </w:p>
        </w:tc>
        <w:tc>
          <w:tcPr>
            <w:tcW w:w="531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736" w:rsidRPr="005F494E" w:rsidRDefault="00227736" w:rsidP="00B872E5">
            <w:pPr>
              <w:spacing w:line="216" w:lineRule="auto"/>
              <w:jc w:val="center"/>
              <w:rPr>
                <w:color w:val="000000"/>
              </w:rPr>
            </w:pPr>
            <w:r w:rsidRPr="005F494E">
              <w:rPr>
                <w:color w:val="000000"/>
              </w:rPr>
              <w:t>Объем финансирования, тыс. рублей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736" w:rsidRPr="005F494E" w:rsidRDefault="00227736" w:rsidP="00B872E5">
            <w:pPr>
              <w:spacing w:line="216" w:lineRule="auto"/>
              <w:jc w:val="center"/>
              <w:rPr>
                <w:color w:val="000000"/>
              </w:rPr>
            </w:pPr>
            <w:r w:rsidRPr="005F494E">
              <w:rPr>
                <w:color w:val="000000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736" w:rsidRPr="005F494E" w:rsidRDefault="00227736" w:rsidP="00B872E5">
            <w:pPr>
              <w:spacing w:line="216" w:lineRule="auto"/>
              <w:jc w:val="center"/>
            </w:pPr>
            <w:r w:rsidRPr="005F494E">
              <w:t>Связь с показателем государственной программы (подпрограммы)</w:t>
            </w:r>
          </w:p>
        </w:tc>
      </w:tr>
      <w:tr w:rsidR="00227736" w:rsidRPr="005F494E" w:rsidTr="00231015">
        <w:trPr>
          <w:trHeight w:val="130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736" w:rsidRPr="005F494E" w:rsidRDefault="00227736" w:rsidP="00B872E5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2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736" w:rsidRPr="005F494E" w:rsidRDefault="00227736" w:rsidP="00B872E5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5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736" w:rsidRPr="005F494E" w:rsidRDefault="00227736" w:rsidP="00B872E5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4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736" w:rsidRPr="005F494E" w:rsidRDefault="00227736" w:rsidP="00B872E5">
            <w:pPr>
              <w:spacing w:line="216" w:lineRule="auto"/>
              <w:jc w:val="center"/>
            </w:pPr>
          </w:p>
        </w:tc>
        <w:tc>
          <w:tcPr>
            <w:tcW w:w="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736" w:rsidRPr="00CF2DF2" w:rsidRDefault="00227736" w:rsidP="00B872E5">
            <w:pPr>
              <w:spacing w:line="216" w:lineRule="auto"/>
              <w:jc w:val="center"/>
            </w:pPr>
            <w:r w:rsidRPr="00CF2DF2">
              <w:t>всего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736" w:rsidRPr="00CF2DF2" w:rsidRDefault="00227736" w:rsidP="00B872E5">
            <w:pPr>
              <w:spacing w:line="216" w:lineRule="auto"/>
              <w:jc w:val="center"/>
            </w:pPr>
            <w:r w:rsidRPr="00CF2DF2">
              <w:t xml:space="preserve">бюджет </w:t>
            </w:r>
            <w:proofErr w:type="spellStart"/>
            <w:proofErr w:type="gramStart"/>
            <w:r w:rsidRPr="00CF2DF2">
              <w:t>Пензен</w:t>
            </w:r>
            <w:r w:rsidR="009E4F81" w:rsidRPr="00CF2DF2">
              <w:t>-</w:t>
            </w:r>
            <w:r w:rsidRPr="00CF2DF2">
              <w:t>ской</w:t>
            </w:r>
            <w:proofErr w:type="spellEnd"/>
            <w:proofErr w:type="gramEnd"/>
            <w:r w:rsidRPr="00CF2DF2">
              <w:t xml:space="preserve"> области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736" w:rsidRPr="00CF2DF2" w:rsidRDefault="00227736" w:rsidP="00B872E5">
            <w:pPr>
              <w:spacing w:line="216" w:lineRule="auto"/>
              <w:ind w:right="-86"/>
              <w:jc w:val="center"/>
              <w:rPr>
                <w:color w:val="000000"/>
              </w:rPr>
            </w:pPr>
            <w:proofErr w:type="spellStart"/>
            <w:proofErr w:type="gramStart"/>
            <w:r w:rsidRPr="00CF2DF2">
              <w:rPr>
                <w:color w:val="000000"/>
              </w:rPr>
              <w:t>феде</w:t>
            </w:r>
            <w:r w:rsidR="008A7334">
              <w:rPr>
                <w:color w:val="000000"/>
              </w:rPr>
              <w:t>-</w:t>
            </w:r>
            <w:r w:rsidRPr="00CF2DF2">
              <w:rPr>
                <w:color w:val="000000"/>
              </w:rPr>
              <w:t>ральный</w:t>
            </w:r>
            <w:proofErr w:type="spellEnd"/>
            <w:proofErr w:type="gramEnd"/>
            <w:r w:rsidRPr="00CF2DF2">
              <w:rPr>
                <w:color w:val="000000"/>
              </w:rPr>
              <w:t xml:space="preserve"> бюджет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736" w:rsidRPr="00CF2DF2" w:rsidRDefault="00227736" w:rsidP="00B872E5">
            <w:pPr>
              <w:spacing w:line="216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бюджеты </w:t>
            </w:r>
            <w:proofErr w:type="spellStart"/>
            <w:proofErr w:type="gramStart"/>
            <w:r w:rsidRPr="00CF2DF2">
              <w:rPr>
                <w:color w:val="000000"/>
              </w:rPr>
              <w:t>муници</w:t>
            </w:r>
            <w:r w:rsidR="009E4F81" w:rsidRPr="00CF2DF2">
              <w:rPr>
                <w:color w:val="000000"/>
              </w:rPr>
              <w:t>-</w:t>
            </w:r>
            <w:r w:rsidRPr="00CF2DF2">
              <w:rPr>
                <w:color w:val="000000"/>
              </w:rPr>
              <w:t>пальных</w:t>
            </w:r>
            <w:proofErr w:type="spellEnd"/>
            <w:proofErr w:type="gramEnd"/>
            <w:r w:rsidRPr="00CF2DF2">
              <w:rPr>
                <w:color w:val="000000"/>
              </w:rPr>
              <w:t xml:space="preserve"> </w:t>
            </w:r>
            <w:proofErr w:type="spellStart"/>
            <w:r w:rsidRPr="00CF2DF2">
              <w:rPr>
                <w:color w:val="000000"/>
              </w:rPr>
              <w:t>образова</w:t>
            </w:r>
            <w:r w:rsidR="009E4F81" w:rsidRPr="00CF2DF2">
              <w:rPr>
                <w:color w:val="000000"/>
              </w:rPr>
              <w:t>-</w:t>
            </w:r>
            <w:r w:rsidRPr="00CF2DF2">
              <w:rPr>
                <w:color w:val="000000"/>
              </w:rPr>
              <w:t>ний</w:t>
            </w:r>
            <w:proofErr w:type="spellEnd"/>
          </w:p>
        </w:tc>
        <w:tc>
          <w:tcPr>
            <w:tcW w:w="12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736" w:rsidRPr="00CF2DF2" w:rsidRDefault="00227736" w:rsidP="00B872E5">
            <w:pPr>
              <w:spacing w:line="216" w:lineRule="auto"/>
              <w:jc w:val="center"/>
              <w:rPr>
                <w:color w:val="000000"/>
              </w:rPr>
            </w:pPr>
            <w:proofErr w:type="spellStart"/>
            <w:proofErr w:type="gramStart"/>
            <w:r w:rsidRPr="00CF2DF2">
              <w:rPr>
                <w:color w:val="000000"/>
              </w:rPr>
              <w:t>внебюджет</w:t>
            </w:r>
            <w:r w:rsidR="009E4F81" w:rsidRPr="00CF2DF2">
              <w:rPr>
                <w:color w:val="000000"/>
              </w:rPr>
              <w:t>-</w:t>
            </w:r>
            <w:r w:rsidRPr="00CF2DF2">
              <w:rPr>
                <w:color w:val="000000"/>
              </w:rPr>
              <w:t>ные</w:t>
            </w:r>
            <w:proofErr w:type="spellEnd"/>
            <w:proofErr w:type="gramEnd"/>
            <w:r w:rsidRPr="00CF2DF2">
              <w:rPr>
                <w:color w:val="000000"/>
              </w:rPr>
              <w:t xml:space="preserve"> средства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736" w:rsidRPr="005F494E" w:rsidRDefault="00227736" w:rsidP="00B872E5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736" w:rsidRPr="005F494E" w:rsidRDefault="00227736" w:rsidP="00B872E5">
            <w:pPr>
              <w:spacing w:line="216" w:lineRule="auto"/>
              <w:jc w:val="center"/>
            </w:pPr>
          </w:p>
        </w:tc>
      </w:tr>
    </w:tbl>
    <w:p w:rsidR="009E4F81" w:rsidRPr="009E4F81" w:rsidRDefault="009E4F81" w:rsidP="00B872E5">
      <w:pPr>
        <w:spacing w:line="216" w:lineRule="auto"/>
        <w:rPr>
          <w:sz w:val="4"/>
          <w:szCs w:val="4"/>
        </w:rPr>
      </w:pPr>
    </w:p>
    <w:tbl>
      <w:tblPr>
        <w:tblW w:w="158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2368"/>
        <w:gridCol w:w="13"/>
        <w:gridCol w:w="1561"/>
        <w:gridCol w:w="6"/>
        <w:gridCol w:w="8"/>
        <w:gridCol w:w="10"/>
        <w:gridCol w:w="11"/>
        <w:gridCol w:w="6"/>
        <w:gridCol w:w="1334"/>
        <w:gridCol w:w="79"/>
        <w:gridCol w:w="866"/>
        <w:gridCol w:w="19"/>
        <w:gridCol w:w="9"/>
        <w:gridCol w:w="7"/>
        <w:gridCol w:w="14"/>
        <w:gridCol w:w="16"/>
        <w:gridCol w:w="931"/>
        <w:gridCol w:w="8"/>
        <w:gridCol w:w="9"/>
        <w:gridCol w:w="12"/>
        <w:gridCol w:w="13"/>
        <w:gridCol w:w="18"/>
        <w:gridCol w:w="947"/>
        <w:gridCol w:w="28"/>
        <w:gridCol w:w="24"/>
        <w:gridCol w:w="12"/>
        <w:gridCol w:w="1083"/>
        <w:gridCol w:w="9"/>
        <w:gridCol w:w="10"/>
        <w:gridCol w:w="1222"/>
        <w:gridCol w:w="16"/>
        <w:gridCol w:w="8"/>
        <w:gridCol w:w="12"/>
        <w:gridCol w:w="17"/>
        <w:gridCol w:w="2690"/>
        <w:gridCol w:w="39"/>
        <w:gridCol w:w="17"/>
        <w:gridCol w:w="1697"/>
        <w:gridCol w:w="14"/>
      </w:tblGrid>
      <w:tr w:rsidR="006D6BFA" w:rsidRPr="00CF2DF2" w:rsidTr="009C6C1A">
        <w:trPr>
          <w:gridAfter w:val="1"/>
          <w:wAfter w:w="14" w:type="dxa"/>
          <w:trHeight w:val="72"/>
          <w:tblHeader/>
        </w:trPr>
        <w:tc>
          <w:tcPr>
            <w:tcW w:w="693" w:type="dxa"/>
            <w:shd w:val="clear" w:color="auto" w:fill="auto"/>
            <w:hideMark/>
          </w:tcPr>
          <w:p w:rsidR="00227736" w:rsidRPr="00CF2DF2" w:rsidRDefault="00227736" w:rsidP="00B872E5">
            <w:pPr>
              <w:spacing w:line="216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</w:t>
            </w:r>
          </w:p>
        </w:tc>
        <w:tc>
          <w:tcPr>
            <w:tcW w:w="2370" w:type="dxa"/>
            <w:shd w:val="clear" w:color="auto" w:fill="auto"/>
            <w:hideMark/>
          </w:tcPr>
          <w:p w:rsidR="00227736" w:rsidRPr="00CF2DF2" w:rsidRDefault="00227736" w:rsidP="00B872E5">
            <w:pPr>
              <w:spacing w:line="216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</w:t>
            </w:r>
          </w:p>
        </w:tc>
        <w:tc>
          <w:tcPr>
            <w:tcW w:w="1589" w:type="dxa"/>
            <w:gridSpan w:val="4"/>
            <w:shd w:val="clear" w:color="auto" w:fill="auto"/>
            <w:hideMark/>
          </w:tcPr>
          <w:p w:rsidR="00227736" w:rsidRPr="00CF2DF2" w:rsidRDefault="00227736" w:rsidP="00B872E5">
            <w:pPr>
              <w:spacing w:line="216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</w:t>
            </w:r>
          </w:p>
        </w:tc>
        <w:tc>
          <w:tcPr>
            <w:tcW w:w="1437" w:type="dxa"/>
            <w:gridSpan w:val="5"/>
            <w:shd w:val="clear" w:color="auto" w:fill="auto"/>
            <w:hideMark/>
          </w:tcPr>
          <w:p w:rsidR="00227736" w:rsidRPr="00CF2DF2" w:rsidRDefault="00227736" w:rsidP="00B872E5">
            <w:pPr>
              <w:spacing w:line="216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</w:t>
            </w:r>
          </w:p>
        </w:tc>
        <w:tc>
          <w:tcPr>
            <w:tcW w:w="894" w:type="dxa"/>
            <w:gridSpan w:val="3"/>
            <w:shd w:val="clear" w:color="auto" w:fill="auto"/>
            <w:hideMark/>
          </w:tcPr>
          <w:p w:rsidR="00227736" w:rsidRPr="00CF2DF2" w:rsidRDefault="00227736" w:rsidP="00B872E5">
            <w:pPr>
              <w:spacing w:line="216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</w:t>
            </w:r>
          </w:p>
        </w:tc>
        <w:tc>
          <w:tcPr>
            <w:tcW w:w="998" w:type="dxa"/>
            <w:gridSpan w:val="7"/>
            <w:shd w:val="clear" w:color="auto" w:fill="auto"/>
            <w:hideMark/>
          </w:tcPr>
          <w:p w:rsidR="00227736" w:rsidRPr="00CF2DF2" w:rsidRDefault="00227736" w:rsidP="00B872E5">
            <w:pPr>
              <w:spacing w:line="216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6</w:t>
            </w:r>
          </w:p>
        </w:tc>
        <w:tc>
          <w:tcPr>
            <w:tcW w:w="1001" w:type="dxa"/>
            <w:gridSpan w:val="4"/>
            <w:shd w:val="clear" w:color="auto" w:fill="auto"/>
            <w:hideMark/>
          </w:tcPr>
          <w:p w:rsidR="00227736" w:rsidRPr="00CF2DF2" w:rsidRDefault="00227736" w:rsidP="00B872E5">
            <w:pPr>
              <w:spacing w:line="216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7</w:t>
            </w:r>
          </w:p>
        </w:tc>
        <w:tc>
          <w:tcPr>
            <w:tcW w:w="1120" w:type="dxa"/>
            <w:gridSpan w:val="3"/>
            <w:shd w:val="clear" w:color="auto" w:fill="auto"/>
            <w:hideMark/>
          </w:tcPr>
          <w:p w:rsidR="00227736" w:rsidRPr="00CF2DF2" w:rsidRDefault="00227736" w:rsidP="00B872E5">
            <w:pPr>
              <w:spacing w:line="216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8</w:t>
            </w:r>
          </w:p>
        </w:tc>
        <w:tc>
          <w:tcPr>
            <w:tcW w:w="1266" w:type="dxa"/>
            <w:gridSpan w:val="5"/>
            <w:shd w:val="clear" w:color="auto" w:fill="auto"/>
            <w:hideMark/>
          </w:tcPr>
          <w:p w:rsidR="00227736" w:rsidRPr="00CF2DF2" w:rsidRDefault="00227736" w:rsidP="00B872E5">
            <w:pPr>
              <w:spacing w:line="216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9</w:t>
            </w: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B872E5">
            <w:pPr>
              <w:spacing w:line="216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10</w:t>
            </w:r>
          </w:p>
        </w:tc>
        <w:tc>
          <w:tcPr>
            <w:tcW w:w="1715" w:type="dxa"/>
            <w:gridSpan w:val="2"/>
            <w:shd w:val="clear" w:color="auto" w:fill="auto"/>
            <w:hideMark/>
          </w:tcPr>
          <w:p w:rsidR="00227736" w:rsidRPr="00CF2DF2" w:rsidRDefault="00227736" w:rsidP="00B872E5">
            <w:pPr>
              <w:spacing w:line="216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11</w:t>
            </w:r>
          </w:p>
        </w:tc>
      </w:tr>
      <w:tr w:rsidR="00227736" w:rsidRPr="00CF2DF2" w:rsidTr="00CF2DF2">
        <w:trPr>
          <w:gridAfter w:val="1"/>
          <w:wAfter w:w="14" w:type="dxa"/>
          <w:trHeight w:val="446"/>
        </w:trPr>
        <w:tc>
          <w:tcPr>
            <w:tcW w:w="15843" w:type="dxa"/>
            <w:gridSpan w:val="39"/>
            <w:shd w:val="clear" w:color="auto" w:fill="auto"/>
            <w:hideMark/>
          </w:tcPr>
          <w:p w:rsidR="009E4F81" w:rsidRPr="00CF2DF2" w:rsidRDefault="00227736" w:rsidP="00B872E5">
            <w:pPr>
              <w:spacing w:line="216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Подпрограмма 1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 xml:space="preserve">Снижение рисков и смягчение последствий чрезвычайных ситуаций природного и техногенного характера, </w:t>
            </w:r>
          </w:p>
          <w:p w:rsidR="00227736" w:rsidRPr="00CF2DF2" w:rsidRDefault="00227736" w:rsidP="00B872E5">
            <w:pPr>
              <w:spacing w:line="216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и обеспечение пожарной безопасности Пензенской области</w:t>
            </w:r>
            <w:r w:rsidR="00B872E5" w:rsidRPr="00CF2DF2">
              <w:rPr>
                <w:color w:val="000000"/>
              </w:rPr>
              <w:t>"</w:t>
            </w:r>
          </w:p>
        </w:tc>
      </w:tr>
      <w:tr w:rsidR="00227736" w:rsidRPr="00CF2DF2" w:rsidTr="00CF2DF2">
        <w:trPr>
          <w:gridAfter w:val="1"/>
          <w:wAfter w:w="14" w:type="dxa"/>
          <w:trHeight w:val="358"/>
        </w:trPr>
        <w:tc>
          <w:tcPr>
            <w:tcW w:w="15843" w:type="dxa"/>
            <w:gridSpan w:val="39"/>
            <w:shd w:val="clear" w:color="auto" w:fill="auto"/>
            <w:hideMark/>
          </w:tcPr>
          <w:p w:rsidR="009E4F81" w:rsidRPr="00CF2DF2" w:rsidRDefault="00227736" w:rsidP="00B872E5">
            <w:pPr>
              <w:spacing w:line="216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Цель подпрограммы - повышение уровня защищенности населения и территорий от чрезвычайных ситуаций природного и техногенного характера, </w:t>
            </w:r>
          </w:p>
          <w:p w:rsidR="00227736" w:rsidRPr="00CF2DF2" w:rsidRDefault="00227736" w:rsidP="00B872E5">
            <w:pPr>
              <w:spacing w:line="216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пожарной безопасности и безопасности людей на водных объектах</w:t>
            </w:r>
          </w:p>
        </w:tc>
      </w:tr>
      <w:tr w:rsidR="00227736" w:rsidRPr="00CF2DF2" w:rsidTr="00CF2DF2">
        <w:trPr>
          <w:gridAfter w:val="1"/>
          <w:wAfter w:w="14" w:type="dxa"/>
          <w:trHeight w:val="180"/>
        </w:trPr>
        <w:tc>
          <w:tcPr>
            <w:tcW w:w="15843" w:type="dxa"/>
            <w:gridSpan w:val="39"/>
            <w:shd w:val="clear" w:color="auto" w:fill="auto"/>
            <w:hideMark/>
          </w:tcPr>
          <w:p w:rsidR="00227736" w:rsidRPr="00CF2DF2" w:rsidRDefault="00227736" w:rsidP="00B872E5">
            <w:pPr>
              <w:spacing w:line="216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Задача подпрограммы - повышение уровня противопожарной защиты населения Пензенской области</w:t>
            </w: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 w:val="restart"/>
            <w:shd w:val="clear" w:color="auto" w:fill="auto"/>
            <w:hideMark/>
          </w:tcPr>
          <w:p w:rsidR="00227736" w:rsidRPr="00CF2DF2" w:rsidRDefault="00227736" w:rsidP="00B872E5">
            <w:pPr>
              <w:spacing w:line="216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1.1</w:t>
            </w:r>
          </w:p>
          <w:p w:rsidR="009E4F81" w:rsidRPr="00CF2DF2" w:rsidRDefault="009E4F81" w:rsidP="00B872E5">
            <w:pPr>
              <w:spacing w:line="216" w:lineRule="auto"/>
              <w:jc w:val="center"/>
              <w:rPr>
                <w:color w:val="000000"/>
              </w:rPr>
            </w:pPr>
          </w:p>
          <w:p w:rsidR="009E4F81" w:rsidRPr="00CF2DF2" w:rsidRDefault="009E4F81" w:rsidP="00B872E5">
            <w:pPr>
              <w:spacing w:line="216" w:lineRule="auto"/>
              <w:jc w:val="center"/>
              <w:rPr>
                <w:color w:val="000000"/>
              </w:rPr>
            </w:pPr>
          </w:p>
          <w:p w:rsidR="009E4F81" w:rsidRPr="00CF2DF2" w:rsidRDefault="009E4F81" w:rsidP="00B872E5">
            <w:pPr>
              <w:spacing w:line="216" w:lineRule="auto"/>
              <w:jc w:val="center"/>
              <w:rPr>
                <w:color w:val="000000"/>
              </w:rPr>
            </w:pPr>
          </w:p>
          <w:p w:rsidR="009E4F81" w:rsidRPr="00CF2DF2" w:rsidRDefault="009E4F81" w:rsidP="00B872E5">
            <w:pPr>
              <w:spacing w:line="216" w:lineRule="auto"/>
              <w:jc w:val="center"/>
              <w:rPr>
                <w:color w:val="000000"/>
              </w:rPr>
            </w:pPr>
          </w:p>
          <w:p w:rsidR="009E4F81" w:rsidRPr="00CF2DF2" w:rsidRDefault="009E4F81" w:rsidP="00B872E5">
            <w:pPr>
              <w:spacing w:line="216" w:lineRule="auto"/>
              <w:jc w:val="center"/>
              <w:rPr>
                <w:color w:val="000000"/>
              </w:rPr>
            </w:pPr>
          </w:p>
          <w:p w:rsidR="009E4F81" w:rsidRPr="00CF2DF2" w:rsidRDefault="009E4F81" w:rsidP="00B872E5">
            <w:pPr>
              <w:spacing w:line="216" w:lineRule="auto"/>
              <w:jc w:val="center"/>
              <w:rPr>
                <w:color w:val="000000"/>
              </w:rPr>
            </w:pPr>
          </w:p>
          <w:p w:rsidR="009E4F81" w:rsidRPr="00CF2DF2" w:rsidRDefault="009E4F81" w:rsidP="00B872E5">
            <w:pPr>
              <w:spacing w:line="216" w:lineRule="auto"/>
              <w:jc w:val="center"/>
              <w:rPr>
                <w:color w:val="000000"/>
              </w:rPr>
            </w:pPr>
          </w:p>
          <w:p w:rsidR="009E4F81" w:rsidRPr="00CF2DF2" w:rsidRDefault="009E4F81" w:rsidP="00B872E5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 w:val="restart"/>
            <w:shd w:val="clear" w:color="auto" w:fill="auto"/>
            <w:hideMark/>
          </w:tcPr>
          <w:p w:rsidR="00227736" w:rsidRPr="00CF2DF2" w:rsidRDefault="00227736" w:rsidP="00B872E5">
            <w:pPr>
              <w:spacing w:line="216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Основное мероприятие 1.1.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Обеспечение устойчивого функционирования пожарно-спасательных подразделений Пензенской области</w:t>
            </w:r>
            <w:r w:rsidR="00B872E5" w:rsidRPr="00CF2DF2">
              <w:rPr>
                <w:color w:val="000000"/>
              </w:rPr>
              <w:t>"</w:t>
            </w:r>
          </w:p>
          <w:p w:rsidR="009E4F81" w:rsidRPr="00CF2DF2" w:rsidRDefault="009E4F81" w:rsidP="00B872E5">
            <w:pPr>
              <w:spacing w:line="216" w:lineRule="auto"/>
              <w:jc w:val="center"/>
              <w:rPr>
                <w:color w:val="000000"/>
              </w:rPr>
            </w:pPr>
          </w:p>
          <w:p w:rsidR="009E4F81" w:rsidRPr="00CF2DF2" w:rsidRDefault="009E4F81" w:rsidP="00B872E5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575" w:type="dxa"/>
            <w:gridSpan w:val="2"/>
            <w:vMerge w:val="restart"/>
            <w:shd w:val="clear" w:color="auto" w:fill="auto"/>
            <w:hideMark/>
          </w:tcPr>
          <w:p w:rsidR="00227736" w:rsidRPr="00CF2DF2" w:rsidRDefault="00227736" w:rsidP="00B872E5">
            <w:pPr>
              <w:spacing w:line="216" w:lineRule="auto"/>
              <w:jc w:val="center"/>
              <w:rPr>
                <w:color w:val="000000"/>
              </w:rPr>
            </w:pPr>
          </w:p>
          <w:p w:rsidR="009E4F81" w:rsidRPr="00CF2DF2" w:rsidRDefault="009E4F81" w:rsidP="00B872E5">
            <w:pPr>
              <w:spacing w:line="216" w:lineRule="auto"/>
              <w:jc w:val="center"/>
              <w:rPr>
                <w:color w:val="000000"/>
              </w:rPr>
            </w:pPr>
          </w:p>
          <w:p w:rsidR="009E4F81" w:rsidRPr="00CF2DF2" w:rsidRDefault="009E4F81" w:rsidP="00B872E5">
            <w:pPr>
              <w:spacing w:line="216" w:lineRule="auto"/>
              <w:jc w:val="center"/>
              <w:rPr>
                <w:color w:val="000000"/>
              </w:rPr>
            </w:pPr>
          </w:p>
          <w:p w:rsidR="009E4F81" w:rsidRPr="00CF2DF2" w:rsidRDefault="009E4F81" w:rsidP="00B872E5">
            <w:pPr>
              <w:spacing w:line="216" w:lineRule="auto"/>
              <w:jc w:val="center"/>
              <w:rPr>
                <w:color w:val="000000"/>
              </w:rPr>
            </w:pPr>
          </w:p>
          <w:p w:rsidR="009E4F81" w:rsidRPr="00CF2DF2" w:rsidRDefault="009E4F81" w:rsidP="00B872E5">
            <w:pPr>
              <w:spacing w:line="216" w:lineRule="auto"/>
              <w:jc w:val="center"/>
              <w:rPr>
                <w:color w:val="000000"/>
              </w:rPr>
            </w:pPr>
          </w:p>
          <w:p w:rsidR="009E4F81" w:rsidRPr="00CF2DF2" w:rsidRDefault="009E4F81" w:rsidP="00B872E5">
            <w:pPr>
              <w:spacing w:line="216" w:lineRule="auto"/>
              <w:jc w:val="center"/>
              <w:rPr>
                <w:color w:val="000000"/>
              </w:rPr>
            </w:pPr>
          </w:p>
          <w:p w:rsidR="009E4F81" w:rsidRPr="00CF2DF2" w:rsidRDefault="009E4F81" w:rsidP="00B872E5">
            <w:pPr>
              <w:spacing w:line="216" w:lineRule="auto"/>
              <w:jc w:val="center"/>
              <w:rPr>
                <w:color w:val="000000"/>
              </w:rPr>
            </w:pPr>
          </w:p>
          <w:p w:rsidR="009E4F81" w:rsidRPr="00CF2DF2" w:rsidRDefault="009E4F81" w:rsidP="00B872E5">
            <w:pPr>
              <w:spacing w:line="216" w:lineRule="auto"/>
              <w:jc w:val="center"/>
              <w:rPr>
                <w:color w:val="000000"/>
              </w:rPr>
            </w:pPr>
          </w:p>
          <w:p w:rsidR="009E4F81" w:rsidRPr="00CF2DF2" w:rsidRDefault="009E4F81" w:rsidP="00B872E5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451" w:type="dxa"/>
            <w:gridSpan w:val="7"/>
            <w:shd w:val="clear" w:color="auto" w:fill="auto"/>
            <w:hideMark/>
          </w:tcPr>
          <w:p w:rsidR="00227736" w:rsidRPr="00CF2DF2" w:rsidRDefault="00227736" w:rsidP="00B872E5">
            <w:pPr>
              <w:spacing w:line="216" w:lineRule="auto"/>
              <w:jc w:val="center"/>
              <w:rPr>
                <w:b/>
                <w:bCs/>
                <w:color w:val="000000"/>
              </w:rPr>
            </w:pPr>
            <w:r w:rsidRPr="00CF2DF2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894" w:type="dxa"/>
            <w:gridSpan w:val="3"/>
            <w:shd w:val="clear" w:color="auto" w:fill="auto"/>
            <w:hideMark/>
          </w:tcPr>
          <w:p w:rsidR="00227736" w:rsidRPr="00CF2DF2" w:rsidRDefault="00227736" w:rsidP="00B872E5">
            <w:pPr>
              <w:spacing w:line="216" w:lineRule="auto"/>
              <w:jc w:val="center"/>
              <w:rPr>
                <w:b/>
                <w:bCs/>
                <w:color w:val="000000"/>
              </w:rPr>
            </w:pPr>
            <w:r w:rsidRPr="00CF2DF2">
              <w:rPr>
                <w:b/>
                <w:bCs/>
                <w:color w:val="000000"/>
              </w:rPr>
              <w:t>300,0</w:t>
            </w:r>
          </w:p>
        </w:tc>
        <w:tc>
          <w:tcPr>
            <w:tcW w:w="1005" w:type="dxa"/>
            <w:gridSpan w:val="8"/>
            <w:shd w:val="clear" w:color="auto" w:fill="auto"/>
            <w:hideMark/>
          </w:tcPr>
          <w:p w:rsidR="00227736" w:rsidRPr="00CF2DF2" w:rsidRDefault="00227736" w:rsidP="00B872E5">
            <w:pPr>
              <w:spacing w:line="216" w:lineRule="auto"/>
              <w:jc w:val="center"/>
              <w:rPr>
                <w:b/>
                <w:bCs/>
                <w:color w:val="000000"/>
              </w:rPr>
            </w:pPr>
            <w:r w:rsidRPr="00CF2DF2">
              <w:rPr>
                <w:b/>
                <w:bCs/>
                <w:color w:val="000000"/>
              </w:rPr>
              <w:t>300,0</w:t>
            </w:r>
          </w:p>
        </w:tc>
        <w:tc>
          <w:tcPr>
            <w:tcW w:w="994" w:type="dxa"/>
            <w:gridSpan w:val="3"/>
            <w:shd w:val="clear" w:color="auto" w:fill="auto"/>
            <w:hideMark/>
          </w:tcPr>
          <w:p w:rsidR="00227736" w:rsidRPr="00CF2DF2" w:rsidRDefault="00227736" w:rsidP="00B872E5">
            <w:pPr>
              <w:spacing w:line="216" w:lineRule="auto"/>
              <w:jc w:val="center"/>
              <w:rPr>
                <w:b/>
                <w:bCs/>
                <w:color w:val="000000"/>
              </w:rPr>
            </w:pPr>
            <w:r w:rsidRPr="00CF2DF2">
              <w:rPr>
                <w:b/>
                <w:bCs/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hideMark/>
          </w:tcPr>
          <w:p w:rsidR="00227736" w:rsidRPr="00CF2DF2" w:rsidRDefault="00227736" w:rsidP="00B872E5">
            <w:pPr>
              <w:spacing w:line="216" w:lineRule="auto"/>
              <w:jc w:val="center"/>
              <w:rPr>
                <w:b/>
                <w:bCs/>
                <w:color w:val="000000"/>
              </w:rPr>
            </w:pPr>
            <w:r w:rsidRPr="00CF2DF2">
              <w:rPr>
                <w:b/>
                <w:bCs/>
                <w:color w:val="000000"/>
              </w:rPr>
              <w:t>0,0</w:t>
            </w:r>
          </w:p>
        </w:tc>
        <w:tc>
          <w:tcPr>
            <w:tcW w:w="1266" w:type="dxa"/>
            <w:gridSpan w:val="5"/>
            <w:shd w:val="clear" w:color="auto" w:fill="auto"/>
            <w:hideMark/>
          </w:tcPr>
          <w:p w:rsidR="00227736" w:rsidRPr="00CF2DF2" w:rsidRDefault="00227736" w:rsidP="00B872E5">
            <w:pPr>
              <w:spacing w:line="216" w:lineRule="auto"/>
              <w:jc w:val="center"/>
              <w:rPr>
                <w:b/>
                <w:bCs/>
                <w:color w:val="000000"/>
              </w:rPr>
            </w:pPr>
            <w:r w:rsidRPr="00CF2DF2">
              <w:rPr>
                <w:b/>
                <w:bCs/>
                <w:color w:val="000000"/>
              </w:rPr>
              <w:t>0,0</w:t>
            </w:r>
          </w:p>
        </w:tc>
        <w:tc>
          <w:tcPr>
            <w:tcW w:w="2760" w:type="dxa"/>
            <w:gridSpan w:val="4"/>
            <w:vMerge w:val="restart"/>
            <w:shd w:val="clear" w:color="auto" w:fill="auto"/>
            <w:hideMark/>
          </w:tcPr>
          <w:p w:rsidR="00227736" w:rsidRPr="00CF2DF2" w:rsidRDefault="00227736" w:rsidP="00B872E5">
            <w:pPr>
              <w:spacing w:line="216" w:lineRule="auto"/>
              <w:jc w:val="center"/>
              <w:rPr>
                <w:color w:val="000000"/>
              </w:rPr>
            </w:pPr>
          </w:p>
          <w:p w:rsidR="009E4F81" w:rsidRPr="00CF2DF2" w:rsidRDefault="009E4F81" w:rsidP="00B872E5">
            <w:pPr>
              <w:spacing w:line="216" w:lineRule="auto"/>
              <w:jc w:val="center"/>
              <w:rPr>
                <w:color w:val="000000"/>
              </w:rPr>
            </w:pPr>
          </w:p>
          <w:p w:rsidR="009E4F81" w:rsidRPr="00CF2DF2" w:rsidRDefault="009E4F81" w:rsidP="00B872E5">
            <w:pPr>
              <w:spacing w:line="216" w:lineRule="auto"/>
              <w:jc w:val="center"/>
              <w:rPr>
                <w:color w:val="000000"/>
              </w:rPr>
            </w:pPr>
          </w:p>
          <w:p w:rsidR="009E4F81" w:rsidRPr="00CF2DF2" w:rsidRDefault="009E4F81" w:rsidP="00B872E5">
            <w:pPr>
              <w:spacing w:line="216" w:lineRule="auto"/>
              <w:jc w:val="center"/>
              <w:rPr>
                <w:color w:val="000000"/>
              </w:rPr>
            </w:pPr>
          </w:p>
          <w:p w:rsidR="009E4F81" w:rsidRPr="00CF2DF2" w:rsidRDefault="009E4F81" w:rsidP="00B872E5">
            <w:pPr>
              <w:spacing w:line="216" w:lineRule="auto"/>
              <w:jc w:val="center"/>
              <w:rPr>
                <w:color w:val="000000"/>
              </w:rPr>
            </w:pPr>
          </w:p>
          <w:p w:rsidR="009E4F81" w:rsidRPr="00CF2DF2" w:rsidRDefault="009E4F81" w:rsidP="00B872E5">
            <w:pPr>
              <w:spacing w:line="216" w:lineRule="auto"/>
              <w:jc w:val="center"/>
              <w:rPr>
                <w:color w:val="000000"/>
              </w:rPr>
            </w:pPr>
          </w:p>
          <w:p w:rsidR="009E4F81" w:rsidRPr="00CF2DF2" w:rsidRDefault="009E4F81" w:rsidP="00B872E5">
            <w:pPr>
              <w:spacing w:line="216" w:lineRule="auto"/>
              <w:jc w:val="center"/>
              <w:rPr>
                <w:color w:val="000000"/>
              </w:rPr>
            </w:pPr>
          </w:p>
          <w:p w:rsidR="009E4F81" w:rsidRPr="00CF2DF2" w:rsidRDefault="009E4F81" w:rsidP="00B872E5">
            <w:pPr>
              <w:spacing w:line="216" w:lineRule="auto"/>
              <w:jc w:val="center"/>
              <w:rPr>
                <w:color w:val="000000"/>
              </w:rPr>
            </w:pPr>
          </w:p>
          <w:p w:rsidR="009E4F81" w:rsidRPr="00CF2DF2" w:rsidRDefault="009E4F81" w:rsidP="00B872E5">
            <w:pPr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 w:val="restart"/>
            <w:shd w:val="clear" w:color="auto" w:fill="auto"/>
            <w:hideMark/>
          </w:tcPr>
          <w:p w:rsidR="00227736" w:rsidRPr="00CF2DF2" w:rsidRDefault="00227736" w:rsidP="00B872E5">
            <w:pPr>
              <w:spacing w:line="216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№ 1.1</w:t>
            </w:r>
          </w:p>
          <w:p w:rsidR="009E4F81" w:rsidRPr="00CF2DF2" w:rsidRDefault="009E4F81" w:rsidP="00B872E5">
            <w:pPr>
              <w:spacing w:line="216" w:lineRule="auto"/>
              <w:jc w:val="center"/>
              <w:rPr>
                <w:color w:val="000000"/>
              </w:rPr>
            </w:pPr>
          </w:p>
          <w:p w:rsidR="009E4F81" w:rsidRPr="00CF2DF2" w:rsidRDefault="009E4F81" w:rsidP="00B872E5">
            <w:pPr>
              <w:spacing w:line="216" w:lineRule="auto"/>
              <w:jc w:val="center"/>
              <w:rPr>
                <w:color w:val="000000"/>
              </w:rPr>
            </w:pPr>
          </w:p>
          <w:p w:rsidR="009E4F81" w:rsidRPr="00CF2DF2" w:rsidRDefault="009E4F81" w:rsidP="00B872E5">
            <w:pPr>
              <w:spacing w:line="216" w:lineRule="auto"/>
              <w:jc w:val="center"/>
              <w:rPr>
                <w:color w:val="000000"/>
              </w:rPr>
            </w:pPr>
          </w:p>
          <w:p w:rsidR="009E4F81" w:rsidRPr="00CF2DF2" w:rsidRDefault="009E4F81" w:rsidP="00B872E5">
            <w:pPr>
              <w:spacing w:line="216" w:lineRule="auto"/>
              <w:jc w:val="center"/>
              <w:rPr>
                <w:color w:val="000000"/>
              </w:rPr>
            </w:pPr>
          </w:p>
          <w:p w:rsidR="009E4F81" w:rsidRPr="00CF2DF2" w:rsidRDefault="009E4F81" w:rsidP="00B872E5">
            <w:pPr>
              <w:spacing w:line="216" w:lineRule="auto"/>
              <w:jc w:val="center"/>
              <w:rPr>
                <w:color w:val="000000"/>
              </w:rPr>
            </w:pPr>
          </w:p>
          <w:p w:rsidR="009E4F81" w:rsidRPr="00CF2DF2" w:rsidRDefault="009E4F81" w:rsidP="00B872E5">
            <w:pPr>
              <w:spacing w:line="216" w:lineRule="auto"/>
              <w:jc w:val="center"/>
              <w:rPr>
                <w:color w:val="000000"/>
              </w:rPr>
            </w:pPr>
          </w:p>
          <w:p w:rsidR="009E4F81" w:rsidRPr="00CF2DF2" w:rsidRDefault="009E4F81" w:rsidP="00B872E5">
            <w:pPr>
              <w:spacing w:line="216" w:lineRule="auto"/>
              <w:jc w:val="center"/>
              <w:rPr>
                <w:color w:val="000000"/>
              </w:rPr>
            </w:pPr>
          </w:p>
          <w:p w:rsidR="009E4F81" w:rsidRPr="00CF2DF2" w:rsidRDefault="009E4F81" w:rsidP="00B872E5">
            <w:pPr>
              <w:spacing w:line="216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7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51" w:type="dxa"/>
            <w:gridSpan w:val="7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2019</w:t>
            </w:r>
          </w:p>
        </w:tc>
        <w:tc>
          <w:tcPr>
            <w:tcW w:w="894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05" w:type="dxa"/>
            <w:gridSpan w:val="8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94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66" w:type="dxa"/>
            <w:gridSpan w:val="5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0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7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51" w:type="dxa"/>
            <w:gridSpan w:val="7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2020</w:t>
            </w:r>
          </w:p>
        </w:tc>
        <w:tc>
          <w:tcPr>
            <w:tcW w:w="894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05" w:type="dxa"/>
            <w:gridSpan w:val="8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94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66" w:type="dxa"/>
            <w:gridSpan w:val="5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0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7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51" w:type="dxa"/>
            <w:gridSpan w:val="7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2021</w:t>
            </w:r>
          </w:p>
        </w:tc>
        <w:tc>
          <w:tcPr>
            <w:tcW w:w="894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05" w:type="dxa"/>
            <w:gridSpan w:val="8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94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66" w:type="dxa"/>
            <w:gridSpan w:val="5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0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7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51" w:type="dxa"/>
            <w:gridSpan w:val="7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2022</w:t>
            </w:r>
          </w:p>
        </w:tc>
        <w:tc>
          <w:tcPr>
            <w:tcW w:w="894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50,0</w:t>
            </w:r>
          </w:p>
        </w:tc>
        <w:tc>
          <w:tcPr>
            <w:tcW w:w="1005" w:type="dxa"/>
            <w:gridSpan w:val="8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50,0</w:t>
            </w:r>
          </w:p>
        </w:tc>
        <w:tc>
          <w:tcPr>
            <w:tcW w:w="994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66" w:type="dxa"/>
            <w:gridSpan w:val="5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0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7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51" w:type="dxa"/>
            <w:gridSpan w:val="7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2023</w:t>
            </w:r>
          </w:p>
        </w:tc>
        <w:tc>
          <w:tcPr>
            <w:tcW w:w="894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50,0</w:t>
            </w:r>
          </w:p>
        </w:tc>
        <w:tc>
          <w:tcPr>
            <w:tcW w:w="1005" w:type="dxa"/>
            <w:gridSpan w:val="8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50,0</w:t>
            </w:r>
          </w:p>
        </w:tc>
        <w:tc>
          <w:tcPr>
            <w:tcW w:w="994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66" w:type="dxa"/>
            <w:gridSpan w:val="5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0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7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51" w:type="dxa"/>
            <w:gridSpan w:val="7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2024</w:t>
            </w:r>
          </w:p>
        </w:tc>
        <w:tc>
          <w:tcPr>
            <w:tcW w:w="894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50,0</w:t>
            </w:r>
          </w:p>
        </w:tc>
        <w:tc>
          <w:tcPr>
            <w:tcW w:w="1005" w:type="dxa"/>
            <w:gridSpan w:val="8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50,0</w:t>
            </w:r>
          </w:p>
        </w:tc>
        <w:tc>
          <w:tcPr>
            <w:tcW w:w="994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66" w:type="dxa"/>
            <w:gridSpan w:val="5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0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7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51" w:type="dxa"/>
            <w:gridSpan w:val="7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2025</w:t>
            </w:r>
          </w:p>
        </w:tc>
        <w:tc>
          <w:tcPr>
            <w:tcW w:w="894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50,0</w:t>
            </w:r>
          </w:p>
        </w:tc>
        <w:tc>
          <w:tcPr>
            <w:tcW w:w="1005" w:type="dxa"/>
            <w:gridSpan w:val="8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50,0</w:t>
            </w:r>
          </w:p>
        </w:tc>
        <w:tc>
          <w:tcPr>
            <w:tcW w:w="994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66" w:type="dxa"/>
            <w:gridSpan w:val="5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0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7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51" w:type="dxa"/>
            <w:gridSpan w:val="7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2026</w:t>
            </w:r>
          </w:p>
        </w:tc>
        <w:tc>
          <w:tcPr>
            <w:tcW w:w="894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50,0</w:t>
            </w:r>
          </w:p>
        </w:tc>
        <w:tc>
          <w:tcPr>
            <w:tcW w:w="1005" w:type="dxa"/>
            <w:gridSpan w:val="8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50,0</w:t>
            </w:r>
          </w:p>
        </w:tc>
        <w:tc>
          <w:tcPr>
            <w:tcW w:w="994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66" w:type="dxa"/>
            <w:gridSpan w:val="5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0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195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7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51" w:type="dxa"/>
            <w:gridSpan w:val="7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2027</w:t>
            </w:r>
          </w:p>
        </w:tc>
        <w:tc>
          <w:tcPr>
            <w:tcW w:w="894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50,0</w:t>
            </w:r>
          </w:p>
        </w:tc>
        <w:tc>
          <w:tcPr>
            <w:tcW w:w="1005" w:type="dxa"/>
            <w:gridSpan w:val="8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50,0</w:t>
            </w:r>
          </w:p>
        </w:tc>
        <w:tc>
          <w:tcPr>
            <w:tcW w:w="994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66" w:type="dxa"/>
            <w:gridSpan w:val="5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0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227736" w:rsidRPr="00CF2DF2" w:rsidTr="00CF2DF2">
        <w:trPr>
          <w:gridAfter w:val="1"/>
          <w:wAfter w:w="14" w:type="dxa"/>
          <w:trHeight w:val="20"/>
        </w:trPr>
        <w:tc>
          <w:tcPr>
            <w:tcW w:w="15843" w:type="dxa"/>
            <w:gridSpan w:val="39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в том числе:</w:t>
            </w: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1.1.1.</w:t>
            </w:r>
          </w:p>
        </w:tc>
        <w:tc>
          <w:tcPr>
            <w:tcW w:w="2370" w:type="dxa"/>
            <w:vMerge w:val="restart"/>
            <w:shd w:val="clear" w:color="auto" w:fill="auto"/>
            <w:hideMark/>
          </w:tcPr>
          <w:p w:rsidR="009E4F81" w:rsidRPr="00CF2DF2" w:rsidRDefault="00227736" w:rsidP="00227736">
            <w:pPr>
              <w:jc w:val="center"/>
            </w:pPr>
            <w:r w:rsidRPr="00CF2DF2">
              <w:t xml:space="preserve">Расходы на реализацию постановления Правительства Пензенской области от 04.07.2012 </w:t>
            </w:r>
            <w:r w:rsidR="009E4F81" w:rsidRPr="00CF2DF2">
              <w:t>№</w:t>
            </w:r>
            <w:r w:rsidRPr="00CF2DF2">
              <w:t xml:space="preserve"> 480-пП </w:t>
            </w:r>
          </w:p>
          <w:p w:rsidR="009E4F81" w:rsidRPr="00CF2DF2" w:rsidRDefault="00B872E5" w:rsidP="00227736">
            <w:pPr>
              <w:jc w:val="center"/>
            </w:pPr>
            <w:r w:rsidRPr="00CF2DF2">
              <w:t>"</w:t>
            </w:r>
            <w:r w:rsidR="00227736" w:rsidRPr="00CF2DF2">
              <w:t>О мерах по реализации Закона Пензенской области</w:t>
            </w:r>
            <w:r w:rsidRPr="00CF2DF2">
              <w:t>"</w:t>
            </w:r>
            <w:r w:rsidR="00227736" w:rsidRPr="00CF2DF2">
              <w:t xml:space="preserve">,  от 10.10.2011 </w:t>
            </w:r>
            <w:r w:rsidR="009E4F81" w:rsidRPr="00CF2DF2">
              <w:t>№</w:t>
            </w:r>
            <w:r w:rsidR="00227736" w:rsidRPr="00CF2DF2">
              <w:t xml:space="preserve"> 2126-ЗПО </w:t>
            </w:r>
          </w:p>
          <w:p w:rsidR="00B872E5" w:rsidRPr="00CF2DF2" w:rsidRDefault="00B872E5" w:rsidP="00227736">
            <w:pPr>
              <w:jc w:val="center"/>
            </w:pPr>
            <w:r w:rsidRPr="00CF2DF2">
              <w:t>"</w:t>
            </w:r>
            <w:r w:rsidR="00227736" w:rsidRPr="00CF2DF2">
              <w:t>О некоторых вопросах, связанных с реализацией в Пензенской области Федерального закона</w:t>
            </w:r>
            <w:r w:rsidRPr="00CF2DF2">
              <w:t>"</w:t>
            </w:r>
            <w:r w:rsidR="00227736" w:rsidRPr="00CF2DF2">
              <w:t xml:space="preserve">, от 06 мая 2011 г. </w:t>
            </w:r>
          </w:p>
          <w:p w:rsidR="00B872E5" w:rsidRPr="00CF2DF2" w:rsidRDefault="009E4F81" w:rsidP="00227736">
            <w:pPr>
              <w:jc w:val="center"/>
            </w:pPr>
            <w:r w:rsidRPr="00CF2DF2">
              <w:t>№</w:t>
            </w:r>
            <w:r w:rsidR="00227736" w:rsidRPr="00CF2DF2">
              <w:t xml:space="preserve"> 100-ФЗ</w:t>
            </w:r>
          </w:p>
          <w:p w:rsidR="00227736" w:rsidRPr="00CF2DF2" w:rsidRDefault="00B872E5" w:rsidP="00227736">
            <w:pPr>
              <w:jc w:val="center"/>
            </w:pPr>
            <w:r w:rsidRPr="00CF2DF2">
              <w:t>"</w:t>
            </w:r>
            <w:r w:rsidR="00227736" w:rsidRPr="00CF2DF2">
              <w:t>О добровольной пожарной охране</w:t>
            </w:r>
            <w:r w:rsidRPr="00CF2DF2">
              <w:t>"</w:t>
            </w:r>
          </w:p>
        </w:tc>
        <w:tc>
          <w:tcPr>
            <w:tcW w:w="1595" w:type="dxa"/>
            <w:gridSpan w:val="5"/>
            <w:vMerge w:val="restart"/>
            <w:shd w:val="clear" w:color="auto" w:fill="auto"/>
            <w:hideMark/>
          </w:tcPr>
          <w:p w:rsidR="009E4F81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</w:p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ГУ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ППСЦ</w:t>
            </w:r>
            <w:r w:rsidR="00B872E5" w:rsidRPr="00CF2DF2">
              <w:rPr>
                <w:color w:val="000000"/>
              </w:rPr>
              <w:t>"</w:t>
            </w:r>
          </w:p>
        </w:tc>
        <w:tc>
          <w:tcPr>
            <w:tcW w:w="1431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итого</w:t>
            </w:r>
          </w:p>
        </w:tc>
        <w:tc>
          <w:tcPr>
            <w:tcW w:w="892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300,0</w:t>
            </w:r>
          </w:p>
        </w:tc>
        <w:tc>
          <w:tcPr>
            <w:tcW w:w="1008" w:type="dxa"/>
            <w:gridSpan w:val="8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300,0</w:t>
            </w:r>
          </w:p>
        </w:tc>
        <w:tc>
          <w:tcPr>
            <w:tcW w:w="1018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69" w:type="dxa"/>
            <w:gridSpan w:val="5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48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Выплата единовременного пособия членам семьи работника добровольной пожарной охраны или добровольного пожарного, погибшего в период исполнения им обязанностей добровольного пожарного:</w:t>
            </w:r>
          </w:p>
        </w:tc>
        <w:tc>
          <w:tcPr>
            <w:tcW w:w="1715" w:type="dxa"/>
            <w:gridSpan w:val="2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№ 1.1.</w:t>
            </w: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</w:p>
        </w:tc>
        <w:tc>
          <w:tcPr>
            <w:tcW w:w="1595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1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2019</w:t>
            </w:r>
          </w:p>
        </w:tc>
        <w:tc>
          <w:tcPr>
            <w:tcW w:w="892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08" w:type="dxa"/>
            <w:gridSpan w:val="8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18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69" w:type="dxa"/>
            <w:gridSpan w:val="5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48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 тыс. руб.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</w:p>
        </w:tc>
        <w:tc>
          <w:tcPr>
            <w:tcW w:w="1595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1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2020</w:t>
            </w:r>
          </w:p>
        </w:tc>
        <w:tc>
          <w:tcPr>
            <w:tcW w:w="892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08" w:type="dxa"/>
            <w:gridSpan w:val="8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18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69" w:type="dxa"/>
            <w:gridSpan w:val="5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48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 тыс. руб.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</w:p>
        </w:tc>
        <w:tc>
          <w:tcPr>
            <w:tcW w:w="1595" w:type="dxa"/>
            <w:gridSpan w:val="5"/>
            <w:vMerge w:val="restart"/>
            <w:shd w:val="clear" w:color="auto" w:fill="auto"/>
            <w:hideMark/>
          </w:tcPr>
          <w:p w:rsidR="009E4F81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Министерство жилищно-коммунального хозяйства и гражданской защиты населения Пензенской области,</w:t>
            </w:r>
          </w:p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 ГУ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ППСЦ</w:t>
            </w:r>
            <w:r w:rsidR="00B872E5" w:rsidRPr="00CF2DF2">
              <w:rPr>
                <w:color w:val="000000"/>
              </w:rPr>
              <w:t>"</w:t>
            </w:r>
          </w:p>
        </w:tc>
        <w:tc>
          <w:tcPr>
            <w:tcW w:w="1431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2021</w:t>
            </w:r>
          </w:p>
        </w:tc>
        <w:tc>
          <w:tcPr>
            <w:tcW w:w="892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08" w:type="dxa"/>
            <w:gridSpan w:val="8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18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69" w:type="dxa"/>
            <w:gridSpan w:val="5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48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50,0 тыс. руб.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</w:p>
        </w:tc>
        <w:tc>
          <w:tcPr>
            <w:tcW w:w="1595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1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2022</w:t>
            </w:r>
          </w:p>
        </w:tc>
        <w:tc>
          <w:tcPr>
            <w:tcW w:w="892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50,0</w:t>
            </w:r>
          </w:p>
        </w:tc>
        <w:tc>
          <w:tcPr>
            <w:tcW w:w="1008" w:type="dxa"/>
            <w:gridSpan w:val="8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50,0</w:t>
            </w:r>
          </w:p>
        </w:tc>
        <w:tc>
          <w:tcPr>
            <w:tcW w:w="1018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69" w:type="dxa"/>
            <w:gridSpan w:val="5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48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  <w:r w:rsidRPr="00CF2DF2">
              <w:t>1 выплата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</w:p>
        </w:tc>
        <w:tc>
          <w:tcPr>
            <w:tcW w:w="1595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1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2023</w:t>
            </w:r>
          </w:p>
        </w:tc>
        <w:tc>
          <w:tcPr>
            <w:tcW w:w="892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50,0</w:t>
            </w:r>
          </w:p>
        </w:tc>
        <w:tc>
          <w:tcPr>
            <w:tcW w:w="1008" w:type="dxa"/>
            <w:gridSpan w:val="8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50,0</w:t>
            </w:r>
          </w:p>
        </w:tc>
        <w:tc>
          <w:tcPr>
            <w:tcW w:w="1018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69" w:type="dxa"/>
            <w:gridSpan w:val="5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48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 выплата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</w:p>
        </w:tc>
        <w:tc>
          <w:tcPr>
            <w:tcW w:w="1595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1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2024</w:t>
            </w:r>
          </w:p>
        </w:tc>
        <w:tc>
          <w:tcPr>
            <w:tcW w:w="892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50,0</w:t>
            </w:r>
          </w:p>
        </w:tc>
        <w:tc>
          <w:tcPr>
            <w:tcW w:w="1008" w:type="dxa"/>
            <w:gridSpan w:val="8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50,0</w:t>
            </w:r>
          </w:p>
        </w:tc>
        <w:tc>
          <w:tcPr>
            <w:tcW w:w="1018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69" w:type="dxa"/>
            <w:gridSpan w:val="5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48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 выплата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</w:p>
        </w:tc>
        <w:tc>
          <w:tcPr>
            <w:tcW w:w="1595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1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2025</w:t>
            </w:r>
          </w:p>
        </w:tc>
        <w:tc>
          <w:tcPr>
            <w:tcW w:w="892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50,0</w:t>
            </w:r>
          </w:p>
        </w:tc>
        <w:tc>
          <w:tcPr>
            <w:tcW w:w="1008" w:type="dxa"/>
            <w:gridSpan w:val="8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50,0</w:t>
            </w:r>
          </w:p>
        </w:tc>
        <w:tc>
          <w:tcPr>
            <w:tcW w:w="1018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69" w:type="dxa"/>
            <w:gridSpan w:val="5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48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 выплата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</w:p>
        </w:tc>
        <w:tc>
          <w:tcPr>
            <w:tcW w:w="1595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1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2026</w:t>
            </w:r>
          </w:p>
        </w:tc>
        <w:tc>
          <w:tcPr>
            <w:tcW w:w="892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50,0</w:t>
            </w:r>
          </w:p>
        </w:tc>
        <w:tc>
          <w:tcPr>
            <w:tcW w:w="1008" w:type="dxa"/>
            <w:gridSpan w:val="8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50,0</w:t>
            </w:r>
          </w:p>
        </w:tc>
        <w:tc>
          <w:tcPr>
            <w:tcW w:w="1018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69" w:type="dxa"/>
            <w:gridSpan w:val="5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48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 выплата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</w:p>
        </w:tc>
        <w:tc>
          <w:tcPr>
            <w:tcW w:w="1595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1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2027</w:t>
            </w:r>
          </w:p>
        </w:tc>
        <w:tc>
          <w:tcPr>
            <w:tcW w:w="892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50,0</w:t>
            </w:r>
          </w:p>
        </w:tc>
        <w:tc>
          <w:tcPr>
            <w:tcW w:w="1008" w:type="dxa"/>
            <w:gridSpan w:val="8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50,0</w:t>
            </w:r>
          </w:p>
        </w:tc>
        <w:tc>
          <w:tcPr>
            <w:tcW w:w="1018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69" w:type="dxa"/>
            <w:gridSpan w:val="5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48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 выплата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1.1.2.</w:t>
            </w:r>
          </w:p>
        </w:tc>
        <w:tc>
          <w:tcPr>
            <w:tcW w:w="2370" w:type="dxa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Проведение смотра-конкурса среди муниципальных образований на звание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Лучшее подразделение добровольной пожарной охраны</w:t>
            </w:r>
            <w:r w:rsidR="00B872E5" w:rsidRPr="00CF2DF2">
              <w:rPr>
                <w:color w:val="000000"/>
              </w:rPr>
              <w:t>"</w:t>
            </w:r>
          </w:p>
        </w:tc>
        <w:tc>
          <w:tcPr>
            <w:tcW w:w="1595" w:type="dxa"/>
            <w:gridSpan w:val="5"/>
            <w:vMerge w:val="restart"/>
            <w:shd w:val="clear" w:color="auto" w:fill="auto"/>
            <w:hideMark/>
          </w:tcPr>
          <w:p w:rsidR="009E4F81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Управление жилищно-коммунального хозяйства и гражданской защиты населения Пензенской области,</w:t>
            </w:r>
          </w:p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 ГУ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ППСЦ</w:t>
            </w:r>
            <w:r w:rsidR="00B872E5" w:rsidRPr="00CF2DF2">
              <w:rPr>
                <w:color w:val="000000"/>
              </w:rPr>
              <w:t>"</w:t>
            </w:r>
          </w:p>
        </w:tc>
        <w:tc>
          <w:tcPr>
            <w:tcW w:w="1431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Итого</w:t>
            </w:r>
          </w:p>
        </w:tc>
        <w:tc>
          <w:tcPr>
            <w:tcW w:w="892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08" w:type="dxa"/>
            <w:gridSpan w:val="8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18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69" w:type="dxa"/>
            <w:gridSpan w:val="5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48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Проведение смотров-конкурсов, ед.</w:t>
            </w:r>
          </w:p>
        </w:tc>
        <w:tc>
          <w:tcPr>
            <w:tcW w:w="1715" w:type="dxa"/>
            <w:gridSpan w:val="2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№ 1.1.</w:t>
            </w: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95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1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2019</w:t>
            </w:r>
          </w:p>
        </w:tc>
        <w:tc>
          <w:tcPr>
            <w:tcW w:w="892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08" w:type="dxa"/>
            <w:gridSpan w:val="8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18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69" w:type="dxa"/>
            <w:gridSpan w:val="5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48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 смотр-конкурс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95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1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2020</w:t>
            </w:r>
          </w:p>
        </w:tc>
        <w:tc>
          <w:tcPr>
            <w:tcW w:w="892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08" w:type="dxa"/>
            <w:gridSpan w:val="8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18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69" w:type="dxa"/>
            <w:gridSpan w:val="5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48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 смотр-конкурс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95" w:type="dxa"/>
            <w:gridSpan w:val="5"/>
            <w:vMerge w:val="restart"/>
            <w:shd w:val="clear" w:color="auto" w:fill="auto"/>
            <w:hideMark/>
          </w:tcPr>
          <w:p w:rsidR="009E4F81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Министерство жилищно-коммунального хозяйства и гражданской защиты населения Пензенской области,</w:t>
            </w:r>
          </w:p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 ГУ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ППСЦ</w:t>
            </w:r>
            <w:r w:rsidR="00B872E5" w:rsidRPr="00CF2DF2">
              <w:rPr>
                <w:color w:val="000000"/>
              </w:rPr>
              <w:t>"</w:t>
            </w:r>
          </w:p>
        </w:tc>
        <w:tc>
          <w:tcPr>
            <w:tcW w:w="1431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2021</w:t>
            </w:r>
          </w:p>
        </w:tc>
        <w:tc>
          <w:tcPr>
            <w:tcW w:w="892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08" w:type="dxa"/>
            <w:gridSpan w:val="8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18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69" w:type="dxa"/>
            <w:gridSpan w:val="5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48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 смотр-конкурс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95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1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2022</w:t>
            </w:r>
          </w:p>
        </w:tc>
        <w:tc>
          <w:tcPr>
            <w:tcW w:w="892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08" w:type="dxa"/>
            <w:gridSpan w:val="8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18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69" w:type="dxa"/>
            <w:gridSpan w:val="5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48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 смотр-конкурс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95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1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2023</w:t>
            </w:r>
          </w:p>
        </w:tc>
        <w:tc>
          <w:tcPr>
            <w:tcW w:w="892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08" w:type="dxa"/>
            <w:gridSpan w:val="8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18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69" w:type="dxa"/>
            <w:gridSpan w:val="5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48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 смотр-конкурс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95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1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2024</w:t>
            </w:r>
          </w:p>
        </w:tc>
        <w:tc>
          <w:tcPr>
            <w:tcW w:w="892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08" w:type="dxa"/>
            <w:gridSpan w:val="8"/>
            <w:shd w:val="clear" w:color="auto" w:fill="auto"/>
            <w:hideMark/>
          </w:tcPr>
          <w:p w:rsidR="00227736" w:rsidRPr="00CF2DF2" w:rsidRDefault="00227736" w:rsidP="00227736">
            <w:pPr>
              <w:ind w:hanging="195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18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69" w:type="dxa"/>
            <w:gridSpan w:val="5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48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 смотр-конкурс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95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1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2025</w:t>
            </w:r>
          </w:p>
        </w:tc>
        <w:tc>
          <w:tcPr>
            <w:tcW w:w="892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08" w:type="dxa"/>
            <w:gridSpan w:val="8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18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69" w:type="dxa"/>
            <w:gridSpan w:val="5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48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 смотр-конкурс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95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1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2026</w:t>
            </w:r>
          </w:p>
        </w:tc>
        <w:tc>
          <w:tcPr>
            <w:tcW w:w="892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08" w:type="dxa"/>
            <w:gridSpan w:val="8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18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69" w:type="dxa"/>
            <w:gridSpan w:val="5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48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 смотр-конкурс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95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1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2027</w:t>
            </w:r>
          </w:p>
        </w:tc>
        <w:tc>
          <w:tcPr>
            <w:tcW w:w="892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08" w:type="dxa"/>
            <w:gridSpan w:val="8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18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69" w:type="dxa"/>
            <w:gridSpan w:val="5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48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 смотр-конкурс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trHeight w:val="20"/>
        </w:trPr>
        <w:tc>
          <w:tcPr>
            <w:tcW w:w="693" w:type="dxa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1.2.</w:t>
            </w:r>
          </w:p>
        </w:tc>
        <w:tc>
          <w:tcPr>
            <w:tcW w:w="2370" w:type="dxa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Основное мероприятие 1.2.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Проведение мероприятий по противопожарной безопасности в государственных организациях (учреждениях) Пензенской области</w:t>
            </w:r>
            <w:r w:rsidR="00B872E5" w:rsidRPr="00CF2DF2">
              <w:rPr>
                <w:color w:val="000000"/>
              </w:rPr>
              <w:t>"</w:t>
            </w:r>
          </w:p>
        </w:tc>
        <w:tc>
          <w:tcPr>
            <w:tcW w:w="1595" w:type="dxa"/>
            <w:gridSpan w:val="5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1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Итого</w:t>
            </w:r>
          </w:p>
        </w:tc>
        <w:tc>
          <w:tcPr>
            <w:tcW w:w="931" w:type="dxa"/>
            <w:gridSpan w:val="6"/>
            <w:shd w:val="clear" w:color="auto" w:fill="auto"/>
            <w:hideMark/>
          </w:tcPr>
          <w:p w:rsidR="00227736" w:rsidRPr="00CF2DF2" w:rsidRDefault="00227736" w:rsidP="00B872E5">
            <w:pPr>
              <w:ind w:right="-122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272070,9</w:t>
            </w:r>
          </w:p>
        </w:tc>
        <w:tc>
          <w:tcPr>
            <w:tcW w:w="949" w:type="dxa"/>
            <w:gridSpan w:val="3"/>
            <w:shd w:val="clear" w:color="auto" w:fill="auto"/>
            <w:hideMark/>
          </w:tcPr>
          <w:p w:rsidR="00227736" w:rsidRPr="00CF2DF2" w:rsidRDefault="00227736" w:rsidP="00B872E5">
            <w:pPr>
              <w:ind w:right="-122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272070,9</w:t>
            </w:r>
          </w:p>
        </w:tc>
        <w:tc>
          <w:tcPr>
            <w:tcW w:w="1055" w:type="dxa"/>
            <w:gridSpan w:val="7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3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70" w:type="dxa"/>
            <w:gridSpan w:val="5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48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2" w:type="dxa"/>
            <w:gridSpan w:val="2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№ 1.2.</w:t>
            </w: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95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1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2019</w:t>
            </w:r>
          </w:p>
        </w:tc>
        <w:tc>
          <w:tcPr>
            <w:tcW w:w="915" w:type="dxa"/>
            <w:gridSpan w:val="5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19894,9</w:t>
            </w:r>
          </w:p>
        </w:tc>
        <w:tc>
          <w:tcPr>
            <w:tcW w:w="948" w:type="dxa"/>
            <w:gridSpan w:val="2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19894,9</w:t>
            </w:r>
          </w:p>
        </w:tc>
        <w:tc>
          <w:tcPr>
            <w:tcW w:w="1055" w:type="dxa"/>
            <w:gridSpan w:val="8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69" w:type="dxa"/>
            <w:gridSpan w:val="5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48" w:type="dxa"/>
            <w:gridSpan w:val="3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95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1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2020</w:t>
            </w:r>
          </w:p>
        </w:tc>
        <w:tc>
          <w:tcPr>
            <w:tcW w:w="915" w:type="dxa"/>
            <w:gridSpan w:val="5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31447,9</w:t>
            </w:r>
          </w:p>
        </w:tc>
        <w:tc>
          <w:tcPr>
            <w:tcW w:w="948" w:type="dxa"/>
            <w:gridSpan w:val="2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31447,9</w:t>
            </w:r>
          </w:p>
        </w:tc>
        <w:tc>
          <w:tcPr>
            <w:tcW w:w="1055" w:type="dxa"/>
            <w:gridSpan w:val="8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69" w:type="dxa"/>
            <w:gridSpan w:val="5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48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95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1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2021</w:t>
            </w:r>
          </w:p>
        </w:tc>
        <w:tc>
          <w:tcPr>
            <w:tcW w:w="915" w:type="dxa"/>
            <w:gridSpan w:val="5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29071,9</w:t>
            </w:r>
          </w:p>
        </w:tc>
        <w:tc>
          <w:tcPr>
            <w:tcW w:w="948" w:type="dxa"/>
            <w:gridSpan w:val="2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29071,9</w:t>
            </w:r>
          </w:p>
        </w:tc>
        <w:tc>
          <w:tcPr>
            <w:tcW w:w="1055" w:type="dxa"/>
            <w:gridSpan w:val="8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69" w:type="dxa"/>
            <w:gridSpan w:val="5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48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95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1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2022</w:t>
            </w:r>
          </w:p>
        </w:tc>
        <w:tc>
          <w:tcPr>
            <w:tcW w:w="915" w:type="dxa"/>
            <w:gridSpan w:val="5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36715,7</w:t>
            </w:r>
          </w:p>
        </w:tc>
        <w:tc>
          <w:tcPr>
            <w:tcW w:w="948" w:type="dxa"/>
            <w:gridSpan w:val="2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36715,7</w:t>
            </w:r>
          </w:p>
        </w:tc>
        <w:tc>
          <w:tcPr>
            <w:tcW w:w="1055" w:type="dxa"/>
            <w:gridSpan w:val="8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69" w:type="dxa"/>
            <w:gridSpan w:val="5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48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95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1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2023</w:t>
            </w:r>
          </w:p>
        </w:tc>
        <w:tc>
          <w:tcPr>
            <w:tcW w:w="915" w:type="dxa"/>
            <w:gridSpan w:val="5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30988,1</w:t>
            </w:r>
          </w:p>
        </w:tc>
        <w:tc>
          <w:tcPr>
            <w:tcW w:w="948" w:type="dxa"/>
            <w:gridSpan w:val="2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30988,1</w:t>
            </w:r>
          </w:p>
        </w:tc>
        <w:tc>
          <w:tcPr>
            <w:tcW w:w="1055" w:type="dxa"/>
            <w:gridSpan w:val="8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69" w:type="dxa"/>
            <w:gridSpan w:val="5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48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95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1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2024</w:t>
            </w:r>
          </w:p>
        </w:tc>
        <w:tc>
          <w:tcPr>
            <w:tcW w:w="915" w:type="dxa"/>
            <w:gridSpan w:val="5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30988,1</w:t>
            </w:r>
          </w:p>
        </w:tc>
        <w:tc>
          <w:tcPr>
            <w:tcW w:w="948" w:type="dxa"/>
            <w:gridSpan w:val="2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30988,1</w:t>
            </w:r>
          </w:p>
        </w:tc>
        <w:tc>
          <w:tcPr>
            <w:tcW w:w="1055" w:type="dxa"/>
            <w:gridSpan w:val="8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69" w:type="dxa"/>
            <w:gridSpan w:val="5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48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95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1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2025</w:t>
            </w:r>
          </w:p>
        </w:tc>
        <w:tc>
          <w:tcPr>
            <w:tcW w:w="915" w:type="dxa"/>
            <w:gridSpan w:val="5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30988,1</w:t>
            </w:r>
          </w:p>
        </w:tc>
        <w:tc>
          <w:tcPr>
            <w:tcW w:w="948" w:type="dxa"/>
            <w:gridSpan w:val="2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30988,1</w:t>
            </w:r>
          </w:p>
        </w:tc>
        <w:tc>
          <w:tcPr>
            <w:tcW w:w="1055" w:type="dxa"/>
            <w:gridSpan w:val="8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69" w:type="dxa"/>
            <w:gridSpan w:val="5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48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95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1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2026</w:t>
            </w:r>
          </w:p>
        </w:tc>
        <w:tc>
          <w:tcPr>
            <w:tcW w:w="915" w:type="dxa"/>
            <w:gridSpan w:val="5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30988,1</w:t>
            </w:r>
          </w:p>
        </w:tc>
        <w:tc>
          <w:tcPr>
            <w:tcW w:w="948" w:type="dxa"/>
            <w:gridSpan w:val="2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30988,1</w:t>
            </w:r>
          </w:p>
        </w:tc>
        <w:tc>
          <w:tcPr>
            <w:tcW w:w="1055" w:type="dxa"/>
            <w:gridSpan w:val="8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69" w:type="dxa"/>
            <w:gridSpan w:val="5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48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95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1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2027</w:t>
            </w:r>
          </w:p>
        </w:tc>
        <w:tc>
          <w:tcPr>
            <w:tcW w:w="915" w:type="dxa"/>
            <w:gridSpan w:val="5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30988,1</w:t>
            </w:r>
          </w:p>
        </w:tc>
        <w:tc>
          <w:tcPr>
            <w:tcW w:w="948" w:type="dxa"/>
            <w:gridSpan w:val="2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30988,1</w:t>
            </w:r>
          </w:p>
        </w:tc>
        <w:tc>
          <w:tcPr>
            <w:tcW w:w="1055" w:type="dxa"/>
            <w:gridSpan w:val="8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69" w:type="dxa"/>
            <w:gridSpan w:val="5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48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227736" w:rsidRPr="00CF2DF2" w:rsidTr="00CF2DF2">
        <w:trPr>
          <w:gridAfter w:val="1"/>
          <w:wAfter w:w="14" w:type="dxa"/>
          <w:trHeight w:val="20"/>
        </w:trPr>
        <w:tc>
          <w:tcPr>
            <w:tcW w:w="15843" w:type="dxa"/>
            <w:gridSpan w:val="39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в том числе:</w:t>
            </w: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1.2.1.</w:t>
            </w: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proofErr w:type="gramStart"/>
            <w:r w:rsidRPr="00CF2DF2">
              <w:rPr>
                <w:color w:val="000000"/>
              </w:rPr>
              <w:t>Ремонт, монтаж, приобретение автоматической пожарной сигнализации, систем оповещения людей о пожаре (в том числе и беспроводных систем в комплекте с индивидуальными техническими устройствами оповещения), установок автоматического пожаротушения, вывода сигнала о срабатывании установок пожарной сигнализации и аварийного оповещения, линий прямой телефонной связи с подразделениями пожарной службы в учреждениях (в том числе разработка проектной документации, техническое обслуживание существующих систем)</w:t>
            </w:r>
            <w:proofErr w:type="gramEnd"/>
          </w:p>
          <w:p w:rsidR="00B872E5" w:rsidRPr="00CF2DF2" w:rsidRDefault="00B872E5" w:rsidP="00227736">
            <w:pPr>
              <w:jc w:val="center"/>
              <w:rPr>
                <w:color w:val="000000"/>
              </w:rPr>
            </w:pPr>
          </w:p>
          <w:p w:rsidR="00B872E5" w:rsidRPr="00CF2DF2" w:rsidRDefault="00B872E5" w:rsidP="00227736">
            <w:pPr>
              <w:jc w:val="center"/>
              <w:rPr>
                <w:color w:val="000000"/>
              </w:rPr>
            </w:pPr>
          </w:p>
          <w:p w:rsidR="00B872E5" w:rsidRPr="00CF2DF2" w:rsidRDefault="00B872E5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 w:val="restart"/>
            <w:shd w:val="clear" w:color="auto" w:fill="auto"/>
            <w:hideMark/>
          </w:tcPr>
          <w:p w:rsidR="00227736" w:rsidRPr="00CF2DF2" w:rsidRDefault="00227736" w:rsidP="009E4F81">
            <w:pPr>
              <w:ind w:left="-113" w:right="-122" w:firstLine="113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Итого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29182,0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29182,0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Количество государственных организаций, в которых проведен монтаж, ремонт систем автоматической пожарной сигнализации:</w:t>
            </w:r>
          </w:p>
        </w:tc>
        <w:tc>
          <w:tcPr>
            <w:tcW w:w="1715" w:type="dxa"/>
            <w:gridSpan w:val="2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№ 1.2.</w:t>
            </w:r>
          </w:p>
          <w:p w:rsidR="00B872E5" w:rsidRPr="00CF2DF2" w:rsidRDefault="00B872E5" w:rsidP="00227736">
            <w:pPr>
              <w:jc w:val="center"/>
              <w:rPr>
                <w:color w:val="000000"/>
              </w:rPr>
            </w:pPr>
          </w:p>
          <w:p w:rsidR="00B872E5" w:rsidRPr="00CF2DF2" w:rsidRDefault="00B872E5" w:rsidP="00227736">
            <w:pPr>
              <w:jc w:val="center"/>
              <w:rPr>
                <w:color w:val="000000"/>
              </w:rPr>
            </w:pPr>
          </w:p>
          <w:p w:rsidR="00B872E5" w:rsidRPr="00CF2DF2" w:rsidRDefault="00B872E5" w:rsidP="00227736">
            <w:pPr>
              <w:jc w:val="center"/>
              <w:rPr>
                <w:color w:val="000000"/>
              </w:rPr>
            </w:pPr>
          </w:p>
          <w:p w:rsidR="00B872E5" w:rsidRPr="00CF2DF2" w:rsidRDefault="00B872E5" w:rsidP="00227736">
            <w:pPr>
              <w:jc w:val="center"/>
              <w:rPr>
                <w:color w:val="000000"/>
              </w:rPr>
            </w:pPr>
          </w:p>
          <w:p w:rsidR="00B872E5" w:rsidRPr="00CF2DF2" w:rsidRDefault="00B872E5" w:rsidP="00227736">
            <w:pPr>
              <w:jc w:val="center"/>
              <w:rPr>
                <w:color w:val="000000"/>
              </w:rPr>
            </w:pPr>
          </w:p>
          <w:p w:rsidR="00B872E5" w:rsidRPr="00CF2DF2" w:rsidRDefault="00B872E5" w:rsidP="00227736">
            <w:pPr>
              <w:jc w:val="center"/>
              <w:rPr>
                <w:color w:val="000000"/>
              </w:rPr>
            </w:pPr>
          </w:p>
          <w:p w:rsidR="00B872E5" w:rsidRPr="00CF2DF2" w:rsidRDefault="00B872E5" w:rsidP="00227736">
            <w:pPr>
              <w:jc w:val="center"/>
              <w:rPr>
                <w:color w:val="000000"/>
              </w:rPr>
            </w:pPr>
          </w:p>
          <w:p w:rsidR="00B872E5" w:rsidRPr="00CF2DF2" w:rsidRDefault="00B872E5" w:rsidP="00227736">
            <w:pPr>
              <w:jc w:val="center"/>
              <w:rPr>
                <w:color w:val="000000"/>
              </w:rPr>
            </w:pPr>
          </w:p>
          <w:p w:rsidR="00B872E5" w:rsidRPr="00CF2DF2" w:rsidRDefault="00B872E5" w:rsidP="00227736">
            <w:pPr>
              <w:jc w:val="center"/>
              <w:rPr>
                <w:color w:val="000000"/>
              </w:rPr>
            </w:pPr>
          </w:p>
          <w:p w:rsidR="00B872E5" w:rsidRPr="00CF2DF2" w:rsidRDefault="00B872E5" w:rsidP="00227736">
            <w:pPr>
              <w:jc w:val="center"/>
              <w:rPr>
                <w:color w:val="000000"/>
              </w:rPr>
            </w:pPr>
          </w:p>
          <w:p w:rsidR="00B872E5" w:rsidRPr="00CF2DF2" w:rsidRDefault="00B872E5" w:rsidP="00227736">
            <w:pPr>
              <w:jc w:val="center"/>
              <w:rPr>
                <w:color w:val="000000"/>
              </w:rPr>
            </w:pPr>
          </w:p>
          <w:p w:rsidR="00B872E5" w:rsidRPr="00CF2DF2" w:rsidRDefault="00B872E5" w:rsidP="00227736">
            <w:pPr>
              <w:jc w:val="center"/>
              <w:rPr>
                <w:color w:val="000000"/>
              </w:rPr>
            </w:pPr>
          </w:p>
          <w:p w:rsidR="00B872E5" w:rsidRPr="00CF2DF2" w:rsidRDefault="00B872E5" w:rsidP="00227736">
            <w:pPr>
              <w:jc w:val="center"/>
              <w:rPr>
                <w:color w:val="000000"/>
              </w:rPr>
            </w:pPr>
          </w:p>
          <w:p w:rsidR="00B872E5" w:rsidRPr="00CF2DF2" w:rsidRDefault="00B872E5" w:rsidP="00227736">
            <w:pPr>
              <w:jc w:val="center"/>
              <w:rPr>
                <w:color w:val="000000"/>
              </w:rPr>
            </w:pPr>
          </w:p>
          <w:p w:rsidR="00B872E5" w:rsidRPr="00CF2DF2" w:rsidRDefault="00B872E5" w:rsidP="00227736">
            <w:pPr>
              <w:jc w:val="center"/>
              <w:rPr>
                <w:color w:val="000000"/>
              </w:rPr>
            </w:pPr>
          </w:p>
          <w:p w:rsidR="00B872E5" w:rsidRPr="00CF2DF2" w:rsidRDefault="00B872E5" w:rsidP="00227736">
            <w:pPr>
              <w:jc w:val="center"/>
              <w:rPr>
                <w:color w:val="000000"/>
              </w:rPr>
            </w:pPr>
          </w:p>
          <w:p w:rsidR="00B872E5" w:rsidRPr="00CF2DF2" w:rsidRDefault="00B872E5" w:rsidP="00227736">
            <w:pPr>
              <w:jc w:val="center"/>
              <w:rPr>
                <w:color w:val="000000"/>
              </w:rPr>
            </w:pPr>
          </w:p>
          <w:p w:rsidR="00B872E5" w:rsidRPr="00CF2DF2" w:rsidRDefault="00B872E5" w:rsidP="00227736">
            <w:pPr>
              <w:jc w:val="center"/>
              <w:rPr>
                <w:color w:val="000000"/>
              </w:rPr>
            </w:pPr>
          </w:p>
          <w:p w:rsidR="00B872E5" w:rsidRPr="00CF2DF2" w:rsidRDefault="00B872E5" w:rsidP="00227736">
            <w:pPr>
              <w:jc w:val="center"/>
              <w:rPr>
                <w:color w:val="000000"/>
              </w:rPr>
            </w:pPr>
          </w:p>
          <w:p w:rsidR="00B872E5" w:rsidRPr="00CF2DF2" w:rsidRDefault="00B872E5" w:rsidP="00227736">
            <w:pPr>
              <w:jc w:val="center"/>
              <w:rPr>
                <w:color w:val="000000"/>
              </w:rPr>
            </w:pPr>
          </w:p>
          <w:p w:rsidR="00B872E5" w:rsidRPr="00CF2DF2" w:rsidRDefault="00B872E5" w:rsidP="00227736">
            <w:pPr>
              <w:jc w:val="center"/>
              <w:rPr>
                <w:color w:val="000000"/>
              </w:rPr>
            </w:pPr>
          </w:p>
          <w:p w:rsidR="00B872E5" w:rsidRPr="00CF2DF2" w:rsidRDefault="00B872E5" w:rsidP="00227736">
            <w:pPr>
              <w:jc w:val="center"/>
              <w:rPr>
                <w:color w:val="000000"/>
              </w:rPr>
            </w:pPr>
          </w:p>
          <w:p w:rsidR="00B872E5" w:rsidRPr="00CF2DF2" w:rsidRDefault="00B872E5" w:rsidP="00227736">
            <w:pPr>
              <w:jc w:val="center"/>
              <w:rPr>
                <w:color w:val="000000"/>
              </w:rPr>
            </w:pPr>
          </w:p>
          <w:p w:rsidR="00B872E5" w:rsidRPr="00CF2DF2" w:rsidRDefault="00B872E5" w:rsidP="00227736">
            <w:pPr>
              <w:jc w:val="center"/>
              <w:rPr>
                <w:color w:val="000000"/>
              </w:rPr>
            </w:pPr>
          </w:p>
          <w:p w:rsidR="00B872E5" w:rsidRPr="00CF2DF2" w:rsidRDefault="00B872E5" w:rsidP="00227736">
            <w:pPr>
              <w:jc w:val="center"/>
              <w:rPr>
                <w:color w:val="000000"/>
              </w:rPr>
            </w:pPr>
          </w:p>
          <w:p w:rsidR="00B872E5" w:rsidRPr="00CF2DF2" w:rsidRDefault="00B872E5" w:rsidP="00227736">
            <w:pPr>
              <w:jc w:val="center"/>
              <w:rPr>
                <w:color w:val="000000"/>
              </w:rPr>
            </w:pPr>
          </w:p>
          <w:p w:rsidR="00B872E5" w:rsidRPr="00CF2DF2" w:rsidRDefault="00B872E5" w:rsidP="00227736">
            <w:pPr>
              <w:jc w:val="center"/>
              <w:rPr>
                <w:color w:val="000000"/>
              </w:rPr>
            </w:pPr>
          </w:p>
          <w:p w:rsidR="00B872E5" w:rsidRPr="00CF2DF2" w:rsidRDefault="00B872E5" w:rsidP="00227736">
            <w:pPr>
              <w:jc w:val="center"/>
              <w:rPr>
                <w:color w:val="000000"/>
              </w:rPr>
            </w:pPr>
          </w:p>
          <w:p w:rsidR="00B872E5" w:rsidRPr="00CF2DF2" w:rsidRDefault="00B872E5" w:rsidP="00227736">
            <w:pPr>
              <w:jc w:val="center"/>
              <w:rPr>
                <w:color w:val="000000"/>
              </w:rPr>
            </w:pPr>
          </w:p>
          <w:p w:rsidR="00B872E5" w:rsidRPr="00CF2DF2" w:rsidRDefault="00B872E5" w:rsidP="00227736">
            <w:pPr>
              <w:jc w:val="center"/>
              <w:rPr>
                <w:color w:val="000000"/>
              </w:rPr>
            </w:pPr>
          </w:p>
          <w:p w:rsidR="00B872E5" w:rsidRPr="00CF2DF2" w:rsidRDefault="00B872E5" w:rsidP="00227736">
            <w:pPr>
              <w:jc w:val="center"/>
              <w:rPr>
                <w:color w:val="000000"/>
              </w:rPr>
            </w:pPr>
          </w:p>
          <w:p w:rsidR="00B872E5" w:rsidRPr="00CF2DF2" w:rsidRDefault="00B872E5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2019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3300,0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3300,0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10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2020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4900,0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4900,0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12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2021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4752,0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4752,0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14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2022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4390,0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4390,0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10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2023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1840,0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1840,0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2024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2500,0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2500,0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2025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2500,0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2500,0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2026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2500,0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2500,0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2027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2500,0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2500,0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 w:val="restart"/>
            <w:shd w:val="clear" w:color="auto" w:fill="auto"/>
            <w:hideMark/>
          </w:tcPr>
          <w:p w:rsidR="00227736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Министерство образования Пензенской области и </w:t>
            </w:r>
            <w:proofErr w:type="gramStart"/>
            <w:r w:rsidRPr="00CF2DF2">
              <w:rPr>
                <w:color w:val="000000"/>
              </w:rPr>
              <w:t>подведомствен</w:t>
            </w:r>
            <w:r w:rsidR="000155FF">
              <w:rPr>
                <w:color w:val="000000"/>
              </w:rPr>
              <w:t>-</w:t>
            </w:r>
            <w:proofErr w:type="spellStart"/>
            <w:r w:rsidRPr="00CF2DF2">
              <w:rPr>
                <w:color w:val="000000"/>
              </w:rPr>
              <w:t>ные</w:t>
            </w:r>
            <w:proofErr w:type="spellEnd"/>
            <w:proofErr w:type="gramEnd"/>
            <w:r w:rsidRPr="00CF2DF2">
              <w:rPr>
                <w:color w:val="000000"/>
              </w:rPr>
              <w:t xml:space="preserve"> организации</w:t>
            </w:r>
          </w:p>
          <w:p w:rsidR="000155FF" w:rsidRDefault="000155FF" w:rsidP="00227736">
            <w:pPr>
              <w:jc w:val="center"/>
              <w:rPr>
                <w:color w:val="000000"/>
              </w:rPr>
            </w:pPr>
          </w:p>
          <w:p w:rsidR="000155FF" w:rsidRPr="00CF2DF2" w:rsidRDefault="000155FF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Итого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46745,8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46745,8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2019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2020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8800,1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8800,1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12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2021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8075,0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8075,0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12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2022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12620,7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12620,7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  <w:r w:rsidRPr="00CF2DF2">
              <w:t>9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2023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3450,0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3450,0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8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2024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3450,0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3450,0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8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2025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3450,0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3450,0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8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2026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3450,0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3450,0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8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9E4F81" w:rsidRPr="00CF2DF2" w:rsidRDefault="00227736" w:rsidP="00B872E5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2027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3450,0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3450,0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8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Министерство культуры и туризма Пензенской области и подведомственные учреждения</w:t>
            </w: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Итого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17734,8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17734,8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2019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6131,5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6131,5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6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2020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798,6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798,6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2021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1100,4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1100,4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7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2022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1585,3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1585,3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10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2023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1623,8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1623,8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9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2024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1623,8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1623,8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9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2025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1623,8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1623,8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9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2026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1623,8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1623,8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9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2027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1623,8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1623,8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9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1.2.2.</w:t>
            </w: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Ремонт, монтаж внутренних и наружных электрических сетей, электроустановок, </w:t>
            </w:r>
            <w:proofErr w:type="gramStart"/>
            <w:r w:rsidRPr="00CF2DF2">
              <w:rPr>
                <w:color w:val="000000"/>
              </w:rPr>
              <w:t>электро-технических</w:t>
            </w:r>
            <w:proofErr w:type="gramEnd"/>
            <w:r w:rsidRPr="00CF2DF2">
              <w:rPr>
                <w:color w:val="000000"/>
              </w:rPr>
              <w:t xml:space="preserve"> изделий и электроосветительных приборов в учреждениях (в том числе разработка проектной документации)</w:t>
            </w: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 w:val="restart"/>
            <w:shd w:val="clear" w:color="auto" w:fill="auto"/>
            <w:hideMark/>
          </w:tcPr>
          <w:p w:rsidR="00227736" w:rsidRPr="00CF2DF2" w:rsidRDefault="00227736" w:rsidP="009E4F81">
            <w:pPr>
              <w:ind w:left="-124" w:right="-112" w:firstLine="124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Итого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8210,0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8210,0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Замена, ремонт электропроводки, силовых электроустановок в организациях:</w:t>
            </w:r>
          </w:p>
        </w:tc>
        <w:tc>
          <w:tcPr>
            <w:tcW w:w="1715" w:type="dxa"/>
            <w:gridSpan w:val="2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№ 1.2.</w:t>
            </w: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2019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600,0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600,0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2020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100,0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100,0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2021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500,0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500,0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2022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1900,0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1900,0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2023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950,0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950,0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2024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1040,0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1040,0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2025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1040,0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1040,0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2026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1040,0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1040,0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2027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1040,0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1040,0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Министерство образования Пензенской области и подведомственные организации</w:t>
            </w: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Итого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26601,0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26601,0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2019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2020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1620,0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1620,0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2021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1780,5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1780,5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2022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4367,5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4367,5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2023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3766,6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3766,6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2024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3766,6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3766,6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2025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3766,6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3766,6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2026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3766,6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3766,6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2027</w:t>
            </w:r>
          </w:p>
          <w:p w:rsidR="000155FF" w:rsidRPr="00CF2DF2" w:rsidRDefault="000155FF" w:rsidP="00227736">
            <w:pPr>
              <w:jc w:val="center"/>
              <w:rPr>
                <w:color w:val="000000"/>
              </w:rPr>
            </w:pP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3766,6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3766,6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Министерство культуры и туризма Пензенской области и </w:t>
            </w:r>
            <w:proofErr w:type="gramStart"/>
            <w:r w:rsidRPr="00CF2DF2">
              <w:rPr>
                <w:color w:val="000000"/>
              </w:rPr>
              <w:t>подведомствен</w:t>
            </w:r>
            <w:r w:rsidR="009E4F81" w:rsidRPr="00CF2DF2">
              <w:rPr>
                <w:color w:val="000000"/>
              </w:rPr>
              <w:t>-</w:t>
            </w:r>
            <w:proofErr w:type="spellStart"/>
            <w:r w:rsidRPr="00CF2DF2">
              <w:rPr>
                <w:color w:val="000000"/>
              </w:rPr>
              <w:t>ные</w:t>
            </w:r>
            <w:proofErr w:type="spellEnd"/>
            <w:proofErr w:type="gramEnd"/>
            <w:r w:rsidRPr="00CF2DF2">
              <w:rPr>
                <w:color w:val="000000"/>
              </w:rPr>
              <w:t xml:space="preserve"> учреждения</w:t>
            </w: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8A7334">
            <w:pPr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Итого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103,4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103,4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2019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24,7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24,7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2020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25,0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25,0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2021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5,7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5,7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2022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8,0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8,0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2023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8,0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8,0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2024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8,0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8,0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2025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8,0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8,0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2026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8,0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8,0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2027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8,0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8,0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1.2.3.</w:t>
            </w:r>
          </w:p>
        </w:tc>
        <w:tc>
          <w:tcPr>
            <w:tcW w:w="2370" w:type="dxa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Приобретение, монтаж, ввод в эксплуатацию автономных источников электроснабжения (в том числе разработка проектной документации)</w:t>
            </w:r>
          </w:p>
        </w:tc>
        <w:tc>
          <w:tcPr>
            <w:tcW w:w="1616" w:type="dxa"/>
            <w:gridSpan w:val="7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Министерство </w:t>
            </w:r>
            <w:proofErr w:type="spellStart"/>
            <w:proofErr w:type="gramStart"/>
            <w:r w:rsidRPr="00CF2DF2">
              <w:rPr>
                <w:color w:val="000000"/>
              </w:rPr>
              <w:t>здравоохране</w:t>
            </w:r>
            <w:r w:rsidR="008A7334">
              <w:rPr>
                <w:color w:val="000000"/>
              </w:rPr>
              <w:t>-</w:t>
            </w:r>
            <w:r w:rsidRPr="00CF2DF2">
              <w:rPr>
                <w:color w:val="000000"/>
              </w:rPr>
              <w:t>ния</w:t>
            </w:r>
            <w:proofErr w:type="spellEnd"/>
            <w:proofErr w:type="gramEnd"/>
            <w:r w:rsidRPr="00CF2DF2">
              <w:rPr>
                <w:color w:val="000000"/>
              </w:rPr>
              <w:t xml:space="preserve"> Пензенской области, подведомствен</w:t>
            </w:r>
            <w:r w:rsidR="004806C4">
              <w:rPr>
                <w:color w:val="000000"/>
              </w:rPr>
              <w:t>-</w:t>
            </w:r>
            <w:proofErr w:type="spellStart"/>
            <w:r w:rsidRPr="00CF2DF2">
              <w:rPr>
                <w:color w:val="000000"/>
              </w:rPr>
              <w:t>ные</w:t>
            </w:r>
            <w:proofErr w:type="spellEnd"/>
            <w:r w:rsidRPr="00CF2DF2">
              <w:rPr>
                <w:color w:val="000000"/>
              </w:rPr>
              <w:t xml:space="preserve"> учреждения</w:t>
            </w: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Итого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14940,0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14940,0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Оснащение медицинских организаций государственной системы здравоохранения автономными источниками питания:</w:t>
            </w:r>
          </w:p>
        </w:tc>
        <w:tc>
          <w:tcPr>
            <w:tcW w:w="1715" w:type="dxa"/>
            <w:gridSpan w:val="2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№ 1.2.</w:t>
            </w: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2019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1800,0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1800,0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2020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640,0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640,0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2021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500,0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500,0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2022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2023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4000,0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4000,0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2024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2000,0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2000,0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  <w:r w:rsidRPr="00CF2DF2">
              <w:t>2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2025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2000,0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2000,0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  <w:r w:rsidRPr="00CF2DF2">
              <w:t>2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2026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2000,0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2000,0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  <w:r w:rsidRPr="00CF2DF2">
              <w:t>2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2027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2000,0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2000,0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  <w:r w:rsidRPr="00CF2DF2">
              <w:t>2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Министерство образования Пензенской области и </w:t>
            </w:r>
            <w:proofErr w:type="gramStart"/>
            <w:r w:rsidRPr="00CF2DF2">
              <w:rPr>
                <w:color w:val="000000"/>
              </w:rPr>
              <w:t>подведомствен</w:t>
            </w:r>
            <w:r w:rsidR="009E4F81" w:rsidRPr="00CF2DF2">
              <w:rPr>
                <w:color w:val="000000"/>
              </w:rPr>
              <w:t>-</w:t>
            </w:r>
            <w:proofErr w:type="spellStart"/>
            <w:r w:rsidRPr="00CF2DF2">
              <w:rPr>
                <w:color w:val="000000"/>
              </w:rPr>
              <w:t>ные</w:t>
            </w:r>
            <w:proofErr w:type="spellEnd"/>
            <w:proofErr w:type="gramEnd"/>
            <w:r w:rsidRPr="00CF2DF2">
              <w:rPr>
                <w:color w:val="000000"/>
              </w:rPr>
              <w:t xml:space="preserve"> организации</w:t>
            </w: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Итого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10955,0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10955,0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Оснащение образовательных организаций автономными источниками питания: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2019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710,0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710,0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2020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530,0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530,0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2021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550,0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550,0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2022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550,0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550,0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2023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1723,0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1723,0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2024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1723,0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1723,0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2025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1723,0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1723,0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2026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1723,0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1723,0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2027</w:t>
            </w:r>
          </w:p>
          <w:p w:rsidR="008A7334" w:rsidRDefault="008A7334" w:rsidP="00227736">
            <w:pPr>
              <w:jc w:val="center"/>
              <w:rPr>
                <w:color w:val="000000"/>
              </w:rPr>
            </w:pPr>
          </w:p>
          <w:p w:rsidR="008A7334" w:rsidRPr="00CF2DF2" w:rsidRDefault="008A7334" w:rsidP="00227736">
            <w:pPr>
              <w:jc w:val="center"/>
              <w:rPr>
                <w:color w:val="000000"/>
              </w:rPr>
            </w:pP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1723,0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1723,0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1.2.4.</w:t>
            </w: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Приобретение сре</w:t>
            </w:r>
            <w:proofErr w:type="gramStart"/>
            <w:r w:rsidRPr="00CF2DF2">
              <w:rPr>
                <w:color w:val="000000"/>
              </w:rPr>
              <w:t>дств сп</w:t>
            </w:r>
            <w:proofErr w:type="gramEnd"/>
            <w:r w:rsidRPr="00CF2DF2">
              <w:rPr>
                <w:color w:val="000000"/>
              </w:rPr>
              <w:t>асения и эвакуации для сотрудников и обслуживаемого контингента учреждений</w:t>
            </w: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 w:val="restart"/>
            <w:shd w:val="clear" w:color="auto" w:fill="auto"/>
            <w:hideMark/>
          </w:tcPr>
          <w:p w:rsidR="00227736" w:rsidRPr="00CF2DF2" w:rsidRDefault="00227736" w:rsidP="009E4F81">
            <w:pPr>
              <w:ind w:left="-110" w:right="-98" w:firstLine="110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Министерство здравоохранения Пензенской области, </w:t>
            </w:r>
            <w:proofErr w:type="gramStart"/>
            <w:r w:rsidRPr="00CF2DF2">
              <w:rPr>
                <w:color w:val="000000"/>
              </w:rPr>
              <w:t>подведомствен</w:t>
            </w:r>
            <w:r w:rsidR="009E4F81" w:rsidRPr="00CF2DF2">
              <w:rPr>
                <w:color w:val="000000"/>
              </w:rPr>
              <w:t>-</w:t>
            </w:r>
            <w:proofErr w:type="spellStart"/>
            <w:r w:rsidRPr="00CF2DF2">
              <w:rPr>
                <w:color w:val="000000"/>
              </w:rPr>
              <w:t>ные</w:t>
            </w:r>
            <w:proofErr w:type="spellEnd"/>
            <w:proofErr w:type="gramEnd"/>
            <w:r w:rsidRPr="00CF2DF2">
              <w:rPr>
                <w:color w:val="000000"/>
              </w:rPr>
              <w:t xml:space="preserve"> учреждения</w:t>
            </w: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Итого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4140,0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4140,0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Оснащение организаций средствами спасения:</w:t>
            </w:r>
          </w:p>
        </w:tc>
        <w:tc>
          <w:tcPr>
            <w:tcW w:w="1715" w:type="dxa"/>
            <w:gridSpan w:val="2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№ 1.2.</w:t>
            </w: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2019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240,0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240,0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2020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1100,0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1100,0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2021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2022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250,0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250,0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2023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550,0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550,0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2024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500,0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500,0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  <w:r w:rsidRPr="00CF2DF2">
              <w:t>2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2025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500,0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500,0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  <w:r w:rsidRPr="00CF2DF2">
              <w:t>2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2026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500,0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500,0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  <w:r w:rsidRPr="00CF2DF2">
              <w:t>2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2027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500,0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500,0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  <w:r w:rsidRPr="00CF2DF2">
              <w:t>2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Министерство образования Пензенской области, </w:t>
            </w:r>
            <w:proofErr w:type="gramStart"/>
            <w:r w:rsidRPr="00CF2DF2">
              <w:rPr>
                <w:color w:val="000000"/>
              </w:rPr>
              <w:t>подведомствен</w:t>
            </w:r>
            <w:r w:rsidR="004806C4">
              <w:rPr>
                <w:color w:val="000000"/>
              </w:rPr>
              <w:t>-</w:t>
            </w:r>
            <w:proofErr w:type="spellStart"/>
            <w:r w:rsidRPr="00CF2DF2">
              <w:rPr>
                <w:color w:val="000000"/>
              </w:rPr>
              <w:t>ные</w:t>
            </w:r>
            <w:proofErr w:type="spellEnd"/>
            <w:proofErr w:type="gramEnd"/>
            <w:r w:rsidRPr="00CF2DF2">
              <w:rPr>
                <w:color w:val="000000"/>
              </w:rPr>
              <w:t xml:space="preserve"> учреждения</w:t>
            </w: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Итого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78,9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78,9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Оснащение организаций средствами спасения: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2019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2020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78,9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78,9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2021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2022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2023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2024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2025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2026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2027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1.2.5.</w:t>
            </w: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9E4F81">
            <w:pPr>
              <w:rPr>
                <w:color w:val="000000"/>
              </w:rPr>
            </w:pPr>
          </w:p>
        </w:tc>
        <w:tc>
          <w:tcPr>
            <w:tcW w:w="2370" w:type="dxa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Ремонт, реконструкция, приведение в соответствие с действующими требованиями норм и правил (НП) пожарной безопасности внутренних, наружных путей эвакуации, установка дверей, отсекающих лестничные марши от поэтажных коридоров (в том числе разработка проектной документации)</w:t>
            </w: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 w:val="restart"/>
            <w:shd w:val="clear" w:color="auto" w:fill="auto"/>
            <w:hideMark/>
          </w:tcPr>
          <w:p w:rsidR="00227736" w:rsidRPr="00CF2DF2" w:rsidRDefault="00227736" w:rsidP="007307B1">
            <w:pPr>
              <w:ind w:right="-75" w:hanging="122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Министерство здравоохранения Пензенской области, </w:t>
            </w:r>
            <w:proofErr w:type="gramStart"/>
            <w:r w:rsidRPr="00CF2DF2">
              <w:rPr>
                <w:color w:val="000000"/>
              </w:rPr>
              <w:t>подведомствен</w:t>
            </w:r>
            <w:r w:rsidR="006B69B3">
              <w:rPr>
                <w:color w:val="000000"/>
              </w:rPr>
              <w:t>-</w:t>
            </w:r>
            <w:r w:rsidRPr="00CF2DF2">
              <w:rPr>
                <w:color w:val="000000"/>
              </w:rPr>
              <w:t>ные</w:t>
            </w:r>
            <w:proofErr w:type="gramEnd"/>
            <w:r w:rsidRPr="00CF2DF2">
              <w:rPr>
                <w:color w:val="000000"/>
              </w:rPr>
              <w:t xml:space="preserve"> учреждения</w:t>
            </w: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Итого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18065,8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18065,8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Приведение организаций в соответствие с НП пожарной безопасности:</w:t>
            </w:r>
          </w:p>
        </w:tc>
        <w:tc>
          <w:tcPr>
            <w:tcW w:w="1715" w:type="dxa"/>
            <w:gridSpan w:val="2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№ 1.2.</w:t>
            </w: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2019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3500,0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3500,0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8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2020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2859,8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2859,8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7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2021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2506,0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2506,0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6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2022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1700,0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1700,0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2023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700,0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700,0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2024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1700,0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1700,0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  <w:r w:rsidRPr="00CF2DF2">
              <w:t>3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2025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1700,0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1700,0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  <w:r w:rsidRPr="00CF2DF2">
              <w:t>3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2026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1700,0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1700,0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  <w:r w:rsidRPr="00CF2DF2">
              <w:t>3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2027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1700,0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1700,0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  <w:r w:rsidRPr="00CF2DF2">
              <w:t>3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Министерство образования Пензенской области и </w:t>
            </w:r>
            <w:proofErr w:type="gramStart"/>
            <w:r w:rsidRPr="00CF2DF2">
              <w:rPr>
                <w:color w:val="000000"/>
              </w:rPr>
              <w:t>подведомствен</w:t>
            </w:r>
            <w:r w:rsidR="009E4F81" w:rsidRPr="00CF2DF2">
              <w:rPr>
                <w:color w:val="000000"/>
              </w:rPr>
              <w:t>-</w:t>
            </w:r>
            <w:proofErr w:type="spellStart"/>
            <w:r w:rsidRPr="00CF2DF2">
              <w:rPr>
                <w:color w:val="000000"/>
              </w:rPr>
              <w:t>ные</w:t>
            </w:r>
            <w:proofErr w:type="spellEnd"/>
            <w:proofErr w:type="gramEnd"/>
            <w:r w:rsidRPr="00CF2DF2">
              <w:rPr>
                <w:color w:val="000000"/>
              </w:rPr>
              <w:t xml:space="preserve"> организации</w:t>
            </w: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Итого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51612,8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51612,8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2019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2020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4749,4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4749,4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10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2021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5040,0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5040,0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6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2022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5098,4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5098,4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8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2023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7345,0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7345,0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2024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7345,0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7345,0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2025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7345,0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7345,0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2026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7345,0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7345,0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2027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7345,0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7345,0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Министерство культуры и туризма Пензенской области и </w:t>
            </w:r>
            <w:proofErr w:type="gramStart"/>
            <w:r w:rsidRPr="00CF2DF2">
              <w:rPr>
                <w:color w:val="000000"/>
              </w:rPr>
              <w:t>подведомствен</w:t>
            </w:r>
            <w:r w:rsidR="009E4F81" w:rsidRPr="00CF2DF2">
              <w:rPr>
                <w:color w:val="000000"/>
              </w:rPr>
              <w:t>-</w:t>
            </w:r>
            <w:proofErr w:type="spellStart"/>
            <w:r w:rsidRPr="00CF2DF2">
              <w:rPr>
                <w:color w:val="000000"/>
              </w:rPr>
              <w:t>ные</w:t>
            </w:r>
            <w:proofErr w:type="spellEnd"/>
            <w:proofErr w:type="gramEnd"/>
            <w:r w:rsidRPr="00CF2DF2">
              <w:rPr>
                <w:color w:val="000000"/>
              </w:rPr>
              <w:t xml:space="preserve"> учреждения</w:t>
            </w: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Итого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419,0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419,0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2019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201,5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201,5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2020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56,7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56,7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2021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2022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26,8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26,8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  <w:r w:rsidRPr="00CF2DF2">
              <w:t>1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2023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26,8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26,8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  <w:r w:rsidRPr="00CF2DF2">
              <w:t>1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2024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26,8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26,8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  <w:r w:rsidRPr="00CF2DF2">
              <w:t>1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2025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26,8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26,8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  <w:r w:rsidRPr="00CF2DF2">
              <w:t>1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2026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26,8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26,8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  <w:r w:rsidRPr="00CF2DF2">
              <w:t>1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2027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26,8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26,8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  <w:r w:rsidRPr="00CF2DF2">
              <w:t>1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 w:val="restart"/>
            <w:shd w:val="clear" w:color="auto" w:fill="auto"/>
            <w:hideMark/>
          </w:tcPr>
          <w:p w:rsidR="00227736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1.2.6.</w:t>
            </w: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Pr="00CF2DF2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 w:val="restart"/>
            <w:shd w:val="clear" w:color="auto" w:fill="auto"/>
            <w:hideMark/>
          </w:tcPr>
          <w:p w:rsidR="00227736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Ремонт, реконструкция, приведение в соответствие с действующими требованиями НП пожарной безопасности систем внутреннего, наружного противопожарного водоснабжения, пожарных водоемов (</w:t>
            </w:r>
            <w:proofErr w:type="spellStart"/>
            <w:r w:rsidRPr="00CF2DF2">
              <w:rPr>
                <w:color w:val="000000"/>
              </w:rPr>
              <w:t>водоисточников</w:t>
            </w:r>
            <w:proofErr w:type="spellEnd"/>
            <w:r w:rsidRPr="00CF2DF2">
              <w:rPr>
                <w:color w:val="000000"/>
              </w:rPr>
              <w:t>) (в том числе разработка проектной документации)</w:t>
            </w: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Pr="00CF2DF2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 w:val="restart"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ind w:left="-152" w:right="-98" w:firstLine="152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Министерство здравоохранения Пензенской области, </w:t>
            </w:r>
            <w:proofErr w:type="gramStart"/>
            <w:r w:rsidRPr="00CF2DF2">
              <w:rPr>
                <w:color w:val="000000"/>
              </w:rPr>
              <w:t>подведомствен</w:t>
            </w:r>
            <w:r w:rsidR="009E4F81" w:rsidRPr="00CF2DF2">
              <w:rPr>
                <w:color w:val="000000"/>
              </w:rPr>
              <w:t>-</w:t>
            </w:r>
            <w:proofErr w:type="spellStart"/>
            <w:r w:rsidRPr="00CF2DF2">
              <w:rPr>
                <w:color w:val="000000"/>
              </w:rPr>
              <w:t>ные</w:t>
            </w:r>
            <w:proofErr w:type="spellEnd"/>
            <w:proofErr w:type="gramEnd"/>
            <w:r w:rsidRPr="00CF2DF2">
              <w:rPr>
                <w:color w:val="000000"/>
              </w:rPr>
              <w:t xml:space="preserve"> учреждения</w:t>
            </w: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Итого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10448,0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10448,0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Ремонт систем противопожарного водоснабжения:</w:t>
            </w:r>
          </w:p>
        </w:tc>
        <w:tc>
          <w:tcPr>
            <w:tcW w:w="1715" w:type="dxa"/>
            <w:gridSpan w:val="2"/>
            <w:vMerge w:val="restart"/>
            <w:shd w:val="clear" w:color="auto" w:fill="auto"/>
            <w:hideMark/>
          </w:tcPr>
          <w:p w:rsidR="00227736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№ 1.2.</w:t>
            </w: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155FF" w:rsidRPr="00CF2DF2" w:rsidRDefault="000155FF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2019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2020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2021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1048,0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1048,0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2022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1200,0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1200,0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2023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1400,0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1400,0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</w:pPr>
            <w:r w:rsidRPr="00CF2DF2">
              <w:t>4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2024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1700,0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1700,0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</w:pPr>
            <w:r w:rsidRPr="00CF2DF2">
              <w:t>4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2025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1700,0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1700,0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</w:pPr>
            <w:r w:rsidRPr="00CF2DF2">
              <w:t>4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2026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1700,0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1700,0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</w:pPr>
            <w:r w:rsidRPr="00CF2DF2">
              <w:t>4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2027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1700,0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1700,0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</w:pPr>
            <w:r w:rsidRPr="00CF2DF2">
              <w:t>4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 w:val="restart"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Министерство образования Пензенской области и </w:t>
            </w:r>
            <w:proofErr w:type="gramStart"/>
            <w:r w:rsidRPr="00CF2DF2">
              <w:rPr>
                <w:color w:val="000000"/>
              </w:rPr>
              <w:t>подведомствен</w:t>
            </w:r>
            <w:r w:rsidR="009E4F81" w:rsidRPr="00CF2DF2">
              <w:rPr>
                <w:color w:val="000000"/>
              </w:rPr>
              <w:t>-</w:t>
            </w:r>
            <w:proofErr w:type="spellStart"/>
            <w:r w:rsidRPr="00CF2DF2">
              <w:rPr>
                <w:color w:val="000000"/>
              </w:rPr>
              <w:t>ные</w:t>
            </w:r>
            <w:proofErr w:type="spellEnd"/>
            <w:proofErr w:type="gramEnd"/>
            <w:r w:rsidRPr="00CF2DF2">
              <w:rPr>
                <w:color w:val="000000"/>
              </w:rPr>
              <w:t xml:space="preserve"> организации</w:t>
            </w: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Итого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3880,3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3880,3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2019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190,0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190,0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2020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1672,3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1672,3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7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2021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330,0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330,0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2022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411,0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411,0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2023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255,4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255,4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2024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255,4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255,4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2025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255,4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255,4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2026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255,4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255,4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2027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255,4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255,4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 w:val="restart"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Министерство культуры и туризма Пензенской области, подведомственные учреждения</w:t>
            </w: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Итого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846,1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846,1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2019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285,1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285,1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2020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384,6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384,6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2021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166,8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166,8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2022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1,6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1,6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2023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1,6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1,6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2024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1,6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1,6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2025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1,6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1,6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2026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1,6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1,6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2027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1,6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1,6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 w:val="restart"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1.2.7.</w:t>
            </w: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 w:val="restart"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Повышение уровня противопожарной защиты государственных организаций (учреждений) Пензенской области</w:t>
            </w: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6D6BFA" w:rsidRPr="00CF2DF2" w:rsidRDefault="006D6BFA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 w:val="restart"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Министерство физической культуры и спорта Пензенской области, </w:t>
            </w:r>
            <w:proofErr w:type="gramStart"/>
            <w:r w:rsidRPr="00CF2DF2">
              <w:rPr>
                <w:color w:val="000000"/>
              </w:rPr>
              <w:t>подведомствен</w:t>
            </w:r>
            <w:r w:rsidR="009E4F81" w:rsidRPr="00CF2DF2">
              <w:rPr>
                <w:color w:val="000000"/>
              </w:rPr>
              <w:t>-</w:t>
            </w:r>
            <w:proofErr w:type="spellStart"/>
            <w:r w:rsidRPr="00CF2DF2">
              <w:rPr>
                <w:color w:val="000000"/>
              </w:rPr>
              <w:t>ные</w:t>
            </w:r>
            <w:proofErr w:type="spellEnd"/>
            <w:proofErr w:type="gramEnd"/>
            <w:r w:rsidRPr="00CF2DF2">
              <w:rPr>
                <w:color w:val="000000"/>
              </w:rPr>
              <w:t xml:space="preserve"> учреждения</w:t>
            </w: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31015" w:rsidRPr="00CF2DF2" w:rsidRDefault="00231015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31015" w:rsidRPr="00CF2DF2" w:rsidRDefault="00231015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31015" w:rsidRPr="00CF2DF2" w:rsidRDefault="00231015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31015" w:rsidRPr="00CF2DF2" w:rsidRDefault="00231015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31015" w:rsidRPr="00CF2DF2" w:rsidRDefault="00231015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31015" w:rsidRPr="00CF2DF2" w:rsidRDefault="00231015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31015" w:rsidRPr="00CF2DF2" w:rsidRDefault="00231015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31015" w:rsidRPr="00CF2DF2" w:rsidRDefault="00231015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31015" w:rsidRPr="00CF2DF2" w:rsidRDefault="00231015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31015" w:rsidRPr="00CF2DF2" w:rsidRDefault="00231015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31015" w:rsidRPr="00CF2DF2" w:rsidRDefault="00231015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31015" w:rsidRPr="00CF2DF2" w:rsidRDefault="00231015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31015" w:rsidRPr="00CF2DF2" w:rsidRDefault="00231015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31015" w:rsidRPr="00CF2DF2" w:rsidRDefault="00231015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31015" w:rsidRPr="00CF2DF2" w:rsidRDefault="00231015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31015" w:rsidRPr="00CF2DF2" w:rsidRDefault="00231015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31015" w:rsidRPr="00CF2DF2" w:rsidRDefault="00231015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31015" w:rsidRPr="00CF2DF2" w:rsidRDefault="00231015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31015" w:rsidRPr="00CF2DF2" w:rsidRDefault="00231015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31015" w:rsidRPr="00CF2DF2" w:rsidRDefault="00231015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31015" w:rsidRPr="00CF2DF2" w:rsidRDefault="00231015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31015" w:rsidRPr="00CF2DF2" w:rsidRDefault="00231015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31015" w:rsidRPr="00CF2DF2" w:rsidRDefault="00231015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31015" w:rsidRPr="00CF2DF2" w:rsidRDefault="00231015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31015" w:rsidRPr="00CF2DF2" w:rsidRDefault="00231015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31015" w:rsidRPr="00CF2DF2" w:rsidRDefault="00231015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31015" w:rsidRPr="00CF2DF2" w:rsidRDefault="00231015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31015" w:rsidRPr="00CF2DF2" w:rsidRDefault="00231015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31015" w:rsidRPr="00CF2DF2" w:rsidRDefault="00231015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31015" w:rsidRPr="00CF2DF2" w:rsidRDefault="00231015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31015" w:rsidRPr="00CF2DF2" w:rsidRDefault="00231015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31015" w:rsidRPr="00CF2DF2" w:rsidRDefault="00231015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31015" w:rsidRPr="00CF2DF2" w:rsidRDefault="00231015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31015" w:rsidRPr="00CF2DF2" w:rsidRDefault="00231015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31015" w:rsidRPr="00CF2DF2" w:rsidRDefault="00231015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31015" w:rsidRPr="00CF2DF2" w:rsidRDefault="00231015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31015" w:rsidRPr="00CF2DF2" w:rsidRDefault="00231015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31015" w:rsidRPr="00CF2DF2" w:rsidRDefault="00231015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31015" w:rsidRPr="00CF2DF2" w:rsidRDefault="00231015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31015" w:rsidRPr="00CF2DF2" w:rsidRDefault="00231015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31015" w:rsidRPr="00CF2DF2" w:rsidRDefault="00231015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31015" w:rsidRPr="00CF2DF2" w:rsidRDefault="00231015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31015" w:rsidRPr="00CF2DF2" w:rsidRDefault="00231015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31015" w:rsidRPr="00CF2DF2" w:rsidRDefault="00231015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31015" w:rsidRDefault="00231015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F777E" w:rsidRDefault="002F777E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F777E" w:rsidRDefault="002F777E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F777E" w:rsidRDefault="002F777E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F777E" w:rsidRDefault="002F777E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F777E" w:rsidRDefault="002F777E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F777E" w:rsidRDefault="002F777E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F777E" w:rsidRDefault="002F777E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F777E" w:rsidRDefault="002F777E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F777E" w:rsidRDefault="002F777E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F777E" w:rsidRDefault="002F777E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F777E" w:rsidRDefault="002F777E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F777E" w:rsidRDefault="002F777E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F777E" w:rsidRDefault="002F777E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F777E" w:rsidRDefault="002F777E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F777E" w:rsidRDefault="002F777E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F777E" w:rsidRDefault="002F777E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F777E" w:rsidRDefault="002F777E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F777E" w:rsidRDefault="002F777E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F777E" w:rsidRDefault="002F777E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F777E" w:rsidRPr="00CF2DF2" w:rsidRDefault="002F777E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Итого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16516,1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16516,1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 w:val="restart"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№ 1.2.</w:t>
            </w: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Pr="00CF2DF2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9E4F81" w:rsidRDefault="009E4F81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F777E" w:rsidRDefault="002F777E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F777E" w:rsidRDefault="002F777E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F777E" w:rsidRDefault="002F777E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F777E" w:rsidRDefault="002F777E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F777E" w:rsidRDefault="002F777E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F777E" w:rsidRDefault="002F777E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F777E" w:rsidRDefault="002F777E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F777E" w:rsidRDefault="002F777E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F777E" w:rsidRDefault="002F777E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F777E" w:rsidRDefault="002F777E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F777E" w:rsidRDefault="002F777E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F777E" w:rsidRDefault="002F777E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F777E" w:rsidRDefault="002F777E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F777E" w:rsidRDefault="002F777E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F777E" w:rsidRDefault="002F777E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F777E" w:rsidRDefault="002F777E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F777E" w:rsidRDefault="002F777E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F777E" w:rsidRDefault="002F777E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F777E" w:rsidRDefault="002F777E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F777E" w:rsidRDefault="002F777E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F777E" w:rsidRDefault="002F777E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F777E" w:rsidRDefault="002F777E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F777E" w:rsidRDefault="002F777E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F777E" w:rsidRDefault="002F777E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2F777E" w:rsidRPr="00CF2DF2" w:rsidRDefault="002F777E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7307B1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Повышение уровня противопожарной защиты на объектах, подведомственных Министерству физической культуры и спорта Пензенской области: доведение до требуемого предела огнестойкости сгораемых конструкций обрешетки кровли - </w:t>
            </w:r>
          </w:p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на 1 объекте;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7307B1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монтаж автоматической пожарной сигнализации, системы оповещения людей </w:t>
            </w:r>
          </w:p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о пожаре - на 1 объекте;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7307B1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приобретение </w:t>
            </w:r>
          </w:p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огнетушителей - 35 шт.;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капитальный ремонт системы вытяжной </w:t>
            </w:r>
            <w:proofErr w:type="spellStart"/>
            <w:r w:rsidRPr="00CF2DF2">
              <w:rPr>
                <w:color w:val="000000"/>
              </w:rPr>
              <w:t>противодымной</w:t>
            </w:r>
            <w:proofErr w:type="spellEnd"/>
            <w:r w:rsidRPr="00CF2DF2">
              <w:rPr>
                <w:color w:val="000000"/>
              </w:rPr>
              <w:t xml:space="preserve"> вентиляции - на 1 объекте;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2019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1999,3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1999,3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7307B1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ремонтно-восстановительные работы системы автоматического отключения вентиляционных систем при пожаре в помещениях 1-го пускового комплекса - </w:t>
            </w:r>
          </w:p>
          <w:p w:rsidR="00227736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на 1 объекте</w:t>
            </w:r>
          </w:p>
          <w:p w:rsidR="006505AB" w:rsidRPr="00CF2DF2" w:rsidRDefault="006505AB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vMerge w:val="restart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2020</w:t>
            </w: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</w:tc>
        <w:tc>
          <w:tcPr>
            <w:tcW w:w="931" w:type="dxa"/>
            <w:gridSpan w:val="6"/>
            <w:vMerge w:val="restart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2000,0</w:t>
            </w: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</w:tc>
        <w:tc>
          <w:tcPr>
            <w:tcW w:w="949" w:type="dxa"/>
            <w:gridSpan w:val="3"/>
            <w:vMerge w:val="restart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2000,0</w:t>
            </w: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38" w:type="dxa"/>
            <w:gridSpan w:val="6"/>
            <w:vMerge w:val="restart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95" w:type="dxa"/>
            <w:gridSpan w:val="2"/>
            <w:vMerge w:val="restart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42" w:type="dxa"/>
            <w:gridSpan w:val="3"/>
            <w:vMerge w:val="restart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7307B1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Повышение уровня противопожарной защиты на объектах, подведомственных Министерству физической культуры и спорта Пензенской области: приобретение </w:t>
            </w:r>
          </w:p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огнетушителей - 2 объекта;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vMerge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31" w:type="dxa"/>
            <w:gridSpan w:val="6"/>
            <w:vMerge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49" w:type="dxa"/>
            <w:gridSpan w:val="3"/>
            <w:vMerge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38" w:type="dxa"/>
            <w:gridSpan w:val="6"/>
            <w:vMerge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95" w:type="dxa"/>
            <w:gridSpan w:val="2"/>
            <w:vMerge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42" w:type="dxa"/>
            <w:gridSpan w:val="3"/>
            <w:vMerge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установка акустических модулей в рамках текущего ремонта систем оповещения и управления эвакуацией при пожаре (СОУЭ) - 1 объект;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vMerge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31" w:type="dxa"/>
            <w:gridSpan w:val="6"/>
            <w:vMerge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49" w:type="dxa"/>
            <w:gridSpan w:val="3"/>
            <w:vMerge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38" w:type="dxa"/>
            <w:gridSpan w:val="6"/>
            <w:vMerge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95" w:type="dxa"/>
            <w:gridSpan w:val="2"/>
            <w:vMerge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42" w:type="dxa"/>
            <w:gridSpan w:val="3"/>
            <w:vMerge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685D87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приобретение оборудования для текущего ремонта систем автоматического </w:t>
            </w:r>
            <w:proofErr w:type="spellStart"/>
            <w:r w:rsidRPr="00CF2DF2">
              <w:rPr>
                <w:color w:val="000000"/>
              </w:rPr>
              <w:t>дымоудаления</w:t>
            </w:r>
            <w:proofErr w:type="spellEnd"/>
            <w:r w:rsidRPr="00CF2DF2">
              <w:rPr>
                <w:color w:val="000000"/>
              </w:rPr>
              <w:t xml:space="preserve"> помещений - </w:t>
            </w:r>
          </w:p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 объект;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vMerge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31" w:type="dxa"/>
            <w:gridSpan w:val="6"/>
            <w:vMerge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49" w:type="dxa"/>
            <w:gridSpan w:val="3"/>
            <w:vMerge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38" w:type="dxa"/>
            <w:gridSpan w:val="6"/>
            <w:vMerge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95" w:type="dxa"/>
            <w:gridSpan w:val="2"/>
            <w:vMerge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42" w:type="dxa"/>
            <w:gridSpan w:val="3"/>
            <w:vMerge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685D87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приобретение доводчиков </w:t>
            </w:r>
            <w:proofErr w:type="gramStart"/>
            <w:r w:rsidRPr="00CF2DF2">
              <w:rPr>
                <w:color w:val="000000"/>
              </w:rPr>
              <w:t>для</w:t>
            </w:r>
            <w:proofErr w:type="gramEnd"/>
            <w:r w:rsidRPr="00CF2DF2">
              <w:rPr>
                <w:color w:val="000000"/>
              </w:rPr>
              <w:t xml:space="preserve"> противопожарных </w:t>
            </w:r>
          </w:p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дверей - 1 объект;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vMerge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31" w:type="dxa"/>
            <w:gridSpan w:val="6"/>
            <w:vMerge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49" w:type="dxa"/>
            <w:gridSpan w:val="3"/>
            <w:vMerge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38" w:type="dxa"/>
            <w:gridSpan w:val="6"/>
            <w:vMerge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95" w:type="dxa"/>
            <w:gridSpan w:val="2"/>
            <w:vMerge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42" w:type="dxa"/>
            <w:gridSpan w:val="3"/>
            <w:vMerge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приобретение аккумуляторов для обеспечения исправного состояния систем и установок противопожарной защиты - 1 объект;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vMerge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31" w:type="dxa"/>
            <w:gridSpan w:val="6"/>
            <w:vMerge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49" w:type="dxa"/>
            <w:gridSpan w:val="3"/>
            <w:vMerge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38" w:type="dxa"/>
            <w:gridSpan w:val="6"/>
            <w:vMerge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95" w:type="dxa"/>
            <w:gridSpan w:val="2"/>
            <w:vMerge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42" w:type="dxa"/>
            <w:gridSpan w:val="3"/>
            <w:vMerge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ремонт системы автоматической пожарной сигнализации, оповещения людей о пожаре – 1 объект;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vMerge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31" w:type="dxa"/>
            <w:gridSpan w:val="6"/>
            <w:vMerge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49" w:type="dxa"/>
            <w:gridSpan w:val="3"/>
            <w:vMerge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38" w:type="dxa"/>
            <w:gridSpan w:val="6"/>
            <w:vMerge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95" w:type="dxa"/>
            <w:gridSpan w:val="2"/>
            <w:vMerge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42" w:type="dxa"/>
            <w:gridSpan w:val="3"/>
            <w:vMerge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приобретение оборудования для обустройства системы противопожарной сигнализации в спортивном зале – 1 объект;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vMerge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31" w:type="dxa"/>
            <w:gridSpan w:val="6"/>
            <w:vMerge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49" w:type="dxa"/>
            <w:gridSpan w:val="3"/>
            <w:vMerge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38" w:type="dxa"/>
            <w:gridSpan w:val="6"/>
            <w:vMerge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95" w:type="dxa"/>
            <w:gridSpan w:val="2"/>
            <w:vMerge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42" w:type="dxa"/>
            <w:gridSpan w:val="3"/>
            <w:vMerge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6D6BFA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приобретение оборудования для системы автоматической пожарной сигнализации – </w:t>
            </w:r>
          </w:p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 объект.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2021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1716,8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1716,8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Приобретение огнетушителей - 4 объекта, автоматизация систем вытяжной и приточной </w:t>
            </w:r>
            <w:proofErr w:type="spellStart"/>
            <w:r w:rsidRPr="00CF2DF2">
              <w:rPr>
                <w:color w:val="000000"/>
              </w:rPr>
              <w:t>противодымной</w:t>
            </w:r>
            <w:proofErr w:type="spellEnd"/>
            <w:r w:rsidRPr="00CF2DF2">
              <w:rPr>
                <w:color w:val="000000"/>
              </w:rPr>
              <w:t xml:space="preserve"> вентиляции - 1 объект; приобретение доводчиков дверей, замена запирающей системы для пожарных и запасных выходов - 1 объект.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vMerge w:val="restart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2022</w:t>
            </w: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</w:tc>
        <w:tc>
          <w:tcPr>
            <w:tcW w:w="931" w:type="dxa"/>
            <w:gridSpan w:val="6"/>
            <w:vMerge w:val="restart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1800,0</w:t>
            </w: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</w:tc>
        <w:tc>
          <w:tcPr>
            <w:tcW w:w="949" w:type="dxa"/>
            <w:gridSpan w:val="3"/>
            <w:vMerge w:val="restart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1800,0</w:t>
            </w: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38" w:type="dxa"/>
            <w:gridSpan w:val="6"/>
            <w:vMerge w:val="restart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95" w:type="dxa"/>
            <w:gridSpan w:val="2"/>
            <w:vMerge w:val="restart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42" w:type="dxa"/>
            <w:gridSpan w:val="3"/>
            <w:vMerge w:val="restart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  <w:p w:rsidR="009E4F81" w:rsidRPr="00CF2DF2" w:rsidRDefault="009E4F81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Повышение уровня противопожарной защиты на объектах, подведомственных Министерству физической культуры и спорта Пензенской области: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3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49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38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9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42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685D87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противопожарная обработка деревянных конструкций – </w:t>
            </w:r>
          </w:p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 объект,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3240"/>
        </w:trPr>
        <w:tc>
          <w:tcPr>
            <w:tcW w:w="693" w:type="dxa"/>
            <w:vMerge/>
            <w:shd w:val="clear" w:color="auto" w:fill="auto"/>
            <w:hideMark/>
          </w:tcPr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vMerge/>
            <w:shd w:val="clear" w:color="auto" w:fill="auto"/>
            <w:hideMark/>
          </w:tcPr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</w:tc>
        <w:tc>
          <w:tcPr>
            <w:tcW w:w="931" w:type="dxa"/>
            <w:gridSpan w:val="6"/>
            <w:vMerge/>
            <w:shd w:val="clear" w:color="auto" w:fill="auto"/>
            <w:hideMark/>
          </w:tcPr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</w:tc>
        <w:tc>
          <w:tcPr>
            <w:tcW w:w="949" w:type="dxa"/>
            <w:gridSpan w:val="3"/>
            <w:vMerge/>
            <w:shd w:val="clear" w:color="auto" w:fill="auto"/>
            <w:hideMark/>
          </w:tcPr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38" w:type="dxa"/>
            <w:gridSpan w:val="6"/>
            <w:vMerge/>
            <w:shd w:val="clear" w:color="auto" w:fill="auto"/>
            <w:hideMark/>
          </w:tcPr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95" w:type="dxa"/>
            <w:gridSpan w:val="2"/>
            <w:vMerge/>
            <w:shd w:val="clear" w:color="auto" w:fill="auto"/>
            <w:hideMark/>
          </w:tcPr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42" w:type="dxa"/>
            <w:gridSpan w:val="3"/>
            <w:vMerge/>
            <w:shd w:val="clear" w:color="auto" w:fill="auto"/>
            <w:hideMark/>
          </w:tcPr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6D6BFA" w:rsidRPr="00CF2DF2" w:rsidRDefault="006D6BFA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поставка оборудования для оснащения системы экстренного оповещения сотрудников и посетителей объекта о потенциальной угрозе возникновения или возникновений </w:t>
            </w: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ЧС – 3 объекта,</w:t>
            </w: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поставка оборудования для текущего ремонта системы автоматической пожарной сигнализации – 5 объектов,</w:t>
            </w: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приобретение </w:t>
            </w: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огнетушителей – 4 объекта.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2023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1800,0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1800,0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Повышение уровня противопожарной защиты одного учреждения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2024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1800,0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1800,0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Повышение уровня противопожарной защиты одного учреждения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2025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1800,0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1800,0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Повышение уровня противопожарной защиты одного учреждения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2026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1800,0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1800,0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Повышение уровня противопожарной защиты одного учреждения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2027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1800,0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1800,0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Повышение уровня противопожарной защиты одного учреждения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Министерство культуры и туризма Пензенской области, </w:t>
            </w:r>
            <w:proofErr w:type="gramStart"/>
            <w:r w:rsidRPr="00CF2DF2">
              <w:rPr>
                <w:color w:val="000000"/>
              </w:rPr>
              <w:t>подведомствен</w:t>
            </w:r>
            <w:r w:rsidR="007307B1">
              <w:rPr>
                <w:color w:val="000000"/>
              </w:rPr>
              <w:t>-</w:t>
            </w:r>
            <w:proofErr w:type="spellStart"/>
            <w:r w:rsidRPr="00CF2DF2">
              <w:rPr>
                <w:color w:val="000000"/>
              </w:rPr>
              <w:t>ные</w:t>
            </w:r>
            <w:proofErr w:type="spellEnd"/>
            <w:proofErr w:type="gramEnd"/>
            <w:r w:rsidRPr="00CF2DF2">
              <w:rPr>
                <w:color w:val="000000"/>
              </w:rPr>
              <w:t xml:space="preserve"> учреждения</w:t>
            </w: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Итого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3784,1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3784,1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Приведение организаций в соответствие с НП пожарной безопасности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2019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312,8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312,8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6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2020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733,2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733,2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6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2021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710,7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710,7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6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2022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337,9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337,9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6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2023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337,9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337,9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7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2024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337,9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337,9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7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2025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337,9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337,9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7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2026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337,9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337,9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7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2027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337,9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337,9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7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Министерство образования Пензенской области и </w:t>
            </w:r>
            <w:proofErr w:type="gramStart"/>
            <w:r w:rsidRPr="00CF2DF2">
              <w:rPr>
                <w:color w:val="000000"/>
              </w:rPr>
              <w:t>подведомствен</w:t>
            </w:r>
            <w:r w:rsidR="007307B1">
              <w:rPr>
                <w:color w:val="000000"/>
              </w:rPr>
              <w:t>-</w:t>
            </w:r>
            <w:proofErr w:type="spellStart"/>
            <w:r w:rsidRPr="00CF2DF2">
              <w:rPr>
                <w:color w:val="000000"/>
              </w:rPr>
              <w:t>ные</w:t>
            </w:r>
            <w:proofErr w:type="spellEnd"/>
            <w:proofErr w:type="gramEnd"/>
            <w:r w:rsidRPr="00CF2DF2">
              <w:rPr>
                <w:color w:val="000000"/>
              </w:rPr>
              <w:t xml:space="preserve"> организации</w:t>
            </w: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Итого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7807,8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7807,8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Общестроительные работы по устранению замечаний отдела надзорной деятельности ГУ МЧС России по Пензенской области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2019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600,0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600,0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2020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399,3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399,3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2021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290,0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290,0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2022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468,5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468,5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6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2023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1210,0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1210,0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2024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1210,0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1210,0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2025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1210,0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1210,0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2026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1210,0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1210,0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 орг.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2027</w:t>
            </w:r>
          </w:p>
        </w:tc>
        <w:tc>
          <w:tcPr>
            <w:tcW w:w="93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1210,0</w:t>
            </w:r>
          </w:p>
        </w:tc>
        <w:tc>
          <w:tcPr>
            <w:tcW w:w="9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1210,0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 орг.</w:t>
            </w: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Pr="00CF2DF2" w:rsidRDefault="00685D87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227736" w:rsidRPr="00CF2DF2" w:rsidTr="00CF2DF2">
        <w:trPr>
          <w:gridAfter w:val="1"/>
          <w:wAfter w:w="14" w:type="dxa"/>
          <w:trHeight w:val="20"/>
        </w:trPr>
        <w:tc>
          <w:tcPr>
            <w:tcW w:w="15843" w:type="dxa"/>
            <w:gridSpan w:val="39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  <w:r w:rsidRPr="00CF2DF2">
              <w:t>Задача подпрограммы - обеспечение готовности к реагированию сил и средств Пензенской территориальной подсистемы единой государственной системы предупреждения и ликвидации чрезвычайных ситуаций для защиты населения и территорий Пензенской области от чрезвычайных ситуаций, обеспечения пожарной безопасности и безопасности людей на водных объектах</w:t>
            </w: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1.3.</w:t>
            </w:r>
          </w:p>
        </w:tc>
        <w:tc>
          <w:tcPr>
            <w:tcW w:w="2370" w:type="dxa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Основное мероприятие 1.3.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Формирование эффективной системы предупреждения, локализации и ликвидации последствий чрезвычайных ситуаций техногенного характера, в том числе локализации и ликвидации аварийных разливов нефти и нефтепродуктов на территории Пензенской области</w:t>
            </w:r>
            <w:r w:rsidR="00B872E5" w:rsidRPr="00CF2DF2">
              <w:rPr>
                <w:color w:val="000000"/>
              </w:rPr>
              <w:t>"</w:t>
            </w:r>
          </w:p>
        </w:tc>
        <w:tc>
          <w:tcPr>
            <w:tcW w:w="1616" w:type="dxa"/>
            <w:gridSpan w:val="7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spacing w:after="240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br/>
            </w:r>
            <w:r w:rsidRPr="00CF2DF2">
              <w:rPr>
                <w:color w:val="000000"/>
              </w:rPr>
              <w:br/>
            </w:r>
            <w:r w:rsidRPr="00CF2DF2">
              <w:rPr>
                <w:color w:val="000000"/>
              </w:rPr>
              <w:br/>
            </w:r>
            <w:r w:rsidRPr="00CF2DF2">
              <w:rPr>
                <w:color w:val="000000"/>
              </w:rPr>
              <w:br/>
            </w:r>
            <w:r w:rsidRPr="00CF2DF2">
              <w:rPr>
                <w:color w:val="000000"/>
              </w:rPr>
              <w:br/>
            </w:r>
            <w:r w:rsidRPr="00CF2DF2">
              <w:rPr>
                <w:color w:val="000000"/>
              </w:rPr>
              <w:br/>
            </w:r>
            <w:r w:rsidRPr="00CF2DF2">
              <w:rPr>
                <w:color w:val="000000"/>
              </w:rPr>
              <w:br/>
            </w:r>
            <w:r w:rsidRPr="00CF2DF2">
              <w:rPr>
                <w:color w:val="000000"/>
              </w:rPr>
              <w:br/>
            </w:r>
            <w:r w:rsidRPr="00CF2DF2">
              <w:rPr>
                <w:color w:val="000000"/>
              </w:rPr>
              <w:br/>
            </w:r>
            <w:r w:rsidRPr="00CF2DF2">
              <w:rPr>
                <w:color w:val="000000"/>
              </w:rPr>
              <w:br/>
            </w:r>
            <w:r w:rsidRPr="00CF2DF2">
              <w:rPr>
                <w:color w:val="000000"/>
              </w:rPr>
              <w:br/>
            </w:r>
            <w:r w:rsidRPr="00CF2DF2">
              <w:rPr>
                <w:color w:val="000000"/>
              </w:rPr>
              <w:br/>
            </w:r>
            <w:r w:rsidRPr="00CF2DF2">
              <w:rPr>
                <w:color w:val="000000"/>
              </w:rPr>
              <w:br/>
            </w:r>
            <w:r w:rsidRPr="00CF2DF2">
              <w:rPr>
                <w:color w:val="000000"/>
              </w:rPr>
              <w:br/>
            </w:r>
          </w:p>
        </w:tc>
        <w:tc>
          <w:tcPr>
            <w:tcW w:w="1335" w:type="dxa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Итого</w:t>
            </w:r>
          </w:p>
        </w:tc>
        <w:tc>
          <w:tcPr>
            <w:tcW w:w="990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196254,5</w:t>
            </w:r>
          </w:p>
        </w:tc>
        <w:tc>
          <w:tcPr>
            <w:tcW w:w="97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196254,5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45" w:type="dxa"/>
            <w:gridSpan w:val="5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54" w:type="dxa"/>
            <w:gridSpan w:val="3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№ 1.3.</w:t>
            </w: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335" w:type="dxa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2019</w:t>
            </w:r>
          </w:p>
        </w:tc>
        <w:tc>
          <w:tcPr>
            <w:tcW w:w="990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7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45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5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335" w:type="dxa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2020</w:t>
            </w:r>
          </w:p>
        </w:tc>
        <w:tc>
          <w:tcPr>
            <w:tcW w:w="990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2594,0</w:t>
            </w:r>
          </w:p>
        </w:tc>
        <w:tc>
          <w:tcPr>
            <w:tcW w:w="97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2594,0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45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5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335" w:type="dxa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2021</w:t>
            </w:r>
          </w:p>
        </w:tc>
        <w:tc>
          <w:tcPr>
            <w:tcW w:w="990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2727,9</w:t>
            </w:r>
          </w:p>
        </w:tc>
        <w:tc>
          <w:tcPr>
            <w:tcW w:w="97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2727,9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45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5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335" w:type="dxa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2022</w:t>
            </w:r>
          </w:p>
        </w:tc>
        <w:tc>
          <w:tcPr>
            <w:tcW w:w="990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77374,8</w:t>
            </w:r>
          </w:p>
        </w:tc>
        <w:tc>
          <w:tcPr>
            <w:tcW w:w="97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77374,8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45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5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335" w:type="dxa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2023</w:t>
            </w:r>
          </w:p>
        </w:tc>
        <w:tc>
          <w:tcPr>
            <w:tcW w:w="990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113557,8</w:t>
            </w:r>
          </w:p>
        </w:tc>
        <w:tc>
          <w:tcPr>
            <w:tcW w:w="97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113557,8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45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5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335" w:type="dxa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2024</w:t>
            </w:r>
          </w:p>
        </w:tc>
        <w:tc>
          <w:tcPr>
            <w:tcW w:w="990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7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45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5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335" w:type="dxa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2025</w:t>
            </w:r>
          </w:p>
        </w:tc>
        <w:tc>
          <w:tcPr>
            <w:tcW w:w="990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7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45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5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335" w:type="dxa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2026</w:t>
            </w:r>
          </w:p>
        </w:tc>
        <w:tc>
          <w:tcPr>
            <w:tcW w:w="990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7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45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5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6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335" w:type="dxa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2027</w:t>
            </w:r>
          </w:p>
        </w:tc>
        <w:tc>
          <w:tcPr>
            <w:tcW w:w="990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7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45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5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227736" w:rsidRPr="00CF2DF2" w:rsidTr="00CF2DF2">
        <w:trPr>
          <w:gridAfter w:val="1"/>
          <w:wAfter w:w="14" w:type="dxa"/>
          <w:trHeight w:val="20"/>
        </w:trPr>
        <w:tc>
          <w:tcPr>
            <w:tcW w:w="15843" w:type="dxa"/>
            <w:gridSpan w:val="39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в том числе:</w:t>
            </w: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1.3.1.</w:t>
            </w: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Создание, модернизация и поддержание в состоянии постоянной готовности к использованию региональной автоматизированной системы централизованного оповещения населения (РАСЦО)</w:t>
            </w: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9" w:type="dxa"/>
            <w:gridSpan w:val="4"/>
            <w:vMerge w:val="restart"/>
            <w:shd w:val="clear" w:color="auto" w:fill="auto"/>
            <w:hideMark/>
          </w:tcPr>
          <w:p w:rsidR="006D6BFA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</w:p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ГУ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ППСЦ</w:t>
            </w:r>
            <w:r w:rsidR="00B872E5" w:rsidRPr="00CF2DF2">
              <w:rPr>
                <w:color w:val="000000"/>
              </w:rPr>
              <w:t>"</w:t>
            </w:r>
          </w:p>
        </w:tc>
        <w:tc>
          <w:tcPr>
            <w:tcW w:w="143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Итого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190048,9</w:t>
            </w:r>
          </w:p>
        </w:tc>
        <w:tc>
          <w:tcPr>
            <w:tcW w:w="986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190048,9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Разработка проектной документации и проведение модернизация РАСЦО.</w:t>
            </w:r>
          </w:p>
        </w:tc>
        <w:tc>
          <w:tcPr>
            <w:tcW w:w="1715" w:type="dxa"/>
            <w:gridSpan w:val="2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№ 1.3.,1.4</w:t>
            </w: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Default="006D6BFA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Pr="00CF2DF2" w:rsidRDefault="00685D87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9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2019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86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9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2020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100,0</w:t>
            </w:r>
          </w:p>
        </w:tc>
        <w:tc>
          <w:tcPr>
            <w:tcW w:w="986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100,0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Разработка проектно-сметной документации с целью последующей замены аналогового оборудования сущ</w:t>
            </w:r>
            <w:r w:rsidR="006D6BFA" w:rsidRPr="00CF2DF2">
              <w:rPr>
                <w:color w:val="000000"/>
              </w:rPr>
              <w:t xml:space="preserve">ествующей РАСЦО на </w:t>
            </w:r>
            <w:proofErr w:type="gramStart"/>
            <w:r w:rsidR="006D6BFA" w:rsidRPr="00CF2DF2">
              <w:rPr>
                <w:color w:val="000000"/>
              </w:rPr>
              <w:t>цифровое</w:t>
            </w:r>
            <w:proofErr w:type="gramEnd"/>
            <w:r w:rsidR="006D6BFA" w:rsidRPr="00CF2DF2">
              <w:rPr>
                <w:color w:val="000000"/>
              </w:rPr>
              <w:t>. 1-</w:t>
            </w:r>
            <w:r w:rsidRPr="00CF2DF2">
              <w:rPr>
                <w:color w:val="000000"/>
              </w:rPr>
              <w:t xml:space="preserve"> </w:t>
            </w:r>
            <w:proofErr w:type="spellStart"/>
            <w:r w:rsidRPr="00CF2DF2">
              <w:rPr>
                <w:color w:val="000000"/>
              </w:rPr>
              <w:t>компл</w:t>
            </w:r>
            <w:proofErr w:type="spellEnd"/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9" w:type="dxa"/>
            <w:gridSpan w:val="4"/>
            <w:vMerge w:val="restart"/>
            <w:shd w:val="clear" w:color="auto" w:fill="auto"/>
            <w:hideMark/>
          </w:tcPr>
          <w:p w:rsidR="006D6BFA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</w:p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ГУ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ППСЦ</w:t>
            </w:r>
            <w:r w:rsidR="00B872E5" w:rsidRPr="00CF2DF2">
              <w:rPr>
                <w:color w:val="000000"/>
              </w:rPr>
              <w:t>"</w:t>
            </w: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Default="006D6BFA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Pr="00CF2DF2" w:rsidRDefault="00685D87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2021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86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9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gridSpan w:val="5"/>
            <w:vMerge w:val="restart"/>
            <w:shd w:val="clear" w:color="auto" w:fill="auto"/>
            <w:noWrap/>
            <w:hideMark/>
          </w:tcPr>
          <w:p w:rsidR="00227736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2022</w:t>
            </w:r>
          </w:p>
          <w:p w:rsidR="007307B1" w:rsidRDefault="007307B1" w:rsidP="00227736">
            <w:pPr>
              <w:jc w:val="center"/>
              <w:rPr>
                <w:color w:val="000000"/>
              </w:rPr>
            </w:pPr>
          </w:p>
          <w:p w:rsidR="007307B1" w:rsidRDefault="007307B1" w:rsidP="00227736">
            <w:pPr>
              <w:jc w:val="center"/>
              <w:rPr>
                <w:color w:val="000000"/>
              </w:rPr>
            </w:pPr>
          </w:p>
          <w:p w:rsidR="007307B1" w:rsidRDefault="007307B1" w:rsidP="00227736">
            <w:pPr>
              <w:jc w:val="center"/>
              <w:rPr>
                <w:color w:val="000000"/>
              </w:rPr>
            </w:pPr>
          </w:p>
          <w:p w:rsidR="007307B1" w:rsidRDefault="007307B1" w:rsidP="00227736">
            <w:pPr>
              <w:jc w:val="center"/>
              <w:rPr>
                <w:color w:val="000000"/>
              </w:rPr>
            </w:pPr>
          </w:p>
          <w:p w:rsidR="007307B1" w:rsidRDefault="007307B1" w:rsidP="00227736">
            <w:pPr>
              <w:jc w:val="center"/>
              <w:rPr>
                <w:color w:val="000000"/>
              </w:rPr>
            </w:pPr>
          </w:p>
          <w:p w:rsidR="007307B1" w:rsidRDefault="007307B1" w:rsidP="00227736">
            <w:pPr>
              <w:jc w:val="center"/>
              <w:rPr>
                <w:color w:val="000000"/>
              </w:rPr>
            </w:pPr>
          </w:p>
          <w:p w:rsidR="007307B1" w:rsidRDefault="007307B1" w:rsidP="00227736">
            <w:pPr>
              <w:jc w:val="center"/>
              <w:rPr>
                <w:color w:val="000000"/>
              </w:rPr>
            </w:pPr>
          </w:p>
          <w:p w:rsidR="007307B1" w:rsidRDefault="007307B1" w:rsidP="00227736">
            <w:pPr>
              <w:jc w:val="center"/>
              <w:rPr>
                <w:color w:val="000000"/>
              </w:rPr>
            </w:pPr>
          </w:p>
          <w:p w:rsidR="007307B1" w:rsidRPr="00CF2DF2" w:rsidRDefault="007307B1" w:rsidP="00227736">
            <w:pPr>
              <w:jc w:val="center"/>
              <w:rPr>
                <w:color w:val="000000"/>
              </w:rPr>
            </w:pPr>
          </w:p>
        </w:tc>
        <w:tc>
          <w:tcPr>
            <w:tcW w:w="894" w:type="dxa"/>
            <w:gridSpan w:val="3"/>
            <w:vMerge w:val="restart"/>
            <w:shd w:val="clear" w:color="auto" w:fill="auto"/>
            <w:noWrap/>
            <w:hideMark/>
          </w:tcPr>
          <w:p w:rsidR="00227736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76391,1</w:t>
            </w:r>
          </w:p>
          <w:p w:rsidR="007307B1" w:rsidRDefault="007307B1" w:rsidP="00227736">
            <w:pPr>
              <w:jc w:val="center"/>
              <w:rPr>
                <w:color w:val="000000"/>
              </w:rPr>
            </w:pPr>
          </w:p>
          <w:p w:rsidR="007307B1" w:rsidRDefault="007307B1" w:rsidP="00227736">
            <w:pPr>
              <w:jc w:val="center"/>
              <w:rPr>
                <w:color w:val="000000"/>
              </w:rPr>
            </w:pPr>
          </w:p>
          <w:p w:rsidR="007307B1" w:rsidRDefault="007307B1" w:rsidP="00227736">
            <w:pPr>
              <w:jc w:val="center"/>
              <w:rPr>
                <w:color w:val="000000"/>
              </w:rPr>
            </w:pPr>
          </w:p>
          <w:p w:rsidR="007307B1" w:rsidRDefault="007307B1" w:rsidP="00227736">
            <w:pPr>
              <w:jc w:val="center"/>
              <w:rPr>
                <w:color w:val="000000"/>
              </w:rPr>
            </w:pPr>
          </w:p>
          <w:p w:rsidR="007307B1" w:rsidRDefault="007307B1" w:rsidP="00227736">
            <w:pPr>
              <w:jc w:val="center"/>
              <w:rPr>
                <w:color w:val="000000"/>
              </w:rPr>
            </w:pPr>
          </w:p>
          <w:p w:rsidR="007307B1" w:rsidRDefault="007307B1" w:rsidP="00227736">
            <w:pPr>
              <w:jc w:val="center"/>
              <w:rPr>
                <w:color w:val="000000"/>
              </w:rPr>
            </w:pPr>
          </w:p>
          <w:p w:rsidR="007307B1" w:rsidRPr="00CF2DF2" w:rsidRDefault="007307B1" w:rsidP="00227736">
            <w:pPr>
              <w:jc w:val="center"/>
              <w:rPr>
                <w:color w:val="000000"/>
              </w:rPr>
            </w:pPr>
          </w:p>
        </w:tc>
        <w:tc>
          <w:tcPr>
            <w:tcW w:w="986" w:type="dxa"/>
            <w:gridSpan w:val="6"/>
            <w:vMerge w:val="restart"/>
            <w:shd w:val="clear" w:color="auto" w:fill="auto"/>
            <w:noWrap/>
            <w:hideMark/>
          </w:tcPr>
          <w:p w:rsidR="00227736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76391,1</w:t>
            </w:r>
          </w:p>
          <w:p w:rsidR="007307B1" w:rsidRDefault="007307B1" w:rsidP="00227736">
            <w:pPr>
              <w:jc w:val="center"/>
              <w:rPr>
                <w:color w:val="000000"/>
              </w:rPr>
            </w:pPr>
          </w:p>
          <w:p w:rsidR="007307B1" w:rsidRDefault="007307B1" w:rsidP="00227736">
            <w:pPr>
              <w:jc w:val="center"/>
              <w:rPr>
                <w:color w:val="000000"/>
              </w:rPr>
            </w:pPr>
          </w:p>
          <w:p w:rsidR="007307B1" w:rsidRDefault="007307B1" w:rsidP="00227736">
            <w:pPr>
              <w:jc w:val="center"/>
              <w:rPr>
                <w:color w:val="000000"/>
              </w:rPr>
            </w:pPr>
          </w:p>
          <w:p w:rsidR="007307B1" w:rsidRDefault="007307B1" w:rsidP="00227736">
            <w:pPr>
              <w:jc w:val="center"/>
              <w:rPr>
                <w:color w:val="000000"/>
              </w:rPr>
            </w:pPr>
          </w:p>
          <w:p w:rsidR="007307B1" w:rsidRDefault="007307B1" w:rsidP="00227736">
            <w:pPr>
              <w:jc w:val="center"/>
              <w:rPr>
                <w:color w:val="000000"/>
              </w:rPr>
            </w:pPr>
          </w:p>
          <w:p w:rsidR="007307B1" w:rsidRDefault="007307B1" w:rsidP="00227736">
            <w:pPr>
              <w:jc w:val="center"/>
              <w:rPr>
                <w:color w:val="000000"/>
              </w:rPr>
            </w:pPr>
          </w:p>
          <w:p w:rsidR="007307B1" w:rsidRPr="00CF2DF2" w:rsidRDefault="007307B1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38" w:type="dxa"/>
            <w:gridSpan w:val="6"/>
            <w:vMerge w:val="restart"/>
            <w:shd w:val="clear" w:color="auto" w:fill="auto"/>
            <w:noWrap/>
            <w:hideMark/>
          </w:tcPr>
          <w:p w:rsidR="00227736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  <w:p w:rsidR="007307B1" w:rsidRDefault="007307B1" w:rsidP="00227736">
            <w:pPr>
              <w:jc w:val="center"/>
              <w:rPr>
                <w:color w:val="000000"/>
              </w:rPr>
            </w:pPr>
          </w:p>
          <w:p w:rsidR="007307B1" w:rsidRDefault="007307B1" w:rsidP="00227736">
            <w:pPr>
              <w:jc w:val="center"/>
              <w:rPr>
                <w:color w:val="000000"/>
              </w:rPr>
            </w:pPr>
          </w:p>
          <w:p w:rsidR="007307B1" w:rsidRDefault="007307B1" w:rsidP="00227736">
            <w:pPr>
              <w:jc w:val="center"/>
              <w:rPr>
                <w:color w:val="000000"/>
              </w:rPr>
            </w:pPr>
          </w:p>
          <w:p w:rsidR="007307B1" w:rsidRDefault="007307B1" w:rsidP="00227736">
            <w:pPr>
              <w:jc w:val="center"/>
              <w:rPr>
                <w:color w:val="000000"/>
              </w:rPr>
            </w:pPr>
          </w:p>
          <w:p w:rsidR="007307B1" w:rsidRDefault="007307B1" w:rsidP="00227736">
            <w:pPr>
              <w:jc w:val="center"/>
              <w:rPr>
                <w:color w:val="000000"/>
              </w:rPr>
            </w:pPr>
          </w:p>
          <w:p w:rsidR="007307B1" w:rsidRDefault="007307B1" w:rsidP="00227736">
            <w:pPr>
              <w:jc w:val="center"/>
              <w:rPr>
                <w:color w:val="000000"/>
              </w:rPr>
            </w:pPr>
          </w:p>
          <w:p w:rsidR="007307B1" w:rsidRDefault="007307B1" w:rsidP="00227736">
            <w:pPr>
              <w:jc w:val="center"/>
              <w:rPr>
                <w:color w:val="000000"/>
              </w:rPr>
            </w:pPr>
          </w:p>
          <w:p w:rsidR="007307B1" w:rsidRPr="00CF2DF2" w:rsidRDefault="007307B1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95" w:type="dxa"/>
            <w:gridSpan w:val="2"/>
            <w:vMerge w:val="restart"/>
            <w:shd w:val="clear" w:color="auto" w:fill="auto"/>
            <w:noWrap/>
            <w:hideMark/>
          </w:tcPr>
          <w:p w:rsidR="00227736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  <w:p w:rsidR="007307B1" w:rsidRDefault="007307B1" w:rsidP="00227736">
            <w:pPr>
              <w:jc w:val="center"/>
              <w:rPr>
                <w:color w:val="000000"/>
              </w:rPr>
            </w:pPr>
          </w:p>
          <w:p w:rsidR="007307B1" w:rsidRDefault="007307B1" w:rsidP="00227736">
            <w:pPr>
              <w:jc w:val="center"/>
              <w:rPr>
                <w:color w:val="000000"/>
              </w:rPr>
            </w:pPr>
          </w:p>
          <w:p w:rsidR="007307B1" w:rsidRDefault="007307B1" w:rsidP="00227736">
            <w:pPr>
              <w:jc w:val="center"/>
              <w:rPr>
                <w:color w:val="000000"/>
              </w:rPr>
            </w:pPr>
          </w:p>
          <w:p w:rsidR="007307B1" w:rsidRDefault="007307B1" w:rsidP="00227736">
            <w:pPr>
              <w:jc w:val="center"/>
              <w:rPr>
                <w:color w:val="000000"/>
              </w:rPr>
            </w:pPr>
          </w:p>
          <w:p w:rsidR="007307B1" w:rsidRDefault="007307B1" w:rsidP="00227736">
            <w:pPr>
              <w:jc w:val="center"/>
              <w:rPr>
                <w:color w:val="000000"/>
              </w:rPr>
            </w:pPr>
          </w:p>
          <w:p w:rsidR="007307B1" w:rsidRDefault="007307B1" w:rsidP="00227736">
            <w:pPr>
              <w:jc w:val="center"/>
              <w:rPr>
                <w:color w:val="000000"/>
              </w:rPr>
            </w:pPr>
          </w:p>
          <w:p w:rsidR="007307B1" w:rsidRDefault="007307B1" w:rsidP="00227736">
            <w:pPr>
              <w:jc w:val="center"/>
              <w:rPr>
                <w:color w:val="000000"/>
              </w:rPr>
            </w:pPr>
          </w:p>
          <w:p w:rsidR="007307B1" w:rsidRPr="00CF2DF2" w:rsidRDefault="007307B1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42" w:type="dxa"/>
            <w:gridSpan w:val="3"/>
            <w:vMerge w:val="restart"/>
            <w:shd w:val="clear" w:color="auto" w:fill="auto"/>
            <w:noWrap/>
            <w:hideMark/>
          </w:tcPr>
          <w:p w:rsidR="00227736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  <w:p w:rsidR="007307B1" w:rsidRDefault="007307B1" w:rsidP="00227736">
            <w:pPr>
              <w:jc w:val="center"/>
              <w:rPr>
                <w:color w:val="000000"/>
              </w:rPr>
            </w:pPr>
          </w:p>
          <w:p w:rsidR="007307B1" w:rsidRDefault="007307B1" w:rsidP="00227736">
            <w:pPr>
              <w:jc w:val="center"/>
              <w:rPr>
                <w:color w:val="000000"/>
              </w:rPr>
            </w:pPr>
          </w:p>
          <w:p w:rsidR="007307B1" w:rsidRDefault="007307B1" w:rsidP="00227736">
            <w:pPr>
              <w:jc w:val="center"/>
              <w:rPr>
                <w:color w:val="000000"/>
              </w:rPr>
            </w:pPr>
          </w:p>
          <w:p w:rsidR="007307B1" w:rsidRDefault="007307B1" w:rsidP="00227736">
            <w:pPr>
              <w:jc w:val="center"/>
              <w:rPr>
                <w:color w:val="000000"/>
              </w:rPr>
            </w:pPr>
          </w:p>
          <w:p w:rsidR="007307B1" w:rsidRDefault="007307B1" w:rsidP="00227736">
            <w:pPr>
              <w:jc w:val="center"/>
              <w:rPr>
                <w:color w:val="000000"/>
              </w:rPr>
            </w:pPr>
          </w:p>
          <w:p w:rsidR="007307B1" w:rsidRDefault="007307B1" w:rsidP="00227736">
            <w:pPr>
              <w:jc w:val="center"/>
              <w:rPr>
                <w:color w:val="000000"/>
              </w:rPr>
            </w:pPr>
          </w:p>
          <w:p w:rsidR="007307B1" w:rsidRDefault="007307B1" w:rsidP="00227736">
            <w:pPr>
              <w:jc w:val="center"/>
              <w:rPr>
                <w:color w:val="000000"/>
              </w:rPr>
            </w:pPr>
          </w:p>
          <w:p w:rsidR="007307B1" w:rsidRPr="00CF2DF2" w:rsidRDefault="007307B1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  <w:r w:rsidRPr="00CF2DF2">
              <w:t>Создание пункта управления РАСЦО - 1 единица.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9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89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86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38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9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42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6D6BFA" w:rsidRPr="00CF2DF2" w:rsidRDefault="00227736" w:rsidP="00227736">
            <w:pPr>
              <w:jc w:val="center"/>
            </w:pPr>
            <w:r w:rsidRPr="00CF2DF2">
              <w:t xml:space="preserve">Модернизация пунктов управления РАСЦО - </w:t>
            </w:r>
          </w:p>
          <w:p w:rsidR="00227736" w:rsidRPr="00CF2DF2" w:rsidRDefault="00227736" w:rsidP="00227736">
            <w:pPr>
              <w:jc w:val="center"/>
            </w:pPr>
            <w:r w:rsidRPr="00CF2DF2">
              <w:t>2 единицы.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9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89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86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38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9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42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  <w:r w:rsidRPr="00CF2DF2">
              <w:t>Модернизация центров оповещения - 22 единицы.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9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89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86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38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9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42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  <w:r w:rsidRPr="00CF2DF2">
              <w:t xml:space="preserve">Установка пунктов </w:t>
            </w:r>
            <w:proofErr w:type="spellStart"/>
            <w:r w:rsidRPr="00CF2DF2">
              <w:t>сирено</w:t>
            </w:r>
            <w:proofErr w:type="spellEnd"/>
            <w:r w:rsidRPr="00CF2DF2">
              <w:t>-речевого оповещения населения - 22 единицы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9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89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86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38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9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42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6D6BFA" w:rsidRPr="00CF2DF2" w:rsidRDefault="00227736" w:rsidP="00227736">
            <w:pPr>
              <w:jc w:val="center"/>
            </w:pPr>
            <w:r w:rsidRPr="00CF2DF2">
              <w:t xml:space="preserve">Выполнение работ по сопряжению с КСЭОН - </w:t>
            </w:r>
          </w:p>
          <w:p w:rsidR="00227736" w:rsidRPr="00CF2DF2" w:rsidRDefault="00227736" w:rsidP="00227736">
            <w:pPr>
              <w:jc w:val="center"/>
            </w:pPr>
            <w:r w:rsidRPr="00CF2DF2">
              <w:t>1 единица.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9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89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86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38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9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42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6D6BFA" w:rsidRPr="00CF2DF2" w:rsidRDefault="00227736" w:rsidP="00227736">
            <w:pPr>
              <w:jc w:val="center"/>
            </w:pPr>
            <w:r w:rsidRPr="00CF2DF2">
              <w:t>Выдача технических условий от Филиала РТРС "</w:t>
            </w:r>
            <w:proofErr w:type="gramStart"/>
            <w:r w:rsidRPr="00CF2DF2">
              <w:t>Пензенский</w:t>
            </w:r>
            <w:proofErr w:type="gramEnd"/>
            <w:r w:rsidRPr="00CF2DF2">
              <w:t xml:space="preserve"> ОРТПЦ" - </w:t>
            </w:r>
          </w:p>
          <w:p w:rsidR="00227736" w:rsidRPr="00CF2DF2" w:rsidRDefault="00227736" w:rsidP="00227736">
            <w:pPr>
              <w:jc w:val="center"/>
            </w:pPr>
            <w:r w:rsidRPr="00CF2DF2">
              <w:t>1 единица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9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89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86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38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9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42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6D6BFA" w:rsidRPr="00CF2DF2" w:rsidRDefault="00227736" w:rsidP="00227736">
            <w:pPr>
              <w:jc w:val="center"/>
            </w:pPr>
            <w:r w:rsidRPr="00CF2DF2">
              <w:t xml:space="preserve">Проведение экспертизы по проверке достоверности и определения сметной стоимости проектно-сметной документации РАСЦО - </w:t>
            </w:r>
          </w:p>
          <w:p w:rsidR="00227736" w:rsidRPr="00CF2DF2" w:rsidRDefault="00227736" w:rsidP="00227736">
            <w:pPr>
              <w:jc w:val="center"/>
            </w:pPr>
            <w:r w:rsidRPr="00CF2DF2">
              <w:t>1 экспертиза.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9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89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86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38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9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42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  <w:r w:rsidRPr="00CF2DF2">
              <w:t>Проведение строительного контроля - 1 единица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9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gridSpan w:val="5"/>
            <w:vMerge w:val="restart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2023</w:t>
            </w: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Default="006D6BFA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Pr="00CF2DF2" w:rsidRDefault="00685D87" w:rsidP="00227736">
            <w:pPr>
              <w:jc w:val="center"/>
              <w:rPr>
                <w:color w:val="000000"/>
              </w:rPr>
            </w:pPr>
          </w:p>
        </w:tc>
        <w:tc>
          <w:tcPr>
            <w:tcW w:w="894" w:type="dxa"/>
            <w:gridSpan w:val="3"/>
            <w:vMerge w:val="restart"/>
            <w:shd w:val="clear" w:color="auto" w:fill="auto"/>
            <w:noWrap/>
            <w:hideMark/>
          </w:tcPr>
          <w:p w:rsidR="00227736" w:rsidRPr="00CF2DF2" w:rsidRDefault="00227736" w:rsidP="006D6BFA">
            <w:pPr>
              <w:ind w:right="-108" w:hanging="95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113557,8</w:t>
            </w:r>
          </w:p>
          <w:p w:rsidR="006D6BFA" w:rsidRPr="00CF2DF2" w:rsidRDefault="006D6BFA" w:rsidP="006D6BFA">
            <w:pPr>
              <w:ind w:right="-108" w:hanging="95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right="-108" w:hanging="95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right="-108" w:hanging="95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right="-108" w:hanging="95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right="-108" w:hanging="95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right="-108" w:hanging="95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right="-108" w:hanging="95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right="-108" w:hanging="95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right="-108" w:hanging="95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right="-108" w:hanging="95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right="-108" w:hanging="95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right="-108" w:hanging="95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right="-108" w:hanging="95"/>
              <w:jc w:val="center"/>
              <w:rPr>
                <w:color w:val="000000"/>
              </w:rPr>
            </w:pPr>
          </w:p>
          <w:p w:rsidR="006D6BFA" w:rsidRDefault="006D6BFA" w:rsidP="006D6BFA">
            <w:pPr>
              <w:ind w:right="-108" w:hanging="95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right="-108" w:hanging="95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right="-108" w:hanging="95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right="-108" w:hanging="95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right="-108" w:hanging="95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right="-108" w:hanging="95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right="-108" w:hanging="95"/>
              <w:jc w:val="center"/>
              <w:rPr>
                <w:color w:val="000000"/>
              </w:rPr>
            </w:pPr>
          </w:p>
          <w:p w:rsidR="00685D87" w:rsidRPr="00CF2DF2" w:rsidRDefault="00685D87" w:rsidP="006D6BFA">
            <w:pPr>
              <w:ind w:right="-108" w:hanging="95"/>
              <w:jc w:val="center"/>
              <w:rPr>
                <w:color w:val="000000"/>
              </w:rPr>
            </w:pPr>
          </w:p>
        </w:tc>
        <w:tc>
          <w:tcPr>
            <w:tcW w:w="986" w:type="dxa"/>
            <w:gridSpan w:val="6"/>
            <w:vMerge w:val="restart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113557,8</w:t>
            </w: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Default="006D6BFA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Pr="00CF2DF2" w:rsidRDefault="00685D87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38" w:type="dxa"/>
            <w:gridSpan w:val="6"/>
            <w:vMerge w:val="restart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Default="006D6BFA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Pr="00CF2DF2" w:rsidRDefault="00685D87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95" w:type="dxa"/>
            <w:gridSpan w:val="2"/>
            <w:vMerge w:val="restart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Default="006D6BFA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Pr="00CF2DF2" w:rsidRDefault="00685D87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42" w:type="dxa"/>
            <w:gridSpan w:val="3"/>
            <w:vMerge w:val="restart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Default="006D6BFA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Pr="00CF2DF2" w:rsidRDefault="00685D87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  <w:r w:rsidRPr="00CF2DF2">
              <w:t>Модернизация центров оповещения - 8 единиц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9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89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86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38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9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42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  <w:r w:rsidRPr="00CF2DF2">
              <w:t xml:space="preserve">Установка пунктов </w:t>
            </w:r>
            <w:proofErr w:type="spellStart"/>
            <w:r w:rsidRPr="00CF2DF2">
              <w:t>сирено</w:t>
            </w:r>
            <w:proofErr w:type="spellEnd"/>
            <w:r w:rsidRPr="00CF2DF2">
              <w:t>-речевого оповещения населения - 8 единиц.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9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89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86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38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9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42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  <w:r w:rsidRPr="00CF2DF2">
              <w:t>Перехват вещания первого мультиплекса– 1 единица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9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89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86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38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9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42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7307B1">
            <w:pPr>
              <w:jc w:val="center"/>
            </w:pPr>
            <w:r w:rsidRPr="00CF2DF2">
              <w:t>Подключение существующих сирен -</w:t>
            </w:r>
            <w:r w:rsidR="007307B1">
              <w:t xml:space="preserve"> </w:t>
            </w:r>
            <w:r w:rsidRPr="00CF2DF2">
              <w:t xml:space="preserve"> 190 единиц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9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89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86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38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9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42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  <w:r w:rsidRPr="00CF2DF2">
              <w:t>Сопряжение с существующими муниципальными системами оповещения - 17 единиц.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9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89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86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38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9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42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7307B1" w:rsidRDefault="00227736" w:rsidP="00227736">
            <w:pPr>
              <w:jc w:val="center"/>
            </w:pPr>
            <w:r w:rsidRPr="00CF2DF2">
              <w:t xml:space="preserve">Разработка модели угроз безопасности информации и частного технического задания на создание системы защиты информации </w:t>
            </w:r>
          </w:p>
          <w:p w:rsidR="00227736" w:rsidRDefault="00227736" w:rsidP="00227736">
            <w:pPr>
              <w:jc w:val="center"/>
            </w:pPr>
            <w:r w:rsidRPr="00CF2DF2">
              <w:t>РАСЦО - 1 комплект</w:t>
            </w:r>
          </w:p>
          <w:p w:rsidR="007307B1" w:rsidRPr="00CF2DF2" w:rsidRDefault="007307B1" w:rsidP="00227736">
            <w:pPr>
              <w:jc w:val="center"/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9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89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86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38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9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42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  <w:r w:rsidRPr="00CF2DF2">
              <w:t>Получение положительного аттестата - 1 единица.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9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89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86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38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9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42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Проведение строительного контроля - 1 единица.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9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2024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86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9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2025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86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9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2026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86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9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2027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86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1.3.2.</w:t>
            </w:r>
          </w:p>
        </w:tc>
        <w:tc>
          <w:tcPr>
            <w:tcW w:w="2370" w:type="dxa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Информирование населения о мерах по предупреждению чрезвычайных ситуаций, сигналах оповещения, действиях по сигналам оповещения</w:t>
            </w:r>
          </w:p>
        </w:tc>
        <w:tc>
          <w:tcPr>
            <w:tcW w:w="1589" w:type="dxa"/>
            <w:gridSpan w:val="4"/>
            <w:vMerge w:val="restart"/>
            <w:shd w:val="clear" w:color="auto" w:fill="auto"/>
            <w:hideMark/>
          </w:tcPr>
          <w:p w:rsidR="006D6BFA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</w:p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ГУ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ППСЦ</w:t>
            </w:r>
            <w:r w:rsidR="00B872E5" w:rsidRPr="00CF2DF2">
              <w:rPr>
                <w:color w:val="000000"/>
              </w:rPr>
              <w:t>"</w:t>
            </w:r>
          </w:p>
        </w:tc>
        <w:tc>
          <w:tcPr>
            <w:tcW w:w="143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Итого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86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Размещение в средствах массовой информации, на официальном сайте заметок о мерах по предупреждению чрезвычайных ситуаций, сигналах оповещения, действиях по сигналам оповещения, заметок</w:t>
            </w:r>
          </w:p>
        </w:tc>
        <w:tc>
          <w:tcPr>
            <w:tcW w:w="1715" w:type="dxa"/>
            <w:gridSpan w:val="2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№ 1.3.,1.4</w:t>
            </w: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9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2019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86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9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2020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86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9" w:type="dxa"/>
            <w:gridSpan w:val="4"/>
            <w:vMerge w:val="restart"/>
            <w:shd w:val="clear" w:color="auto" w:fill="auto"/>
            <w:hideMark/>
          </w:tcPr>
          <w:p w:rsidR="006D6BFA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</w:p>
          <w:p w:rsidR="006D6BFA" w:rsidRPr="00CF2DF2" w:rsidRDefault="00227736" w:rsidP="00231015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ГУ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ППСЦ</w:t>
            </w:r>
            <w:r w:rsidR="00B872E5" w:rsidRPr="00CF2DF2">
              <w:rPr>
                <w:color w:val="000000"/>
              </w:rPr>
              <w:t>"</w:t>
            </w:r>
          </w:p>
        </w:tc>
        <w:tc>
          <w:tcPr>
            <w:tcW w:w="143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2021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86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9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2022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86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9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2023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86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9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2024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86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9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2025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86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9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2026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86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9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2027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86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 w:val="restart"/>
            <w:shd w:val="clear" w:color="auto" w:fill="auto"/>
            <w:hideMark/>
          </w:tcPr>
          <w:p w:rsidR="00227736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1.3.3.</w:t>
            </w:r>
          </w:p>
          <w:p w:rsidR="00855CEC" w:rsidRDefault="00855CEC" w:rsidP="00227736">
            <w:pPr>
              <w:jc w:val="center"/>
              <w:rPr>
                <w:color w:val="000000"/>
              </w:rPr>
            </w:pPr>
          </w:p>
          <w:p w:rsidR="00855CEC" w:rsidRDefault="00855CEC" w:rsidP="00227736">
            <w:pPr>
              <w:jc w:val="center"/>
              <w:rPr>
                <w:color w:val="000000"/>
              </w:rPr>
            </w:pPr>
          </w:p>
          <w:p w:rsidR="00855CEC" w:rsidRDefault="00855CEC" w:rsidP="00227736">
            <w:pPr>
              <w:jc w:val="center"/>
              <w:rPr>
                <w:color w:val="000000"/>
              </w:rPr>
            </w:pPr>
          </w:p>
          <w:p w:rsidR="00855CEC" w:rsidRDefault="00855CEC" w:rsidP="00227736">
            <w:pPr>
              <w:jc w:val="center"/>
              <w:rPr>
                <w:color w:val="000000"/>
              </w:rPr>
            </w:pPr>
          </w:p>
          <w:p w:rsidR="00855CEC" w:rsidRDefault="00855CEC" w:rsidP="00227736">
            <w:pPr>
              <w:jc w:val="center"/>
              <w:rPr>
                <w:color w:val="000000"/>
              </w:rPr>
            </w:pPr>
          </w:p>
          <w:p w:rsidR="00855CEC" w:rsidRDefault="00855CEC" w:rsidP="00227736">
            <w:pPr>
              <w:jc w:val="center"/>
              <w:rPr>
                <w:color w:val="000000"/>
              </w:rPr>
            </w:pPr>
          </w:p>
          <w:p w:rsidR="00855CEC" w:rsidRDefault="00855CEC" w:rsidP="00227736">
            <w:pPr>
              <w:jc w:val="center"/>
              <w:rPr>
                <w:color w:val="000000"/>
              </w:rPr>
            </w:pPr>
          </w:p>
          <w:p w:rsidR="00855CEC" w:rsidRDefault="00855CEC" w:rsidP="00227736">
            <w:pPr>
              <w:jc w:val="center"/>
              <w:rPr>
                <w:color w:val="000000"/>
              </w:rPr>
            </w:pPr>
          </w:p>
          <w:p w:rsidR="00855CEC" w:rsidRDefault="00855CEC" w:rsidP="00227736">
            <w:pPr>
              <w:jc w:val="center"/>
              <w:rPr>
                <w:color w:val="000000"/>
              </w:rPr>
            </w:pPr>
          </w:p>
          <w:p w:rsidR="00855CEC" w:rsidRDefault="00855CEC" w:rsidP="00227736">
            <w:pPr>
              <w:jc w:val="center"/>
              <w:rPr>
                <w:color w:val="000000"/>
              </w:rPr>
            </w:pPr>
          </w:p>
          <w:p w:rsidR="00855CEC" w:rsidRDefault="00855CEC" w:rsidP="00227736">
            <w:pPr>
              <w:jc w:val="center"/>
              <w:rPr>
                <w:color w:val="000000"/>
              </w:rPr>
            </w:pPr>
          </w:p>
          <w:p w:rsidR="00855CEC" w:rsidRDefault="00855CEC" w:rsidP="00227736">
            <w:pPr>
              <w:jc w:val="center"/>
              <w:rPr>
                <w:color w:val="000000"/>
              </w:rPr>
            </w:pPr>
          </w:p>
          <w:p w:rsidR="00855CEC" w:rsidRDefault="00855CEC" w:rsidP="00227736">
            <w:pPr>
              <w:jc w:val="center"/>
              <w:rPr>
                <w:color w:val="000000"/>
              </w:rPr>
            </w:pPr>
          </w:p>
          <w:p w:rsidR="00855CEC" w:rsidRDefault="00855CEC" w:rsidP="00227736">
            <w:pPr>
              <w:jc w:val="center"/>
              <w:rPr>
                <w:color w:val="000000"/>
              </w:rPr>
            </w:pPr>
          </w:p>
          <w:p w:rsidR="00855CEC" w:rsidRPr="00CF2DF2" w:rsidRDefault="00855CEC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Приобретение спецтехники и оборудования для повышения эффективности выполнения аварийно-спасательных и других неотложных работ, в том числе по локализации и ликвидации аварийных разливов нефти и нефтепродуктов</w:t>
            </w:r>
          </w:p>
        </w:tc>
        <w:tc>
          <w:tcPr>
            <w:tcW w:w="1589" w:type="dxa"/>
            <w:gridSpan w:val="4"/>
            <w:vMerge w:val="restart"/>
            <w:shd w:val="clear" w:color="auto" w:fill="auto"/>
            <w:hideMark/>
          </w:tcPr>
          <w:p w:rsidR="006D6BFA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Управление жилищно-коммунального хозяйства и гражданской защиты населения Пензенской области,</w:t>
            </w:r>
          </w:p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 ГУ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ППСЦ</w:t>
            </w:r>
            <w:r w:rsidR="00B872E5" w:rsidRPr="00CF2DF2">
              <w:rPr>
                <w:color w:val="000000"/>
              </w:rPr>
              <w:t>"</w:t>
            </w:r>
          </w:p>
        </w:tc>
        <w:tc>
          <w:tcPr>
            <w:tcW w:w="143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Итого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6205,6</w:t>
            </w:r>
          </w:p>
        </w:tc>
        <w:tc>
          <w:tcPr>
            <w:tcW w:w="986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6205,6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№1, 1.1.</w:t>
            </w: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9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2019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86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9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2020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2494,0</w:t>
            </w:r>
          </w:p>
        </w:tc>
        <w:tc>
          <w:tcPr>
            <w:tcW w:w="986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2494,0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Приобретение 4 костюмов изолирующих закрытого типа, 1 перекачивающей станции; 1 аварийно-спасательного автомобиля.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9" w:type="dxa"/>
            <w:gridSpan w:val="4"/>
            <w:vMerge w:val="restart"/>
            <w:shd w:val="clear" w:color="auto" w:fill="auto"/>
            <w:hideMark/>
          </w:tcPr>
          <w:p w:rsidR="006D6BFA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Министерство жилищно-коммунального хозяйства и гражданской защиты населения Пензенской области,</w:t>
            </w:r>
          </w:p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 ГУ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ППСЦ</w:t>
            </w:r>
            <w:r w:rsidR="00B872E5" w:rsidRPr="00CF2DF2">
              <w:rPr>
                <w:color w:val="000000"/>
              </w:rPr>
              <w:t>"</w:t>
            </w:r>
          </w:p>
        </w:tc>
        <w:tc>
          <w:tcPr>
            <w:tcW w:w="143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2021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2727,9</w:t>
            </w:r>
          </w:p>
        </w:tc>
        <w:tc>
          <w:tcPr>
            <w:tcW w:w="986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2727,9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685D87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Приобретение: 1 комплекта щеточного </w:t>
            </w:r>
            <w:proofErr w:type="spellStart"/>
            <w:r w:rsidRPr="00CF2DF2">
              <w:rPr>
                <w:color w:val="000000"/>
              </w:rPr>
              <w:t>скиммера</w:t>
            </w:r>
            <w:proofErr w:type="spellEnd"/>
            <w:r w:rsidRPr="00CF2DF2">
              <w:rPr>
                <w:color w:val="000000"/>
              </w:rPr>
              <w:t xml:space="preserve">, </w:t>
            </w:r>
          </w:p>
          <w:p w:rsidR="00685D87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1 комплекта мотопомпы для грязной воды, 2 комплектов перекачивающей станции, разборных резервуаров общей емкостью </w:t>
            </w:r>
          </w:p>
          <w:p w:rsidR="00685D87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67 куб. метров, сорбента</w:t>
            </w:r>
          </w:p>
          <w:p w:rsidR="00685D87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 0,2 тонны, боны заградительные - 80 метров, </w:t>
            </w:r>
          </w:p>
          <w:p w:rsidR="00855CEC" w:rsidRDefault="00227736" w:rsidP="00227736">
            <w:pPr>
              <w:jc w:val="center"/>
              <w:rPr>
                <w:color w:val="000000"/>
              </w:rPr>
            </w:pPr>
            <w:proofErr w:type="gramStart"/>
            <w:r w:rsidRPr="00CF2DF2">
              <w:rPr>
                <w:color w:val="000000"/>
              </w:rPr>
              <w:t xml:space="preserve">1 единицы парогенератора, вспомогательного оборудования и инструментов (рукавов – </w:t>
            </w:r>
            <w:proofErr w:type="gramEnd"/>
          </w:p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proofErr w:type="gramStart"/>
            <w:r w:rsidRPr="00CF2DF2">
              <w:rPr>
                <w:color w:val="000000"/>
              </w:rPr>
              <w:t xml:space="preserve">100 метров, лопат – 10 шт., граблей – 5 шт., искрогасителей – 7 шт., респираторов </w:t>
            </w:r>
            <w:proofErr w:type="spellStart"/>
            <w:r w:rsidRPr="00CF2DF2">
              <w:rPr>
                <w:color w:val="000000"/>
              </w:rPr>
              <w:t>газодымозащитных</w:t>
            </w:r>
            <w:proofErr w:type="spellEnd"/>
            <w:r w:rsidRPr="00CF2DF2">
              <w:rPr>
                <w:color w:val="000000"/>
              </w:rPr>
              <w:t xml:space="preserve"> – 16 шт.)</w:t>
            </w:r>
            <w:proofErr w:type="gramEnd"/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9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2022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983,7</w:t>
            </w:r>
          </w:p>
        </w:tc>
        <w:tc>
          <w:tcPr>
            <w:tcW w:w="986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983,7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Приобретение: 2ед. </w:t>
            </w:r>
            <w:proofErr w:type="spellStart"/>
            <w:r w:rsidRPr="00CF2DF2">
              <w:rPr>
                <w:color w:val="000000"/>
              </w:rPr>
              <w:t>полнолицевых</w:t>
            </w:r>
            <w:proofErr w:type="spellEnd"/>
            <w:r w:rsidRPr="00CF2DF2">
              <w:rPr>
                <w:color w:val="000000"/>
              </w:rPr>
              <w:t xml:space="preserve"> масок, 5 ед. аппаратов дыхательных, 6 ед. радиостанций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9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2023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86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9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2024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86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9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2025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86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9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2026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86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9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2027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86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1.4.</w:t>
            </w: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Основное мероприятие 1.4. 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Совершенствование системы подготовки населения к действиям в чрезвычайных ситуациях, создание резерва материальных ресурсов для организации первоочередного жизнеобеспечения пострадавшего населения</w:t>
            </w:r>
            <w:r w:rsidR="00B872E5" w:rsidRPr="00CF2DF2">
              <w:rPr>
                <w:color w:val="000000"/>
              </w:rPr>
              <w:t>"</w:t>
            </w:r>
          </w:p>
        </w:tc>
        <w:tc>
          <w:tcPr>
            <w:tcW w:w="1589" w:type="dxa"/>
            <w:gridSpan w:val="4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Итого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47442,6</w:t>
            </w:r>
          </w:p>
        </w:tc>
        <w:tc>
          <w:tcPr>
            <w:tcW w:w="986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47442,6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№1, 1.1</w:t>
            </w: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9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2019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11301,9</w:t>
            </w:r>
          </w:p>
        </w:tc>
        <w:tc>
          <w:tcPr>
            <w:tcW w:w="986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11301,9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9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2020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4969,2</w:t>
            </w:r>
          </w:p>
        </w:tc>
        <w:tc>
          <w:tcPr>
            <w:tcW w:w="986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4969,2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9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2021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4483,7</w:t>
            </w:r>
          </w:p>
        </w:tc>
        <w:tc>
          <w:tcPr>
            <w:tcW w:w="986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4483,7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9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2022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3776,8</w:t>
            </w:r>
          </w:p>
        </w:tc>
        <w:tc>
          <w:tcPr>
            <w:tcW w:w="986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3776,8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9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2023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4582,2</w:t>
            </w:r>
          </w:p>
        </w:tc>
        <w:tc>
          <w:tcPr>
            <w:tcW w:w="986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4582,2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9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2024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4582,2</w:t>
            </w:r>
          </w:p>
        </w:tc>
        <w:tc>
          <w:tcPr>
            <w:tcW w:w="986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4582,2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9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2025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4582,2</w:t>
            </w:r>
          </w:p>
        </w:tc>
        <w:tc>
          <w:tcPr>
            <w:tcW w:w="986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4582,2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9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2026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4582,2</w:t>
            </w:r>
          </w:p>
        </w:tc>
        <w:tc>
          <w:tcPr>
            <w:tcW w:w="986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4582,2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9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2027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4582,2</w:t>
            </w:r>
          </w:p>
        </w:tc>
        <w:tc>
          <w:tcPr>
            <w:tcW w:w="986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4582,2</w:t>
            </w:r>
          </w:p>
        </w:tc>
        <w:tc>
          <w:tcPr>
            <w:tcW w:w="1038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9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2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227736" w:rsidRPr="00CF2DF2" w:rsidTr="00CF2DF2">
        <w:trPr>
          <w:gridAfter w:val="1"/>
          <w:wAfter w:w="14" w:type="dxa"/>
          <w:trHeight w:val="20"/>
        </w:trPr>
        <w:tc>
          <w:tcPr>
            <w:tcW w:w="15843" w:type="dxa"/>
            <w:gridSpan w:val="39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в том числе:</w:t>
            </w: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1.4.1.</w:t>
            </w:r>
          </w:p>
        </w:tc>
        <w:tc>
          <w:tcPr>
            <w:tcW w:w="2370" w:type="dxa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Проведение (обновление) отбора поставщиков, подрядчиков, исполнителей в целях последующего осуществления закупок у них товаров, работ, услуг путем проведения запроса котировок</w:t>
            </w:r>
          </w:p>
        </w:tc>
        <w:tc>
          <w:tcPr>
            <w:tcW w:w="1581" w:type="dxa"/>
            <w:gridSpan w:val="3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Министерство сельского хозяйства Пензенской области</w:t>
            </w:r>
          </w:p>
        </w:tc>
        <w:tc>
          <w:tcPr>
            <w:tcW w:w="1445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Итого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9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33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Проведение одного предварительного отбора поставщиков в целях последующего осуществления закупок у них товаров путем проведения запроса котировок на поставку продуктов питания, ежегодно</w:t>
            </w:r>
          </w:p>
        </w:tc>
        <w:tc>
          <w:tcPr>
            <w:tcW w:w="1715" w:type="dxa"/>
            <w:gridSpan w:val="2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№ 1,1.1.</w:t>
            </w: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1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45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2019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9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33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1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45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2020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9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33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1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45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2021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9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33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1" w:type="dxa"/>
            <w:gridSpan w:val="3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Министерство </w:t>
            </w:r>
            <w:proofErr w:type="spellStart"/>
            <w:proofErr w:type="gramStart"/>
            <w:r w:rsidRPr="00CF2DF2">
              <w:rPr>
                <w:color w:val="000000"/>
              </w:rPr>
              <w:t>промышлен</w:t>
            </w:r>
            <w:r w:rsidR="00855CEC">
              <w:rPr>
                <w:color w:val="000000"/>
              </w:rPr>
              <w:t>-</w:t>
            </w:r>
            <w:r w:rsidRPr="00CF2DF2">
              <w:rPr>
                <w:color w:val="000000"/>
              </w:rPr>
              <w:t>ности</w:t>
            </w:r>
            <w:proofErr w:type="spellEnd"/>
            <w:proofErr w:type="gramEnd"/>
            <w:r w:rsidRPr="00CF2DF2">
              <w:rPr>
                <w:color w:val="000000"/>
              </w:rPr>
              <w:t>, транспорта и инновационной политики Пензенской области</w:t>
            </w:r>
          </w:p>
        </w:tc>
        <w:tc>
          <w:tcPr>
            <w:tcW w:w="1445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Итого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9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33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Проведение одного предварительного отбора поставщиков, исполнителей в целях последующего осуществления закупок у них товаров, услуг путем проведения запроса котировок на поставку вещевого имущества, предметов первой необходимости, ежегодно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1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45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2019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9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33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1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45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2020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9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33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1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Министерство </w:t>
            </w:r>
            <w:proofErr w:type="gramStart"/>
            <w:r w:rsidRPr="00CF2DF2">
              <w:rPr>
                <w:color w:val="000000"/>
              </w:rPr>
              <w:t>экономическо</w:t>
            </w:r>
            <w:r w:rsidR="00855CEC">
              <w:rPr>
                <w:color w:val="000000"/>
              </w:rPr>
              <w:t>-</w:t>
            </w:r>
            <w:proofErr w:type="spellStart"/>
            <w:r w:rsidRPr="00CF2DF2">
              <w:rPr>
                <w:color w:val="000000"/>
              </w:rPr>
              <w:t>го</w:t>
            </w:r>
            <w:proofErr w:type="spellEnd"/>
            <w:proofErr w:type="gramEnd"/>
            <w:r w:rsidRPr="00CF2DF2">
              <w:rPr>
                <w:color w:val="000000"/>
              </w:rPr>
              <w:t xml:space="preserve"> развития и промышленности Пензенской области</w:t>
            </w:r>
          </w:p>
        </w:tc>
        <w:tc>
          <w:tcPr>
            <w:tcW w:w="1445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2021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9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33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1.4.2.</w:t>
            </w: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Default="006D6BFA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Pr="00CF2DF2" w:rsidRDefault="00685D87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Подготовка к пропуску весеннего половодья и летне-осенних паводков</w:t>
            </w: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Default="006D6BFA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Pr="00CF2DF2" w:rsidRDefault="00685D87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1" w:type="dxa"/>
            <w:gridSpan w:val="3"/>
            <w:vMerge w:val="restart"/>
            <w:shd w:val="clear" w:color="auto" w:fill="auto"/>
            <w:hideMark/>
          </w:tcPr>
          <w:p w:rsidR="006D6BFA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</w:p>
          <w:p w:rsidR="00227736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ГУ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ППСЦ</w:t>
            </w:r>
            <w:r w:rsidR="00B872E5" w:rsidRPr="00CF2DF2">
              <w:rPr>
                <w:color w:val="000000"/>
              </w:rPr>
              <w:t>"</w:t>
            </w: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Pr="00CF2DF2" w:rsidRDefault="00685D87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45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Итого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4453,8</w:t>
            </w:r>
          </w:p>
        </w:tc>
        <w:tc>
          <w:tcPr>
            <w:tcW w:w="99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4453,8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33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Приобретение специальной техники; информационное обеспечение</w:t>
            </w:r>
          </w:p>
        </w:tc>
        <w:tc>
          <w:tcPr>
            <w:tcW w:w="1715" w:type="dxa"/>
            <w:gridSpan w:val="2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№ 1,1.1.</w:t>
            </w: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Default="006D6BFA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Pr="00CF2DF2" w:rsidRDefault="00685D87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1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45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2019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498,2</w:t>
            </w:r>
          </w:p>
        </w:tc>
        <w:tc>
          <w:tcPr>
            <w:tcW w:w="99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498,2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33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 подвесной лодочный мотор;</w:t>
            </w:r>
            <w:r w:rsidRPr="00CF2DF2">
              <w:rPr>
                <w:color w:val="000000"/>
              </w:rPr>
              <w:br/>
              <w:t>1 лодка надувная ПВХ;</w:t>
            </w:r>
            <w:r w:rsidRPr="00CF2DF2">
              <w:rPr>
                <w:color w:val="000000"/>
              </w:rPr>
              <w:br/>
              <w:t>1 снегоход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1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45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2020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495,2</w:t>
            </w:r>
          </w:p>
        </w:tc>
        <w:tc>
          <w:tcPr>
            <w:tcW w:w="99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495,2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33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 модульный сборно-разборный понтон; 1 прицеп двухосный автомобильный;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1" w:type="dxa"/>
            <w:gridSpan w:val="3"/>
            <w:vMerge w:val="restart"/>
            <w:shd w:val="clear" w:color="auto" w:fill="auto"/>
            <w:hideMark/>
          </w:tcPr>
          <w:p w:rsidR="006D6BFA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</w:p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ГУ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ППСЦ</w:t>
            </w:r>
            <w:r w:rsidR="00B872E5" w:rsidRPr="00CF2DF2">
              <w:rPr>
                <w:color w:val="000000"/>
              </w:rPr>
              <w:t>"</w:t>
            </w:r>
          </w:p>
        </w:tc>
        <w:tc>
          <w:tcPr>
            <w:tcW w:w="1445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2021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497,9</w:t>
            </w:r>
          </w:p>
        </w:tc>
        <w:tc>
          <w:tcPr>
            <w:tcW w:w="99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497,9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33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685D87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Лодка моторная без двигателя – 1 единица, прицеп </w:t>
            </w:r>
            <w:proofErr w:type="spellStart"/>
            <w:r w:rsidRPr="00CF2DF2">
              <w:rPr>
                <w:color w:val="000000"/>
              </w:rPr>
              <w:t>одноостный</w:t>
            </w:r>
            <w:proofErr w:type="spellEnd"/>
            <w:r w:rsidRPr="00CF2DF2">
              <w:rPr>
                <w:color w:val="000000"/>
              </w:rPr>
              <w:t xml:space="preserve"> –</w:t>
            </w:r>
          </w:p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 1 единица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1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45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2022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462,5</w:t>
            </w:r>
          </w:p>
        </w:tc>
        <w:tc>
          <w:tcPr>
            <w:tcW w:w="99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462,5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33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 комплекта водолазного и специального снаряжения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1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45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2023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500,0</w:t>
            </w:r>
          </w:p>
        </w:tc>
        <w:tc>
          <w:tcPr>
            <w:tcW w:w="99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500,0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33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 комплекта водолазного и специального снаряжения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1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45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2024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500,0</w:t>
            </w:r>
          </w:p>
        </w:tc>
        <w:tc>
          <w:tcPr>
            <w:tcW w:w="99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500,0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33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 комплекта водолазного и специального снаряжения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1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45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2025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500,0</w:t>
            </w:r>
          </w:p>
        </w:tc>
        <w:tc>
          <w:tcPr>
            <w:tcW w:w="99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500,0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33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 комплекта водолазного и специального снаряжения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1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45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2026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500,0</w:t>
            </w:r>
          </w:p>
        </w:tc>
        <w:tc>
          <w:tcPr>
            <w:tcW w:w="99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500,0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33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 комплекта водолазного и специального снаряжения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1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45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2027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500,0</w:t>
            </w:r>
          </w:p>
        </w:tc>
        <w:tc>
          <w:tcPr>
            <w:tcW w:w="99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500,0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33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 комплекта водолазного и специального снаряжения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1.4.3.</w:t>
            </w: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Повышение уровня противопожарной защиты государственных учреждений</w:t>
            </w: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1" w:type="dxa"/>
            <w:gridSpan w:val="3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Министерство труда, социальной защиты и демографии Пензенской области</w:t>
            </w: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45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Итого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37838,3</w:t>
            </w:r>
          </w:p>
        </w:tc>
        <w:tc>
          <w:tcPr>
            <w:tcW w:w="99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37838,3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33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№ 1, 1.2.</w:t>
            </w: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1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45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2019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5654,4</w:t>
            </w:r>
          </w:p>
        </w:tc>
        <w:tc>
          <w:tcPr>
            <w:tcW w:w="99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5654,4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33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6D6BFA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Приобретение: огнетушителей - 93 шт., средств индивидуальной защиты - 185 шт., пожарных </w:t>
            </w:r>
            <w:proofErr w:type="spellStart"/>
            <w:r w:rsidRPr="00CF2DF2">
              <w:rPr>
                <w:color w:val="000000"/>
              </w:rPr>
              <w:t>извещателей</w:t>
            </w:r>
            <w:proofErr w:type="spellEnd"/>
            <w:r w:rsidRPr="00CF2DF2">
              <w:rPr>
                <w:color w:val="000000"/>
              </w:rPr>
              <w:t xml:space="preserve"> - 271 шт., носилок для эвакуации - </w:t>
            </w:r>
          </w:p>
          <w:p w:rsidR="006D6BFA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17 шт., знаков эвакуации - 448 шт., планы эвакуации </w:t>
            </w:r>
          </w:p>
          <w:p w:rsidR="006D6BFA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 шт., пожарных шкафов -</w:t>
            </w:r>
          </w:p>
          <w:p w:rsidR="006D6BFA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 5 шт., противопожарных дверей - 8 шт., пожарных рукавов - 32 шт., аккумуляторов для автоматической пожарной сигнализации (далее - АПС) - 10 шт., светильников аварийного освещения - </w:t>
            </w:r>
          </w:p>
          <w:p w:rsidR="006D6BFA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127 шт., фонари - 15 шт., установка доводчиков -</w:t>
            </w:r>
          </w:p>
          <w:p w:rsidR="006D6BFA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15 шт., прибор приемно-контрольный - 1 шт., перезарядка, ремонт и испытание огнетушителей - 108 шт., замена запорно-пускового устройства - 1 шт., монтаж АПС - 1 шт., установка системы оповещения - 1 шт., капитальный ремонт АПС - </w:t>
            </w:r>
          </w:p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 шт.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1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45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2020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4474,0</w:t>
            </w:r>
          </w:p>
        </w:tc>
        <w:tc>
          <w:tcPr>
            <w:tcW w:w="99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4474,0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33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Повышение уровня противопожарной защиты двадцати семи учреждений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1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45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2021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3985,8</w:t>
            </w:r>
          </w:p>
        </w:tc>
        <w:tc>
          <w:tcPr>
            <w:tcW w:w="99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3985,8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33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Повышение уровня противопожарной защиты  девятнадцати социальных учреждений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1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45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2022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3314,1</w:t>
            </w:r>
          </w:p>
        </w:tc>
        <w:tc>
          <w:tcPr>
            <w:tcW w:w="99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3314,1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33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Повышение уровня противопожарной защиты двенадцати социальных учреждений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1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45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2023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4082,0</w:t>
            </w:r>
          </w:p>
        </w:tc>
        <w:tc>
          <w:tcPr>
            <w:tcW w:w="99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4082,0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33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Повышение уровня противопожарной защиты десяти социальных учреждений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1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45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2024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4082,0</w:t>
            </w:r>
          </w:p>
        </w:tc>
        <w:tc>
          <w:tcPr>
            <w:tcW w:w="99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4082,0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33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Повышение уровня противопожарной защиты десяти социальных учреждений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1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45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2025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4082,0</w:t>
            </w:r>
          </w:p>
        </w:tc>
        <w:tc>
          <w:tcPr>
            <w:tcW w:w="99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4082,0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33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Повышение уровня противопожарной защиты десяти социальных учреждений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1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45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2026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4082,0</w:t>
            </w:r>
          </w:p>
        </w:tc>
        <w:tc>
          <w:tcPr>
            <w:tcW w:w="99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4082,0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33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Повышение уровня противопожарной защиты десяти социальных учреждений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1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45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2027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4082,0</w:t>
            </w:r>
          </w:p>
        </w:tc>
        <w:tc>
          <w:tcPr>
            <w:tcW w:w="99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4082,0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33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Повышение уровня противопожарной защиты десяти социальных учреждений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1.4.4.</w:t>
            </w:r>
          </w:p>
        </w:tc>
        <w:tc>
          <w:tcPr>
            <w:tcW w:w="2370" w:type="dxa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Приобретение спецтехники и оборудования для повышения эффективности выполнения аварийно-спасательных и других неотложных работ, в том числе по локализации и ликвидации аварийных разливов нефти и нефтепродуктов. Подготовка специалистов по организации и ведению работ по локализации и ликвидации аварийных разливов нефти и нефтепродуктов</w:t>
            </w:r>
          </w:p>
        </w:tc>
        <w:tc>
          <w:tcPr>
            <w:tcW w:w="1581" w:type="dxa"/>
            <w:gridSpan w:val="3"/>
            <w:vMerge w:val="restart"/>
            <w:shd w:val="clear" w:color="auto" w:fill="auto"/>
            <w:hideMark/>
          </w:tcPr>
          <w:p w:rsidR="006D6BFA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</w:p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ГУ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ППСЦ</w:t>
            </w:r>
            <w:r w:rsidR="00B872E5" w:rsidRPr="00CF2DF2">
              <w:rPr>
                <w:color w:val="000000"/>
              </w:rPr>
              <w:t>"</w:t>
            </w:r>
          </w:p>
        </w:tc>
        <w:tc>
          <w:tcPr>
            <w:tcW w:w="1445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Итого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5149,3</w:t>
            </w:r>
          </w:p>
        </w:tc>
        <w:tc>
          <w:tcPr>
            <w:tcW w:w="99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5149,3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33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Приобретение спецтехники и оборудования, применяемого для выполнения аварийно-спасательных и других неотложных работ, и работ по локализации и ликвидации аварийных разливов нефти и нефтепродуктов. Подготовка специалистов по организации и ведению работ по локализации и ликвидации аварийных разливов нефти и нефтепродуктов</w:t>
            </w:r>
          </w:p>
        </w:tc>
        <w:tc>
          <w:tcPr>
            <w:tcW w:w="1715" w:type="dxa"/>
            <w:gridSpan w:val="2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№ 1.,1.1.</w:t>
            </w: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1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45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2019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5149,3</w:t>
            </w:r>
          </w:p>
        </w:tc>
        <w:tc>
          <w:tcPr>
            <w:tcW w:w="99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5149,3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33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Приобретение пожарного автомобиля (АЦ) - 1 ед.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1.4.5.</w:t>
            </w:r>
          </w:p>
        </w:tc>
        <w:tc>
          <w:tcPr>
            <w:tcW w:w="2370" w:type="dxa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Создание, восполнение резервов материальных ресурсов Пензенской области для ликвидации чрезвычайных ситуаций межмуниципального и регионального характера</w:t>
            </w:r>
          </w:p>
        </w:tc>
        <w:tc>
          <w:tcPr>
            <w:tcW w:w="1581" w:type="dxa"/>
            <w:gridSpan w:val="3"/>
            <w:vMerge w:val="restart"/>
            <w:shd w:val="clear" w:color="auto" w:fill="auto"/>
            <w:hideMark/>
          </w:tcPr>
          <w:p w:rsidR="00855CEC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</w:p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ГУ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ППСЦ</w:t>
            </w:r>
            <w:r w:rsidR="00B872E5" w:rsidRPr="00CF2DF2">
              <w:rPr>
                <w:color w:val="000000"/>
              </w:rPr>
              <w:t>"</w:t>
            </w:r>
          </w:p>
        </w:tc>
        <w:tc>
          <w:tcPr>
            <w:tcW w:w="1445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Итого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1,2</w:t>
            </w:r>
          </w:p>
        </w:tc>
        <w:tc>
          <w:tcPr>
            <w:tcW w:w="99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1,2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33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Приобретение продуктов питания,</w:t>
            </w:r>
            <w:r w:rsidRPr="00CF2DF2">
              <w:rPr>
                <w:color w:val="000000"/>
              </w:rPr>
              <w:br/>
              <w:t>вещевого имущества, предметов первой необходимости, имущества для первоочередного жизнеобеспечения населения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1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45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2022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0,2</w:t>
            </w:r>
          </w:p>
        </w:tc>
        <w:tc>
          <w:tcPr>
            <w:tcW w:w="99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0,2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33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Приобретение мыла хозяйственного - 1,2 кг.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1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45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2023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0,2</w:t>
            </w:r>
          </w:p>
        </w:tc>
        <w:tc>
          <w:tcPr>
            <w:tcW w:w="99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0,2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33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Приобретение мыла хозяйственного - 1,2 кг.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1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45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2024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0,2</w:t>
            </w:r>
          </w:p>
        </w:tc>
        <w:tc>
          <w:tcPr>
            <w:tcW w:w="99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0,2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33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Приобретение мыла хозяйственного - 1,2 кг.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1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45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2025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0,2</w:t>
            </w:r>
          </w:p>
        </w:tc>
        <w:tc>
          <w:tcPr>
            <w:tcW w:w="99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0,2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33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Приобретение мыла хозяйственного - 1,2 кг.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1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45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2026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0,2</w:t>
            </w:r>
          </w:p>
        </w:tc>
        <w:tc>
          <w:tcPr>
            <w:tcW w:w="99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0,2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33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Приобретение мыла хозяйственного - 1,2 кг.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1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45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2027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0,2</w:t>
            </w:r>
          </w:p>
        </w:tc>
        <w:tc>
          <w:tcPr>
            <w:tcW w:w="99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0,2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33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shd w:val="clear" w:color="auto" w:fill="auto"/>
            <w:hideMark/>
          </w:tcPr>
          <w:p w:rsidR="00227736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Приобретение мыла хозяйственного - 1,2 кг.</w:t>
            </w:r>
          </w:p>
          <w:p w:rsidR="00685D87" w:rsidRPr="00CF2DF2" w:rsidRDefault="00685D87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1.5.</w:t>
            </w:r>
          </w:p>
        </w:tc>
        <w:tc>
          <w:tcPr>
            <w:tcW w:w="2370" w:type="dxa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Основное мероприятие 1.5.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 xml:space="preserve">Выполнение государственного задания ГБУ Пензенской области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Пензенский пожарно-спасательный центр</w:t>
            </w:r>
            <w:r w:rsidR="00B872E5" w:rsidRPr="00CF2DF2">
              <w:rPr>
                <w:color w:val="000000"/>
              </w:rPr>
              <w:t>"</w:t>
            </w:r>
          </w:p>
        </w:tc>
        <w:tc>
          <w:tcPr>
            <w:tcW w:w="1581" w:type="dxa"/>
            <w:gridSpan w:val="3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45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Итого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6D6BFA">
            <w:pPr>
              <w:ind w:left="-114" w:right="-87" w:firstLine="28"/>
              <w:jc w:val="center"/>
              <w:rPr>
                <w:color w:val="000000"/>
                <w:spacing w:val="-8"/>
              </w:rPr>
            </w:pPr>
            <w:r w:rsidRPr="00CF2DF2">
              <w:rPr>
                <w:color w:val="000000"/>
                <w:spacing w:val="-8"/>
              </w:rPr>
              <w:t>1125958,6</w:t>
            </w:r>
          </w:p>
        </w:tc>
        <w:tc>
          <w:tcPr>
            <w:tcW w:w="99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6D6BFA">
            <w:pPr>
              <w:ind w:left="-114" w:right="-87" w:firstLine="114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1125958,6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33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1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45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2019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6D6BFA">
            <w:pPr>
              <w:ind w:right="-129" w:hanging="58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101846,6</w:t>
            </w:r>
          </w:p>
        </w:tc>
        <w:tc>
          <w:tcPr>
            <w:tcW w:w="99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101846,6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33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1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45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2020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109333,0</w:t>
            </w:r>
          </w:p>
        </w:tc>
        <w:tc>
          <w:tcPr>
            <w:tcW w:w="99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109333,0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33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1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45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2021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6D6BFA">
            <w:pPr>
              <w:ind w:right="-129" w:hanging="114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119372,7</w:t>
            </w:r>
          </w:p>
        </w:tc>
        <w:tc>
          <w:tcPr>
            <w:tcW w:w="99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119372,7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33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1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45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2022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6D6BFA">
            <w:pPr>
              <w:ind w:right="-129" w:hanging="114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149185,2</w:t>
            </w:r>
          </w:p>
        </w:tc>
        <w:tc>
          <w:tcPr>
            <w:tcW w:w="99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149185,2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33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1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45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2023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6D6BFA">
            <w:pPr>
              <w:ind w:right="-129" w:hanging="114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123483,5</w:t>
            </w:r>
          </w:p>
        </w:tc>
        <w:tc>
          <w:tcPr>
            <w:tcW w:w="99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123483,5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33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1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45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2024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6D6BFA">
            <w:pPr>
              <w:ind w:right="-129" w:hanging="114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128088,8</w:t>
            </w:r>
          </w:p>
        </w:tc>
        <w:tc>
          <w:tcPr>
            <w:tcW w:w="99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128088,8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33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1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45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2025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6D6BFA">
            <w:pPr>
              <w:ind w:right="-129" w:hanging="114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131549,6</w:t>
            </w:r>
          </w:p>
        </w:tc>
        <w:tc>
          <w:tcPr>
            <w:tcW w:w="99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131549,6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33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1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45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2026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6D6BFA">
            <w:pPr>
              <w:ind w:right="-129" w:hanging="114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131549,6</w:t>
            </w:r>
          </w:p>
        </w:tc>
        <w:tc>
          <w:tcPr>
            <w:tcW w:w="99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131549,6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33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81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45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2027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6D6BFA">
            <w:pPr>
              <w:ind w:right="-129" w:hanging="114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131549,6</w:t>
            </w:r>
          </w:p>
        </w:tc>
        <w:tc>
          <w:tcPr>
            <w:tcW w:w="99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131549,6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33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4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227736" w:rsidRPr="00CF2DF2" w:rsidTr="00CF2DF2">
        <w:trPr>
          <w:gridAfter w:val="1"/>
          <w:wAfter w:w="14" w:type="dxa"/>
          <w:trHeight w:val="20"/>
        </w:trPr>
        <w:tc>
          <w:tcPr>
            <w:tcW w:w="15843" w:type="dxa"/>
            <w:gridSpan w:val="39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в том числе:</w:t>
            </w: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1.5.1.</w:t>
            </w: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Обеспечение выполнения мероприятий в области гражданской обороны, защиты населения и территорий от чрезвычайных ситуаций природного и техногенного характера, обеспечение пожарной безопасности, безопасности людей на водных объектах</w:t>
            </w: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Default="00231015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Pr="00CF2DF2" w:rsidRDefault="00C30597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 w:val="restart"/>
            <w:shd w:val="clear" w:color="auto" w:fill="auto"/>
            <w:hideMark/>
          </w:tcPr>
          <w:p w:rsidR="006D6BFA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Управление жилищно-коммунального хозяйства и гражданской защиты населения Пензенской области,</w:t>
            </w:r>
          </w:p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 ГУ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ППСЦ</w:t>
            </w:r>
            <w:r w:rsidR="00B872E5" w:rsidRPr="00CF2DF2">
              <w:rPr>
                <w:color w:val="000000"/>
              </w:rPr>
              <w:t>"</w:t>
            </w: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Default="00231015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Pr="00CF2DF2" w:rsidRDefault="00685D87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Итого</w:t>
            </w:r>
          </w:p>
        </w:tc>
        <w:tc>
          <w:tcPr>
            <w:tcW w:w="901" w:type="dxa"/>
            <w:gridSpan w:val="4"/>
            <w:shd w:val="clear" w:color="auto" w:fill="auto"/>
            <w:noWrap/>
            <w:hideMark/>
          </w:tcPr>
          <w:p w:rsidR="00227736" w:rsidRPr="00CF2DF2" w:rsidRDefault="00227736" w:rsidP="006D6BFA">
            <w:pPr>
              <w:ind w:right="-94" w:hanging="72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729709,8</w:t>
            </w:r>
          </w:p>
        </w:tc>
        <w:tc>
          <w:tcPr>
            <w:tcW w:w="99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729709,8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</w:t>
            </w:r>
          </w:p>
        </w:tc>
        <w:tc>
          <w:tcPr>
            <w:tcW w:w="125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</w:t>
            </w: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№ 1, 1.1, 1.4.</w:t>
            </w: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Default="00231015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Pr="00CF2DF2" w:rsidRDefault="00C30597" w:rsidP="00C30597">
            <w:pPr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 w:val="restart"/>
            <w:shd w:val="clear" w:color="auto" w:fill="auto"/>
            <w:noWrap/>
            <w:hideMark/>
          </w:tcPr>
          <w:p w:rsidR="00227736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2019</w:t>
            </w: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Pr="00CF2DF2" w:rsidRDefault="00685D87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 w:val="restart"/>
            <w:shd w:val="clear" w:color="auto" w:fill="auto"/>
            <w:noWrap/>
            <w:hideMark/>
          </w:tcPr>
          <w:p w:rsidR="00227736" w:rsidRDefault="00227736" w:rsidP="006D6BFA">
            <w:pPr>
              <w:ind w:right="-94" w:hanging="72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101846,6</w:t>
            </w:r>
          </w:p>
          <w:p w:rsidR="00685D87" w:rsidRDefault="00685D87" w:rsidP="006D6BFA">
            <w:pPr>
              <w:ind w:right="-94" w:hanging="7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right="-94" w:hanging="7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right="-94" w:hanging="7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right="-94" w:hanging="7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right="-94" w:hanging="7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right="-94" w:hanging="7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right="-94" w:hanging="7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right="-94" w:hanging="7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right="-94" w:hanging="7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right="-94" w:hanging="7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right="-94" w:hanging="7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right="-94" w:hanging="7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right="-94" w:hanging="7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right="-94" w:hanging="7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right="-94" w:hanging="7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right="-94" w:hanging="7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right="-94" w:hanging="7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right="-94" w:hanging="7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right="-94" w:hanging="7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right="-94" w:hanging="7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right="-94" w:hanging="7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right="-94" w:hanging="7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right="-94" w:hanging="7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right="-94" w:hanging="7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right="-94" w:hanging="7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right="-94" w:hanging="7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right="-94" w:hanging="7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right="-94" w:hanging="7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right="-94" w:hanging="7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right="-94" w:hanging="72"/>
              <w:jc w:val="center"/>
              <w:rPr>
                <w:color w:val="000000"/>
              </w:rPr>
            </w:pPr>
          </w:p>
          <w:p w:rsidR="00685D87" w:rsidRPr="00CF2DF2" w:rsidRDefault="00685D87" w:rsidP="006D6BFA">
            <w:pPr>
              <w:ind w:right="-94" w:hanging="72"/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 w:val="restart"/>
            <w:shd w:val="clear" w:color="auto" w:fill="auto"/>
            <w:noWrap/>
            <w:hideMark/>
          </w:tcPr>
          <w:p w:rsidR="00227736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101846,6</w:t>
            </w: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Pr="00CF2DF2" w:rsidRDefault="00685D87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 w:val="restart"/>
            <w:shd w:val="clear" w:color="auto" w:fill="auto"/>
            <w:noWrap/>
            <w:hideMark/>
          </w:tcPr>
          <w:p w:rsidR="00227736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</w:t>
            </w: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Pr="00CF2DF2" w:rsidRDefault="00685D87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 w:val="restart"/>
            <w:shd w:val="clear" w:color="auto" w:fill="auto"/>
            <w:noWrap/>
            <w:hideMark/>
          </w:tcPr>
          <w:p w:rsidR="00227736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</w:t>
            </w: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Pr="00CF2DF2" w:rsidRDefault="00685D87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 w:val="restart"/>
            <w:shd w:val="clear" w:color="auto" w:fill="auto"/>
            <w:noWrap/>
            <w:hideMark/>
          </w:tcPr>
          <w:p w:rsidR="00227736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</w:t>
            </w: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Pr="00CF2DF2" w:rsidRDefault="00685D87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Реализация дополнительных профессиональных программ повышения квалификации (чел./час), показатель 75384.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Количество проведенных плановых проверок РАСЦО с подтверждением готовности системы к оповещению населения (ед.), показатель 4.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proofErr w:type="gramStart"/>
            <w:r w:rsidRPr="00CF2DF2">
              <w:rPr>
                <w:color w:val="000000"/>
              </w:rPr>
              <w:t>Количество хранящихся (содержащихся) на складах гражданской обороны СИЗ (ед.), показатель 300800.</w:t>
            </w:r>
            <w:proofErr w:type="gramEnd"/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Количество регламентных, ремонтных, тестовых работ, профилактических и аттестационных мероприятий (ед.), показатель 136.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Default="00227736" w:rsidP="00227736">
            <w:pPr>
              <w:jc w:val="center"/>
            </w:pPr>
            <w:r w:rsidRPr="00CF2DF2">
              <w:t>Количество оперативных выездов для проведения поисковых и аварийно-спасательных работ (ед.), показатель 563.</w:t>
            </w:r>
          </w:p>
          <w:p w:rsidR="00685D87" w:rsidRPr="00CF2DF2" w:rsidRDefault="00685D87" w:rsidP="00227736">
            <w:pPr>
              <w:jc w:val="center"/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  <w:r w:rsidRPr="00CF2DF2">
              <w:t xml:space="preserve">Количество подготовленных и оснащенных сотрудников в соответствии с приказом МЧС России от 26.09.2007 </w:t>
            </w:r>
            <w:r w:rsidR="009E4F81" w:rsidRPr="00CF2DF2">
              <w:t>№</w:t>
            </w:r>
            <w:r w:rsidRPr="00CF2DF2">
              <w:t xml:space="preserve"> 500 (ед.), показатель 95.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 (процент), показатель 100%.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 w:val="restart"/>
            <w:shd w:val="clear" w:color="auto" w:fill="auto"/>
            <w:noWrap/>
            <w:hideMark/>
          </w:tcPr>
          <w:p w:rsidR="00227736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2020</w:t>
            </w: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Pr="00CF2DF2" w:rsidRDefault="00685D87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 w:val="restart"/>
            <w:shd w:val="clear" w:color="auto" w:fill="auto"/>
            <w:noWrap/>
            <w:hideMark/>
          </w:tcPr>
          <w:p w:rsidR="00227736" w:rsidRDefault="00227736" w:rsidP="006D6BFA">
            <w:pPr>
              <w:ind w:left="-100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109333,0</w:t>
            </w: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Pr="00CF2DF2" w:rsidRDefault="00685D87" w:rsidP="006D6BFA">
            <w:pPr>
              <w:ind w:left="-100"/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 w:val="restart"/>
            <w:shd w:val="clear" w:color="auto" w:fill="auto"/>
            <w:noWrap/>
            <w:hideMark/>
          </w:tcPr>
          <w:p w:rsidR="00227736" w:rsidRDefault="00227736" w:rsidP="006D6BFA">
            <w:pPr>
              <w:ind w:left="-100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109333,0</w:t>
            </w: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/>
              <w:jc w:val="center"/>
              <w:rPr>
                <w:color w:val="000000"/>
              </w:rPr>
            </w:pPr>
          </w:p>
          <w:p w:rsidR="00685D87" w:rsidRPr="00CF2DF2" w:rsidRDefault="00685D87" w:rsidP="006D6BFA">
            <w:pPr>
              <w:ind w:left="-100"/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 w:val="restart"/>
            <w:shd w:val="clear" w:color="auto" w:fill="auto"/>
            <w:noWrap/>
            <w:hideMark/>
          </w:tcPr>
          <w:p w:rsidR="00227736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Pr="00CF2DF2" w:rsidRDefault="00685D87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 w:val="restart"/>
            <w:shd w:val="clear" w:color="auto" w:fill="auto"/>
            <w:noWrap/>
            <w:hideMark/>
          </w:tcPr>
          <w:p w:rsidR="00227736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Pr="00CF2DF2" w:rsidRDefault="00685D87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 w:val="restart"/>
            <w:shd w:val="clear" w:color="auto" w:fill="auto"/>
            <w:noWrap/>
            <w:hideMark/>
          </w:tcPr>
          <w:p w:rsidR="00227736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Pr="00CF2DF2" w:rsidRDefault="00685D87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РАСЦО с подтверждением готовности системы к оповещению населения (ед.), показатель 4.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Реализация дополнительных профессиональных программ повышения квалификации (чел./час), показатель 79056.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Количество проведенных плановых проверок Количество хранящихся (содержащихся) на складах гражданской обороны СИЗ (ед.), показатель 300800.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Количество регламентных, ремонтных, тестовых работ, профилактических и аттестационных мероприятий (ед.),</w:t>
            </w:r>
            <w:r w:rsidRPr="00CF2DF2">
              <w:rPr>
                <w:color w:val="000000"/>
              </w:rPr>
              <w:br/>
              <w:t>Показатель 136.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Default="00227736" w:rsidP="00227736">
            <w:pPr>
              <w:jc w:val="center"/>
            </w:pPr>
            <w:r w:rsidRPr="00CF2DF2">
              <w:t>Количество оперативных выездов для проведения поисковых и аварийно-спасательных работ (ед.), показатель 641.</w:t>
            </w:r>
          </w:p>
          <w:p w:rsidR="00685D87" w:rsidRPr="00CF2DF2" w:rsidRDefault="00685D87" w:rsidP="00227736">
            <w:pPr>
              <w:jc w:val="center"/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  <w:r w:rsidRPr="00CF2DF2">
              <w:t xml:space="preserve">Количество подготовленных и оснащенных сотрудников в соответствии с приказом МЧС России от 26.09.2007 </w:t>
            </w:r>
            <w:r w:rsidR="009E4F81" w:rsidRPr="00CF2DF2">
              <w:t>№</w:t>
            </w:r>
            <w:r w:rsidRPr="00CF2DF2">
              <w:t xml:space="preserve"> 500 (ед.), показатель 95.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 (процент), показатель 100%</w:t>
            </w: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 w:val="restart"/>
            <w:shd w:val="clear" w:color="auto" w:fill="auto"/>
            <w:hideMark/>
          </w:tcPr>
          <w:p w:rsidR="006D6BFA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</w:p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ГУ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ППСЦ</w:t>
            </w:r>
            <w:r w:rsidR="00B872E5" w:rsidRPr="00CF2DF2">
              <w:rPr>
                <w:color w:val="000000"/>
              </w:rPr>
              <w:t>"</w:t>
            </w: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6D6BFA" w:rsidRDefault="006D6BFA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Pr="00CF2DF2" w:rsidRDefault="00C30597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 w:val="restart"/>
            <w:shd w:val="clear" w:color="auto" w:fill="auto"/>
            <w:noWrap/>
            <w:hideMark/>
          </w:tcPr>
          <w:p w:rsidR="00227736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2021</w:t>
            </w: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Pr="00CF2DF2" w:rsidRDefault="00685D87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 w:val="restart"/>
            <w:shd w:val="clear" w:color="auto" w:fill="auto"/>
            <w:noWrap/>
            <w:hideMark/>
          </w:tcPr>
          <w:p w:rsidR="00227736" w:rsidRDefault="00227736" w:rsidP="006D6BFA">
            <w:pPr>
              <w:ind w:left="-100" w:right="-122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117772,7</w:t>
            </w: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Pr="00CF2DF2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 w:val="restart"/>
            <w:shd w:val="clear" w:color="auto" w:fill="auto"/>
            <w:noWrap/>
            <w:hideMark/>
          </w:tcPr>
          <w:p w:rsidR="00227736" w:rsidRDefault="00227736" w:rsidP="006D6BFA">
            <w:pPr>
              <w:ind w:left="-100" w:right="-122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117772,7</w:t>
            </w: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  <w:p w:rsidR="00685D87" w:rsidRPr="00CF2DF2" w:rsidRDefault="00685D87" w:rsidP="006D6BFA">
            <w:pPr>
              <w:ind w:left="-100" w:right="-122"/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 w:val="restart"/>
            <w:shd w:val="clear" w:color="auto" w:fill="auto"/>
            <w:noWrap/>
            <w:hideMark/>
          </w:tcPr>
          <w:p w:rsidR="00227736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Pr="00CF2DF2" w:rsidRDefault="00685D87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 w:val="restart"/>
            <w:shd w:val="clear" w:color="auto" w:fill="auto"/>
            <w:noWrap/>
            <w:hideMark/>
          </w:tcPr>
          <w:p w:rsidR="00227736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Pr="00CF2DF2" w:rsidRDefault="00685D87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 w:val="restart"/>
            <w:shd w:val="clear" w:color="auto" w:fill="auto"/>
            <w:noWrap/>
            <w:hideMark/>
          </w:tcPr>
          <w:p w:rsidR="00227736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Pr="00CF2DF2" w:rsidRDefault="00685D87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Реализация дополнительных профессиональных программ повышения квалификации (чел./час), показатель 80964.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Количество проведенных плановых проверок РАСЦО с подтверждением готовности системы к оповещению населения (ед.), показатель 4.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proofErr w:type="gramStart"/>
            <w:r w:rsidRPr="00CF2DF2">
              <w:rPr>
                <w:color w:val="000000"/>
              </w:rPr>
              <w:t>Доля хранящихся (содержащихся) на складах гражданской обороны СИЗ (%), показатель 100.</w:t>
            </w:r>
            <w:proofErr w:type="gramEnd"/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664CAE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Доля регламентных, ремонтных, тестовых работ, профилактических и аттестационных мероприятий</w:t>
            </w:r>
            <w:proofErr w:type="gramStart"/>
            <w:r w:rsidRPr="00CF2DF2">
              <w:rPr>
                <w:color w:val="000000"/>
              </w:rPr>
              <w:t xml:space="preserve"> (%), </w:t>
            </w:r>
            <w:proofErr w:type="gramEnd"/>
          </w:p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показатель 85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  <w:r w:rsidRPr="00CF2DF2">
              <w:t>Доля оперативных выездов для проведения поисковых и аварийно-спасательных работ</w:t>
            </w:r>
            <w:proofErr w:type="gramStart"/>
            <w:r w:rsidRPr="00CF2DF2">
              <w:t xml:space="preserve"> (%), </w:t>
            </w:r>
            <w:proofErr w:type="gramEnd"/>
            <w:r w:rsidRPr="00CF2DF2">
              <w:t>показатель 85.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664CAE" w:rsidRDefault="00227736" w:rsidP="00227736">
            <w:pPr>
              <w:jc w:val="center"/>
            </w:pPr>
            <w:r w:rsidRPr="00CF2DF2">
              <w:t xml:space="preserve">Доля подготовленных и оснащенных сотрудников в соответствии с приказом МЧС России от 26.09.2007 </w:t>
            </w:r>
          </w:p>
          <w:p w:rsidR="00227736" w:rsidRPr="00CF2DF2" w:rsidRDefault="009E4F81" w:rsidP="00227736">
            <w:pPr>
              <w:jc w:val="center"/>
            </w:pPr>
            <w:r w:rsidRPr="00CF2DF2">
              <w:t>№</w:t>
            </w:r>
            <w:r w:rsidR="00227736" w:rsidRPr="00CF2DF2">
              <w:t xml:space="preserve"> 500 (%), показатель 85.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  <w:r w:rsidRPr="00CF2DF2">
              <w:t>Доля оперативных выездов для проведения работ по обеспечению безопасности людей на водных объектах</w:t>
            </w:r>
            <w:proofErr w:type="gramStart"/>
            <w:r w:rsidRPr="00CF2DF2">
              <w:t xml:space="preserve"> (%), </w:t>
            </w:r>
            <w:proofErr w:type="gramEnd"/>
            <w:r w:rsidRPr="00CF2DF2">
              <w:t>показатель 85.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  <w:r w:rsidRPr="00CF2DF2">
              <w:t>Среднее время прибытия к месту пожара (мин), показатель 20.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 (процент), показатель 100%.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 w:val="restart"/>
            <w:shd w:val="clear" w:color="auto" w:fill="auto"/>
            <w:noWrap/>
            <w:hideMark/>
          </w:tcPr>
          <w:p w:rsidR="00227736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2022</w:t>
            </w: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Pr="00CF2DF2" w:rsidRDefault="00685D87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 w:val="restart"/>
            <w:shd w:val="clear" w:color="auto" w:fill="auto"/>
            <w:noWrap/>
            <w:hideMark/>
          </w:tcPr>
          <w:p w:rsidR="00227736" w:rsidRDefault="00227736" w:rsidP="006D6BFA">
            <w:pPr>
              <w:tabs>
                <w:tab w:val="left" w:pos="688"/>
              </w:tabs>
              <w:ind w:hanging="114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149185,2</w:t>
            </w:r>
          </w:p>
          <w:p w:rsidR="00685D87" w:rsidRDefault="00685D87" w:rsidP="006D6BFA">
            <w:pPr>
              <w:tabs>
                <w:tab w:val="left" w:pos="688"/>
              </w:tabs>
              <w:ind w:hanging="114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tabs>
                <w:tab w:val="left" w:pos="688"/>
              </w:tabs>
              <w:ind w:hanging="114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tabs>
                <w:tab w:val="left" w:pos="688"/>
              </w:tabs>
              <w:ind w:hanging="114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tabs>
                <w:tab w:val="left" w:pos="688"/>
              </w:tabs>
              <w:ind w:hanging="114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tabs>
                <w:tab w:val="left" w:pos="688"/>
              </w:tabs>
              <w:ind w:hanging="114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tabs>
                <w:tab w:val="left" w:pos="688"/>
              </w:tabs>
              <w:ind w:hanging="114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tabs>
                <w:tab w:val="left" w:pos="688"/>
              </w:tabs>
              <w:ind w:hanging="114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tabs>
                <w:tab w:val="left" w:pos="688"/>
              </w:tabs>
              <w:ind w:hanging="114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tabs>
                <w:tab w:val="left" w:pos="688"/>
              </w:tabs>
              <w:ind w:hanging="114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tabs>
                <w:tab w:val="left" w:pos="688"/>
              </w:tabs>
              <w:ind w:hanging="114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tabs>
                <w:tab w:val="left" w:pos="688"/>
              </w:tabs>
              <w:ind w:hanging="114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tabs>
                <w:tab w:val="left" w:pos="688"/>
              </w:tabs>
              <w:ind w:hanging="114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tabs>
                <w:tab w:val="left" w:pos="688"/>
              </w:tabs>
              <w:ind w:hanging="114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tabs>
                <w:tab w:val="left" w:pos="688"/>
              </w:tabs>
              <w:ind w:hanging="114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tabs>
                <w:tab w:val="left" w:pos="688"/>
              </w:tabs>
              <w:ind w:hanging="114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tabs>
                <w:tab w:val="left" w:pos="688"/>
              </w:tabs>
              <w:ind w:hanging="114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tabs>
                <w:tab w:val="left" w:pos="688"/>
              </w:tabs>
              <w:ind w:hanging="114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tabs>
                <w:tab w:val="left" w:pos="688"/>
              </w:tabs>
              <w:ind w:hanging="114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tabs>
                <w:tab w:val="left" w:pos="688"/>
              </w:tabs>
              <w:ind w:hanging="114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tabs>
                <w:tab w:val="left" w:pos="688"/>
              </w:tabs>
              <w:ind w:hanging="114"/>
              <w:jc w:val="center"/>
              <w:rPr>
                <w:color w:val="000000"/>
              </w:rPr>
            </w:pPr>
          </w:p>
          <w:p w:rsidR="00685D87" w:rsidRDefault="00685D87" w:rsidP="006D6BFA">
            <w:pPr>
              <w:tabs>
                <w:tab w:val="left" w:pos="688"/>
              </w:tabs>
              <w:ind w:hanging="114"/>
              <w:jc w:val="center"/>
              <w:rPr>
                <w:color w:val="000000"/>
              </w:rPr>
            </w:pPr>
          </w:p>
          <w:p w:rsidR="00685D87" w:rsidRPr="00CF2DF2" w:rsidRDefault="00685D87" w:rsidP="006D6BFA">
            <w:pPr>
              <w:tabs>
                <w:tab w:val="left" w:pos="688"/>
              </w:tabs>
              <w:ind w:hanging="114"/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 w:val="restart"/>
            <w:shd w:val="clear" w:color="auto" w:fill="auto"/>
            <w:noWrap/>
            <w:hideMark/>
          </w:tcPr>
          <w:p w:rsidR="00227736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149185,2</w:t>
            </w: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Pr="00CF2DF2" w:rsidRDefault="00685D87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 w:val="restart"/>
            <w:shd w:val="clear" w:color="auto" w:fill="auto"/>
            <w:noWrap/>
            <w:hideMark/>
          </w:tcPr>
          <w:p w:rsidR="00227736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Pr="00CF2DF2" w:rsidRDefault="00685D87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 w:val="restart"/>
            <w:shd w:val="clear" w:color="auto" w:fill="auto"/>
            <w:noWrap/>
            <w:hideMark/>
          </w:tcPr>
          <w:p w:rsidR="00227736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Pr="00CF2DF2" w:rsidRDefault="00685D87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 w:val="restart"/>
            <w:shd w:val="clear" w:color="auto" w:fill="auto"/>
            <w:noWrap/>
            <w:hideMark/>
          </w:tcPr>
          <w:p w:rsidR="00227736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Default="00685D87" w:rsidP="00227736">
            <w:pPr>
              <w:jc w:val="center"/>
              <w:rPr>
                <w:color w:val="000000"/>
              </w:rPr>
            </w:pPr>
          </w:p>
          <w:p w:rsidR="00685D87" w:rsidRPr="00CF2DF2" w:rsidRDefault="00685D87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  <w:r w:rsidRPr="00CF2DF2">
              <w:t>Реализация дополнительных профессиональных программ повышения квалификации (чел./час), показатель 78504.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  <w:r w:rsidRPr="00CF2DF2">
              <w:t>Количество проведенных плановых проверок РАСЦО с подтверждением готовности системы к оповещению населения (ед.), показатель 4.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  <w:proofErr w:type="gramStart"/>
            <w:r w:rsidRPr="00CF2DF2">
              <w:t>Доля хранящихся (содержащихся) на складах гражданской обороны СИЗ (%), показатель 100.</w:t>
            </w:r>
            <w:proofErr w:type="gramEnd"/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685D87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Доля регламентных, ремонтных, тестовых работ, профилактических и аттестационных мероприятий</w:t>
            </w:r>
            <w:proofErr w:type="gramStart"/>
            <w:r w:rsidRPr="00CF2DF2">
              <w:rPr>
                <w:color w:val="000000"/>
              </w:rPr>
              <w:t xml:space="preserve"> (%), </w:t>
            </w:r>
            <w:proofErr w:type="gramEnd"/>
          </w:p>
          <w:p w:rsidR="00227736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показатель 85.</w:t>
            </w:r>
          </w:p>
          <w:p w:rsidR="00664CAE" w:rsidRPr="00CF2DF2" w:rsidRDefault="00664CAE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  <w:r w:rsidRPr="00CF2DF2">
              <w:t>Доля оперативных выездов для проведения поисковых и аварийно-спасательных работ</w:t>
            </w:r>
            <w:proofErr w:type="gramStart"/>
            <w:r w:rsidRPr="00CF2DF2">
              <w:t xml:space="preserve"> (%), </w:t>
            </w:r>
            <w:proofErr w:type="gramEnd"/>
            <w:r w:rsidRPr="00CF2DF2">
              <w:t>показатель 85.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664CAE" w:rsidRDefault="00227736" w:rsidP="00227736">
            <w:pPr>
              <w:jc w:val="center"/>
            </w:pPr>
            <w:r w:rsidRPr="00CF2DF2">
              <w:t>Доля подготовленных и оснащенных сотрудников в соответствии с приказом МЧС России от 26.09.2007</w:t>
            </w:r>
          </w:p>
          <w:p w:rsidR="00227736" w:rsidRPr="00CF2DF2" w:rsidRDefault="00227736" w:rsidP="00227736">
            <w:pPr>
              <w:jc w:val="center"/>
            </w:pPr>
            <w:r w:rsidRPr="00CF2DF2">
              <w:t xml:space="preserve"> </w:t>
            </w:r>
            <w:r w:rsidR="009E4F81" w:rsidRPr="00CF2DF2">
              <w:t>№</w:t>
            </w:r>
            <w:r w:rsidRPr="00CF2DF2">
              <w:t xml:space="preserve"> 500 (%), показатель 85.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  <w:r w:rsidRPr="00CF2DF2">
              <w:t>Доля оперативных выездов для проведения работ по обеспечению безопасности людей на водных объектах</w:t>
            </w:r>
            <w:proofErr w:type="gramStart"/>
            <w:r w:rsidRPr="00CF2DF2">
              <w:t xml:space="preserve"> (%), </w:t>
            </w:r>
            <w:proofErr w:type="gramEnd"/>
            <w:r w:rsidRPr="00CF2DF2">
              <w:t>показатель 85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  <w:r w:rsidRPr="00CF2DF2">
              <w:t>Среднее время прибытия к месту пожара (мин), показатель 20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 (процент), показатель 100%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 w:val="restart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2023</w:t>
            </w: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 w:val="restart"/>
            <w:shd w:val="clear" w:color="auto" w:fill="auto"/>
            <w:noWrap/>
            <w:hideMark/>
          </w:tcPr>
          <w:p w:rsidR="00227736" w:rsidRPr="00CF2DF2" w:rsidRDefault="00227736" w:rsidP="006D6BFA">
            <w:pPr>
              <w:ind w:left="-86" w:right="-108" w:firstLine="86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123483,5</w:t>
            </w:r>
          </w:p>
          <w:p w:rsidR="006D6BFA" w:rsidRPr="00CF2DF2" w:rsidRDefault="006D6BFA" w:rsidP="006D6BFA">
            <w:pPr>
              <w:ind w:left="-86" w:right="-108" w:firstLine="86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6" w:right="-108" w:firstLine="86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6" w:right="-108" w:firstLine="86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6" w:right="-108" w:firstLine="86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6" w:right="-108" w:firstLine="86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6" w:right="-108" w:firstLine="86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6" w:right="-108" w:firstLine="86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6" w:right="-108" w:firstLine="86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6" w:right="-108" w:firstLine="86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6" w:right="-108" w:firstLine="86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6" w:right="-108" w:firstLine="86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6" w:right="-108" w:firstLine="86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6" w:right="-108" w:firstLine="86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6" w:right="-108" w:firstLine="86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6" w:right="-108" w:firstLine="86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6" w:right="-108" w:firstLine="86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6" w:right="-108" w:firstLine="86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6" w:right="-108" w:firstLine="86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6" w:right="-108" w:firstLine="86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6" w:right="-108" w:firstLine="86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6" w:right="-108" w:firstLine="86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6" w:right="-108" w:firstLine="86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6" w:right="-108" w:firstLine="86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6" w:right="-108" w:firstLine="86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6" w:right="-108" w:firstLine="86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6" w:right="-108" w:firstLine="86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6" w:right="-108" w:firstLine="86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6" w:right="-108" w:firstLine="86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6" w:right="-108" w:firstLine="86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6" w:right="-108" w:firstLine="86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6" w:right="-108" w:firstLine="86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6" w:right="-108" w:firstLine="86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6" w:right="-108" w:firstLine="86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6" w:right="-108" w:firstLine="86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6" w:right="-108" w:firstLine="86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6" w:right="-108" w:firstLine="86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6" w:right="-108" w:firstLine="86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6" w:right="-108" w:firstLine="86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6" w:right="-108" w:firstLine="86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6" w:right="-108" w:firstLine="86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6" w:right="-108" w:firstLine="86"/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 w:val="restart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123483,5</w:t>
            </w: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 w:val="restart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 w:val="restart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rPr>
                <w:color w:val="000000"/>
              </w:rPr>
            </w:pPr>
          </w:p>
        </w:tc>
        <w:tc>
          <w:tcPr>
            <w:tcW w:w="1257" w:type="dxa"/>
            <w:gridSpan w:val="4"/>
            <w:vMerge w:val="restart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rPr>
                <w:color w:val="000000"/>
              </w:rPr>
            </w:pPr>
          </w:p>
          <w:p w:rsidR="006D6BFA" w:rsidRPr="00CF2DF2" w:rsidRDefault="006D6BFA" w:rsidP="006D6BFA">
            <w:pPr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Реализация дополнительных профессиональных программ повышения квалификации (чел./час), показатель 75298.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664CAE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Количество проведенных плановых проверок РАСЦО с подтверждением готовности системы к оповещению населения (ед.), показатель 4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Default="00227736" w:rsidP="00227736">
            <w:pPr>
              <w:jc w:val="center"/>
              <w:rPr>
                <w:color w:val="000000"/>
              </w:rPr>
            </w:pPr>
            <w:proofErr w:type="gramStart"/>
            <w:r w:rsidRPr="00CF2DF2">
              <w:rPr>
                <w:color w:val="000000"/>
              </w:rPr>
              <w:t>Доля хранящихся (содержащихся) на складах гражданской обороны СИЗ (%), показатель 100</w:t>
            </w:r>
            <w:proofErr w:type="gramEnd"/>
          </w:p>
          <w:p w:rsidR="00664CAE" w:rsidRPr="00CF2DF2" w:rsidRDefault="00664CAE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664CAE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Доля регламентных, ремонтных, тестовых работ, профилактических и аттестационных мероприятий</w:t>
            </w:r>
            <w:proofErr w:type="gramStart"/>
            <w:r w:rsidRPr="00CF2DF2">
              <w:rPr>
                <w:color w:val="000000"/>
              </w:rPr>
              <w:t xml:space="preserve"> (%), </w:t>
            </w:r>
            <w:proofErr w:type="gramEnd"/>
          </w:p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показатель 85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</w:pPr>
            <w:r w:rsidRPr="00CF2DF2">
              <w:t>Доля оперативных выездов для проведения поисковых и аварийно-спасательных работ</w:t>
            </w:r>
            <w:proofErr w:type="gramStart"/>
            <w:r w:rsidRPr="00CF2DF2">
              <w:t xml:space="preserve"> (%), </w:t>
            </w:r>
            <w:proofErr w:type="gramEnd"/>
            <w:r w:rsidRPr="00CF2DF2">
              <w:t>показатель 85.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664CAE" w:rsidRDefault="00227736" w:rsidP="00664CAE">
            <w:pPr>
              <w:spacing w:line="228" w:lineRule="auto"/>
              <w:jc w:val="center"/>
            </w:pPr>
            <w:r w:rsidRPr="00CF2DF2">
              <w:t>Доля подготовленных и оснащенных сотрудников в соответствии с приказом МЧС России от 26.09.2007</w:t>
            </w:r>
          </w:p>
          <w:p w:rsidR="00227736" w:rsidRPr="00CF2DF2" w:rsidRDefault="00227736" w:rsidP="00664CAE">
            <w:pPr>
              <w:spacing w:line="228" w:lineRule="auto"/>
              <w:jc w:val="center"/>
            </w:pPr>
            <w:r w:rsidRPr="00CF2DF2">
              <w:t xml:space="preserve"> </w:t>
            </w:r>
            <w:r w:rsidR="009E4F81" w:rsidRPr="00CF2DF2">
              <w:t>№</w:t>
            </w:r>
            <w:r w:rsidRPr="00CF2DF2">
              <w:t xml:space="preserve"> 500 (%), показатель 85.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</w:pPr>
            <w:r w:rsidRPr="00CF2DF2">
              <w:t>Доля оперативных выездов для проведения работ по обеспечению безопасности людей на водных объектах</w:t>
            </w:r>
            <w:proofErr w:type="gramStart"/>
            <w:r w:rsidRPr="00CF2DF2">
              <w:t xml:space="preserve"> (%), </w:t>
            </w:r>
            <w:proofErr w:type="gramEnd"/>
            <w:r w:rsidRPr="00CF2DF2">
              <w:t>показатель 85.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</w:pPr>
            <w:r w:rsidRPr="00CF2DF2">
              <w:t>Среднее время прибытия к месту пожара (мин), показатель 20.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 (процент), показатель 100%.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 w:val="restart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2024</w:t>
            </w: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 w:val="restart"/>
            <w:shd w:val="clear" w:color="auto" w:fill="auto"/>
            <w:noWrap/>
            <w:hideMark/>
          </w:tcPr>
          <w:p w:rsidR="00227736" w:rsidRPr="00CF2DF2" w:rsidRDefault="00227736" w:rsidP="006D6BFA">
            <w:pPr>
              <w:ind w:left="-81" w:right="-113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128088,8</w:t>
            </w:r>
          </w:p>
          <w:p w:rsidR="006D6BFA" w:rsidRPr="00CF2DF2" w:rsidRDefault="006D6BFA" w:rsidP="006D6BFA">
            <w:pPr>
              <w:ind w:left="-81" w:right="-11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1" w:right="-11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1" w:right="-11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1" w:right="-11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1" w:right="-11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1" w:right="-11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1" w:right="-11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1" w:right="-11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1" w:right="-11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1" w:right="-11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1" w:right="-11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1" w:right="-11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1" w:right="-11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1" w:right="-11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1" w:right="-11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1" w:right="-11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1" w:right="-11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1" w:right="-11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1" w:right="-11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1" w:right="-11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1" w:right="-11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1" w:right="-11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1" w:right="-11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1" w:right="-11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1" w:right="-11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1" w:right="-11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1" w:right="-11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1" w:right="-11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1" w:right="-11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1" w:right="-11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1" w:right="-11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1" w:right="-11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1" w:right="-11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left="-81" w:right="-113"/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 w:val="restart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128088,8</w:t>
            </w: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 w:val="restart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 w:val="restart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 w:val="restart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Реализация дополнительных профессиональных программ повышения квалификации (чел./час), показатель 80964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Количество проведенных плановых проверок РАСЦО с подтверждением готовности системы к оповещению населения (ед.), показатель 4</w:t>
            </w:r>
          </w:p>
          <w:p w:rsidR="007F5541" w:rsidRPr="00CF2DF2" w:rsidRDefault="007F5541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proofErr w:type="gramStart"/>
            <w:r w:rsidRPr="00CF2DF2">
              <w:rPr>
                <w:color w:val="000000"/>
              </w:rPr>
              <w:t>Доля хранящихся (содержащихся) на складах гражданской обороны СИЗ (%), показатель 100</w:t>
            </w:r>
            <w:proofErr w:type="gramEnd"/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  <w:spacing w:val="-6"/>
              </w:rPr>
            </w:pPr>
            <w:r w:rsidRPr="00CF2DF2">
              <w:rPr>
                <w:color w:val="000000"/>
                <w:spacing w:val="-6"/>
              </w:rPr>
              <w:t>Доля регламентных, ремонтных, тестовых работ, профилактических и аттестационных мероприятий</w:t>
            </w:r>
            <w:proofErr w:type="gramStart"/>
            <w:r w:rsidRPr="00CF2DF2">
              <w:rPr>
                <w:color w:val="000000"/>
                <w:spacing w:val="-6"/>
              </w:rPr>
              <w:t xml:space="preserve"> (%), </w:t>
            </w:r>
            <w:proofErr w:type="gramEnd"/>
            <w:r w:rsidRPr="00CF2DF2">
              <w:rPr>
                <w:color w:val="000000"/>
                <w:spacing w:val="-6"/>
              </w:rPr>
              <w:t>показатель 85.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  <w:r w:rsidRPr="00CF2DF2">
              <w:t>Доля оперативных выездов для проведения поисковых и аварийно-спасательных работ</w:t>
            </w:r>
            <w:proofErr w:type="gramStart"/>
            <w:r w:rsidRPr="00CF2DF2">
              <w:t xml:space="preserve"> (%), </w:t>
            </w:r>
            <w:proofErr w:type="gramEnd"/>
            <w:r w:rsidRPr="00CF2DF2">
              <w:t>показатель 85.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855CEC" w:rsidRDefault="00227736" w:rsidP="00227736">
            <w:pPr>
              <w:jc w:val="center"/>
            </w:pPr>
            <w:r w:rsidRPr="00CF2DF2">
              <w:t xml:space="preserve">Доля подготовленных и оснащенных сотрудников в соответствии с приказом МЧС России от 26.09.2007 </w:t>
            </w:r>
          </w:p>
          <w:p w:rsidR="00227736" w:rsidRPr="00CF2DF2" w:rsidRDefault="009E4F81" w:rsidP="00227736">
            <w:pPr>
              <w:jc w:val="center"/>
            </w:pPr>
            <w:r w:rsidRPr="00CF2DF2">
              <w:t>№</w:t>
            </w:r>
            <w:r w:rsidR="00227736" w:rsidRPr="00CF2DF2">
              <w:t xml:space="preserve"> 500 (%), показатель 85.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  <w:r w:rsidRPr="00CF2DF2">
              <w:t>Доля оперативных выездов для проведения работ по обеспечению безопасности людей на водных объектах</w:t>
            </w:r>
            <w:proofErr w:type="gramStart"/>
            <w:r w:rsidRPr="00CF2DF2">
              <w:t xml:space="preserve"> (%), </w:t>
            </w:r>
            <w:proofErr w:type="gramEnd"/>
            <w:r w:rsidRPr="00CF2DF2">
              <w:t>показатель 85.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  <w:r w:rsidRPr="00CF2DF2">
              <w:t>Среднее время прибытия к месту пожара (мин), показатель 20.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 (процент), показатель 100%.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 w:val="restart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2025</w:t>
            </w: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 w:val="restart"/>
            <w:shd w:val="clear" w:color="auto" w:fill="auto"/>
            <w:noWrap/>
            <w:hideMark/>
          </w:tcPr>
          <w:p w:rsidR="00227736" w:rsidRPr="00CF2DF2" w:rsidRDefault="00227736" w:rsidP="006D6BFA">
            <w:pPr>
              <w:ind w:hanging="123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131549,6</w:t>
            </w:r>
          </w:p>
          <w:p w:rsidR="006D6BFA" w:rsidRPr="00CF2DF2" w:rsidRDefault="006D6BFA" w:rsidP="006D6BFA">
            <w:pPr>
              <w:ind w:hanging="12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hanging="12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hanging="12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hanging="12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hanging="12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hanging="12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hanging="12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hanging="12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hanging="12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hanging="12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hanging="12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hanging="12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hanging="12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hanging="12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hanging="12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hanging="12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hanging="12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hanging="12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hanging="12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hanging="12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hanging="12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hanging="12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hanging="12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hanging="12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hanging="12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hanging="12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hanging="12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hanging="12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hanging="12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hanging="12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hanging="12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hanging="12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hanging="123"/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 w:val="restart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131549,6</w:t>
            </w: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 w:val="restart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 w:val="restart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 w:val="restart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Реализация дополнительных профессиональных программ повышения квалификации (чел./час), показатель 80964</w:t>
            </w:r>
          </w:p>
          <w:p w:rsidR="007F5541" w:rsidRPr="00CF2DF2" w:rsidRDefault="007F5541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Количество проведенных плановых проверок РАСЦО с подтверждением готовности системы к оповещению населения (ед.), показатель 4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proofErr w:type="gramStart"/>
            <w:r w:rsidRPr="00CF2DF2">
              <w:rPr>
                <w:color w:val="000000"/>
              </w:rPr>
              <w:t>Доля хранящихся (содержащихся) на складах гражданской обороны СИЗ (%), показатель 100.</w:t>
            </w:r>
            <w:proofErr w:type="gramEnd"/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Доля регламентных, ремонтных, тестовых работ, профилактических и аттестационных </w:t>
            </w:r>
            <w:proofErr w:type="spellStart"/>
            <w:proofErr w:type="gramStart"/>
            <w:r w:rsidRPr="00CF2DF2">
              <w:rPr>
                <w:color w:val="000000"/>
              </w:rPr>
              <w:t>мероприя</w:t>
            </w:r>
            <w:r w:rsidR="007F5541">
              <w:rPr>
                <w:color w:val="000000"/>
              </w:rPr>
              <w:t>-</w:t>
            </w:r>
            <w:r w:rsidRPr="00CF2DF2">
              <w:rPr>
                <w:color w:val="000000"/>
              </w:rPr>
              <w:t>тий</w:t>
            </w:r>
            <w:proofErr w:type="spellEnd"/>
            <w:proofErr w:type="gramEnd"/>
            <w:r w:rsidRPr="00CF2DF2">
              <w:rPr>
                <w:color w:val="000000"/>
              </w:rPr>
              <w:t xml:space="preserve"> (%), показатель 85.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Доля оперативных выездов для проведения поисковых и аварийно-спасательных работ</w:t>
            </w:r>
            <w:proofErr w:type="gramStart"/>
            <w:r w:rsidRPr="00CF2DF2">
              <w:rPr>
                <w:color w:val="000000"/>
              </w:rPr>
              <w:t xml:space="preserve"> (%), </w:t>
            </w:r>
            <w:proofErr w:type="gramEnd"/>
            <w:r w:rsidRPr="00CF2DF2">
              <w:rPr>
                <w:color w:val="000000"/>
              </w:rPr>
              <w:t>показатель 85.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6D6BFA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Доля подготовленных и оснащенных сотрудников в соответствии с приказом МЧС России от 26.09.2007 </w:t>
            </w:r>
          </w:p>
          <w:p w:rsidR="000D05A3" w:rsidRPr="00CF2DF2" w:rsidRDefault="009E4F81" w:rsidP="007F5541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№</w:t>
            </w:r>
            <w:r w:rsidR="00227736" w:rsidRPr="00CF2DF2">
              <w:rPr>
                <w:color w:val="000000"/>
              </w:rPr>
              <w:t xml:space="preserve"> 500 (%), показатель 85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Доля оперативных выездов для проведения работ по обеспечению безопасности людей на водных объектах</w:t>
            </w:r>
            <w:proofErr w:type="gramStart"/>
            <w:r w:rsidRPr="00CF2DF2">
              <w:rPr>
                <w:color w:val="000000"/>
              </w:rPr>
              <w:t xml:space="preserve"> (%), </w:t>
            </w:r>
            <w:proofErr w:type="gramEnd"/>
            <w:r w:rsidRPr="00CF2DF2">
              <w:rPr>
                <w:color w:val="000000"/>
              </w:rPr>
              <w:t>показатель 85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Среднее время прибытия к месту пожара (мин), показатель 20.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 (процент), показатель 100%.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 w:val="restart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2026</w:t>
            </w: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 w:val="restart"/>
            <w:shd w:val="clear" w:color="auto" w:fill="auto"/>
            <w:noWrap/>
            <w:hideMark/>
          </w:tcPr>
          <w:p w:rsidR="00227736" w:rsidRPr="00CF2DF2" w:rsidRDefault="00227736" w:rsidP="006D6BFA">
            <w:pPr>
              <w:ind w:right="-113" w:hanging="109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131549,6</w:t>
            </w:r>
          </w:p>
          <w:p w:rsidR="006D6BFA" w:rsidRPr="00CF2DF2" w:rsidRDefault="006D6BFA" w:rsidP="006D6BFA">
            <w:pPr>
              <w:ind w:right="-113" w:hanging="109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right="-113" w:hanging="109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right="-113" w:hanging="109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right="-113" w:hanging="109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right="-113" w:hanging="109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right="-113" w:hanging="109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right="-113" w:hanging="109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right="-113" w:hanging="109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right="-113" w:hanging="109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right="-113" w:hanging="109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right="-113" w:hanging="109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right="-113" w:hanging="109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right="-113" w:hanging="109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right="-113" w:hanging="109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right="-113" w:hanging="109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right="-113" w:hanging="109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right="-113" w:hanging="109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right="-113" w:hanging="109"/>
              <w:jc w:val="center"/>
              <w:rPr>
                <w:color w:val="000000"/>
              </w:rPr>
            </w:pPr>
          </w:p>
          <w:p w:rsidR="00231015" w:rsidRPr="00CF2DF2" w:rsidRDefault="00231015" w:rsidP="006D6BFA">
            <w:pPr>
              <w:ind w:right="-113" w:hanging="109"/>
              <w:jc w:val="center"/>
              <w:rPr>
                <w:color w:val="000000"/>
              </w:rPr>
            </w:pPr>
          </w:p>
          <w:p w:rsidR="00231015" w:rsidRPr="00CF2DF2" w:rsidRDefault="00231015" w:rsidP="006D6BFA">
            <w:pPr>
              <w:ind w:right="-113" w:hanging="109"/>
              <w:jc w:val="center"/>
              <w:rPr>
                <w:color w:val="000000"/>
              </w:rPr>
            </w:pPr>
          </w:p>
          <w:p w:rsidR="00231015" w:rsidRPr="00CF2DF2" w:rsidRDefault="00231015" w:rsidP="006D6BFA">
            <w:pPr>
              <w:ind w:right="-113" w:hanging="109"/>
              <w:jc w:val="center"/>
              <w:rPr>
                <w:color w:val="000000"/>
              </w:rPr>
            </w:pPr>
          </w:p>
          <w:p w:rsidR="00231015" w:rsidRPr="00CF2DF2" w:rsidRDefault="00231015" w:rsidP="006D6BFA">
            <w:pPr>
              <w:ind w:right="-113" w:hanging="109"/>
              <w:jc w:val="center"/>
              <w:rPr>
                <w:color w:val="000000"/>
              </w:rPr>
            </w:pPr>
          </w:p>
          <w:p w:rsidR="00231015" w:rsidRPr="00CF2DF2" w:rsidRDefault="00231015" w:rsidP="006D6BFA">
            <w:pPr>
              <w:ind w:right="-113" w:hanging="109"/>
              <w:jc w:val="center"/>
              <w:rPr>
                <w:color w:val="000000"/>
              </w:rPr>
            </w:pPr>
          </w:p>
          <w:p w:rsidR="00231015" w:rsidRPr="00CF2DF2" w:rsidRDefault="00231015" w:rsidP="006D6BFA">
            <w:pPr>
              <w:ind w:right="-113" w:hanging="109"/>
              <w:jc w:val="center"/>
              <w:rPr>
                <w:color w:val="000000"/>
              </w:rPr>
            </w:pPr>
          </w:p>
          <w:p w:rsidR="00231015" w:rsidRPr="00CF2DF2" w:rsidRDefault="00231015" w:rsidP="006D6BFA">
            <w:pPr>
              <w:ind w:right="-113" w:hanging="109"/>
              <w:jc w:val="center"/>
              <w:rPr>
                <w:color w:val="000000"/>
              </w:rPr>
            </w:pPr>
          </w:p>
          <w:p w:rsidR="00231015" w:rsidRPr="00CF2DF2" w:rsidRDefault="00231015" w:rsidP="006D6BFA">
            <w:pPr>
              <w:ind w:right="-113" w:hanging="109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right="-113" w:hanging="109"/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 w:val="restart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131549,6</w:t>
            </w: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 w:val="restart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 w:val="restart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 w:val="restart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Реализация дополнительных профессиональных программ повышения квалификации (чел./час), показатель 80964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Количество проведенных плановых проверок РАСЦО с подтверждением готовности системы к оповещению населения (ед.), показатель 4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proofErr w:type="gramStart"/>
            <w:r w:rsidRPr="00CF2DF2">
              <w:rPr>
                <w:color w:val="000000"/>
              </w:rPr>
              <w:t>Доля хранящихся (содержащихся) на складах гражданской обороны СИЗ (%), показатель 100.</w:t>
            </w:r>
            <w:proofErr w:type="gramEnd"/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Доля регламентных, ремонтных, тестовых работ, профилактических и аттестационных мероприятий</w:t>
            </w:r>
            <w:proofErr w:type="gramStart"/>
            <w:r w:rsidRPr="00CF2DF2">
              <w:rPr>
                <w:color w:val="000000"/>
              </w:rPr>
              <w:t xml:space="preserve"> (%), </w:t>
            </w:r>
            <w:proofErr w:type="gramEnd"/>
            <w:r w:rsidRPr="00CF2DF2">
              <w:rPr>
                <w:color w:val="000000"/>
              </w:rPr>
              <w:t>показатель 85.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Доля оперативных выездов для проведения поисковых и аварийно-спасательных работ</w:t>
            </w:r>
            <w:proofErr w:type="gramStart"/>
            <w:r w:rsidRPr="00CF2DF2">
              <w:rPr>
                <w:color w:val="000000"/>
              </w:rPr>
              <w:t xml:space="preserve"> (%), </w:t>
            </w:r>
            <w:proofErr w:type="gramEnd"/>
            <w:r w:rsidRPr="00CF2DF2">
              <w:rPr>
                <w:color w:val="000000"/>
              </w:rPr>
              <w:t>показатель 85.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Доля подготовленных и оснащенных сотрудников в соответствии с приказом МЧС России от 26.09.2007 </w:t>
            </w:r>
            <w:r w:rsidR="009E4F81" w:rsidRPr="00CF2DF2">
              <w:rPr>
                <w:color w:val="000000"/>
              </w:rPr>
              <w:t>№</w:t>
            </w:r>
            <w:r w:rsidRPr="00CF2DF2">
              <w:rPr>
                <w:color w:val="000000"/>
              </w:rPr>
              <w:t xml:space="preserve"> 500 (%), показатель 85.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Доля оперативных выездов для проведения работ по обеспечению безопасности людей на водных объектах</w:t>
            </w:r>
            <w:proofErr w:type="gramStart"/>
            <w:r w:rsidRPr="00CF2DF2">
              <w:rPr>
                <w:color w:val="000000"/>
              </w:rPr>
              <w:t xml:space="preserve"> (%), </w:t>
            </w:r>
            <w:proofErr w:type="gramEnd"/>
            <w:r w:rsidRPr="00CF2DF2">
              <w:rPr>
                <w:color w:val="000000"/>
              </w:rPr>
              <w:t>показатель 85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Среднее время прибытия к месту пожара (мин), показатель 20.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 (процент), показатель 100%.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 w:val="restart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2027</w:t>
            </w: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6D6BFA" w:rsidRDefault="006D6BFA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Pr="00CF2DF2" w:rsidRDefault="00C30597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 w:val="restart"/>
            <w:shd w:val="clear" w:color="auto" w:fill="auto"/>
            <w:noWrap/>
            <w:hideMark/>
          </w:tcPr>
          <w:p w:rsidR="00227736" w:rsidRPr="00CF2DF2" w:rsidRDefault="00227736" w:rsidP="006D6BFA">
            <w:pPr>
              <w:ind w:right="-113" w:hanging="123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131549,6</w:t>
            </w:r>
          </w:p>
          <w:p w:rsidR="006D6BFA" w:rsidRPr="00CF2DF2" w:rsidRDefault="006D6BFA" w:rsidP="006D6BFA">
            <w:pPr>
              <w:ind w:right="-113" w:hanging="12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right="-113" w:hanging="12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right="-113" w:hanging="12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right="-113" w:hanging="12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right="-113" w:hanging="12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right="-113" w:hanging="12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right="-113" w:hanging="12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right="-113" w:hanging="12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right="-113" w:hanging="12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right="-113" w:hanging="12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right="-113" w:hanging="12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right="-113" w:hanging="12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right="-113" w:hanging="12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right="-113" w:hanging="12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right="-113" w:hanging="123"/>
              <w:jc w:val="center"/>
              <w:rPr>
                <w:color w:val="000000"/>
              </w:rPr>
            </w:pPr>
          </w:p>
          <w:p w:rsidR="006D6BFA" w:rsidRPr="00CF2DF2" w:rsidRDefault="006D6BFA" w:rsidP="006D6BFA">
            <w:pPr>
              <w:ind w:right="-113" w:hanging="123"/>
              <w:jc w:val="center"/>
              <w:rPr>
                <w:color w:val="000000"/>
              </w:rPr>
            </w:pPr>
          </w:p>
          <w:p w:rsidR="00231015" w:rsidRPr="00CF2DF2" w:rsidRDefault="00231015" w:rsidP="006D6BFA">
            <w:pPr>
              <w:ind w:right="-113" w:hanging="123"/>
              <w:jc w:val="center"/>
              <w:rPr>
                <w:color w:val="000000"/>
              </w:rPr>
            </w:pPr>
          </w:p>
          <w:p w:rsidR="00231015" w:rsidRPr="00CF2DF2" w:rsidRDefault="00231015" w:rsidP="006D6BFA">
            <w:pPr>
              <w:ind w:right="-113" w:hanging="123"/>
              <w:jc w:val="center"/>
              <w:rPr>
                <w:color w:val="000000"/>
              </w:rPr>
            </w:pPr>
          </w:p>
          <w:p w:rsidR="00231015" w:rsidRPr="00CF2DF2" w:rsidRDefault="00231015" w:rsidP="006D6BFA">
            <w:pPr>
              <w:ind w:right="-113" w:hanging="123"/>
              <w:jc w:val="center"/>
              <w:rPr>
                <w:color w:val="000000"/>
              </w:rPr>
            </w:pPr>
          </w:p>
          <w:p w:rsidR="00231015" w:rsidRPr="00CF2DF2" w:rsidRDefault="00231015" w:rsidP="006D6BFA">
            <w:pPr>
              <w:ind w:right="-113" w:hanging="123"/>
              <w:jc w:val="center"/>
              <w:rPr>
                <w:color w:val="000000"/>
              </w:rPr>
            </w:pPr>
          </w:p>
          <w:p w:rsidR="00231015" w:rsidRPr="00CF2DF2" w:rsidRDefault="00231015" w:rsidP="006D6BFA">
            <w:pPr>
              <w:ind w:right="-113" w:hanging="123"/>
              <w:jc w:val="center"/>
              <w:rPr>
                <w:color w:val="000000"/>
              </w:rPr>
            </w:pPr>
          </w:p>
          <w:p w:rsidR="00231015" w:rsidRPr="00CF2DF2" w:rsidRDefault="00231015" w:rsidP="006D6BFA">
            <w:pPr>
              <w:ind w:right="-113" w:hanging="123"/>
              <w:jc w:val="center"/>
              <w:rPr>
                <w:color w:val="000000"/>
              </w:rPr>
            </w:pPr>
          </w:p>
          <w:p w:rsidR="00231015" w:rsidRPr="00CF2DF2" w:rsidRDefault="00231015" w:rsidP="006D6BFA">
            <w:pPr>
              <w:ind w:right="-113" w:hanging="123"/>
              <w:jc w:val="center"/>
              <w:rPr>
                <w:color w:val="000000"/>
              </w:rPr>
            </w:pPr>
          </w:p>
          <w:p w:rsidR="00231015" w:rsidRPr="00CF2DF2" w:rsidRDefault="00231015" w:rsidP="006D6BFA">
            <w:pPr>
              <w:ind w:right="-113" w:hanging="123"/>
              <w:jc w:val="center"/>
              <w:rPr>
                <w:color w:val="000000"/>
              </w:rPr>
            </w:pPr>
          </w:p>
          <w:p w:rsidR="006D6BFA" w:rsidRDefault="006D6BFA" w:rsidP="006D6BFA">
            <w:pPr>
              <w:ind w:right="-113" w:hanging="123"/>
              <w:jc w:val="center"/>
              <w:rPr>
                <w:color w:val="000000"/>
              </w:rPr>
            </w:pPr>
          </w:p>
          <w:p w:rsidR="00C30597" w:rsidRDefault="00C30597" w:rsidP="006D6BFA">
            <w:pPr>
              <w:ind w:right="-113" w:hanging="123"/>
              <w:jc w:val="center"/>
              <w:rPr>
                <w:color w:val="000000"/>
              </w:rPr>
            </w:pPr>
          </w:p>
          <w:p w:rsidR="00C30597" w:rsidRDefault="00C30597" w:rsidP="006D6BFA">
            <w:pPr>
              <w:ind w:right="-113" w:hanging="123"/>
              <w:jc w:val="center"/>
              <w:rPr>
                <w:color w:val="000000"/>
              </w:rPr>
            </w:pPr>
          </w:p>
          <w:p w:rsidR="00C30597" w:rsidRDefault="00C30597" w:rsidP="006D6BFA">
            <w:pPr>
              <w:ind w:right="-113" w:hanging="123"/>
              <w:jc w:val="center"/>
              <w:rPr>
                <w:color w:val="000000"/>
              </w:rPr>
            </w:pPr>
          </w:p>
          <w:p w:rsidR="00C30597" w:rsidRDefault="00C30597" w:rsidP="006D6BFA">
            <w:pPr>
              <w:ind w:right="-113" w:hanging="123"/>
              <w:jc w:val="center"/>
              <w:rPr>
                <w:color w:val="000000"/>
              </w:rPr>
            </w:pPr>
          </w:p>
          <w:p w:rsidR="00C30597" w:rsidRDefault="00C30597" w:rsidP="006D6BFA">
            <w:pPr>
              <w:ind w:right="-113" w:hanging="123"/>
              <w:jc w:val="center"/>
              <w:rPr>
                <w:color w:val="000000"/>
              </w:rPr>
            </w:pPr>
          </w:p>
          <w:p w:rsidR="00C30597" w:rsidRDefault="00C30597" w:rsidP="006D6BFA">
            <w:pPr>
              <w:ind w:right="-113" w:hanging="123"/>
              <w:jc w:val="center"/>
              <w:rPr>
                <w:color w:val="000000"/>
              </w:rPr>
            </w:pPr>
          </w:p>
          <w:p w:rsidR="00C30597" w:rsidRDefault="00C30597" w:rsidP="006D6BFA">
            <w:pPr>
              <w:ind w:right="-113" w:hanging="123"/>
              <w:jc w:val="center"/>
              <w:rPr>
                <w:color w:val="000000"/>
              </w:rPr>
            </w:pPr>
          </w:p>
          <w:p w:rsidR="00C30597" w:rsidRDefault="00C30597" w:rsidP="006D6BFA">
            <w:pPr>
              <w:ind w:right="-113" w:hanging="123"/>
              <w:jc w:val="center"/>
              <w:rPr>
                <w:color w:val="000000"/>
              </w:rPr>
            </w:pPr>
          </w:p>
          <w:p w:rsidR="00C30597" w:rsidRDefault="00C30597" w:rsidP="006D6BFA">
            <w:pPr>
              <w:ind w:right="-113" w:hanging="123"/>
              <w:jc w:val="center"/>
              <w:rPr>
                <w:color w:val="000000"/>
              </w:rPr>
            </w:pPr>
          </w:p>
          <w:p w:rsidR="00C30597" w:rsidRPr="00CF2DF2" w:rsidRDefault="00C30597" w:rsidP="006D6BFA">
            <w:pPr>
              <w:ind w:right="-113" w:hanging="123"/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 w:val="restart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131549,6</w:t>
            </w: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Default="00231015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Pr="00CF2DF2" w:rsidRDefault="00C30597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 w:val="restart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6D6BFA" w:rsidRDefault="006D6BFA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Pr="00CF2DF2" w:rsidRDefault="00C30597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 w:val="restart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Default="00231015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Pr="00CF2DF2" w:rsidRDefault="00C30597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 w:val="restart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Default="00231015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Default="00C30597" w:rsidP="00227736">
            <w:pPr>
              <w:jc w:val="center"/>
              <w:rPr>
                <w:color w:val="000000"/>
              </w:rPr>
            </w:pPr>
          </w:p>
          <w:p w:rsidR="00C30597" w:rsidRPr="00CF2DF2" w:rsidRDefault="00C30597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Реализация дополнительных профессиональных программ повышения квалификации (чел./час), показатель 80964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Количество проведенных плановых проверок РАСЦО с подтверждением готовности системы к оповещению населения (ед.), показатель 4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6D6BFA">
            <w:pPr>
              <w:spacing w:line="235" w:lineRule="auto"/>
              <w:jc w:val="center"/>
              <w:rPr>
                <w:color w:val="000000"/>
              </w:rPr>
            </w:pPr>
            <w:proofErr w:type="gramStart"/>
            <w:r w:rsidRPr="00CF2DF2">
              <w:rPr>
                <w:color w:val="000000"/>
              </w:rPr>
              <w:t>Доля хранящихся (содержащихся) на складах гражданской обороны СИЗ (%), показатель 100.</w:t>
            </w:r>
            <w:proofErr w:type="gramEnd"/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0D05A3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Доля регламентных, ремонтных, тестовых работ, профилактических и аттестационных </w:t>
            </w:r>
            <w:proofErr w:type="spellStart"/>
            <w:proofErr w:type="gramStart"/>
            <w:r w:rsidRPr="00CF2DF2">
              <w:rPr>
                <w:color w:val="000000"/>
              </w:rPr>
              <w:t>мероприя</w:t>
            </w:r>
            <w:r w:rsidR="000D05A3" w:rsidRPr="00CF2DF2">
              <w:rPr>
                <w:color w:val="000000"/>
              </w:rPr>
              <w:t>-</w:t>
            </w:r>
            <w:r w:rsidRPr="00CF2DF2">
              <w:rPr>
                <w:color w:val="000000"/>
              </w:rPr>
              <w:t>тий</w:t>
            </w:r>
            <w:proofErr w:type="spellEnd"/>
            <w:proofErr w:type="gramEnd"/>
            <w:r w:rsidRPr="00CF2DF2">
              <w:rPr>
                <w:color w:val="000000"/>
              </w:rPr>
              <w:t xml:space="preserve"> (%), показатель 85.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6D6BFA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Доля оперативных выездов для проведения поисковых и аварийно-спасательных работ</w:t>
            </w:r>
            <w:proofErr w:type="gramStart"/>
            <w:r w:rsidRPr="00CF2DF2">
              <w:rPr>
                <w:color w:val="000000"/>
              </w:rPr>
              <w:t xml:space="preserve"> (%), </w:t>
            </w:r>
            <w:proofErr w:type="gramEnd"/>
            <w:r w:rsidRPr="00CF2DF2">
              <w:rPr>
                <w:color w:val="000000"/>
              </w:rPr>
              <w:t>показатель 85.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6D6BFA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Доля подготовленных и оснащенных сотрудников в соответствии с приказом МЧС России от 26.09.2007 </w:t>
            </w:r>
            <w:r w:rsidR="009E4F81" w:rsidRPr="00CF2DF2">
              <w:rPr>
                <w:color w:val="000000"/>
              </w:rPr>
              <w:t>№</w:t>
            </w:r>
            <w:r w:rsidRPr="00CF2DF2">
              <w:rPr>
                <w:color w:val="000000"/>
              </w:rPr>
              <w:t xml:space="preserve"> 500 (%), показатель 85.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6D6BFA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Доля оперативных выездов для проведения работ по обеспечению безопасности людей на водных объектах</w:t>
            </w:r>
            <w:proofErr w:type="gramStart"/>
            <w:r w:rsidRPr="00CF2DF2">
              <w:rPr>
                <w:color w:val="000000"/>
              </w:rPr>
              <w:t xml:space="preserve"> (%), </w:t>
            </w:r>
            <w:proofErr w:type="gramEnd"/>
            <w:r w:rsidRPr="00CF2DF2">
              <w:rPr>
                <w:color w:val="000000"/>
              </w:rPr>
              <w:t>показатель 85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6D6BFA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Среднее время прибытия к месту пожара (мин), показатель 20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01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91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26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7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6D6BFA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 (процент), показатель 100%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1.5.2.</w:t>
            </w:r>
          </w:p>
        </w:tc>
        <w:tc>
          <w:tcPr>
            <w:tcW w:w="2370" w:type="dxa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610" w:type="dxa"/>
            <w:gridSpan w:val="6"/>
            <w:vMerge w:val="restart"/>
            <w:shd w:val="clear" w:color="auto" w:fill="auto"/>
            <w:hideMark/>
          </w:tcPr>
          <w:p w:rsidR="006D6BFA" w:rsidRPr="00CF2DF2" w:rsidRDefault="00227736" w:rsidP="006D6BFA">
            <w:pPr>
              <w:spacing w:line="216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</w:p>
          <w:p w:rsidR="00227736" w:rsidRPr="00CF2DF2" w:rsidRDefault="00227736" w:rsidP="006D6BFA">
            <w:pPr>
              <w:spacing w:line="216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ГУ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ППСЦ</w:t>
            </w:r>
            <w:r w:rsidR="00B872E5" w:rsidRPr="00CF2DF2">
              <w:rPr>
                <w:color w:val="000000"/>
              </w:rPr>
              <w:t>"</w:t>
            </w: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Итого</w:t>
            </w:r>
          </w:p>
        </w:tc>
        <w:tc>
          <w:tcPr>
            <w:tcW w:w="901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1600,0</w:t>
            </w:r>
          </w:p>
        </w:tc>
        <w:tc>
          <w:tcPr>
            <w:tcW w:w="99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1600,0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6D6BFA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№ 1, 1.1, 1.4.</w:t>
            </w: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2021</w:t>
            </w:r>
          </w:p>
        </w:tc>
        <w:tc>
          <w:tcPr>
            <w:tcW w:w="901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1600,0</w:t>
            </w:r>
          </w:p>
        </w:tc>
        <w:tc>
          <w:tcPr>
            <w:tcW w:w="99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1600,0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0" w:type="dxa"/>
            <w:gridSpan w:val="4"/>
            <w:shd w:val="clear" w:color="auto" w:fill="auto"/>
            <w:hideMark/>
          </w:tcPr>
          <w:p w:rsidR="00227736" w:rsidRPr="00CF2DF2" w:rsidRDefault="00227736" w:rsidP="006D6BFA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Приобретение 10 дыхательных аппаратов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1.6.</w:t>
            </w:r>
          </w:p>
        </w:tc>
        <w:tc>
          <w:tcPr>
            <w:tcW w:w="2370" w:type="dxa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Основное мероприятие 1.6.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Предоставление дополнительных гарантий спасателям Пензенской области</w:t>
            </w:r>
            <w:r w:rsidR="00B872E5" w:rsidRPr="00CF2DF2">
              <w:rPr>
                <w:color w:val="000000"/>
              </w:rPr>
              <w:t>"</w:t>
            </w:r>
          </w:p>
        </w:tc>
        <w:tc>
          <w:tcPr>
            <w:tcW w:w="1610" w:type="dxa"/>
            <w:gridSpan w:val="6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Итого</w:t>
            </w:r>
          </w:p>
        </w:tc>
        <w:tc>
          <w:tcPr>
            <w:tcW w:w="901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15606,5</w:t>
            </w:r>
          </w:p>
        </w:tc>
        <w:tc>
          <w:tcPr>
            <w:tcW w:w="99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15606,5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0" w:type="dxa"/>
            <w:gridSpan w:val="4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2019</w:t>
            </w:r>
          </w:p>
        </w:tc>
        <w:tc>
          <w:tcPr>
            <w:tcW w:w="901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9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0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2020</w:t>
            </w:r>
          </w:p>
        </w:tc>
        <w:tc>
          <w:tcPr>
            <w:tcW w:w="901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9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0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2021</w:t>
            </w:r>
          </w:p>
        </w:tc>
        <w:tc>
          <w:tcPr>
            <w:tcW w:w="901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1247,2</w:t>
            </w:r>
          </w:p>
        </w:tc>
        <w:tc>
          <w:tcPr>
            <w:tcW w:w="99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1247,2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0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2022</w:t>
            </w:r>
          </w:p>
        </w:tc>
        <w:tc>
          <w:tcPr>
            <w:tcW w:w="901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1846,5</w:t>
            </w:r>
          </w:p>
        </w:tc>
        <w:tc>
          <w:tcPr>
            <w:tcW w:w="99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1846,5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0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2023</w:t>
            </w:r>
          </w:p>
        </w:tc>
        <w:tc>
          <w:tcPr>
            <w:tcW w:w="901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2381,6</w:t>
            </w:r>
          </w:p>
        </w:tc>
        <w:tc>
          <w:tcPr>
            <w:tcW w:w="99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2381,6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0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2024</w:t>
            </w:r>
          </w:p>
        </w:tc>
        <w:tc>
          <w:tcPr>
            <w:tcW w:w="901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2532,8</w:t>
            </w:r>
          </w:p>
        </w:tc>
        <w:tc>
          <w:tcPr>
            <w:tcW w:w="99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2532,8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0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2025</w:t>
            </w:r>
          </w:p>
        </w:tc>
        <w:tc>
          <w:tcPr>
            <w:tcW w:w="901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2532,8</w:t>
            </w:r>
          </w:p>
        </w:tc>
        <w:tc>
          <w:tcPr>
            <w:tcW w:w="99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2532,8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0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2026</w:t>
            </w:r>
          </w:p>
        </w:tc>
        <w:tc>
          <w:tcPr>
            <w:tcW w:w="901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2532,8</w:t>
            </w:r>
          </w:p>
        </w:tc>
        <w:tc>
          <w:tcPr>
            <w:tcW w:w="99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2532,8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0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2027</w:t>
            </w:r>
          </w:p>
        </w:tc>
        <w:tc>
          <w:tcPr>
            <w:tcW w:w="901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2532,8</w:t>
            </w:r>
          </w:p>
        </w:tc>
        <w:tc>
          <w:tcPr>
            <w:tcW w:w="991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2532,8</w:t>
            </w:r>
          </w:p>
        </w:tc>
        <w:tc>
          <w:tcPr>
            <w:tcW w:w="1026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0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0" w:type="dxa"/>
            <w:gridSpan w:val="4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227736" w:rsidRPr="00CF2DF2" w:rsidTr="00CF2DF2">
        <w:trPr>
          <w:gridAfter w:val="1"/>
          <w:wAfter w:w="14" w:type="dxa"/>
          <w:trHeight w:val="20"/>
        </w:trPr>
        <w:tc>
          <w:tcPr>
            <w:tcW w:w="15843" w:type="dxa"/>
            <w:gridSpan w:val="39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в том числе:</w:t>
            </w: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 w:val="restart"/>
            <w:shd w:val="clear" w:color="auto" w:fill="auto"/>
            <w:hideMark/>
          </w:tcPr>
          <w:p w:rsidR="00227736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1.6.1.</w:t>
            </w:r>
          </w:p>
          <w:p w:rsidR="00E44C37" w:rsidRDefault="00E44C37" w:rsidP="00227736">
            <w:pPr>
              <w:jc w:val="center"/>
              <w:rPr>
                <w:color w:val="000000"/>
              </w:rPr>
            </w:pPr>
          </w:p>
          <w:p w:rsidR="00E44C37" w:rsidRDefault="00E44C37" w:rsidP="00227736">
            <w:pPr>
              <w:jc w:val="center"/>
              <w:rPr>
                <w:color w:val="000000"/>
              </w:rPr>
            </w:pPr>
          </w:p>
          <w:p w:rsidR="00E44C37" w:rsidRDefault="00E44C37" w:rsidP="00227736">
            <w:pPr>
              <w:jc w:val="center"/>
              <w:rPr>
                <w:color w:val="000000"/>
              </w:rPr>
            </w:pPr>
          </w:p>
          <w:p w:rsidR="00E44C37" w:rsidRDefault="00E44C37" w:rsidP="00227736">
            <w:pPr>
              <w:jc w:val="center"/>
              <w:rPr>
                <w:color w:val="000000"/>
              </w:rPr>
            </w:pPr>
          </w:p>
          <w:p w:rsidR="00E44C37" w:rsidRDefault="00E44C37" w:rsidP="00227736">
            <w:pPr>
              <w:jc w:val="center"/>
              <w:rPr>
                <w:color w:val="000000"/>
              </w:rPr>
            </w:pPr>
          </w:p>
          <w:p w:rsidR="00E44C37" w:rsidRDefault="00E44C37" w:rsidP="00227736">
            <w:pPr>
              <w:jc w:val="center"/>
              <w:rPr>
                <w:color w:val="000000"/>
              </w:rPr>
            </w:pPr>
          </w:p>
          <w:p w:rsidR="00E44C37" w:rsidRDefault="00E44C37" w:rsidP="00227736">
            <w:pPr>
              <w:jc w:val="center"/>
              <w:rPr>
                <w:color w:val="000000"/>
              </w:rPr>
            </w:pPr>
          </w:p>
          <w:p w:rsidR="00E44C37" w:rsidRDefault="00E44C37" w:rsidP="00227736">
            <w:pPr>
              <w:jc w:val="center"/>
              <w:rPr>
                <w:color w:val="000000"/>
              </w:rPr>
            </w:pPr>
          </w:p>
          <w:p w:rsidR="00E44C37" w:rsidRDefault="00E44C37" w:rsidP="00227736">
            <w:pPr>
              <w:jc w:val="center"/>
              <w:rPr>
                <w:color w:val="000000"/>
              </w:rPr>
            </w:pPr>
          </w:p>
          <w:p w:rsidR="00E44C37" w:rsidRPr="00CF2DF2" w:rsidRDefault="00E44C37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 w:val="restart"/>
            <w:shd w:val="clear" w:color="auto" w:fill="auto"/>
            <w:hideMark/>
          </w:tcPr>
          <w:p w:rsidR="00227736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Ежемесячная денежная выплата спасателям</w:t>
            </w:r>
          </w:p>
          <w:p w:rsidR="00E44C37" w:rsidRDefault="00E44C37" w:rsidP="00227736">
            <w:pPr>
              <w:jc w:val="center"/>
              <w:rPr>
                <w:color w:val="000000"/>
              </w:rPr>
            </w:pPr>
          </w:p>
          <w:p w:rsidR="00E44C37" w:rsidRDefault="00E44C37" w:rsidP="00227736">
            <w:pPr>
              <w:jc w:val="center"/>
              <w:rPr>
                <w:color w:val="000000"/>
              </w:rPr>
            </w:pPr>
          </w:p>
          <w:p w:rsidR="00E44C37" w:rsidRDefault="00E44C37" w:rsidP="00227736">
            <w:pPr>
              <w:jc w:val="center"/>
              <w:rPr>
                <w:color w:val="000000"/>
              </w:rPr>
            </w:pPr>
          </w:p>
          <w:p w:rsidR="00E44C37" w:rsidRDefault="00E44C37" w:rsidP="00227736">
            <w:pPr>
              <w:jc w:val="center"/>
              <w:rPr>
                <w:color w:val="000000"/>
              </w:rPr>
            </w:pPr>
          </w:p>
          <w:p w:rsidR="00E44C37" w:rsidRDefault="00E44C37" w:rsidP="00227736">
            <w:pPr>
              <w:jc w:val="center"/>
              <w:rPr>
                <w:color w:val="000000"/>
              </w:rPr>
            </w:pPr>
          </w:p>
          <w:p w:rsidR="00E44C37" w:rsidRDefault="00E44C37" w:rsidP="00227736">
            <w:pPr>
              <w:jc w:val="center"/>
              <w:rPr>
                <w:color w:val="000000"/>
              </w:rPr>
            </w:pPr>
          </w:p>
          <w:p w:rsidR="00E44C37" w:rsidRDefault="00E44C37" w:rsidP="00227736">
            <w:pPr>
              <w:jc w:val="center"/>
              <w:rPr>
                <w:color w:val="000000"/>
              </w:rPr>
            </w:pPr>
          </w:p>
          <w:p w:rsidR="00E44C37" w:rsidRDefault="00E44C37" w:rsidP="00227736">
            <w:pPr>
              <w:jc w:val="center"/>
              <w:rPr>
                <w:color w:val="000000"/>
              </w:rPr>
            </w:pPr>
          </w:p>
          <w:p w:rsidR="00E44C37" w:rsidRPr="00CF2DF2" w:rsidRDefault="00E44C37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99" w:type="dxa"/>
            <w:gridSpan w:val="5"/>
            <w:vMerge w:val="restart"/>
            <w:shd w:val="clear" w:color="auto" w:fill="auto"/>
            <w:hideMark/>
          </w:tcPr>
          <w:p w:rsidR="006D6BFA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</w:p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ГУ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ППСЦ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br w:type="page"/>
            </w: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Итого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15606,5</w:t>
            </w:r>
          </w:p>
        </w:tc>
        <w:tc>
          <w:tcPr>
            <w:tcW w:w="97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15606,5</w:t>
            </w:r>
          </w:p>
        </w:tc>
        <w:tc>
          <w:tcPr>
            <w:tcW w:w="1022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9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21" w:type="dxa"/>
            <w:gridSpan w:val="3"/>
            <w:shd w:val="clear" w:color="auto" w:fill="auto"/>
            <w:hideMark/>
          </w:tcPr>
          <w:p w:rsidR="00C30597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Ежемесячная денежная выплата спасателям, достигшим возраста 40 лет, принимающим непосредственное участие в проведении аварийно-спасательных работ и проработавшим не менее </w:t>
            </w:r>
          </w:p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15 лет в профессиональных аварийно-спасательных службах Пензенской области, чел.</w:t>
            </w:r>
          </w:p>
        </w:tc>
        <w:tc>
          <w:tcPr>
            <w:tcW w:w="1754" w:type="dxa"/>
            <w:gridSpan w:val="3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№ 1,1.1.</w:t>
            </w: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99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2019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7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22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9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21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 чел.</w:t>
            </w:r>
          </w:p>
        </w:tc>
        <w:tc>
          <w:tcPr>
            <w:tcW w:w="175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99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2020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7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22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9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21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 чел.</w:t>
            </w:r>
          </w:p>
        </w:tc>
        <w:tc>
          <w:tcPr>
            <w:tcW w:w="175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99" w:type="dxa"/>
            <w:gridSpan w:val="5"/>
            <w:vMerge w:val="restart"/>
            <w:shd w:val="clear" w:color="auto" w:fill="auto"/>
            <w:hideMark/>
          </w:tcPr>
          <w:p w:rsidR="00855CEC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</w:p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ГУ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ППСЦ</w:t>
            </w:r>
            <w:r w:rsidR="00B872E5" w:rsidRPr="00CF2DF2">
              <w:rPr>
                <w:color w:val="000000"/>
              </w:rPr>
              <w:t>"</w:t>
            </w: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2021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1247,2</w:t>
            </w:r>
          </w:p>
        </w:tc>
        <w:tc>
          <w:tcPr>
            <w:tcW w:w="97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1247,2</w:t>
            </w:r>
          </w:p>
        </w:tc>
        <w:tc>
          <w:tcPr>
            <w:tcW w:w="1022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9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21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19 чел.</w:t>
            </w:r>
          </w:p>
        </w:tc>
        <w:tc>
          <w:tcPr>
            <w:tcW w:w="175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99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2022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1846,5</w:t>
            </w:r>
          </w:p>
        </w:tc>
        <w:tc>
          <w:tcPr>
            <w:tcW w:w="97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1846,5</w:t>
            </w:r>
          </w:p>
        </w:tc>
        <w:tc>
          <w:tcPr>
            <w:tcW w:w="1022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9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21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  <w:r w:rsidRPr="00CF2DF2">
              <w:t>26 чел.</w:t>
            </w:r>
          </w:p>
        </w:tc>
        <w:tc>
          <w:tcPr>
            <w:tcW w:w="175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99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2023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2381,6</w:t>
            </w:r>
          </w:p>
        </w:tc>
        <w:tc>
          <w:tcPr>
            <w:tcW w:w="97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2381,6</w:t>
            </w:r>
          </w:p>
        </w:tc>
        <w:tc>
          <w:tcPr>
            <w:tcW w:w="1022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9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21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30 чел.</w:t>
            </w:r>
          </w:p>
        </w:tc>
        <w:tc>
          <w:tcPr>
            <w:tcW w:w="175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99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2024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2532,8</w:t>
            </w:r>
          </w:p>
        </w:tc>
        <w:tc>
          <w:tcPr>
            <w:tcW w:w="97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2532,8</w:t>
            </w:r>
          </w:p>
        </w:tc>
        <w:tc>
          <w:tcPr>
            <w:tcW w:w="1022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9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21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30 чел.</w:t>
            </w:r>
          </w:p>
        </w:tc>
        <w:tc>
          <w:tcPr>
            <w:tcW w:w="175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99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2025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2532,8</w:t>
            </w:r>
          </w:p>
        </w:tc>
        <w:tc>
          <w:tcPr>
            <w:tcW w:w="97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2532,8</w:t>
            </w:r>
          </w:p>
        </w:tc>
        <w:tc>
          <w:tcPr>
            <w:tcW w:w="1022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9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21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30 чел.</w:t>
            </w:r>
          </w:p>
        </w:tc>
        <w:tc>
          <w:tcPr>
            <w:tcW w:w="175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99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2026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2532,8</w:t>
            </w:r>
          </w:p>
        </w:tc>
        <w:tc>
          <w:tcPr>
            <w:tcW w:w="97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2532,8</w:t>
            </w:r>
          </w:p>
        </w:tc>
        <w:tc>
          <w:tcPr>
            <w:tcW w:w="1022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9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21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34 чел.</w:t>
            </w:r>
          </w:p>
        </w:tc>
        <w:tc>
          <w:tcPr>
            <w:tcW w:w="175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99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2027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2532,8</w:t>
            </w:r>
          </w:p>
        </w:tc>
        <w:tc>
          <w:tcPr>
            <w:tcW w:w="97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2532,8</w:t>
            </w:r>
          </w:p>
        </w:tc>
        <w:tc>
          <w:tcPr>
            <w:tcW w:w="1022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9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21" w:type="dxa"/>
            <w:gridSpan w:val="3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37 чел.</w:t>
            </w:r>
          </w:p>
        </w:tc>
        <w:tc>
          <w:tcPr>
            <w:tcW w:w="175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4662" w:type="dxa"/>
            <w:gridSpan w:val="7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Всего по подпрограмме 1:</w:t>
            </w: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Итого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6D6BFA">
            <w:pPr>
              <w:ind w:right="-109" w:hanging="157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1657633,1</w:t>
            </w:r>
          </w:p>
        </w:tc>
        <w:tc>
          <w:tcPr>
            <w:tcW w:w="97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6D6BFA">
            <w:pPr>
              <w:ind w:right="-109" w:hanging="157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1657633,1</w:t>
            </w:r>
          </w:p>
        </w:tc>
        <w:tc>
          <w:tcPr>
            <w:tcW w:w="1022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9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21" w:type="dxa"/>
            <w:gridSpan w:val="3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54" w:type="dxa"/>
            <w:gridSpan w:val="3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4662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2019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6D6BFA">
            <w:pPr>
              <w:ind w:right="-109" w:hanging="157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133043,4</w:t>
            </w:r>
          </w:p>
        </w:tc>
        <w:tc>
          <w:tcPr>
            <w:tcW w:w="97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6D6BFA">
            <w:pPr>
              <w:ind w:right="-109" w:hanging="157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133043,4</w:t>
            </w:r>
          </w:p>
        </w:tc>
        <w:tc>
          <w:tcPr>
            <w:tcW w:w="1022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9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21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5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4662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2020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6D6BFA">
            <w:pPr>
              <w:ind w:right="-109" w:hanging="157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148344,1</w:t>
            </w:r>
          </w:p>
        </w:tc>
        <w:tc>
          <w:tcPr>
            <w:tcW w:w="97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6D6BFA">
            <w:pPr>
              <w:ind w:right="-109" w:hanging="157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148344,1</w:t>
            </w:r>
          </w:p>
        </w:tc>
        <w:tc>
          <w:tcPr>
            <w:tcW w:w="1022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9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21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5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4662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2021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6D6BFA">
            <w:pPr>
              <w:ind w:right="-109" w:hanging="157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156903,4</w:t>
            </w:r>
          </w:p>
        </w:tc>
        <w:tc>
          <w:tcPr>
            <w:tcW w:w="97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6D6BFA">
            <w:pPr>
              <w:ind w:right="-109" w:hanging="157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156903,4</w:t>
            </w:r>
          </w:p>
        </w:tc>
        <w:tc>
          <w:tcPr>
            <w:tcW w:w="1022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9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21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5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4662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2022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6D6BFA">
            <w:pPr>
              <w:ind w:right="-109" w:hanging="157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268949,0</w:t>
            </w:r>
          </w:p>
        </w:tc>
        <w:tc>
          <w:tcPr>
            <w:tcW w:w="97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6D6BFA">
            <w:pPr>
              <w:ind w:right="-109" w:hanging="157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268949,0</w:t>
            </w:r>
          </w:p>
        </w:tc>
        <w:tc>
          <w:tcPr>
            <w:tcW w:w="1022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9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21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5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4662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2023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6D6BFA">
            <w:pPr>
              <w:ind w:right="-109" w:hanging="157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275043,2</w:t>
            </w:r>
          </w:p>
        </w:tc>
        <w:tc>
          <w:tcPr>
            <w:tcW w:w="97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6D6BFA">
            <w:pPr>
              <w:ind w:right="-109" w:hanging="157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275043,2</w:t>
            </w:r>
          </w:p>
        </w:tc>
        <w:tc>
          <w:tcPr>
            <w:tcW w:w="1022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9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21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5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4662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2024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6D6BFA">
            <w:pPr>
              <w:ind w:right="-109" w:hanging="157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166241,9</w:t>
            </w:r>
          </w:p>
        </w:tc>
        <w:tc>
          <w:tcPr>
            <w:tcW w:w="97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6D6BFA">
            <w:pPr>
              <w:ind w:right="-109" w:hanging="157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166241,9</w:t>
            </w:r>
          </w:p>
        </w:tc>
        <w:tc>
          <w:tcPr>
            <w:tcW w:w="1022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9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21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5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4662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2025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6D6BFA">
            <w:pPr>
              <w:ind w:right="-109" w:hanging="157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169702,7</w:t>
            </w:r>
          </w:p>
        </w:tc>
        <w:tc>
          <w:tcPr>
            <w:tcW w:w="97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6D6BFA">
            <w:pPr>
              <w:ind w:right="-109" w:hanging="157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169702,7</w:t>
            </w:r>
          </w:p>
        </w:tc>
        <w:tc>
          <w:tcPr>
            <w:tcW w:w="1022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9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21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5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4662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2026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6D6BFA">
            <w:pPr>
              <w:ind w:right="-109" w:hanging="157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169702,7</w:t>
            </w:r>
          </w:p>
        </w:tc>
        <w:tc>
          <w:tcPr>
            <w:tcW w:w="97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6D6BFA">
            <w:pPr>
              <w:ind w:right="-109" w:hanging="157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169702,7</w:t>
            </w:r>
          </w:p>
        </w:tc>
        <w:tc>
          <w:tcPr>
            <w:tcW w:w="1022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9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21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5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4662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2027</w:t>
            </w:r>
          </w:p>
        </w:tc>
        <w:tc>
          <w:tcPr>
            <w:tcW w:w="894" w:type="dxa"/>
            <w:gridSpan w:val="3"/>
            <w:shd w:val="clear" w:color="auto" w:fill="auto"/>
            <w:noWrap/>
            <w:hideMark/>
          </w:tcPr>
          <w:p w:rsidR="00227736" w:rsidRPr="00CF2DF2" w:rsidRDefault="00227736" w:rsidP="006D6BFA">
            <w:pPr>
              <w:ind w:right="-109" w:hanging="157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169702,7</w:t>
            </w:r>
          </w:p>
        </w:tc>
        <w:tc>
          <w:tcPr>
            <w:tcW w:w="977" w:type="dxa"/>
            <w:gridSpan w:val="5"/>
            <w:shd w:val="clear" w:color="auto" w:fill="auto"/>
            <w:noWrap/>
            <w:hideMark/>
          </w:tcPr>
          <w:p w:rsidR="00227736" w:rsidRPr="00CF2DF2" w:rsidRDefault="00227736" w:rsidP="006D6BFA">
            <w:pPr>
              <w:ind w:right="-109" w:hanging="157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169702,7</w:t>
            </w:r>
          </w:p>
        </w:tc>
        <w:tc>
          <w:tcPr>
            <w:tcW w:w="1022" w:type="dxa"/>
            <w:gridSpan w:val="6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9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21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5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227736" w:rsidRPr="00CF2DF2" w:rsidTr="00CF2DF2">
        <w:trPr>
          <w:gridAfter w:val="1"/>
          <w:wAfter w:w="14" w:type="dxa"/>
          <w:trHeight w:val="20"/>
        </w:trPr>
        <w:tc>
          <w:tcPr>
            <w:tcW w:w="15843" w:type="dxa"/>
            <w:gridSpan w:val="39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Подпрограмма 2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Система химической и биологической безопасности Пензенской области</w:t>
            </w:r>
            <w:r w:rsidR="00B872E5" w:rsidRPr="00CF2DF2">
              <w:rPr>
                <w:color w:val="000000"/>
              </w:rPr>
              <w:t>"</w:t>
            </w:r>
          </w:p>
        </w:tc>
      </w:tr>
      <w:tr w:rsidR="00227736" w:rsidRPr="00CF2DF2" w:rsidTr="00CF2DF2">
        <w:trPr>
          <w:gridAfter w:val="1"/>
          <w:wAfter w:w="14" w:type="dxa"/>
          <w:trHeight w:val="20"/>
        </w:trPr>
        <w:tc>
          <w:tcPr>
            <w:tcW w:w="15843" w:type="dxa"/>
            <w:gridSpan w:val="39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Цель подпрограммы - достижение приемлемого уровня риска воздействия опасных химических и биологических факторов на биосферу, </w:t>
            </w:r>
            <w:proofErr w:type="spellStart"/>
            <w:r w:rsidRPr="00CF2DF2">
              <w:rPr>
                <w:color w:val="000000"/>
              </w:rPr>
              <w:t>техносферу</w:t>
            </w:r>
            <w:proofErr w:type="spellEnd"/>
            <w:r w:rsidRPr="00CF2DF2">
              <w:rPr>
                <w:color w:val="000000"/>
              </w:rPr>
              <w:t xml:space="preserve"> и экологическую систему Пензенской области</w:t>
            </w:r>
          </w:p>
        </w:tc>
      </w:tr>
      <w:tr w:rsidR="00227736" w:rsidRPr="00CF2DF2" w:rsidTr="00CF2DF2">
        <w:trPr>
          <w:gridAfter w:val="1"/>
          <w:wAfter w:w="14" w:type="dxa"/>
          <w:trHeight w:val="20"/>
        </w:trPr>
        <w:tc>
          <w:tcPr>
            <w:tcW w:w="15843" w:type="dxa"/>
            <w:gridSpan w:val="39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  <w:r w:rsidRPr="00CF2DF2">
              <w:t xml:space="preserve">Задача подпрограммы - </w:t>
            </w:r>
            <w:r w:rsidRPr="00CF2DF2">
              <w:rPr>
                <w:color w:val="000000"/>
              </w:rPr>
              <w:t xml:space="preserve">повышение защищенности населения и среды его обитания от негативных влияний опасных химических веществ, биологических агентов, </w:t>
            </w:r>
            <w:proofErr w:type="spellStart"/>
            <w:r w:rsidRPr="00CF2DF2">
              <w:rPr>
                <w:color w:val="000000"/>
              </w:rPr>
              <w:t>пожаро</w:t>
            </w:r>
            <w:proofErr w:type="spellEnd"/>
            <w:r w:rsidRPr="00CF2DF2">
              <w:rPr>
                <w:color w:val="000000"/>
              </w:rPr>
              <w:t>-взрывоопасных веществ и предметов</w:t>
            </w: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 w:val="restart"/>
            <w:shd w:val="clear" w:color="auto" w:fill="auto"/>
            <w:hideMark/>
          </w:tcPr>
          <w:p w:rsidR="00227736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2.1.</w:t>
            </w:r>
          </w:p>
          <w:p w:rsidR="00C30597" w:rsidRDefault="00C30597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C30597" w:rsidRDefault="00C30597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C30597" w:rsidRDefault="00C30597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C30597" w:rsidRDefault="00C30597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C30597" w:rsidRDefault="00C30597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C30597" w:rsidRDefault="00C30597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C30597" w:rsidRDefault="00C30597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C30597" w:rsidRPr="00CF2DF2" w:rsidRDefault="00C30597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 w:val="restart"/>
            <w:shd w:val="clear" w:color="auto" w:fill="auto"/>
            <w:hideMark/>
          </w:tcPr>
          <w:p w:rsidR="00227736" w:rsidRPr="00CF2DF2" w:rsidRDefault="00227736" w:rsidP="00231015">
            <w:pPr>
              <w:spacing w:after="240" w:line="235" w:lineRule="auto"/>
              <w:jc w:val="center"/>
            </w:pPr>
            <w:r w:rsidRPr="00CF2DF2">
              <w:t xml:space="preserve">Основное мероприятие 2.1 </w:t>
            </w:r>
            <w:r w:rsidR="00B872E5" w:rsidRPr="00CF2DF2">
              <w:t>"</w:t>
            </w:r>
            <w:r w:rsidRPr="00CF2DF2">
              <w:t xml:space="preserve">Повышение защищенности населения и среды его обитания от негативных влияний опасных химических веществ и биологических агентов, </w:t>
            </w:r>
            <w:proofErr w:type="spellStart"/>
            <w:r w:rsidRPr="00CF2DF2">
              <w:rPr>
                <w:color w:val="000000"/>
              </w:rPr>
              <w:t>пожаро</w:t>
            </w:r>
            <w:proofErr w:type="spellEnd"/>
            <w:r w:rsidRPr="00CF2DF2">
              <w:rPr>
                <w:color w:val="000000"/>
              </w:rPr>
              <w:t>-взрывоопасных веществ и предметов</w:t>
            </w:r>
            <w:r w:rsidR="00B872E5" w:rsidRPr="00CF2DF2">
              <w:t>"</w:t>
            </w:r>
          </w:p>
        </w:tc>
        <w:tc>
          <w:tcPr>
            <w:tcW w:w="1599" w:type="dxa"/>
            <w:gridSpan w:val="5"/>
            <w:vMerge w:val="restart"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D05A3" w:rsidRPr="00CF2DF2" w:rsidRDefault="000D05A3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D05A3" w:rsidRPr="00CF2DF2" w:rsidRDefault="000D05A3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D05A3" w:rsidRDefault="000D05A3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C30597" w:rsidRDefault="00C30597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C30597" w:rsidRDefault="00C30597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C30597" w:rsidRDefault="00C30597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C30597" w:rsidRDefault="00C30597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C30597" w:rsidRPr="00CF2DF2" w:rsidRDefault="00C30597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D05A3" w:rsidRPr="00CF2DF2" w:rsidRDefault="000D05A3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Итого</w:t>
            </w:r>
          </w:p>
        </w:tc>
        <w:tc>
          <w:tcPr>
            <w:tcW w:w="88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19211,6</w:t>
            </w:r>
          </w:p>
        </w:tc>
        <w:tc>
          <w:tcPr>
            <w:tcW w:w="1007" w:type="dxa"/>
            <w:gridSpan w:val="8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19211,6</w:t>
            </w:r>
          </w:p>
        </w:tc>
        <w:tc>
          <w:tcPr>
            <w:tcW w:w="1001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95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692" w:type="dxa"/>
            <w:vMerge w:val="restart"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D05A3" w:rsidRPr="00CF2DF2" w:rsidRDefault="000D05A3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D05A3" w:rsidRPr="00CF2DF2" w:rsidRDefault="000D05A3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D05A3" w:rsidRPr="00CF2DF2" w:rsidRDefault="000D05A3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D05A3" w:rsidRDefault="000D05A3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C30597" w:rsidRDefault="00C30597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C30597" w:rsidRDefault="00C30597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C30597" w:rsidRDefault="00C30597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C30597" w:rsidRDefault="00C30597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C30597" w:rsidRPr="00CF2DF2" w:rsidRDefault="00C30597" w:rsidP="00C30597">
            <w:pPr>
              <w:spacing w:line="235" w:lineRule="auto"/>
              <w:rPr>
                <w:color w:val="000000"/>
              </w:rPr>
            </w:pPr>
          </w:p>
        </w:tc>
        <w:tc>
          <w:tcPr>
            <w:tcW w:w="1754" w:type="dxa"/>
            <w:gridSpan w:val="3"/>
            <w:vMerge w:val="restart"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D05A3" w:rsidRPr="00CF2DF2" w:rsidRDefault="000D05A3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D05A3" w:rsidRPr="00CF2DF2" w:rsidRDefault="000D05A3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D05A3" w:rsidRPr="00CF2DF2" w:rsidRDefault="000D05A3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0D05A3" w:rsidRDefault="000D05A3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C30597" w:rsidRDefault="00C30597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C30597" w:rsidRDefault="00C30597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C30597" w:rsidRDefault="00C30597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C30597" w:rsidRDefault="00C30597" w:rsidP="00231015">
            <w:pPr>
              <w:spacing w:line="235" w:lineRule="auto"/>
              <w:jc w:val="center"/>
              <w:rPr>
                <w:color w:val="000000"/>
              </w:rPr>
            </w:pPr>
          </w:p>
          <w:p w:rsidR="00C30597" w:rsidRPr="00CF2DF2" w:rsidRDefault="00C30597" w:rsidP="00C30597">
            <w:pPr>
              <w:spacing w:line="235" w:lineRule="auto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</w:pPr>
          </w:p>
        </w:tc>
        <w:tc>
          <w:tcPr>
            <w:tcW w:w="1599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2019</w:t>
            </w:r>
          </w:p>
        </w:tc>
        <w:tc>
          <w:tcPr>
            <w:tcW w:w="88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355,5</w:t>
            </w:r>
          </w:p>
        </w:tc>
        <w:tc>
          <w:tcPr>
            <w:tcW w:w="1007" w:type="dxa"/>
            <w:gridSpan w:val="8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355,5</w:t>
            </w:r>
          </w:p>
        </w:tc>
        <w:tc>
          <w:tcPr>
            <w:tcW w:w="1001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95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692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75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</w:pPr>
          </w:p>
        </w:tc>
        <w:tc>
          <w:tcPr>
            <w:tcW w:w="1599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2020</w:t>
            </w:r>
          </w:p>
        </w:tc>
        <w:tc>
          <w:tcPr>
            <w:tcW w:w="88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357,3</w:t>
            </w:r>
          </w:p>
        </w:tc>
        <w:tc>
          <w:tcPr>
            <w:tcW w:w="1007" w:type="dxa"/>
            <w:gridSpan w:val="8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357,3</w:t>
            </w:r>
          </w:p>
        </w:tc>
        <w:tc>
          <w:tcPr>
            <w:tcW w:w="1001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95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692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75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</w:pPr>
          </w:p>
        </w:tc>
        <w:tc>
          <w:tcPr>
            <w:tcW w:w="1599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2021</w:t>
            </w:r>
          </w:p>
        </w:tc>
        <w:tc>
          <w:tcPr>
            <w:tcW w:w="88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16355,0</w:t>
            </w:r>
          </w:p>
        </w:tc>
        <w:tc>
          <w:tcPr>
            <w:tcW w:w="1007" w:type="dxa"/>
            <w:gridSpan w:val="8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16355,0</w:t>
            </w:r>
          </w:p>
        </w:tc>
        <w:tc>
          <w:tcPr>
            <w:tcW w:w="1001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95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692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75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</w:pPr>
          </w:p>
        </w:tc>
        <w:tc>
          <w:tcPr>
            <w:tcW w:w="1599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2022</w:t>
            </w:r>
          </w:p>
        </w:tc>
        <w:tc>
          <w:tcPr>
            <w:tcW w:w="88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357,3</w:t>
            </w:r>
          </w:p>
        </w:tc>
        <w:tc>
          <w:tcPr>
            <w:tcW w:w="1007" w:type="dxa"/>
            <w:gridSpan w:val="8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357,3</w:t>
            </w:r>
          </w:p>
        </w:tc>
        <w:tc>
          <w:tcPr>
            <w:tcW w:w="1001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95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692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75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</w:pPr>
          </w:p>
        </w:tc>
        <w:tc>
          <w:tcPr>
            <w:tcW w:w="1599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2023</w:t>
            </w:r>
          </w:p>
        </w:tc>
        <w:tc>
          <w:tcPr>
            <w:tcW w:w="88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357,3</w:t>
            </w:r>
          </w:p>
        </w:tc>
        <w:tc>
          <w:tcPr>
            <w:tcW w:w="1007" w:type="dxa"/>
            <w:gridSpan w:val="8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357,3</w:t>
            </w:r>
          </w:p>
        </w:tc>
        <w:tc>
          <w:tcPr>
            <w:tcW w:w="1001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95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692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75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</w:pPr>
          </w:p>
        </w:tc>
        <w:tc>
          <w:tcPr>
            <w:tcW w:w="1599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2024</w:t>
            </w:r>
          </w:p>
        </w:tc>
        <w:tc>
          <w:tcPr>
            <w:tcW w:w="88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357,3</w:t>
            </w:r>
          </w:p>
        </w:tc>
        <w:tc>
          <w:tcPr>
            <w:tcW w:w="1007" w:type="dxa"/>
            <w:gridSpan w:val="8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357,3</w:t>
            </w:r>
          </w:p>
        </w:tc>
        <w:tc>
          <w:tcPr>
            <w:tcW w:w="1001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95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692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75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</w:pPr>
          </w:p>
        </w:tc>
        <w:tc>
          <w:tcPr>
            <w:tcW w:w="1599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2025</w:t>
            </w:r>
          </w:p>
        </w:tc>
        <w:tc>
          <w:tcPr>
            <w:tcW w:w="88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357,3</w:t>
            </w:r>
          </w:p>
        </w:tc>
        <w:tc>
          <w:tcPr>
            <w:tcW w:w="1007" w:type="dxa"/>
            <w:gridSpan w:val="8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357,3</w:t>
            </w:r>
          </w:p>
        </w:tc>
        <w:tc>
          <w:tcPr>
            <w:tcW w:w="1001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95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692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75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</w:pPr>
          </w:p>
        </w:tc>
        <w:tc>
          <w:tcPr>
            <w:tcW w:w="1599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2026</w:t>
            </w:r>
          </w:p>
        </w:tc>
        <w:tc>
          <w:tcPr>
            <w:tcW w:w="88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357,3</w:t>
            </w:r>
          </w:p>
        </w:tc>
        <w:tc>
          <w:tcPr>
            <w:tcW w:w="1007" w:type="dxa"/>
            <w:gridSpan w:val="8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357,3</w:t>
            </w:r>
          </w:p>
        </w:tc>
        <w:tc>
          <w:tcPr>
            <w:tcW w:w="1001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95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692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75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15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</w:pPr>
          </w:p>
        </w:tc>
        <w:tc>
          <w:tcPr>
            <w:tcW w:w="1599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2027</w:t>
            </w:r>
          </w:p>
        </w:tc>
        <w:tc>
          <w:tcPr>
            <w:tcW w:w="88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357,3</w:t>
            </w:r>
          </w:p>
        </w:tc>
        <w:tc>
          <w:tcPr>
            <w:tcW w:w="1007" w:type="dxa"/>
            <w:gridSpan w:val="8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357,3</w:t>
            </w:r>
          </w:p>
        </w:tc>
        <w:tc>
          <w:tcPr>
            <w:tcW w:w="1001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95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692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754" w:type="dxa"/>
            <w:gridSpan w:val="3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227736" w:rsidRPr="00CF2DF2" w:rsidTr="00CF2DF2">
        <w:trPr>
          <w:gridAfter w:val="1"/>
          <w:wAfter w:w="14" w:type="dxa"/>
          <w:trHeight w:val="20"/>
        </w:trPr>
        <w:tc>
          <w:tcPr>
            <w:tcW w:w="15843" w:type="dxa"/>
            <w:gridSpan w:val="39"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в том числе:</w:t>
            </w: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 w:val="restart"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2.1.1.</w:t>
            </w:r>
          </w:p>
        </w:tc>
        <w:tc>
          <w:tcPr>
            <w:tcW w:w="2370" w:type="dxa"/>
            <w:vMerge w:val="restart"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Создание запасов средств индивидуальной защиты населения</w:t>
            </w:r>
          </w:p>
        </w:tc>
        <w:tc>
          <w:tcPr>
            <w:tcW w:w="1599" w:type="dxa"/>
            <w:gridSpan w:val="5"/>
            <w:vMerge w:val="restart"/>
            <w:shd w:val="clear" w:color="auto" w:fill="auto"/>
            <w:hideMark/>
          </w:tcPr>
          <w:p w:rsidR="00F571D0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</w:p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ГУ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ППСЦ</w:t>
            </w:r>
            <w:r w:rsidR="00B872E5" w:rsidRPr="00CF2DF2">
              <w:rPr>
                <w:color w:val="000000"/>
              </w:rPr>
              <w:t>"</w:t>
            </w: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Итого</w:t>
            </w:r>
          </w:p>
        </w:tc>
        <w:tc>
          <w:tcPr>
            <w:tcW w:w="88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20" w:type="dxa"/>
            <w:gridSpan w:val="9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66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51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8" w:type="dxa"/>
            <w:gridSpan w:val="5"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Приобретение средств индивидуальной защиты (далее - СИЗ), </w:t>
            </w:r>
            <w:proofErr w:type="spellStart"/>
            <w:proofErr w:type="gramStart"/>
            <w:r w:rsidRPr="00CF2DF2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15" w:type="dxa"/>
            <w:gridSpan w:val="2"/>
            <w:vMerge w:val="restart"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№ 2.1., 2.3</w:t>
            </w: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599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2019</w:t>
            </w:r>
          </w:p>
        </w:tc>
        <w:tc>
          <w:tcPr>
            <w:tcW w:w="88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20" w:type="dxa"/>
            <w:gridSpan w:val="9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66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51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8" w:type="dxa"/>
            <w:gridSpan w:val="5"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599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2020</w:t>
            </w:r>
          </w:p>
        </w:tc>
        <w:tc>
          <w:tcPr>
            <w:tcW w:w="88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20" w:type="dxa"/>
            <w:gridSpan w:val="9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66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51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8" w:type="dxa"/>
            <w:gridSpan w:val="5"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599" w:type="dxa"/>
            <w:gridSpan w:val="5"/>
            <w:vMerge w:val="restart"/>
            <w:shd w:val="clear" w:color="auto" w:fill="auto"/>
            <w:hideMark/>
          </w:tcPr>
          <w:p w:rsidR="00F571D0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</w:p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ГУ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ППСЦ</w:t>
            </w:r>
            <w:r w:rsidR="00B872E5" w:rsidRPr="00CF2DF2">
              <w:rPr>
                <w:color w:val="000000"/>
              </w:rPr>
              <w:t>"</w:t>
            </w: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2021</w:t>
            </w:r>
          </w:p>
        </w:tc>
        <w:tc>
          <w:tcPr>
            <w:tcW w:w="88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20" w:type="dxa"/>
            <w:gridSpan w:val="9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66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51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8" w:type="dxa"/>
            <w:gridSpan w:val="5"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599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2022</w:t>
            </w:r>
          </w:p>
        </w:tc>
        <w:tc>
          <w:tcPr>
            <w:tcW w:w="88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20" w:type="dxa"/>
            <w:gridSpan w:val="9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66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51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8" w:type="dxa"/>
            <w:gridSpan w:val="5"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599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2023</w:t>
            </w:r>
          </w:p>
        </w:tc>
        <w:tc>
          <w:tcPr>
            <w:tcW w:w="88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20" w:type="dxa"/>
            <w:gridSpan w:val="9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66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51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8" w:type="dxa"/>
            <w:gridSpan w:val="5"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599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2024</w:t>
            </w:r>
          </w:p>
        </w:tc>
        <w:tc>
          <w:tcPr>
            <w:tcW w:w="88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20" w:type="dxa"/>
            <w:gridSpan w:val="9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66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51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8" w:type="dxa"/>
            <w:gridSpan w:val="5"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599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2025</w:t>
            </w:r>
          </w:p>
        </w:tc>
        <w:tc>
          <w:tcPr>
            <w:tcW w:w="88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20" w:type="dxa"/>
            <w:gridSpan w:val="9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66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51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8" w:type="dxa"/>
            <w:gridSpan w:val="5"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599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2026</w:t>
            </w:r>
          </w:p>
        </w:tc>
        <w:tc>
          <w:tcPr>
            <w:tcW w:w="88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20" w:type="dxa"/>
            <w:gridSpan w:val="9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66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51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8" w:type="dxa"/>
            <w:gridSpan w:val="5"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599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2027</w:t>
            </w:r>
          </w:p>
        </w:tc>
        <w:tc>
          <w:tcPr>
            <w:tcW w:w="88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20" w:type="dxa"/>
            <w:gridSpan w:val="9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66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51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8" w:type="dxa"/>
            <w:gridSpan w:val="5"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31015">
            <w:pPr>
              <w:spacing w:line="235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 w:val="restart"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2.1.2.</w:t>
            </w:r>
          </w:p>
          <w:p w:rsidR="00231015" w:rsidRPr="00CF2DF2" w:rsidRDefault="00231015" w:rsidP="00664CAE">
            <w:pPr>
              <w:spacing w:line="228" w:lineRule="auto"/>
              <w:jc w:val="center"/>
              <w:rPr>
                <w:color w:val="000000"/>
              </w:rPr>
            </w:pPr>
          </w:p>
          <w:p w:rsidR="00231015" w:rsidRPr="00CF2DF2" w:rsidRDefault="00231015" w:rsidP="00664CAE">
            <w:pPr>
              <w:spacing w:line="228" w:lineRule="auto"/>
              <w:jc w:val="center"/>
              <w:rPr>
                <w:color w:val="000000"/>
              </w:rPr>
            </w:pPr>
          </w:p>
          <w:p w:rsidR="00231015" w:rsidRPr="00CF2DF2" w:rsidRDefault="00231015" w:rsidP="00664CAE">
            <w:pPr>
              <w:spacing w:line="228" w:lineRule="auto"/>
              <w:jc w:val="center"/>
              <w:rPr>
                <w:color w:val="000000"/>
              </w:rPr>
            </w:pPr>
          </w:p>
          <w:p w:rsidR="00231015" w:rsidRPr="00CF2DF2" w:rsidRDefault="00231015" w:rsidP="00664CAE">
            <w:pPr>
              <w:spacing w:line="228" w:lineRule="auto"/>
              <w:jc w:val="center"/>
              <w:rPr>
                <w:color w:val="000000"/>
              </w:rPr>
            </w:pPr>
          </w:p>
          <w:p w:rsidR="00231015" w:rsidRPr="00CF2DF2" w:rsidRDefault="00231015" w:rsidP="00664CAE">
            <w:pPr>
              <w:spacing w:line="228" w:lineRule="auto"/>
              <w:jc w:val="center"/>
              <w:rPr>
                <w:color w:val="000000"/>
              </w:rPr>
            </w:pPr>
          </w:p>
          <w:p w:rsidR="00231015" w:rsidRPr="00CF2DF2" w:rsidRDefault="00231015" w:rsidP="00664CAE">
            <w:pPr>
              <w:spacing w:line="228" w:lineRule="auto"/>
              <w:jc w:val="center"/>
              <w:rPr>
                <w:color w:val="000000"/>
              </w:rPr>
            </w:pPr>
          </w:p>
          <w:p w:rsidR="00231015" w:rsidRPr="00CF2DF2" w:rsidRDefault="00231015" w:rsidP="00664CAE">
            <w:pPr>
              <w:spacing w:line="228" w:lineRule="auto"/>
              <w:jc w:val="center"/>
              <w:rPr>
                <w:color w:val="000000"/>
              </w:rPr>
            </w:pPr>
          </w:p>
          <w:p w:rsidR="00231015" w:rsidRPr="00CF2DF2" w:rsidRDefault="00231015" w:rsidP="00664CAE">
            <w:pPr>
              <w:spacing w:line="228" w:lineRule="auto"/>
              <w:jc w:val="center"/>
              <w:rPr>
                <w:color w:val="000000"/>
              </w:rPr>
            </w:pPr>
          </w:p>
          <w:p w:rsidR="00231015" w:rsidRPr="00CF2DF2" w:rsidRDefault="00231015" w:rsidP="00664CAE">
            <w:pPr>
              <w:spacing w:line="228" w:lineRule="auto"/>
              <w:jc w:val="center"/>
              <w:rPr>
                <w:color w:val="000000"/>
              </w:rPr>
            </w:pPr>
          </w:p>
          <w:p w:rsidR="00231015" w:rsidRPr="00CF2DF2" w:rsidRDefault="00231015" w:rsidP="00664CAE">
            <w:pPr>
              <w:spacing w:line="228" w:lineRule="auto"/>
              <w:jc w:val="center"/>
              <w:rPr>
                <w:color w:val="000000"/>
              </w:rPr>
            </w:pPr>
          </w:p>
          <w:p w:rsidR="00231015" w:rsidRPr="00CF2DF2" w:rsidRDefault="00231015" w:rsidP="00664CAE">
            <w:pPr>
              <w:spacing w:line="228" w:lineRule="auto"/>
              <w:jc w:val="center"/>
              <w:rPr>
                <w:color w:val="000000"/>
              </w:rPr>
            </w:pPr>
          </w:p>
          <w:p w:rsidR="00231015" w:rsidRPr="00CF2DF2" w:rsidRDefault="00231015" w:rsidP="00664CAE">
            <w:pPr>
              <w:spacing w:line="228" w:lineRule="auto"/>
              <w:jc w:val="center"/>
              <w:rPr>
                <w:color w:val="000000"/>
              </w:rPr>
            </w:pPr>
          </w:p>
          <w:p w:rsidR="00231015" w:rsidRDefault="00231015" w:rsidP="00664CAE">
            <w:pPr>
              <w:spacing w:line="228" w:lineRule="auto"/>
              <w:jc w:val="center"/>
              <w:rPr>
                <w:color w:val="000000"/>
              </w:rPr>
            </w:pPr>
          </w:p>
          <w:p w:rsidR="00C30597" w:rsidRDefault="00C30597" w:rsidP="00664CAE">
            <w:pPr>
              <w:spacing w:line="228" w:lineRule="auto"/>
              <w:jc w:val="center"/>
              <w:rPr>
                <w:color w:val="000000"/>
              </w:rPr>
            </w:pPr>
          </w:p>
          <w:p w:rsidR="00C30597" w:rsidRDefault="00C30597" w:rsidP="00664CAE">
            <w:pPr>
              <w:spacing w:line="228" w:lineRule="auto"/>
              <w:jc w:val="center"/>
              <w:rPr>
                <w:color w:val="000000"/>
              </w:rPr>
            </w:pPr>
          </w:p>
          <w:p w:rsidR="00C30597" w:rsidRPr="00CF2DF2" w:rsidRDefault="00C30597" w:rsidP="00664CAE">
            <w:pPr>
              <w:spacing w:line="228" w:lineRule="auto"/>
              <w:jc w:val="center"/>
              <w:rPr>
                <w:color w:val="000000"/>
              </w:rPr>
            </w:pPr>
          </w:p>
          <w:p w:rsidR="00231015" w:rsidRPr="00CF2DF2" w:rsidRDefault="00231015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 w:val="restart"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Создание запасов материальных средств и средств индивидуальной защиты аварийно-спасательных формирований ГБУ Пензенской области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Пензенский пожарно-спасательный центр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 xml:space="preserve"> для ликвидации чрезвычайных ситуаций</w:t>
            </w:r>
          </w:p>
          <w:p w:rsidR="00231015" w:rsidRPr="00CF2DF2" w:rsidRDefault="00231015" w:rsidP="00664CAE">
            <w:pPr>
              <w:spacing w:line="228" w:lineRule="auto"/>
              <w:jc w:val="center"/>
              <w:rPr>
                <w:color w:val="000000"/>
              </w:rPr>
            </w:pPr>
          </w:p>
          <w:p w:rsidR="00231015" w:rsidRDefault="00231015" w:rsidP="00664CAE">
            <w:pPr>
              <w:spacing w:line="228" w:lineRule="auto"/>
              <w:jc w:val="center"/>
              <w:rPr>
                <w:color w:val="000000"/>
              </w:rPr>
            </w:pPr>
          </w:p>
          <w:p w:rsidR="00C30597" w:rsidRDefault="00C30597" w:rsidP="00664CAE">
            <w:pPr>
              <w:spacing w:line="228" w:lineRule="auto"/>
              <w:jc w:val="center"/>
              <w:rPr>
                <w:color w:val="000000"/>
              </w:rPr>
            </w:pPr>
          </w:p>
          <w:p w:rsidR="00C30597" w:rsidRDefault="00C30597" w:rsidP="00664CAE">
            <w:pPr>
              <w:spacing w:line="228" w:lineRule="auto"/>
              <w:jc w:val="center"/>
              <w:rPr>
                <w:color w:val="000000"/>
              </w:rPr>
            </w:pPr>
          </w:p>
          <w:p w:rsidR="00C30597" w:rsidRDefault="00C30597" w:rsidP="00664CAE">
            <w:pPr>
              <w:spacing w:line="228" w:lineRule="auto"/>
              <w:jc w:val="center"/>
              <w:rPr>
                <w:color w:val="000000"/>
              </w:rPr>
            </w:pPr>
          </w:p>
          <w:p w:rsidR="00C30597" w:rsidRDefault="00C30597" w:rsidP="00664CAE">
            <w:pPr>
              <w:spacing w:line="228" w:lineRule="auto"/>
              <w:jc w:val="center"/>
              <w:rPr>
                <w:color w:val="000000"/>
              </w:rPr>
            </w:pPr>
          </w:p>
          <w:p w:rsidR="00C30597" w:rsidRPr="00CF2DF2" w:rsidRDefault="00C30597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599" w:type="dxa"/>
            <w:gridSpan w:val="5"/>
            <w:vMerge w:val="restart"/>
            <w:shd w:val="clear" w:color="auto" w:fill="auto"/>
            <w:hideMark/>
          </w:tcPr>
          <w:p w:rsidR="006D6BFA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Управление жилищно-коммунального хозяйства и гражданской защиты населения Пензенской области,</w:t>
            </w:r>
          </w:p>
          <w:p w:rsidR="000D05A3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 ГУ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ППСЦ</w:t>
            </w:r>
            <w:r w:rsidR="00B872E5" w:rsidRPr="00CF2DF2">
              <w:rPr>
                <w:color w:val="000000"/>
              </w:rPr>
              <w:t>"</w:t>
            </w: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Итого</w:t>
            </w:r>
          </w:p>
        </w:tc>
        <w:tc>
          <w:tcPr>
            <w:tcW w:w="88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20" w:type="dxa"/>
            <w:gridSpan w:val="9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66" w:type="dxa"/>
            <w:gridSpan w:val="2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51" w:type="dxa"/>
            <w:gridSpan w:val="5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8" w:type="dxa"/>
            <w:gridSpan w:val="5"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Приобретение средств защиты органов дыхания на сжатом воздухе (дыхательных аппаратов), защитных костюмов для работы в агрессивных средах, </w:t>
            </w:r>
            <w:proofErr w:type="spellStart"/>
            <w:proofErr w:type="gramStart"/>
            <w:r w:rsidRPr="00CF2DF2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715" w:type="dxa"/>
            <w:gridSpan w:val="2"/>
            <w:vMerge w:val="restart"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№1, 1.1, 2.3.</w:t>
            </w:r>
          </w:p>
          <w:p w:rsidR="00231015" w:rsidRPr="00CF2DF2" w:rsidRDefault="00231015" w:rsidP="00664CAE">
            <w:pPr>
              <w:spacing w:line="228" w:lineRule="auto"/>
              <w:jc w:val="center"/>
              <w:rPr>
                <w:color w:val="000000"/>
              </w:rPr>
            </w:pPr>
          </w:p>
          <w:p w:rsidR="00231015" w:rsidRPr="00CF2DF2" w:rsidRDefault="00231015" w:rsidP="00664CAE">
            <w:pPr>
              <w:spacing w:line="228" w:lineRule="auto"/>
              <w:jc w:val="center"/>
              <w:rPr>
                <w:color w:val="000000"/>
              </w:rPr>
            </w:pPr>
          </w:p>
          <w:p w:rsidR="00231015" w:rsidRPr="00CF2DF2" w:rsidRDefault="00231015" w:rsidP="00664CAE">
            <w:pPr>
              <w:spacing w:line="228" w:lineRule="auto"/>
              <w:jc w:val="center"/>
              <w:rPr>
                <w:color w:val="000000"/>
              </w:rPr>
            </w:pPr>
          </w:p>
          <w:p w:rsidR="00231015" w:rsidRPr="00CF2DF2" w:rsidRDefault="00231015" w:rsidP="00664CAE">
            <w:pPr>
              <w:spacing w:line="228" w:lineRule="auto"/>
              <w:jc w:val="center"/>
              <w:rPr>
                <w:color w:val="000000"/>
              </w:rPr>
            </w:pPr>
          </w:p>
          <w:p w:rsidR="00231015" w:rsidRPr="00CF2DF2" w:rsidRDefault="00231015" w:rsidP="00664CAE">
            <w:pPr>
              <w:spacing w:line="228" w:lineRule="auto"/>
              <w:jc w:val="center"/>
              <w:rPr>
                <w:color w:val="000000"/>
              </w:rPr>
            </w:pPr>
          </w:p>
          <w:p w:rsidR="00231015" w:rsidRPr="00CF2DF2" w:rsidRDefault="00231015" w:rsidP="00664CAE">
            <w:pPr>
              <w:spacing w:line="228" w:lineRule="auto"/>
              <w:jc w:val="center"/>
              <w:rPr>
                <w:color w:val="000000"/>
              </w:rPr>
            </w:pPr>
          </w:p>
          <w:p w:rsidR="00231015" w:rsidRPr="00CF2DF2" w:rsidRDefault="00231015" w:rsidP="00664CAE">
            <w:pPr>
              <w:spacing w:line="228" w:lineRule="auto"/>
              <w:jc w:val="center"/>
              <w:rPr>
                <w:color w:val="000000"/>
              </w:rPr>
            </w:pPr>
          </w:p>
          <w:p w:rsidR="00231015" w:rsidRPr="00CF2DF2" w:rsidRDefault="00231015" w:rsidP="00664CAE">
            <w:pPr>
              <w:spacing w:line="228" w:lineRule="auto"/>
              <w:jc w:val="center"/>
              <w:rPr>
                <w:color w:val="000000"/>
              </w:rPr>
            </w:pPr>
          </w:p>
          <w:p w:rsidR="00231015" w:rsidRPr="00CF2DF2" w:rsidRDefault="00231015" w:rsidP="00664CAE">
            <w:pPr>
              <w:spacing w:line="228" w:lineRule="auto"/>
              <w:jc w:val="center"/>
              <w:rPr>
                <w:color w:val="000000"/>
              </w:rPr>
            </w:pPr>
          </w:p>
          <w:p w:rsidR="00231015" w:rsidRPr="00CF2DF2" w:rsidRDefault="00231015" w:rsidP="00664CAE">
            <w:pPr>
              <w:spacing w:line="228" w:lineRule="auto"/>
              <w:jc w:val="center"/>
              <w:rPr>
                <w:color w:val="000000"/>
              </w:rPr>
            </w:pPr>
          </w:p>
          <w:p w:rsidR="00231015" w:rsidRPr="00CF2DF2" w:rsidRDefault="00231015" w:rsidP="00664CAE">
            <w:pPr>
              <w:spacing w:line="228" w:lineRule="auto"/>
              <w:jc w:val="center"/>
              <w:rPr>
                <w:color w:val="000000"/>
              </w:rPr>
            </w:pPr>
          </w:p>
          <w:p w:rsidR="00231015" w:rsidRPr="00CF2DF2" w:rsidRDefault="00231015" w:rsidP="00664CAE">
            <w:pPr>
              <w:spacing w:line="228" w:lineRule="auto"/>
              <w:jc w:val="center"/>
              <w:rPr>
                <w:color w:val="000000"/>
              </w:rPr>
            </w:pPr>
          </w:p>
          <w:p w:rsidR="00231015" w:rsidRDefault="00231015" w:rsidP="00664CAE">
            <w:pPr>
              <w:spacing w:line="228" w:lineRule="auto"/>
              <w:jc w:val="center"/>
              <w:rPr>
                <w:color w:val="000000"/>
              </w:rPr>
            </w:pPr>
          </w:p>
          <w:p w:rsidR="00C30597" w:rsidRDefault="00C30597" w:rsidP="00664CAE">
            <w:pPr>
              <w:spacing w:line="228" w:lineRule="auto"/>
              <w:jc w:val="center"/>
              <w:rPr>
                <w:color w:val="000000"/>
              </w:rPr>
            </w:pPr>
          </w:p>
          <w:p w:rsidR="00C30597" w:rsidRDefault="00C30597" w:rsidP="00664CAE">
            <w:pPr>
              <w:spacing w:line="228" w:lineRule="auto"/>
              <w:jc w:val="center"/>
              <w:rPr>
                <w:color w:val="000000"/>
              </w:rPr>
            </w:pPr>
          </w:p>
          <w:p w:rsidR="00C30597" w:rsidRDefault="00C30597" w:rsidP="00664CAE">
            <w:pPr>
              <w:spacing w:line="228" w:lineRule="auto"/>
              <w:jc w:val="center"/>
              <w:rPr>
                <w:color w:val="000000"/>
              </w:rPr>
            </w:pPr>
          </w:p>
          <w:p w:rsidR="00C30597" w:rsidRPr="00CF2DF2" w:rsidRDefault="00C30597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599" w:type="dxa"/>
            <w:gridSpan w:val="5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2019</w:t>
            </w:r>
          </w:p>
        </w:tc>
        <w:tc>
          <w:tcPr>
            <w:tcW w:w="88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20" w:type="dxa"/>
            <w:gridSpan w:val="9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66" w:type="dxa"/>
            <w:gridSpan w:val="2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51" w:type="dxa"/>
            <w:gridSpan w:val="5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8" w:type="dxa"/>
            <w:gridSpan w:val="5"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599" w:type="dxa"/>
            <w:gridSpan w:val="5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2020</w:t>
            </w:r>
          </w:p>
        </w:tc>
        <w:tc>
          <w:tcPr>
            <w:tcW w:w="88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20" w:type="dxa"/>
            <w:gridSpan w:val="9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66" w:type="dxa"/>
            <w:gridSpan w:val="2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51" w:type="dxa"/>
            <w:gridSpan w:val="5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8" w:type="dxa"/>
            <w:gridSpan w:val="5"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599" w:type="dxa"/>
            <w:gridSpan w:val="5"/>
            <w:vMerge w:val="restart"/>
            <w:shd w:val="clear" w:color="auto" w:fill="auto"/>
            <w:hideMark/>
          </w:tcPr>
          <w:p w:rsidR="006D6BFA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</w:p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ГУ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ППСЦ</w:t>
            </w:r>
            <w:r w:rsidR="00B872E5" w:rsidRPr="00CF2DF2">
              <w:rPr>
                <w:color w:val="000000"/>
              </w:rPr>
              <w:t>"</w:t>
            </w: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2021</w:t>
            </w:r>
          </w:p>
        </w:tc>
        <w:tc>
          <w:tcPr>
            <w:tcW w:w="88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20" w:type="dxa"/>
            <w:gridSpan w:val="9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66" w:type="dxa"/>
            <w:gridSpan w:val="2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51" w:type="dxa"/>
            <w:gridSpan w:val="5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8" w:type="dxa"/>
            <w:gridSpan w:val="5"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599" w:type="dxa"/>
            <w:gridSpan w:val="5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2022</w:t>
            </w:r>
          </w:p>
        </w:tc>
        <w:tc>
          <w:tcPr>
            <w:tcW w:w="88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20" w:type="dxa"/>
            <w:gridSpan w:val="9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66" w:type="dxa"/>
            <w:gridSpan w:val="2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51" w:type="dxa"/>
            <w:gridSpan w:val="5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8" w:type="dxa"/>
            <w:gridSpan w:val="5"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599" w:type="dxa"/>
            <w:gridSpan w:val="5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2023</w:t>
            </w:r>
          </w:p>
        </w:tc>
        <w:tc>
          <w:tcPr>
            <w:tcW w:w="88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20" w:type="dxa"/>
            <w:gridSpan w:val="9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66" w:type="dxa"/>
            <w:gridSpan w:val="2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51" w:type="dxa"/>
            <w:gridSpan w:val="5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8" w:type="dxa"/>
            <w:gridSpan w:val="5"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599" w:type="dxa"/>
            <w:gridSpan w:val="5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2024</w:t>
            </w:r>
          </w:p>
        </w:tc>
        <w:tc>
          <w:tcPr>
            <w:tcW w:w="88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20" w:type="dxa"/>
            <w:gridSpan w:val="9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66" w:type="dxa"/>
            <w:gridSpan w:val="2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51" w:type="dxa"/>
            <w:gridSpan w:val="5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8" w:type="dxa"/>
            <w:gridSpan w:val="5"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599" w:type="dxa"/>
            <w:gridSpan w:val="5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2025</w:t>
            </w:r>
          </w:p>
        </w:tc>
        <w:tc>
          <w:tcPr>
            <w:tcW w:w="88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20" w:type="dxa"/>
            <w:gridSpan w:val="9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66" w:type="dxa"/>
            <w:gridSpan w:val="2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51" w:type="dxa"/>
            <w:gridSpan w:val="5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8" w:type="dxa"/>
            <w:gridSpan w:val="5"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599" w:type="dxa"/>
            <w:gridSpan w:val="5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2026</w:t>
            </w:r>
          </w:p>
        </w:tc>
        <w:tc>
          <w:tcPr>
            <w:tcW w:w="88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20" w:type="dxa"/>
            <w:gridSpan w:val="9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66" w:type="dxa"/>
            <w:gridSpan w:val="2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51" w:type="dxa"/>
            <w:gridSpan w:val="5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8" w:type="dxa"/>
            <w:gridSpan w:val="5"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599" w:type="dxa"/>
            <w:gridSpan w:val="5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2027</w:t>
            </w:r>
          </w:p>
        </w:tc>
        <w:tc>
          <w:tcPr>
            <w:tcW w:w="88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20" w:type="dxa"/>
            <w:gridSpan w:val="9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66" w:type="dxa"/>
            <w:gridSpan w:val="2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51" w:type="dxa"/>
            <w:gridSpan w:val="5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8" w:type="dxa"/>
            <w:gridSpan w:val="5"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 w:val="restart"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2.1.3.</w:t>
            </w:r>
          </w:p>
        </w:tc>
        <w:tc>
          <w:tcPr>
            <w:tcW w:w="2370" w:type="dxa"/>
            <w:vMerge w:val="restart"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Мероприятия по обеспечению мобилизационной готовности экономики</w:t>
            </w:r>
          </w:p>
        </w:tc>
        <w:tc>
          <w:tcPr>
            <w:tcW w:w="1599" w:type="dxa"/>
            <w:gridSpan w:val="5"/>
            <w:vMerge w:val="restart"/>
            <w:shd w:val="clear" w:color="auto" w:fill="auto"/>
            <w:hideMark/>
          </w:tcPr>
          <w:p w:rsidR="00855CEC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</w:p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ГУ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ППСЦ</w:t>
            </w:r>
            <w:r w:rsidR="00B872E5" w:rsidRPr="00CF2DF2">
              <w:rPr>
                <w:color w:val="000000"/>
              </w:rPr>
              <w:t>"</w:t>
            </w: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Итого</w:t>
            </w:r>
          </w:p>
        </w:tc>
        <w:tc>
          <w:tcPr>
            <w:tcW w:w="88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3211,6</w:t>
            </w:r>
          </w:p>
        </w:tc>
        <w:tc>
          <w:tcPr>
            <w:tcW w:w="1020" w:type="dxa"/>
            <w:gridSpan w:val="9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3211,6</w:t>
            </w:r>
          </w:p>
        </w:tc>
        <w:tc>
          <w:tcPr>
            <w:tcW w:w="966" w:type="dxa"/>
            <w:gridSpan w:val="2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51" w:type="dxa"/>
            <w:gridSpan w:val="5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8" w:type="dxa"/>
            <w:gridSpan w:val="5"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proofErr w:type="gramStart"/>
            <w:r w:rsidRPr="00CF2DF2">
              <w:rPr>
                <w:color w:val="000000"/>
              </w:rPr>
              <w:t>Приобретение СИЗ, закладываемых в резерв Правительства Пензенской области, шт., проведение лабораторных испытаний СИЗ, партий</w:t>
            </w:r>
            <w:proofErr w:type="gramEnd"/>
          </w:p>
        </w:tc>
        <w:tc>
          <w:tcPr>
            <w:tcW w:w="1715" w:type="dxa"/>
            <w:gridSpan w:val="2"/>
            <w:vMerge w:val="restart"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№ 2.3.</w:t>
            </w: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599" w:type="dxa"/>
            <w:gridSpan w:val="5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2019</w:t>
            </w:r>
          </w:p>
        </w:tc>
        <w:tc>
          <w:tcPr>
            <w:tcW w:w="88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355,5</w:t>
            </w:r>
          </w:p>
        </w:tc>
        <w:tc>
          <w:tcPr>
            <w:tcW w:w="1020" w:type="dxa"/>
            <w:gridSpan w:val="9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355,5</w:t>
            </w:r>
          </w:p>
        </w:tc>
        <w:tc>
          <w:tcPr>
            <w:tcW w:w="966" w:type="dxa"/>
            <w:gridSpan w:val="2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51" w:type="dxa"/>
            <w:gridSpan w:val="5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8" w:type="dxa"/>
            <w:gridSpan w:val="5"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Проведение лабораторных испытаний </w:t>
            </w:r>
            <w:proofErr w:type="gramStart"/>
            <w:r w:rsidRPr="00CF2DF2">
              <w:rPr>
                <w:color w:val="000000"/>
              </w:rPr>
              <w:t>СИЗ</w:t>
            </w:r>
            <w:proofErr w:type="gramEnd"/>
            <w:r w:rsidRPr="00CF2DF2">
              <w:rPr>
                <w:color w:val="000000"/>
              </w:rPr>
              <w:t xml:space="preserve"> - 42 партий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599" w:type="dxa"/>
            <w:gridSpan w:val="5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2020</w:t>
            </w:r>
          </w:p>
        </w:tc>
        <w:tc>
          <w:tcPr>
            <w:tcW w:w="88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357,3</w:t>
            </w:r>
          </w:p>
        </w:tc>
        <w:tc>
          <w:tcPr>
            <w:tcW w:w="1020" w:type="dxa"/>
            <w:gridSpan w:val="9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357,3</w:t>
            </w:r>
          </w:p>
        </w:tc>
        <w:tc>
          <w:tcPr>
            <w:tcW w:w="966" w:type="dxa"/>
            <w:gridSpan w:val="2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51" w:type="dxa"/>
            <w:gridSpan w:val="5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8" w:type="dxa"/>
            <w:gridSpan w:val="5"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Проведение лабораторных испытаний </w:t>
            </w:r>
            <w:proofErr w:type="gramStart"/>
            <w:r w:rsidRPr="00CF2DF2">
              <w:rPr>
                <w:color w:val="000000"/>
              </w:rPr>
              <w:t>СИЗ</w:t>
            </w:r>
            <w:proofErr w:type="gramEnd"/>
            <w:r w:rsidRPr="00CF2DF2">
              <w:rPr>
                <w:color w:val="000000"/>
              </w:rPr>
              <w:t xml:space="preserve"> - 46 партий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599" w:type="dxa"/>
            <w:gridSpan w:val="5"/>
            <w:vMerge w:val="restart"/>
            <w:shd w:val="clear" w:color="auto" w:fill="auto"/>
            <w:hideMark/>
          </w:tcPr>
          <w:p w:rsidR="00F571D0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Министерство жилищно-коммунального хозяйства и гражданской защиты населения Пензенской области,</w:t>
            </w:r>
          </w:p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 ГУ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ППСЦ</w:t>
            </w:r>
            <w:r w:rsidR="00B872E5" w:rsidRPr="00CF2DF2">
              <w:rPr>
                <w:color w:val="000000"/>
              </w:rPr>
              <w:t>"</w:t>
            </w: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2021</w:t>
            </w:r>
          </w:p>
        </w:tc>
        <w:tc>
          <w:tcPr>
            <w:tcW w:w="88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355,0</w:t>
            </w:r>
          </w:p>
        </w:tc>
        <w:tc>
          <w:tcPr>
            <w:tcW w:w="1020" w:type="dxa"/>
            <w:gridSpan w:val="9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355,0</w:t>
            </w:r>
          </w:p>
        </w:tc>
        <w:tc>
          <w:tcPr>
            <w:tcW w:w="966" w:type="dxa"/>
            <w:gridSpan w:val="2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51" w:type="dxa"/>
            <w:gridSpan w:val="5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8" w:type="dxa"/>
            <w:gridSpan w:val="5"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97 шт. </w:t>
            </w:r>
            <w:proofErr w:type="gramStart"/>
            <w:r w:rsidRPr="00CF2DF2">
              <w:rPr>
                <w:color w:val="000000"/>
              </w:rPr>
              <w:t>СИЗ</w:t>
            </w:r>
            <w:proofErr w:type="gramEnd"/>
            <w:r w:rsidRPr="00CF2DF2">
              <w:rPr>
                <w:color w:val="000000"/>
              </w:rPr>
              <w:t xml:space="preserve"> (гражданских противогазов ГП-7)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599" w:type="dxa"/>
            <w:gridSpan w:val="5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2022</w:t>
            </w:r>
          </w:p>
        </w:tc>
        <w:tc>
          <w:tcPr>
            <w:tcW w:w="88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357,3</w:t>
            </w:r>
          </w:p>
        </w:tc>
        <w:tc>
          <w:tcPr>
            <w:tcW w:w="1020" w:type="dxa"/>
            <w:gridSpan w:val="9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357,3</w:t>
            </w:r>
          </w:p>
        </w:tc>
        <w:tc>
          <w:tcPr>
            <w:tcW w:w="966" w:type="dxa"/>
            <w:gridSpan w:val="2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51" w:type="dxa"/>
            <w:gridSpan w:val="5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8" w:type="dxa"/>
            <w:gridSpan w:val="5"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Проведение лабораторных испытаний </w:t>
            </w:r>
            <w:proofErr w:type="gramStart"/>
            <w:r w:rsidRPr="00CF2DF2">
              <w:rPr>
                <w:color w:val="000000"/>
              </w:rPr>
              <w:t>СИЗ</w:t>
            </w:r>
            <w:proofErr w:type="gramEnd"/>
            <w:r w:rsidRPr="00CF2DF2">
              <w:rPr>
                <w:color w:val="000000"/>
              </w:rPr>
              <w:t xml:space="preserve"> - 42 партий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599" w:type="dxa"/>
            <w:gridSpan w:val="5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2023</w:t>
            </w:r>
          </w:p>
        </w:tc>
        <w:tc>
          <w:tcPr>
            <w:tcW w:w="88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357,3</w:t>
            </w:r>
          </w:p>
        </w:tc>
        <w:tc>
          <w:tcPr>
            <w:tcW w:w="1020" w:type="dxa"/>
            <w:gridSpan w:val="9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357,3</w:t>
            </w:r>
          </w:p>
        </w:tc>
        <w:tc>
          <w:tcPr>
            <w:tcW w:w="966" w:type="dxa"/>
            <w:gridSpan w:val="2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51" w:type="dxa"/>
            <w:gridSpan w:val="5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8" w:type="dxa"/>
            <w:gridSpan w:val="5"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Проведение лабораторных испытаний </w:t>
            </w:r>
            <w:proofErr w:type="gramStart"/>
            <w:r w:rsidRPr="00CF2DF2">
              <w:rPr>
                <w:color w:val="000000"/>
              </w:rPr>
              <w:t>СИЗ</w:t>
            </w:r>
            <w:proofErr w:type="gramEnd"/>
            <w:r w:rsidRPr="00CF2DF2">
              <w:rPr>
                <w:color w:val="000000"/>
              </w:rPr>
              <w:t xml:space="preserve"> - 42 партий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599" w:type="dxa"/>
            <w:gridSpan w:val="5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2024</w:t>
            </w:r>
          </w:p>
        </w:tc>
        <w:tc>
          <w:tcPr>
            <w:tcW w:w="88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357,3</w:t>
            </w:r>
          </w:p>
        </w:tc>
        <w:tc>
          <w:tcPr>
            <w:tcW w:w="1020" w:type="dxa"/>
            <w:gridSpan w:val="9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357,3</w:t>
            </w:r>
          </w:p>
        </w:tc>
        <w:tc>
          <w:tcPr>
            <w:tcW w:w="966" w:type="dxa"/>
            <w:gridSpan w:val="2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51" w:type="dxa"/>
            <w:gridSpan w:val="5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8" w:type="dxa"/>
            <w:gridSpan w:val="5"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83 шт. </w:t>
            </w:r>
            <w:proofErr w:type="gramStart"/>
            <w:r w:rsidRPr="00CF2DF2">
              <w:rPr>
                <w:color w:val="000000"/>
              </w:rPr>
              <w:t>СИЗ</w:t>
            </w:r>
            <w:proofErr w:type="gramEnd"/>
            <w:r w:rsidRPr="00CF2DF2">
              <w:rPr>
                <w:color w:val="000000"/>
              </w:rPr>
              <w:t xml:space="preserve"> (гражданских противогазов ГП-7)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599" w:type="dxa"/>
            <w:gridSpan w:val="5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2025</w:t>
            </w:r>
          </w:p>
        </w:tc>
        <w:tc>
          <w:tcPr>
            <w:tcW w:w="88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357,3</w:t>
            </w:r>
          </w:p>
        </w:tc>
        <w:tc>
          <w:tcPr>
            <w:tcW w:w="1020" w:type="dxa"/>
            <w:gridSpan w:val="9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357,3</w:t>
            </w:r>
          </w:p>
        </w:tc>
        <w:tc>
          <w:tcPr>
            <w:tcW w:w="966" w:type="dxa"/>
            <w:gridSpan w:val="2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51" w:type="dxa"/>
            <w:gridSpan w:val="5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8" w:type="dxa"/>
            <w:gridSpan w:val="5"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83 шт. </w:t>
            </w:r>
            <w:proofErr w:type="gramStart"/>
            <w:r w:rsidRPr="00CF2DF2">
              <w:rPr>
                <w:color w:val="000000"/>
              </w:rPr>
              <w:t>СИЗ</w:t>
            </w:r>
            <w:proofErr w:type="gramEnd"/>
            <w:r w:rsidRPr="00CF2DF2">
              <w:rPr>
                <w:color w:val="000000"/>
              </w:rPr>
              <w:t xml:space="preserve"> (гражданских противогазов ГП-7)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599" w:type="dxa"/>
            <w:gridSpan w:val="5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2026</w:t>
            </w:r>
          </w:p>
        </w:tc>
        <w:tc>
          <w:tcPr>
            <w:tcW w:w="88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357,3</w:t>
            </w:r>
          </w:p>
        </w:tc>
        <w:tc>
          <w:tcPr>
            <w:tcW w:w="1020" w:type="dxa"/>
            <w:gridSpan w:val="9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357,3</w:t>
            </w:r>
          </w:p>
        </w:tc>
        <w:tc>
          <w:tcPr>
            <w:tcW w:w="966" w:type="dxa"/>
            <w:gridSpan w:val="2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51" w:type="dxa"/>
            <w:gridSpan w:val="5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8" w:type="dxa"/>
            <w:gridSpan w:val="5"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83 шт. </w:t>
            </w:r>
            <w:proofErr w:type="gramStart"/>
            <w:r w:rsidRPr="00CF2DF2">
              <w:rPr>
                <w:color w:val="000000"/>
              </w:rPr>
              <w:t>СИЗ</w:t>
            </w:r>
            <w:proofErr w:type="gramEnd"/>
            <w:r w:rsidRPr="00CF2DF2">
              <w:rPr>
                <w:color w:val="000000"/>
              </w:rPr>
              <w:t xml:space="preserve"> (гражданских противогазов ГП-7)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599" w:type="dxa"/>
            <w:gridSpan w:val="5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2027</w:t>
            </w:r>
          </w:p>
        </w:tc>
        <w:tc>
          <w:tcPr>
            <w:tcW w:w="88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357,3</w:t>
            </w:r>
          </w:p>
        </w:tc>
        <w:tc>
          <w:tcPr>
            <w:tcW w:w="1020" w:type="dxa"/>
            <w:gridSpan w:val="9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357,3</w:t>
            </w:r>
          </w:p>
        </w:tc>
        <w:tc>
          <w:tcPr>
            <w:tcW w:w="966" w:type="dxa"/>
            <w:gridSpan w:val="2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51" w:type="dxa"/>
            <w:gridSpan w:val="5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8" w:type="dxa"/>
            <w:gridSpan w:val="5"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83 шт. </w:t>
            </w:r>
            <w:proofErr w:type="gramStart"/>
            <w:r w:rsidRPr="00CF2DF2">
              <w:rPr>
                <w:color w:val="000000"/>
              </w:rPr>
              <w:t>СИЗ</w:t>
            </w:r>
            <w:proofErr w:type="gramEnd"/>
            <w:r w:rsidRPr="00CF2DF2">
              <w:rPr>
                <w:color w:val="000000"/>
              </w:rPr>
              <w:t xml:space="preserve"> (гражданских противогазов ГП-7)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 w:val="restart"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2.1.4.</w:t>
            </w:r>
          </w:p>
          <w:p w:rsidR="006D6BFA" w:rsidRPr="00CF2DF2" w:rsidRDefault="006D6BFA" w:rsidP="00664CAE">
            <w:pPr>
              <w:spacing w:line="228" w:lineRule="auto"/>
              <w:jc w:val="center"/>
              <w:rPr>
                <w:color w:val="000000"/>
              </w:rPr>
            </w:pPr>
          </w:p>
          <w:p w:rsidR="006D6BFA" w:rsidRPr="00CF2DF2" w:rsidRDefault="006D6BFA" w:rsidP="00664CAE">
            <w:pPr>
              <w:spacing w:line="228" w:lineRule="auto"/>
              <w:jc w:val="center"/>
              <w:rPr>
                <w:color w:val="000000"/>
              </w:rPr>
            </w:pPr>
          </w:p>
          <w:p w:rsidR="006D6BFA" w:rsidRPr="00CF2DF2" w:rsidRDefault="006D6BFA" w:rsidP="00664CAE">
            <w:pPr>
              <w:spacing w:line="228" w:lineRule="auto"/>
              <w:jc w:val="center"/>
              <w:rPr>
                <w:color w:val="000000"/>
              </w:rPr>
            </w:pPr>
          </w:p>
          <w:p w:rsidR="006D6BFA" w:rsidRPr="00CF2DF2" w:rsidRDefault="006D6BFA" w:rsidP="00664CAE">
            <w:pPr>
              <w:spacing w:line="228" w:lineRule="auto"/>
              <w:jc w:val="center"/>
              <w:rPr>
                <w:color w:val="000000"/>
              </w:rPr>
            </w:pPr>
          </w:p>
          <w:p w:rsidR="006D6BFA" w:rsidRPr="00CF2DF2" w:rsidRDefault="006D6BFA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 w:val="restart"/>
            <w:shd w:val="clear" w:color="auto" w:fill="auto"/>
            <w:hideMark/>
          </w:tcPr>
          <w:p w:rsidR="00227736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Мероприятия по недопущению возникновения чрезвычайной ситуации в связи с хранением с нарушением установленных правил специальных изделий, содержащих взрывчатые вещества, на территории ОАО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ЗИФ ПЛЮС</w:t>
            </w:r>
            <w:r w:rsidR="00B872E5" w:rsidRPr="00CF2DF2">
              <w:rPr>
                <w:color w:val="000000"/>
              </w:rPr>
              <w:t>"</w:t>
            </w:r>
          </w:p>
          <w:p w:rsidR="00664CAE" w:rsidRPr="00CF2DF2" w:rsidRDefault="00664CAE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  <w:tc>
          <w:tcPr>
            <w:tcW w:w="1599" w:type="dxa"/>
            <w:gridSpan w:val="5"/>
            <w:vMerge w:val="restart"/>
            <w:shd w:val="clear" w:color="auto" w:fill="auto"/>
            <w:hideMark/>
          </w:tcPr>
          <w:p w:rsidR="00231015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</w:p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ГУ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ППСЦ</w:t>
            </w:r>
            <w:r w:rsidR="00B872E5" w:rsidRPr="00CF2DF2">
              <w:rPr>
                <w:color w:val="000000"/>
              </w:rPr>
              <w:t>"</w:t>
            </w: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Итого</w:t>
            </w:r>
          </w:p>
        </w:tc>
        <w:tc>
          <w:tcPr>
            <w:tcW w:w="88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16000,0</w:t>
            </w:r>
          </w:p>
        </w:tc>
        <w:tc>
          <w:tcPr>
            <w:tcW w:w="1020" w:type="dxa"/>
            <w:gridSpan w:val="9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16000,0</w:t>
            </w:r>
          </w:p>
        </w:tc>
        <w:tc>
          <w:tcPr>
            <w:tcW w:w="966" w:type="dxa"/>
            <w:gridSpan w:val="2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51" w:type="dxa"/>
            <w:gridSpan w:val="5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8" w:type="dxa"/>
            <w:gridSpan w:val="5"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Выполнение работ (услуг) по погрузке, вывозу и утилизации взрывчатых веществ и специальных элементов боеприпасов с территории ОАО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ЗИФ ПЛЮС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, кг</w:t>
            </w:r>
            <w:proofErr w:type="gramStart"/>
            <w:r w:rsidRPr="00CF2DF2">
              <w:rPr>
                <w:color w:val="000000"/>
              </w:rPr>
              <w:t>.</w:t>
            </w:r>
            <w:proofErr w:type="gramEnd"/>
            <w:r w:rsidRPr="00CF2DF2">
              <w:rPr>
                <w:color w:val="000000"/>
              </w:rPr>
              <w:t>/</w:t>
            </w:r>
            <w:proofErr w:type="gramStart"/>
            <w:r w:rsidRPr="00CF2DF2">
              <w:rPr>
                <w:color w:val="000000"/>
              </w:rPr>
              <w:t>ш</w:t>
            </w:r>
            <w:proofErr w:type="gramEnd"/>
            <w:r w:rsidRPr="00CF2DF2">
              <w:rPr>
                <w:color w:val="000000"/>
              </w:rPr>
              <w:t>т.</w:t>
            </w:r>
          </w:p>
        </w:tc>
        <w:tc>
          <w:tcPr>
            <w:tcW w:w="1715" w:type="dxa"/>
            <w:gridSpan w:val="2"/>
            <w:vMerge w:val="restart"/>
            <w:shd w:val="clear" w:color="auto" w:fill="auto"/>
            <w:hideMark/>
          </w:tcPr>
          <w:p w:rsidR="00227736" w:rsidRPr="00CF2DF2" w:rsidRDefault="00227736" w:rsidP="00664CAE">
            <w:pPr>
              <w:spacing w:line="228" w:lineRule="auto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№ 2.4.</w:t>
            </w:r>
          </w:p>
          <w:p w:rsidR="006D6BFA" w:rsidRPr="00CF2DF2" w:rsidRDefault="006D6BFA" w:rsidP="00664CAE">
            <w:pPr>
              <w:spacing w:line="228" w:lineRule="auto"/>
              <w:jc w:val="center"/>
              <w:rPr>
                <w:color w:val="000000"/>
              </w:rPr>
            </w:pPr>
          </w:p>
          <w:p w:rsidR="006D6BFA" w:rsidRPr="00CF2DF2" w:rsidRDefault="006D6BFA" w:rsidP="00664CAE">
            <w:pPr>
              <w:spacing w:line="228" w:lineRule="auto"/>
              <w:jc w:val="center"/>
              <w:rPr>
                <w:color w:val="000000"/>
              </w:rPr>
            </w:pPr>
          </w:p>
          <w:p w:rsidR="006D6BFA" w:rsidRPr="00CF2DF2" w:rsidRDefault="006D6BFA" w:rsidP="00664CAE">
            <w:pPr>
              <w:spacing w:line="228" w:lineRule="auto"/>
              <w:jc w:val="center"/>
              <w:rPr>
                <w:color w:val="000000"/>
              </w:rPr>
            </w:pPr>
          </w:p>
          <w:p w:rsidR="006D6BFA" w:rsidRPr="00CF2DF2" w:rsidRDefault="006D6BFA" w:rsidP="00664CAE">
            <w:pPr>
              <w:spacing w:line="228" w:lineRule="auto"/>
              <w:jc w:val="center"/>
              <w:rPr>
                <w:color w:val="000000"/>
              </w:rPr>
            </w:pPr>
          </w:p>
          <w:p w:rsidR="006D6BFA" w:rsidRPr="00CF2DF2" w:rsidRDefault="006D6BFA" w:rsidP="00664CAE">
            <w:pPr>
              <w:spacing w:line="228" w:lineRule="auto"/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99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2021</w:t>
            </w:r>
          </w:p>
        </w:tc>
        <w:tc>
          <w:tcPr>
            <w:tcW w:w="88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16000,0</w:t>
            </w:r>
          </w:p>
        </w:tc>
        <w:tc>
          <w:tcPr>
            <w:tcW w:w="1020" w:type="dxa"/>
            <w:gridSpan w:val="9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16000,0</w:t>
            </w:r>
          </w:p>
        </w:tc>
        <w:tc>
          <w:tcPr>
            <w:tcW w:w="966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51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8" w:type="dxa"/>
            <w:gridSpan w:val="5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1480,505/295578</w:t>
            </w: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4662" w:type="dxa"/>
            <w:gridSpan w:val="7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Всего по подпрограмме 2:</w:t>
            </w: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Итого</w:t>
            </w:r>
          </w:p>
        </w:tc>
        <w:tc>
          <w:tcPr>
            <w:tcW w:w="88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19211,6</w:t>
            </w:r>
          </w:p>
        </w:tc>
        <w:tc>
          <w:tcPr>
            <w:tcW w:w="1020" w:type="dxa"/>
            <w:gridSpan w:val="9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19211,6</w:t>
            </w:r>
          </w:p>
        </w:tc>
        <w:tc>
          <w:tcPr>
            <w:tcW w:w="966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51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8" w:type="dxa"/>
            <w:gridSpan w:val="5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4662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2019</w:t>
            </w:r>
          </w:p>
        </w:tc>
        <w:tc>
          <w:tcPr>
            <w:tcW w:w="88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355,5</w:t>
            </w:r>
          </w:p>
        </w:tc>
        <w:tc>
          <w:tcPr>
            <w:tcW w:w="1020" w:type="dxa"/>
            <w:gridSpan w:val="9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355,5</w:t>
            </w:r>
          </w:p>
        </w:tc>
        <w:tc>
          <w:tcPr>
            <w:tcW w:w="966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51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8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4662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2020</w:t>
            </w:r>
          </w:p>
        </w:tc>
        <w:tc>
          <w:tcPr>
            <w:tcW w:w="88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357,3</w:t>
            </w:r>
          </w:p>
        </w:tc>
        <w:tc>
          <w:tcPr>
            <w:tcW w:w="1020" w:type="dxa"/>
            <w:gridSpan w:val="9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357,3</w:t>
            </w:r>
          </w:p>
        </w:tc>
        <w:tc>
          <w:tcPr>
            <w:tcW w:w="966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51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8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4662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2021</w:t>
            </w:r>
          </w:p>
        </w:tc>
        <w:tc>
          <w:tcPr>
            <w:tcW w:w="88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16355,0</w:t>
            </w:r>
          </w:p>
        </w:tc>
        <w:tc>
          <w:tcPr>
            <w:tcW w:w="1020" w:type="dxa"/>
            <w:gridSpan w:val="9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16355,0</w:t>
            </w:r>
          </w:p>
        </w:tc>
        <w:tc>
          <w:tcPr>
            <w:tcW w:w="966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51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8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4662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2022</w:t>
            </w:r>
          </w:p>
        </w:tc>
        <w:tc>
          <w:tcPr>
            <w:tcW w:w="88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357,3</w:t>
            </w:r>
          </w:p>
        </w:tc>
        <w:tc>
          <w:tcPr>
            <w:tcW w:w="1020" w:type="dxa"/>
            <w:gridSpan w:val="9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357,3</w:t>
            </w:r>
          </w:p>
        </w:tc>
        <w:tc>
          <w:tcPr>
            <w:tcW w:w="966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51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8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4662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2023</w:t>
            </w:r>
          </w:p>
        </w:tc>
        <w:tc>
          <w:tcPr>
            <w:tcW w:w="88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357,3</w:t>
            </w:r>
          </w:p>
        </w:tc>
        <w:tc>
          <w:tcPr>
            <w:tcW w:w="1020" w:type="dxa"/>
            <w:gridSpan w:val="9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357,3</w:t>
            </w:r>
          </w:p>
        </w:tc>
        <w:tc>
          <w:tcPr>
            <w:tcW w:w="966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51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8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4662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2024</w:t>
            </w:r>
          </w:p>
        </w:tc>
        <w:tc>
          <w:tcPr>
            <w:tcW w:w="88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357,3</w:t>
            </w:r>
          </w:p>
        </w:tc>
        <w:tc>
          <w:tcPr>
            <w:tcW w:w="1020" w:type="dxa"/>
            <w:gridSpan w:val="9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357,3</w:t>
            </w:r>
          </w:p>
        </w:tc>
        <w:tc>
          <w:tcPr>
            <w:tcW w:w="966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51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8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4662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2025</w:t>
            </w:r>
          </w:p>
        </w:tc>
        <w:tc>
          <w:tcPr>
            <w:tcW w:w="88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357,3</w:t>
            </w:r>
          </w:p>
        </w:tc>
        <w:tc>
          <w:tcPr>
            <w:tcW w:w="1020" w:type="dxa"/>
            <w:gridSpan w:val="9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357,3</w:t>
            </w:r>
          </w:p>
        </w:tc>
        <w:tc>
          <w:tcPr>
            <w:tcW w:w="966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51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8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4662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2026</w:t>
            </w:r>
          </w:p>
        </w:tc>
        <w:tc>
          <w:tcPr>
            <w:tcW w:w="88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357,3</w:t>
            </w:r>
          </w:p>
        </w:tc>
        <w:tc>
          <w:tcPr>
            <w:tcW w:w="1020" w:type="dxa"/>
            <w:gridSpan w:val="9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357,3</w:t>
            </w:r>
          </w:p>
        </w:tc>
        <w:tc>
          <w:tcPr>
            <w:tcW w:w="966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51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8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4662" w:type="dxa"/>
            <w:gridSpan w:val="7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27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2027</w:t>
            </w:r>
          </w:p>
        </w:tc>
        <w:tc>
          <w:tcPr>
            <w:tcW w:w="885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357,3</w:t>
            </w:r>
          </w:p>
        </w:tc>
        <w:tc>
          <w:tcPr>
            <w:tcW w:w="1020" w:type="dxa"/>
            <w:gridSpan w:val="9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357,3</w:t>
            </w:r>
          </w:p>
        </w:tc>
        <w:tc>
          <w:tcPr>
            <w:tcW w:w="966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51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68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715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227736" w:rsidRPr="00CF2DF2" w:rsidTr="00CF2DF2">
        <w:trPr>
          <w:gridAfter w:val="1"/>
          <w:wAfter w:w="14" w:type="dxa"/>
          <w:trHeight w:val="20"/>
        </w:trPr>
        <w:tc>
          <w:tcPr>
            <w:tcW w:w="15843" w:type="dxa"/>
            <w:gridSpan w:val="39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Подпрограмма 3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 xml:space="preserve">Создание системы обеспечения вызова экстренных оперативных служб по единому номеру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112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 xml:space="preserve"> в Пензенской области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.</w:t>
            </w:r>
          </w:p>
        </w:tc>
      </w:tr>
      <w:tr w:rsidR="00227736" w:rsidRPr="00CF2DF2" w:rsidTr="00CF2DF2">
        <w:trPr>
          <w:gridAfter w:val="1"/>
          <w:wAfter w:w="14" w:type="dxa"/>
          <w:trHeight w:val="20"/>
        </w:trPr>
        <w:tc>
          <w:tcPr>
            <w:tcW w:w="15843" w:type="dxa"/>
            <w:gridSpan w:val="39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Цель подпрограммы - повышения безопасности населения Пензенской области, снижение социально-экономического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"112"</w:t>
            </w:r>
          </w:p>
        </w:tc>
      </w:tr>
      <w:tr w:rsidR="00227736" w:rsidRPr="00CF2DF2" w:rsidTr="00CF2DF2">
        <w:trPr>
          <w:gridAfter w:val="1"/>
          <w:wAfter w:w="14" w:type="dxa"/>
          <w:trHeight w:val="20"/>
        </w:trPr>
        <w:tc>
          <w:tcPr>
            <w:tcW w:w="15843" w:type="dxa"/>
            <w:gridSpan w:val="39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Задача подпрограммы - создание, развитие и организация </w:t>
            </w:r>
            <w:proofErr w:type="gramStart"/>
            <w:r w:rsidRPr="00CF2DF2">
              <w:rPr>
                <w:color w:val="000000"/>
              </w:rPr>
              <w:t>эксплуатации системы обеспечения вызова экстренных оперативных служб</w:t>
            </w:r>
            <w:proofErr w:type="gramEnd"/>
            <w:r w:rsidRPr="00CF2DF2">
              <w:rPr>
                <w:color w:val="000000"/>
              </w:rPr>
              <w:t xml:space="preserve"> по единому номеру "112" и проведение информирования населения о создании и функционировании Системы-112</w:t>
            </w: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3.1.</w:t>
            </w:r>
          </w:p>
        </w:tc>
        <w:tc>
          <w:tcPr>
            <w:tcW w:w="2383" w:type="dxa"/>
            <w:gridSpan w:val="2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Основное мероприятие 3.1.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Создание информационно-технической инфраструктуры системы-112 на территории Пензенской области.</w:t>
            </w:r>
          </w:p>
        </w:tc>
        <w:tc>
          <w:tcPr>
            <w:tcW w:w="1597" w:type="dxa"/>
            <w:gridSpan w:val="5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Итого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60385,8</w:t>
            </w:r>
          </w:p>
        </w:tc>
        <w:tc>
          <w:tcPr>
            <w:tcW w:w="1039" w:type="dxa"/>
            <w:gridSpan w:val="10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60385,8</w:t>
            </w:r>
          </w:p>
        </w:tc>
        <w:tc>
          <w:tcPr>
            <w:tcW w:w="966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51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98" w:type="dxa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83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97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2019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1499,5</w:t>
            </w:r>
          </w:p>
        </w:tc>
        <w:tc>
          <w:tcPr>
            <w:tcW w:w="1039" w:type="dxa"/>
            <w:gridSpan w:val="10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1499,5</w:t>
            </w:r>
          </w:p>
        </w:tc>
        <w:tc>
          <w:tcPr>
            <w:tcW w:w="966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51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83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97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2020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1000,0</w:t>
            </w:r>
          </w:p>
        </w:tc>
        <w:tc>
          <w:tcPr>
            <w:tcW w:w="1039" w:type="dxa"/>
            <w:gridSpan w:val="10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1000,0</w:t>
            </w:r>
          </w:p>
        </w:tc>
        <w:tc>
          <w:tcPr>
            <w:tcW w:w="966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51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83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97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2021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12924,6</w:t>
            </w:r>
          </w:p>
        </w:tc>
        <w:tc>
          <w:tcPr>
            <w:tcW w:w="1039" w:type="dxa"/>
            <w:gridSpan w:val="10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12924,6</w:t>
            </w:r>
          </w:p>
        </w:tc>
        <w:tc>
          <w:tcPr>
            <w:tcW w:w="966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51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83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97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2022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13192,9</w:t>
            </w:r>
          </w:p>
        </w:tc>
        <w:tc>
          <w:tcPr>
            <w:tcW w:w="1039" w:type="dxa"/>
            <w:gridSpan w:val="10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13192,9</w:t>
            </w:r>
          </w:p>
        </w:tc>
        <w:tc>
          <w:tcPr>
            <w:tcW w:w="966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51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83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97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2023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15884,4</w:t>
            </w:r>
          </w:p>
        </w:tc>
        <w:tc>
          <w:tcPr>
            <w:tcW w:w="1039" w:type="dxa"/>
            <w:gridSpan w:val="10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15884,4</w:t>
            </w:r>
          </w:p>
        </w:tc>
        <w:tc>
          <w:tcPr>
            <w:tcW w:w="966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51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83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97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2024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15884,4</w:t>
            </w:r>
          </w:p>
        </w:tc>
        <w:tc>
          <w:tcPr>
            <w:tcW w:w="1039" w:type="dxa"/>
            <w:gridSpan w:val="10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15884,4</w:t>
            </w:r>
          </w:p>
        </w:tc>
        <w:tc>
          <w:tcPr>
            <w:tcW w:w="966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51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83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97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2025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15884,4</w:t>
            </w:r>
          </w:p>
        </w:tc>
        <w:tc>
          <w:tcPr>
            <w:tcW w:w="1039" w:type="dxa"/>
            <w:gridSpan w:val="10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15884,4</w:t>
            </w:r>
          </w:p>
        </w:tc>
        <w:tc>
          <w:tcPr>
            <w:tcW w:w="966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51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83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97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2026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15884,4</w:t>
            </w:r>
          </w:p>
        </w:tc>
        <w:tc>
          <w:tcPr>
            <w:tcW w:w="1039" w:type="dxa"/>
            <w:gridSpan w:val="10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15884,4</w:t>
            </w:r>
          </w:p>
        </w:tc>
        <w:tc>
          <w:tcPr>
            <w:tcW w:w="966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51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83" w:type="dxa"/>
            <w:gridSpan w:val="2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597" w:type="dxa"/>
            <w:gridSpan w:val="5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2027</w:t>
            </w:r>
          </w:p>
        </w:tc>
        <w:tc>
          <w:tcPr>
            <w:tcW w:w="866" w:type="dxa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15884,4</w:t>
            </w:r>
          </w:p>
        </w:tc>
        <w:tc>
          <w:tcPr>
            <w:tcW w:w="1039" w:type="dxa"/>
            <w:gridSpan w:val="10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15884,4</w:t>
            </w:r>
          </w:p>
        </w:tc>
        <w:tc>
          <w:tcPr>
            <w:tcW w:w="966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51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49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227736" w:rsidRPr="00CF2DF2" w:rsidTr="00CF2DF2">
        <w:trPr>
          <w:gridAfter w:val="1"/>
          <w:wAfter w:w="14" w:type="dxa"/>
          <w:trHeight w:val="20"/>
        </w:trPr>
        <w:tc>
          <w:tcPr>
            <w:tcW w:w="15843" w:type="dxa"/>
            <w:gridSpan w:val="39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в том числе:</w:t>
            </w: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 w:val="restart"/>
            <w:shd w:val="clear" w:color="auto" w:fill="auto"/>
            <w:hideMark/>
          </w:tcPr>
          <w:p w:rsidR="00227736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3.1.1.</w:t>
            </w:r>
          </w:p>
          <w:p w:rsidR="002D6495" w:rsidRDefault="002D6495" w:rsidP="00227736">
            <w:pPr>
              <w:jc w:val="center"/>
              <w:rPr>
                <w:color w:val="000000"/>
              </w:rPr>
            </w:pPr>
          </w:p>
          <w:p w:rsidR="002D6495" w:rsidRDefault="002D6495" w:rsidP="00227736">
            <w:pPr>
              <w:jc w:val="center"/>
              <w:rPr>
                <w:color w:val="000000"/>
              </w:rPr>
            </w:pPr>
          </w:p>
          <w:p w:rsidR="002D6495" w:rsidRDefault="002D6495" w:rsidP="00227736">
            <w:pPr>
              <w:jc w:val="center"/>
              <w:rPr>
                <w:color w:val="000000"/>
              </w:rPr>
            </w:pPr>
          </w:p>
          <w:p w:rsidR="002D6495" w:rsidRDefault="002D6495" w:rsidP="00227736">
            <w:pPr>
              <w:jc w:val="center"/>
              <w:rPr>
                <w:color w:val="000000"/>
              </w:rPr>
            </w:pPr>
          </w:p>
          <w:p w:rsidR="002D6495" w:rsidRDefault="002D6495" w:rsidP="00227736">
            <w:pPr>
              <w:jc w:val="center"/>
              <w:rPr>
                <w:color w:val="000000"/>
              </w:rPr>
            </w:pPr>
          </w:p>
          <w:p w:rsidR="002D6495" w:rsidRDefault="002D6495" w:rsidP="00227736">
            <w:pPr>
              <w:jc w:val="center"/>
              <w:rPr>
                <w:color w:val="000000"/>
              </w:rPr>
            </w:pPr>
          </w:p>
          <w:p w:rsidR="002D6495" w:rsidRDefault="002D6495" w:rsidP="00227736">
            <w:pPr>
              <w:jc w:val="center"/>
              <w:rPr>
                <w:color w:val="000000"/>
              </w:rPr>
            </w:pPr>
          </w:p>
          <w:p w:rsidR="002D6495" w:rsidRDefault="002D6495" w:rsidP="00227736">
            <w:pPr>
              <w:jc w:val="center"/>
              <w:rPr>
                <w:color w:val="000000"/>
              </w:rPr>
            </w:pPr>
          </w:p>
          <w:p w:rsidR="002D6495" w:rsidRDefault="002D6495" w:rsidP="00227736">
            <w:pPr>
              <w:jc w:val="center"/>
              <w:rPr>
                <w:color w:val="000000"/>
              </w:rPr>
            </w:pPr>
          </w:p>
          <w:p w:rsidR="002D6495" w:rsidRDefault="002D6495" w:rsidP="00227736">
            <w:pPr>
              <w:jc w:val="center"/>
              <w:rPr>
                <w:color w:val="000000"/>
              </w:rPr>
            </w:pPr>
          </w:p>
          <w:p w:rsidR="002D6495" w:rsidRDefault="002D6495" w:rsidP="00227736">
            <w:pPr>
              <w:jc w:val="center"/>
              <w:rPr>
                <w:color w:val="000000"/>
              </w:rPr>
            </w:pPr>
          </w:p>
          <w:p w:rsidR="002D6495" w:rsidRDefault="002D6495" w:rsidP="00227736">
            <w:pPr>
              <w:jc w:val="center"/>
              <w:rPr>
                <w:color w:val="000000"/>
              </w:rPr>
            </w:pPr>
          </w:p>
          <w:p w:rsidR="002D6495" w:rsidRDefault="002D6495" w:rsidP="00227736">
            <w:pPr>
              <w:jc w:val="center"/>
              <w:rPr>
                <w:color w:val="000000"/>
              </w:rPr>
            </w:pPr>
          </w:p>
          <w:p w:rsidR="002D6495" w:rsidRDefault="002D6495" w:rsidP="00227736">
            <w:pPr>
              <w:jc w:val="center"/>
              <w:rPr>
                <w:color w:val="000000"/>
              </w:rPr>
            </w:pPr>
          </w:p>
          <w:p w:rsidR="002D6495" w:rsidRPr="00CF2DF2" w:rsidRDefault="002D6495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 w:val="restart"/>
            <w:shd w:val="clear" w:color="auto" w:fill="auto"/>
            <w:hideMark/>
          </w:tcPr>
          <w:p w:rsidR="00227736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Создание системы обеспечения вызова экстренных оперативных служб по единому номеру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112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 xml:space="preserve"> на территории Пензенской области</w:t>
            </w:r>
          </w:p>
          <w:p w:rsidR="002D6495" w:rsidRDefault="002D6495" w:rsidP="00227736">
            <w:pPr>
              <w:jc w:val="center"/>
              <w:rPr>
                <w:color w:val="000000"/>
              </w:rPr>
            </w:pPr>
          </w:p>
          <w:p w:rsidR="002D6495" w:rsidRDefault="002D6495" w:rsidP="00227736">
            <w:pPr>
              <w:jc w:val="center"/>
              <w:rPr>
                <w:color w:val="000000"/>
              </w:rPr>
            </w:pPr>
          </w:p>
          <w:p w:rsidR="002D6495" w:rsidRDefault="002D6495" w:rsidP="00227736">
            <w:pPr>
              <w:jc w:val="center"/>
              <w:rPr>
                <w:color w:val="000000"/>
              </w:rPr>
            </w:pPr>
          </w:p>
          <w:p w:rsidR="002D6495" w:rsidRDefault="002D6495" w:rsidP="00227736">
            <w:pPr>
              <w:jc w:val="center"/>
              <w:rPr>
                <w:color w:val="000000"/>
              </w:rPr>
            </w:pPr>
          </w:p>
          <w:p w:rsidR="002D6495" w:rsidRDefault="002D6495" w:rsidP="00227736">
            <w:pPr>
              <w:jc w:val="center"/>
              <w:rPr>
                <w:color w:val="000000"/>
              </w:rPr>
            </w:pPr>
          </w:p>
          <w:p w:rsidR="002D6495" w:rsidRDefault="002D6495" w:rsidP="00227736">
            <w:pPr>
              <w:jc w:val="center"/>
              <w:rPr>
                <w:color w:val="000000"/>
              </w:rPr>
            </w:pPr>
          </w:p>
          <w:p w:rsidR="002D6495" w:rsidRDefault="002D6495" w:rsidP="00227736">
            <w:pPr>
              <w:jc w:val="center"/>
              <w:rPr>
                <w:color w:val="000000"/>
              </w:rPr>
            </w:pPr>
          </w:p>
          <w:p w:rsidR="002D6495" w:rsidRDefault="002D6495" w:rsidP="00227736">
            <w:pPr>
              <w:jc w:val="center"/>
              <w:rPr>
                <w:color w:val="000000"/>
              </w:rPr>
            </w:pPr>
          </w:p>
          <w:p w:rsidR="002D6495" w:rsidRPr="00CF2DF2" w:rsidRDefault="002D6495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 w:val="restart"/>
            <w:shd w:val="clear" w:color="auto" w:fill="auto"/>
            <w:hideMark/>
          </w:tcPr>
          <w:p w:rsidR="006D6BFA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Управление жилищно-коммунального хозяйства и гражданской защиты населения Пензенской области,</w:t>
            </w:r>
          </w:p>
          <w:p w:rsidR="00227736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 ГУ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ППСЦ</w:t>
            </w:r>
            <w:r w:rsidR="00B872E5" w:rsidRPr="00CF2DF2">
              <w:rPr>
                <w:color w:val="000000"/>
              </w:rPr>
              <w:t>"</w:t>
            </w:r>
          </w:p>
          <w:p w:rsidR="002D6495" w:rsidRDefault="002D6495" w:rsidP="00227736">
            <w:pPr>
              <w:jc w:val="center"/>
              <w:rPr>
                <w:color w:val="000000"/>
              </w:rPr>
            </w:pPr>
          </w:p>
          <w:p w:rsidR="002D6495" w:rsidRDefault="002D6495" w:rsidP="00227736">
            <w:pPr>
              <w:jc w:val="center"/>
              <w:rPr>
                <w:color w:val="000000"/>
              </w:rPr>
            </w:pPr>
          </w:p>
          <w:p w:rsidR="002D6495" w:rsidRDefault="002D6495" w:rsidP="00227736">
            <w:pPr>
              <w:jc w:val="center"/>
              <w:rPr>
                <w:color w:val="000000"/>
              </w:rPr>
            </w:pPr>
          </w:p>
          <w:p w:rsidR="002D6495" w:rsidRDefault="002D6495" w:rsidP="00227736">
            <w:pPr>
              <w:jc w:val="center"/>
              <w:rPr>
                <w:color w:val="000000"/>
              </w:rPr>
            </w:pPr>
          </w:p>
          <w:p w:rsidR="002D6495" w:rsidRPr="00CF2DF2" w:rsidRDefault="002D6495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Итого</w:t>
            </w: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2499,5</w:t>
            </w: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2499,5</w:t>
            </w: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Завершение работ по развертыванию системы-112 в Пензенской области</w:t>
            </w:r>
          </w:p>
        </w:tc>
        <w:tc>
          <w:tcPr>
            <w:tcW w:w="1698" w:type="dxa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№ 3, 3.1.</w:t>
            </w: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85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Интеграция службы 01 </w:t>
            </w:r>
            <w:proofErr w:type="gramStart"/>
            <w:r w:rsidRPr="00CF2DF2">
              <w:rPr>
                <w:color w:val="000000"/>
              </w:rPr>
              <w:t>оснащенную</w:t>
            </w:r>
            <w:proofErr w:type="gramEnd"/>
            <w:r w:rsidRPr="00CF2DF2">
              <w:rPr>
                <w:color w:val="000000"/>
              </w:rPr>
              <w:t xml:space="preserve"> АРМ в систему-112 - 1 ед.;</w:t>
            </w: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85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Интеграция службы 02 </w:t>
            </w:r>
            <w:proofErr w:type="gramStart"/>
            <w:r w:rsidRPr="00CF2DF2">
              <w:rPr>
                <w:color w:val="000000"/>
              </w:rPr>
              <w:t>оснащенную</w:t>
            </w:r>
            <w:proofErr w:type="gramEnd"/>
            <w:r w:rsidRPr="00CF2DF2">
              <w:rPr>
                <w:color w:val="000000"/>
              </w:rPr>
              <w:t xml:space="preserve"> АРМ в систему-112 - 1 ед.;</w:t>
            </w: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85" w:type="dxa"/>
            <w:gridSpan w:val="6"/>
            <w:shd w:val="clear" w:color="auto" w:fill="auto"/>
            <w:hideMark/>
          </w:tcPr>
          <w:p w:rsidR="006D6BFA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интеграция системы-112 с существующей АИС ДДС-03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Система управления станциями скорой медицинской помощи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 xml:space="preserve"> - </w:t>
            </w:r>
          </w:p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 ед.;</w:t>
            </w: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85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интеграция службы 04 в систему-112 - 1 ед.; интеграция службы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Антитеррор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 xml:space="preserve"> </w:t>
            </w:r>
            <w:proofErr w:type="gramStart"/>
            <w:r w:rsidRPr="00CF2DF2">
              <w:rPr>
                <w:color w:val="000000"/>
              </w:rPr>
              <w:t>оснащенную</w:t>
            </w:r>
            <w:proofErr w:type="gramEnd"/>
            <w:r w:rsidRPr="00CF2DF2">
              <w:rPr>
                <w:color w:val="000000"/>
              </w:rPr>
              <w:t xml:space="preserve"> АРМ в систему-112 - 1 ед.;</w:t>
            </w: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85" w:type="dxa"/>
            <w:gridSpan w:val="6"/>
            <w:shd w:val="clear" w:color="auto" w:fill="auto"/>
            <w:hideMark/>
          </w:tcPr>
          <w:p w:rsidR="006D6BFA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интеграция системы-112 с ГАИС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ЭРА-ГЛОНАС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 xml:space="preserve"> - </w:t>
            </w:r>
          </w:p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 ед.;</w:t>
            </w: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85" w:type="dxa"/>
            <w:gridSpan w:val="6"/>
            <w:shd w:val="clear" w:color="auto" w:fill="auto"/>
            <w:hideMark/>
          </w:tcPr>
          <w:p w:rsidR="006D6BFA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интеграция сопредельных субъектов в систему-112 - </w:t>
            </w:r>
          </w:p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5 ед.;</w:t>
            </w: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785" w:type="dxa"/>
            <w:gridSpan w:val="6"/>
            <w:shd w:val="clear" w:color="auto" w:fill="auto"/>
            <w:hideMark/>
          </w:tcPr>
          <w:p w:rsidR="006D6BFA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пусконаладочные </w:t>
            </w:r>
          </w:p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работы всех подсистем системы-112 - 1 ед.;</w:t>
            </w: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2019</w:t>
            </w: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1499,5</w:t>
            </w: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1499,5</w:t>
            </w: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shd w:val="clear" w:color="auto" w:fill="auto"/>
            <w:hideMark/>
          </w:tcPr>
          <w:p w:rsidR="006D6BFA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аттестация подсистемы информационной безопасности системы-112 - </w:t>
            </w:r>
          </w:p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 ед.</w:t>
            </w: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2020</w:t>
            </w: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1000,0</w:t>
            </w: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1000,0</w:t>
            </w: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Выполнение работ по сопряжению ГАИС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ЭРА-ГЛОНАСС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 xml:space="preserve"> и Системы -112 Пензенской области -1 ед.</w:t>
            </w: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 w:val="restart"/>
            <w:shd w:val="clear" w:color="auto" w:fill="auto"/>
            <w:hideMark/>
          </w:tcPr>
          <w:p w:rsidR="00231015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</w:p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ГУ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ППСЦ</w:t>
            </w:r>
            <w:r w:rsidR="00B872E5" w:rsidRPr="00CF2DF2">
              <w:rPr>
                <w:color w:val="000000"/>
              </w:rPr>
              <w:t>"</w:t>
            </w: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2021</w:t>
            </w: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2022</w:t>
            </w: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2023</w:t>
            </w: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2024</w:t>
            </w: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2025</w:t>
            </w: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2026</w:t>
            </w: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2027</w:t>
            </w: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3.1.2.</w:t>
            </w:r>
          </w:p>
        </w:tc>
        <w:tc>
          <w:tcPr>
            <w:tcW w:w="2370" w:type="dxa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Организация </w:t>
            </w:r>
            <w:proofErr w:type="gramStart"/>
            <w:r w:rsidRPr="00CF2DF2">
              <w:rPr>
                <w:color w:val="000000"/>
              </w:rPr>
              <w:t>эксплуатации системы обеспечения вызова экстренных оперативных служб</w:t>
            </w:r>
            <w:proofErr w:type="gramEnd"/>
            <w:r w:rsidRPr="00CF2DF2">
              <w:rPr>
                <w:color w:val="000000"/>
              </w:rPr>
              <w:t xml:space="preserve"> по единому номеру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112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, обеспечение приема и обработки вызовов</w:t>
            </w:r>
          </w:p>
        </w:tc>
        <w:tc>
          <w:tcPr>
            <w:tcW w:w="1610" w:type="dxa"/>
            <w:gridSpan w:val="6"/>
            <w:vMerge w:val="restart"/>
            <w:shd w:val="clear" w:color="auto" w:fill="auto"/>
            <w:hideMark/>
          </w:tcPr>
          <w:p w:rsidR="00231015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Управление жилищно-коммунального хозяйства и гражданской защиты населения Пензенской области,</w:t>
            </w:r>
          </w:p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 ГУ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ППСЦ</w:t>
            </w:r>
            <w:r w:rsidR="00B872E5" w:rsidRPr="00CF2DF2">
              <w:rPr>
                <w:color w:val="000000"/>
              </w:rPr>
              <w:t>"</w:t>
            </w: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Итого</w:t>
            </w: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95982,0</w:t>
            </w: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95982,0</w:t>
            </w: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Обеспечение приема и обработки вызовов</w:t>
            </w:r>
          </w:p>
        </w:tc>
        <w:tc>
          <w:tcPr>
            <w:tcW w:w="1698" w:type="dxa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№ 3, 3.2.</w:t>
            </w: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2019</w:t>
            </w: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17000 вызовов</w:t>
            </w: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2020</w:t>
            </w: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17000 вызовов</w:t>
            </w: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 w:val="restart"/>
            <w:shd w:val="clear" w:color="auto" w:fill="auto"/>
            <w:hideMark/>
          </w:tcPr>
          <w:p w:rsidR="006D6BFA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</w:p>
          <w:p w:rsidR="00227736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ГУ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ППСЦ</w:t>
            </w:r>
            <w:r w:rsidR="00B872E5" w:rsidRPr="00CF2DF2">
              <w:rPr>
                <w:color w:val="000000"/>
              </w:rPr>
              <w:t>"</w:t>
            </w:r>
          </w:p>
          <w:p w:rsidR="00664CAE" w:rsidRPr="00CF2DF2" w:rsidRDefault="00664CAE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2021</w:t>
            </w: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3367,1</w:t>
            </w: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3367,1</w:t>
            </w: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12750 вызовов</w:t>
            </w: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2022</w:t>
            </w: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13192,9</w:t>
            </w: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13192,9</w:t>
            </w: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692000 вызовов</w:t>
            </w: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2023</w:t>
            </w: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15884,4</w:t>
            </w: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15884,4</w:t>
            </w: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  <w:r w:rsidRPr="00CF2DF2">
              <w:t>692000</w:t>
            </w:r>
            <w:r w:rsidRPr="00CF2DF2">
              <w:rPr>
                <w:color w:val="000000"/>
              </w:rPr>
              <w:t xml:space="preserve"> вызовов</w:t>
            </w: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2024</w:t>
            </w: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15884,4</w:t>
            </w: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15884,4</w:t>
            </w: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  <w:r w:rsidRPr="00CF2DF2">
              <w:t>692000</w:t>
            </w:r>
            <w:r w:rsidRPr="00CF2DF2">
              <w:rPr>
                <w:color w:val="000000"/>
              </w:rPr>
              <w:t xml:space="preserve"> вызовов</w:t>
            </w: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2025</w:t>
            </w: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15884,4</w:t>
            </w: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15884,4</w:t>
            </w: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  <w:r w:rsidRPr="00CF2DF2">
              <w:t>692000</w:t>
            </w:r>
            <w:r w:rsidRPr="00CF2DF2">
              <w:rPr>
                <w:color w:val="000000"/>
              </w:rPr>
              <w:t xml:space="preserve"> вызовов</w:t>
            </w: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2026</w:t>
            </w: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15884,4</w:t>
            </w: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15884,4</w:t>
            </w: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  <w:r w:rsidRPr="00CF2DF2">
              <w:t>692000</w:t>
            </w:r>
            <w:r w:rsidRPr="00CF2DF2">
              <w:rPr>
                <w:color w:val="000000"/>
              </w:rPr>
              <w:t xml:space="preserve"> вызовов</w:t>
            </w: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2027</w:t>
            </w: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15884,4</w:t>
            </w: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15884,4</w:t>
            </w: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  <w:r w:rsidRPr="00CF2DF2">
              <w:t>692000</w:t>
            </w:r>
            <w:r w:rsidRPr="00CF2DF2">
              <w:rPr>
                <w:color w:val="000000"/>
              </w:rPr>
              <w:t xml:space="preserve"> вызовов</w:t>
            </w: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3.1.3.</w:t>
            </w:r>
          </w:p>
        </w:tc>
        <w:tc>
          <w:tcPr>
            <w:tcW w:w="2370" w:type="dxa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Подготовка и размещение в СМИ информации о функционировании Системы-112</w:t>
            </w:r>
          </w:p>
        </w:tc>
        <w:tc>
          <w:tcPr>
            <w:tcW w:w="1610" w:type="dxa"/>
            <w:gridSpan w:val="6"/>
            <w:vMerge w:val="restart"/>
            <w:shd w:val="clear" w:color="auto" w:fill="auto"/>
            <w:hideMark/>
          </w:tcPr>
          <w:p w:rsidR="006D6BFA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</w:p>
          <w:p w:rsidR="00227736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ГУ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ППСЦ</w:t>
            </w:r>
            <w:r w:rsidR="00B872E5" w:rsidRPr="00CF2DF2">
              <w:rPr>
                <w:color w:val="000000"/>
              </w:rPr>
              <w:t>"</w:t>
            </w:r>
          </w:p>
          <w:p w:rsidR="00664CAE" w:rsidRPr="00CF2DF2" w:rsidRDefault="00664CAE" w:rsidP="00664CAE">
            <w:pPr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Итого</w:t>
            </w: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Размещение публикаций и информации в печатных СМИ, информационно-телекоммуникационной сети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Интернет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, информационных роликов на областных телерадиокомпаниях</w:t>
            </w:r>
          </w:p>
        </w:tc>
        <w:tc>
          <w:tcPr>
            <w:tcW w:w="1698" w:type="dxa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№ 3, 3.2.</w:t>
            </w: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2019</w:t>
            </w: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10 - публикаций</w:t>
            </w: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2020</w:t>
            </w: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10 - публикаций</w:t>
            </w: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 w:val="restart"/>
            <w:shd w:val="clear" w:color="auto" w:fill="auto"/>
            <w:hideMark/>
          </w:tcPr>
          <w:p w:rsidR="006D6BFA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Министерство жилищно-коммунального хозяйства и гражданской защиты населения Пензенской области,</w:t>
            </w:r>
          </w:p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 ГУ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ППСЦ</w:t>
            </w:r>
            <w:r w:rsidR="00B872E5" w:rsidRPr="00CF2DF2">
              <w:rPr>
                <w:color w:val="000000"/>
              </w:rPr>
              <w:t>"</w:t>
            </w: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2021</w:t>
            </w: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10 - публикаций</w:t>
            </w: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2022</w:t>
            </w: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10 - публикаций</w:t>
            </w: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2023</w:t>
            </w: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10 - публикаций</w:t>
            </w: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2024</w:t>
            </w: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10 - публикаций</w:t>
            </w: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2025</w:t>
            </w: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10 - публикаций</w:t>
            </w: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2026</w:t>
            </w: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10 - публикаций</w:t>
            </w: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2027</w:t>
            </w: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10 - публикаций</w:t>
            </w: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spacing w:after="240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3.1.4.</w:t>
            </w:r>
            <w:r w:rsidRPr="00CF2DF2">
              <w:rPr>
                <w:color w:val="000000"/>
              </w:rPr>
              <w:br/>
            </w:r>
            <w:r w:rsidRPr="00CF2DF2">
              <w:rPr>
                <w:color w:val="000000"/>
              </w:rPr>
              <w:br/>
            </w:r>
            <w:r w:rsidRPr="00CF2DF2">
              <w:rPr>
                <w:color w:val="000000"/>
              </w:rPr>
              <w:br/>
            </w:r>
            <w:r w:rsidRPr="00CF2DF2">
              <w:rPr>
                <w:color w:val="000000"/>
              </w:rPr>
              <w:br/>
            </w:r>
            <w:r w:rsidRPr="00CF2DF2">
              <w:rPr>
                <w:color w:val="000000"/>
              </w:rPr>
              <w:br/>
            </w:r>
            <w:r w:rsidRPr="00CF2DF2">
              <w:rPr>
                <w:color w:val="000000"/>
              </w:rPr>
              <w:br/>
            </w:r>
            <w:r w:rsidRPr="00CF2DF2">
              <w:rPr>
                <w:color w:val="000000"/>
              </w:rPr>
              <w:br/>
            </w:r>
            <w:r w:rsidRPr="00CF2DF2">
              <w:rPr>
                <w:color w:val="000000"/>
              </w:rPr>
              <w:br/>
            </w:r>
            <w:r w:rsidRPr="00CF2DF2">
              <w:rPr>
                <w:color w:val="000000"/>
              </w:rPr>
              <w:br/>
            </w:r>
            <w:r w:rsidRPr="00CF2DF2">
              <w:rPr>
                <w:color w:val="000000"/>
              </w:rPr>
              <w:br/>
            </w:r>
            <w:r w:rsidRPr="00CF2DF2">
              <w:rPr>
                <w:color w:val="000000"/>
              </w:rPr>
              <w:br/>
            </w:r>
            <w:r w:rsidRPr="00CF2DF2">
              <w:rPr>
                <w:color w:val="000000"/>
              </w:rPr>
              <w:br/>
            </w:r>
            <w:r w:rsidRPr="00CF2DF2">
              <w:rPr>
                <w:color w:val="000000"/>
              </w:rPr>
              <w:br/>
            </w:r>
            <w:r w:rsidRPr="00CF2DF2">
              <w:rPr>
                <w:color w:val="000000"/>
              </w:rPr>
              <w:br/>
            </w:r>
            <w:r w:rsidRPr="00CF2DF2">
              <w:rPr>
                <w:color w:val="000000"/>
              </w:rPr>
              <w:br/>
            </w:r>
            <w:r w:rsidRPr="00CF2DF2">
              <w:rPr>
                <w:color w:val="000000"/>
              </w:rPr>
              <w:br/>
            </w:r>
            <w:r w:rsidRPr="00CF2DF2">
              <w:rPr>
                <w:color w:val="000000"/>
              </w:rPr>
              <w:br/>
            </w:r>
            <w:r w:rsidRPr="00CF2DF2">
              <w:rPr>
                <w:color w:val="000000"/>
              </w:rPr>
              <w:br/>
            </w:r>
          </w:p>
        </w:tc>
        <w:tc>
          <w:tcPr>
            <w:tcW w:w="2370" w:type="dxa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spacing w:after="240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Аттестация информационной безопасности системы вызова экстренных оперативных служб по единому номеру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112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 xml:space="preserve"> Пензенской области</w:t>
            </w:r>
            <w:r w:rsidRPr="00CF2DF2">
              <w:rPr>
                <w:color w:val="000000"/>
              </w:rPr>
              <w:br/>
            </w:r>
            <w:r w:rsidRPr="00CF2DF2">
              <w:rPr>
                <w:color w:val="000000"/>
              </w:rPr>
              <w:br/>
            </w:r>
            <w:r w:rsidRPr="00CF2DF2">
              <w:rPr>
                <w:color w:val="000000"/>
              </w:rPr>
              <w:br/>
            </w:r>
            <w:r w:rsidRPr="00CF2DF2">
              <w:rPr>
                <w:color w:val="000000"/>
              </w:rPr>
              <w:br/>
            </w:r>
            <w:r w:rsidRPr="00CF2DF2">
              <w:rPr>
                <w:color w:val="000000"/>
              </w:rPr>
              <w:br/>
            </w:r>
            <w:r w:rsidRPr="00CF2DF2">
              <w:rPr>
                <w:color w:val="000000"/>
              </w:rPr>
              <w:br/>
            </w:r>
            <w:r w:rsidRPr="00CF2DF2">
              <w:rPr>
                <w:color w:val="000000"/>
              </w:rPr>
              <w:br/>
            </w:r>
            <w:r w:rsidRPr="00CF2DF2">
              <w:rPr>
                <w:color w:val="000000"/>
              </w:rPr>
              <w:br/>
            </w:r>
          </w:p>
        </w:tc>
        <w:tc>
          <w:tcPr>
            <w:tcW w:w="1610" w:type="dxa"/>
            <w:gridSpan w:val="6"/>
            <w:vMerge w:val="restart"/>
            <w:shd w:val="clear" w:color="auto" w:fill="auto"/>
            <w:hideMark/>
          </w:tcPr>
          <w:p w:rsidR="00231015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</w:p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ГУ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ППСЦ</w:t>
            </w:r>
            <w:r w:rsidR="00B872E5" w:rsidRPr="00CF2DF2">
              <w:rPr>
                <w:color w:val="000000"/>
              </w:rPr>
              <w:t>"</w:t>
            </w: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Итого</w:t>
            </w: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9557,5</w:t>
            </w: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9557,5</w:t>
            </w: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Выполнение работ по модернизации системы информационной безопасности в части поставки средств защиты информации и проведения аттестационных мероприятий по требованиям безопасности информации государственной информационной системы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 xml:space="preserve">Система обеспечения экстренных оперативных служб по единому номеру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112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 xml:space="preserve"> на территории Пензенской области</w:t>
            </w:r>
            <w:r w:rsidR="00B872E5" w:rsidRPr="00CF2DF2">
              <w:rPr>
                <w:color w:val="000000"/>
              </w:rPr>
              <w:t>"</w:t>
            </w:r>
          </w:p>
        </w:tc>
        <w:tc>
          <w:tcPr>
            <w:tcW w:w="1698" w:type="dxa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№ 3, 3.2.</w:t>
            </w: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2019</w:t>
            </w: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2020</w:t>
            </w: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 w:val="restart"/>
            <w:shd w:val="clear" w:color="auto" w:fill="auto"/>
            <w:hideMark/>
          </w:tcPr>
          <w:p w:rsidR="006D6BFA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Министерство жилищно-коммунального хозяйства и гражданской защиты населения Пензенской области, </w:t>
            </w:r>
          </w:p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 xml:space="preserve">ГУ </w:t>
            </w:r>
            <w:r w:rsidR="00B872E5" w:rsidRPr="00CF2DF2">
              <w:rPr>
                <w:color w:val="000000"/>
              </w:rPr>
              <w:t>"</w:t>
            </w:r>
            <w:r w:rsidRPr="00CF2DF2">
              <w:rPr>
                <w:color w:val="000000"/>
              </w:rPr>
              <w:t>ППСЦ</w:t>
            </w:r>
            <w:r w:rsidR="00B872E5" w:rsidRPr="00CF2DF2">
              <w:rPr>
                <w:color w:val="000000"/>
              </w:rPr>
              <w:t>"</w:t>
            </w: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2021</w:t>
            </w: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9557,5</w:t>
            </w: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9557,5</w:t>
            </w: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</w:pPr>
            <w:r w:rsidRPr="00CF2DF2">
              <w:t>Разработка модели угроз безопасности информации и частного технического задания на создание системы защиты информации – 1 комплект. Получение положительного аттестата – 1 ед.</w:t>
            </w: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2022</w:t>
            </w: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2023</w:t>
            </w: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2024</w:t>
            </w: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2025</w:t>
            </w: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2026</w:t>
            </w: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693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2370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10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2027</w:t>
            </w:r>
          </w:p>
          <w:p w:rsidR="00231015" w:rsidRPr="00CF2DF2" w:rsidRDefault="00231015" w:rsidP="00227736">
            <w:pPr>
              <w:jc w:val="center"/>
              <w:rPr>
                <w:color w:val="000000"/>
              </w:rPr>
            </w:pPr>
          </w:p>
          <w:p w:rsidR="00231015" w:rsidRPr="00CF2DF2" w:rsidRDefault="00231015" w:rsidP="00231015">
            <w:pPr>
              <w:rPr>
                <w:color w:val="000000"/>
              </w:rPr>
            </w:pP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4673" w:type="dxa"/>
            <w:gridSpan w:val="8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Всего по подпрограмме 3:</w:t>
            </w: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Итого</w:t>
            </w: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31015">
            <w:pPr>
              <w:ind w:right="-84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108039,0</w:t>
            </w: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108039,0</w:t>
            </w: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98" w:type="dxa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  <w:p w:rsidR="006D6BFA" w:rsidRPr="00CF2DF2" w:rsidRDefault="006D6BFA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4673" w:type="dxa"/>
            <w:gridSpan w:val="8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2019</w:t>
            </w: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1499,5</w:t>
            </w: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1499,5</w:t>
            </w: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4673" w:type="dxa"/>
            <w:gridSpan w:val="8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2020</w:t>
            </w: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1000,0</w:t>
            </w: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1000,0</w:t>
            </w: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4673" w:type="dxa"/>
            <w:gridSpan w:val="8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2021</w:t>
            </w: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12924,6</w:t>
            </w: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12924,6</w:t>
            </w: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4673" w:type="dxa"/>
            <w:gridSpan w:val="8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2022</w:t>
            </w: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13192,9</w:t>
            </w: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13192,9</w:t>
            </w: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4673" w:type="dxa"/>
            <w:gridSpan w:val="8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2023</w:t>
            </w: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15884,4</w:t>
            </w: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15884,4</w:t>
            </w: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4673" w:type="dxa"/>
            <w:gridSpan w:val="8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2024</w:t>
            </w: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15884,4</w:t>
            </w: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15884,4</w:t>
            </w: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4673" w:type="dxa"/>
            <w:gridSpan w:val="8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2025</w:t>
            </w: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15884,4</w:t>
            </w: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15884,4</w:t>
            </w: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4673" w:type="dxa"/>
            <w:gridSpan w:val="8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2026</w:t>
            </w: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15884,4</w:t>
            </w: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15884,4</w:t>
            </w: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4673" w:type="dxa"/>
            <w:gridSpan w:val="8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2027</w:t>
            </w: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15884,4</w:t>
            </w: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15884,4</w:t>
            </w: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98" w:type="dxa"/>
            <w:vMerge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4673" w:type="dxa"/>
            <w:gridSpan w:val="8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Всего по государственной программе:</w:t>
            </w:r>
          </w:p>
        </w:tc>
        <w:tc>
          <w:tcPr>
            <w:tcW w:w="1416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Итого</w:t>
            </w:r>
          </w:p>
        </w:tc>
        <w:tc>
          <w:tcPr>
            <w:tcW w:w="915" w:type="dxa"/>
            <w:gridSpan w:val="5"/>
            <w:shd w:val="clear" w:color="auto" w:fill="auto"/>
            <w:noWrap/>
            <w:hideMark/>
          </w:tcPr>
          <w:p w:rsidR="00227736" w:rsidRPr="00CF2DF2" w:rsidRDefault="00227736" w:rsidP="006D6BFA">
            <w:pPr>
              <w:ind w:right="-94" w:hanging="131"/>
              <w:jc w:val="center"/>
              <w:rPr>
                <w:bCs/>
                <w:color w:val="000000"/>
              </w:rPr>
            </w:pPr>
            <w:r w:rsidRPr="00CF2DF2">
              <w:rPr>
                <w:bCs/>
                <w:color w:val="000000"/>
              </w:rPr>
              <w:t>1784883,7</w:t>
            </w:r>
          </w:p>
        </w:tc>
        <w:tc>
          <w:tcPr>
            <w:tcW w:w="1008" w:type="dxa"/>
            <w:gridSpan w:val="7"/>
            <w:shd w:val="clear" w:color="auto" w:fill="auto"/>
            <w:noWrap/>
            <w:hideMark/>
          </w:tcPr>
          <w:p w:rsidR="00227736" w:rsidRPr="00CF2DF2" w:rsidRDefault="00227736" w:rsidP="006D6BFA">
            <w:pPr>
              <w:ind w:right="-94" w:hanging="131"/>
              <w:jc w:val="center"/>
              <w:rPr>
                <w:bCs/>
                <w:color w:val="000000"/>
              </w:rPr>
            </w:pPr>
            <w:r w:rsidRPr="00CF2DF2">
              <w:rPr>
                <w:bCs/>
                <w:color w:val="000000"/>
              </w:rPr>
              <w:t>1784883,7</w:t>
            </w:r>
          </w:p>
        </w:tc>
        <w:tc>
          <w:tcPr>
            <w:tcW w:w="970" w:type="dxa"/>
            <w:gridSpan w:val="2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bCs/>
                <w:color w:val="000000"/>
              </w:rPr>
            </w:pPr>
            <w:r w:rsidRPr="00CF2DF2">
              <w:rPr>
                <w:bCs/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bCs/>
                <w:color w:val="000000"/>
              </w:rPr>
            </w:pPr>
            <w:r w:rsidRPr="00CF2DF2">
              <w:rPr>
                <w:bCs/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hideMark/>
          </w:tcPr>
          <w:p w:rsidR="00227736" w:rsidRPr="00CF2DF2" w:rsidRDefault="00227736" w:rsidP="00227736">
            <w:pPr>
              <w:jc w:val="center"/>
              <w:rPr>
                <w:bCs/>
                <w:color w:val="000000"/>
              </w:rPr>
            </w:pPr>
            <w:r w:rsidRPr="00CF2DF2">
              <w:rPr>
                <w:bCs/>
                <w:color w:val="000000"/>
              </w:rPr>
              <w:t>0,0</w:t>
            </w:r>
          </w:p>
        </w:tc>
        <w:tc>
          <w:tcPr>
            <w:tcW w:w="2785" w:type="dxa"/>
            <w:gridSpan w:val="6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  <w:tc>
          <w:tcPr>
            <w:tcW w:w="1698" w:type="dxa"/>
            <w:vMerge w:val="restart"/>
            <w:shd w:val="clear" w:color="auto" w:fill="auto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4673" w:type="dxa"/>
            <w:gridSpan w:val="8"/>
            <w:vMerge/>
            <w:shd w:val="clear" w:color="auto" w:fill="auto"/>
            <w:vAlign w:val="center"/>
            <w:hideMark/>
          </w:tcPr>
          <w:p w:rsidR="00227736" w:rsidRPr="00CF2DF2" w:rsidRDefault="00227736" w:rsidP="00227736">
            <w:pPr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vAlign w:val="bottom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2019</w:t>
            </w:r>
          </w:p>
        </w:tc>
        <w:tc>
          <w:tcPr>
            <w:tcW w:w="915" w:type="dxa"/>
            <w:gridSpan w:val="5"/>
            <w:shd w:val="clear" w:color="auto" w:fill="auto"/>
            <w:noWrap/>
            <w:vAlign w:val="bottom"/>
            <w:hideMark/>
          </w:tcPr>
          <w:p w:rsidR="00227736" w:rsidRPr="00CF2DF2" w:rsidRDefault="00227736" w:rsidP="006D6BFA">
            <w:pPr>
              <w:ind w:right="-94" w:hanging="131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134898,4</w:t>
            </w:r>
          </w:p>
        </w:tc>
        <w:tc>
          <w:tcPr>
            <w:tcW w:w="1008" w:type="dxa"/>
            <w:gridSpan w:val="7"/>
            <w:shd w:val="clear" w:color="auto" w:fill="auto"/>
            <w:noWrap/>
            <w:vAlign w:val="bottom"/>
            <w:hideMark/>
          </w:tcPr>
          <w:p w:rsidR="00227736" w:rsidRPr="00CF2DF2" w:rsidRDefault="00227736" w:rsidP="006D6BFA">
            <w:pPr>
              <w:ind w:right="-94" w:hanging="131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134898,4</w:t>
            </w:r>
          </w:p>
        </w:tc>
        <w:tc>
          <w:tcPr>
            <w:tcW w:w="970" w:type="dxa"/>
            <w:gridSpan w:val="2"/>
            <w:shd w:val="clear" w:color="auto" w:fill="auto"/>
            <w:noWrap/>
            <w:vAlign w:val="bottom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vAlign w:val="bottom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vAlign w:val="bottom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vMerge/>
            <w:shd w:val="clear" w:color="auto" w:fill="auto"/>
            <w:vAlign w:val="center"/>
            <w:hideMark/>
          </w:tcPr>
          <w:p w:rsidR="00227736" w:rsidRPr="00CF2DF2" w:rsidRDefault="00227736" w:rsidP="00227736">
            <w:pPr>
              <w:rPr>
                <w:color w:val="000000"/>
              </w:rPr>
            </w:pPr>
          </w:p>
        </w:tc>
        <w:tc>
          <w:tcPr>
            <w:tcW w:w="1698" w:type="dxa"/>
            <w:vMerge/>
            <w:shd w:val="clear" w:color="auto" w:fill="auto"/>
            <w:vAlign w:val="center"/>
            <w:hideMark/>
          </w:tcPr>
          <w:p w:rsidR="00227736" w:rsidRPr="00CF2DF2" w:rsidRDefault="00227736" w:rsidP="00227736">
            <w:pPr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4673" w:type="dxa"/>
            <w:gridSpan w:val="8"/>
            <w:vMerge/>
            <w:shd w:val="clear" w:color="auto" w:fill="auto"/>
            <w:vAlign w:val="center"/>
            <w:hideMark/>
          </w:tcPr>
          <w:p w:rsidR="00227736" w:rsidRPr="00CF2DF2" w:rsidRDefault="00227736" w:rsidP="00227736">
            <w:pPr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vAlign w:val="bottom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2020</w:t>
            </w:r>
          </w:p>
        </w:tc>
        <w:tc>
          <w:tcPr>
            <w:tcW w:w="915" w:type="dxa"/>
            <w:gridSpan w:val="5"/>
            <w:shd w:val="clear" w:color="auto" w:fill="auto"/>
            <w:noWrap/>
            <w:vAlign w:val="bottom"/>
            <w:hideMark/>
          </w:tcPr>
          <w:p w:rsidR="00227736" w:rsidRPr="00CF2DF2" w:rsidRDefault="00227736" w:rsidP="006D6BFA">
            <w:pPr>
              <w:ind w:right="-94" w:hanging="131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149701,4</w:t>
            </w:r>
          </w:p>
        </w:tc>
        <w:tc>
          <w:tcPr>
            <w:tcW w:w="1008" w:type="dxa"/>
            <w:gridSpan w:val="7"/>
            <w:shd w:val="clear" w:color="auto" w:fill="auto"/>
            <w:noWrap/>
            <w:vAlign w:val="bottom"/>
            <w:hideMark/>
          </w:tcPr>
          <w:p w:rsidR="00227736" w:rsidRPr="00CF2DF2" w:rsidRDefault="00227736" w:rsidP="006D6BFA">
            <w:pPr>
              <w:ind w:right="-94" w:hanging="131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149701,4</w:t>
            </w:r>
          </w:p>
        </w:tc>
        <w:tc>
          <w:tcPr>
            <w:tcW w:w="970" w:type="dxa"/>
            <w:gridSpan w:val="2"/>
            <w:shd w:val="clear" w:color="auto" w:fill="auto"/>
            <w:noWrap/>
            <w:vAlign w:val="bottom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vAlign w:val="bottom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vAlign w:val="bottom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vMerge/>
            <w:shd w:val="clear" w:color="auto" w:fill="auto"/>
            <w:vAlign w:val="center"/>
            <w:hideMark/>
          </w:tcPr>
          <w:p w:rsidR="00227736" w:rsidRPr="00CF2DF2" w:rsidRDefault="00227736" w:rsidP="00227736">
            <w:pPr>
              <w:rPr>
                <w:color w:val="000000"/>
              </w:rPr>
            </w:pPr>
          </w:p>
        </w:tc>
        <w:tc>
          <w:tcPr>
            <w:tcW w:w="1698" w:type="dxa"/>
            <w:vMerge/>
            <w:shd w:val="clear" w:color="auto" w:fill="auto"/>
            <w:vAlign w:val="center"/>
            <w:hideMark/>
          </w:tcPr>
          <w:p w:rsidR="00227736" w:rsidRPr="00CF2DF2" w:rsidRDefault="00227736" w:rsidP="00227736">
            <w:pPr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4673" w:type="dxa"/>
            <w:gridSpan w:val="8"/>
            <w:vMerge/>
            <w:shd w:val="clear" w:color="auto" w:fill="auto"/>
            <w:vAlign w:val="center"/>
            <w:hideMark/>
          </w:tcPr>
          <w:p w:rsidR="00227736" w:rsidRPr="00CF2DF2" w:rsidRDefault="00227736" w:rsidP="00227736">
            <w:pPr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vAlign w:val="bottom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2021</w:t>
            </w:r>
          </w:p>
        </w:tc>
        <w:tc>
          <w:tcPr>
            <w:tcW w:w="915" w:type="dxa"/>
            <w:gridSpan w:val="5"/>
            <w:shd w:val="clear" w:color="auto" w:fill="auto"/>
            <w:noWrap/>
            <w:vAlign w:val="bottom"/>
            <w:hideMark/>
          </w:tcPr>
          <w:p w:rsidR="00227736" w:rsidRPr="00CF2DF2" w:rsidRDefault="00227736" w:rsidP="006D6BFA">
            <w:pPr>
              <w:ind w:right="-94" w:hanging="131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186183,0</w:t>
            </w:r>
          </w:p>
        </w:tc>
        <w:tc>
          <w:tcPr>
            <w:tcW w:w="1008" w:type="dxa"/>
            <w:gridSpan w:val="7"/>
            <w:shd w:val="clear" w:color="auto" w:fill="auto"/>
            <w:noWrap/>
            <w:vAlign w:val="bottom"/>
            <w:hideMark/>
          </w:tcPr>
          <w:p w:rsidR="00227736" w:rsidRPr="00CF2DF2" w:rsidRDefault="00227736" w:rsidP="006D6BFA">
            <w:pPr>
              <w:ind w:right="-94" w:hanging="131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186183,0</w:t>
            </w:r>
          </w:p>
        </w:tc>
        <w:tc>
          <w:tcPr>
            <w:tcW w:w="970" w:type="dxa"/>
            <w:gridSpan w:val="2"/>
            <w:shd w:val="clear" w:color="auto" w:fill="auto"/>
            <w:noWrap/>
            <w:vAlign w:val="bottom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vAlign w:val="bottom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vAlign w:val="bottom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vMerge/>
            <w:shd w:val="clear" w:color="auto" w:fill="auto"/>
            <w:vAlign w:val="center"/>
            <w:hideMark/>
          </w:tcPr>
          <w:p w:rsidR="00227736" w:rsidRPr="00CF2DF2" w:rsidRDefault="00227736" w:rsidP="00227736">
            <w:pPr>
              <w:rPr>
                <w:color w:val="000000"/>
              </w:rPr>
            </w:pPr>
          </w:p>
        </w:tc>
        <w:tc>
          <w:tcPr>
            <w:tcW w:w="1698" w:type="dxa"/>
            <w:vMerge/>
            <w:shd w:val="clear" w:color="auto" w:fill="auto"/>
            <w:vAlign w:val="center"/>
            <w:hideMark/>
          </w:tcPr>
          <w:p w:rsidR="00227736" w:rsidRPr="00CF2DF2" w:rsidRDefault="00227736" w:rsidP="00227736">
            <w:pPr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4673" w:type="dxa"/>
            <w:gridSpan w:val="8"/>
            <w:vMerge/>
            <w:shd w:val="clear" w:color="auto" w:fill="auto"/>
            <w:vAlign w:val="center"/>
            <w:hideMark/>
          </w:tcPr>
          <w:p w:rsidR="00227736" w:rsidRPr="00CF2DF2" w:rsidRDefault="00227736" w:rsidP="00227736">
            <w:pPr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vAlign w:val="bottom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2022</w:t>
            </w:r>
          </w:p>
        </w:tc>
        <w:tc>
          <w:tcPr>
            <w:tcW w:w="915" w:type="dxa"/>
            <w:gridSpan w:val="5"/>
            <w:shd w:val="clear" w:color="auto" w:fill="auto"/>
            <w:noWrap/>
            <w:vAlign w:val="bottom"/>
            <w:hideMark/>
          </w:tcPr>
          <w:p w:rsidR="00227736" w:rsidRPr="00CF2DF2" w:rsidRDefault="00227736" w:rsidP="006D6BFA">
            <w:pPr>
              <w:ind w:right="-94" w:hanging="131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282499,2</w:t>
            </w:r>
          </w:p>
        </w:tc>
        <w:tc>
          <w:tcPr>
            <w:tcW w:w="1008" w:type="dxa"/>
            <w:gridSpan w:val="7"/>
            <w:shd w:val="clear" w:color="auto" w:fill="auto"/>
            <w:noWrap/>
            <w:vAlign w:val="bottom"/>
            <w:hideMark/>
          </w:tcPr>
          <w:p w:rsidR="00227736" w:rsidRPr="00CF2DF2" w:rsidRDefault="00227736" w:rsidP="006D6BFA">
            <w:pPr>
              <w:ind w:right="-94" w:hanging="131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282499,2</w:t>
            </w:r>
          </w:p>
        </w:tc>
        <w:tc>
          <w:tcPr>
            <w:tcW w:w="970" w:type="dxa"/>
            <w:gridSpan w:val="2"/>
            <w:shd w:val="clear" w:color="auto" w:fill="auto"/>
            <w:noWrap/>
            <w:vAlign w:val="bottom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vAlign w:val="bottom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vAlign w:val="bottom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vMerge/>
            <w:shd w:val="clear" w:color="auto" w:fill="auto"/>
            <w:vAlign w:val="center"/>
            <w:hideMark/>
          </w:tcPr>
          <w:p w:rsidR="00227736" w:rsidRPr="00CF2DF2" w:rsidRDefault="00227736" w:rsidP="00227736">
            <w:pPr>
              <w:rPr>
                <w:color w:val="000000"/>
              </w:rPr>
            </w:pPr>
          </w:p>
        </w:tc>
        <w:tc>
          <w:tcPr>
            <w:tcW w:w="1698" w:type="dxa"/>
            <w:vMerge/>
            <w:shd w:val="clear" w:color="auto" w:fill="auto"/>
            <w:vAlign w:val="center"/>
            <w:hideMark/>
          </w:tcPr>
          <w:p w:rsidR="00227736" w:rsidRPr="00CF2DF2" w:rsidRDefault="00227736" w:rsidP="00227736">
            <w:pPr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4673" w:type="dxa"/>
            <w:gridSpan w:val="8"/>
            <w:vMerge/>
            <w:shd w:val="clear" w:color="auto" w:fill="auto"/>
            <w:vAlign w:val="center"/>
            <w:hideMark/>
          </w:tcPr>
          <w:p w:rsidR="00227736" w:rsidRPr="00CF2DF2" w:rsidRDefault="00227736" w:rsidP="00227736">
            <w:pPr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vAlign w:val="bottom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2023</w:t>
            </w:r>
          </w:p>
        </w:tc>
        <w:tc>
          <w:tcPr>
            <w:tcW w:w="915" w:type="dxa"/>
            <w:gridSpan w:val="5"/>
            <w:shd w:val="clear" w:color="auto" w:fill="auto"/>
            <w:noWrap/>
            <w:vAlign w:val="bottom"/>
            <w:hideMark/>
          </w:tcPr>
          <w:p w:rsidR="00227736" w:rsidRPr="00CF2DF2" w:rsidRDefault="00227736" w:rsidP="006D6BFA">
            <w:pPr>
              <w:ind w:right="-94" w:hanging="131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291284,9</w:t>
            </w:r>
          </w:p>
        </w:tc>
        <w:tc>
          <w:tcPr>
            <w:tcW w:w="1008" w:type="dxa"/>
            <w:gridSpan w:val="7"/>
            <w:shd w:val="clear" w:color="auto" w:fill="auto"/>
            <w:noWrap/>
            <w:vAlign w:val="bottom"/>
            <w:hideMark/>
          </w:tcPr>
          <w:p w:rsidR="00227736" w:rsidRPr="00CF2DF2" w:rsidRDefault="00227736" w:rsidP="006D6BFA">
            <w:pPr>
              <w:ind w:right="-94" w:hanging="131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291284,9</w:t>
            </w:r>
          </w:p>
        </w:tc>
        <w:tc>
          <w:tcPr>
            <w:tcW w:w="970" w:type="dxa"/>
            <w:gridSpan w:val="2"/>
            <w:shd w:val="clear" w:color="auto" w:fill="auto"/>
            <w:noWrap/>
            <w:vAlign w:val="bottom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vAlign w:val="bottom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vAlign w:val="bottom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vMerge/>
            <w:shd w:val="clear" w:color="auto" w:fill="auto"/>
            <w:vAlign w:val="center"/>
            <w:hideMark/>
          </w:tcPr>
          <w:p w:rsidR="00227736" w:rsidRPr="00CF2DF2" w:rsidRDefault="00227736" w:rsidP="00227736">
            <w:pPr>
              <w:rPr>
                <w:color w:val="000000"/>
              </w:rPr>
            </w:pPr>
          </w:p>
        </w:tc>
        <w:tc>
          <w:tcPr>
            <w:tcW w:w="1698" w:type="dxa"/>
            <w:vMerge/>
            <w:shd w:val="clear" w:color="auto" w:fill="auto"/>
            <w:vAlign w:val="center"/>
            <w:hideMark/>
          </w:tcPr>
          <w:p w:rsidR="00227736" w:rsidRPr="00CF2DF2" w:rsidRDefault="00227736" w:rsidP="00227736">
            <w:pPr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4673" w:type="dxa"/>
            <w:gridSpan w:val="8"/>
            <w:vMerge/>
            <w:shd w:val="clear" w:color="auto" w:fill="auto"/>
            <w:vAlign w:val="center"/>
            <w:hideMark/>
          </w:tcPr>
          <w:p w:rsidR="00227736" w:rsidRPr="00CF2DF2" w:rsidRDefault="00227736" w:rsidP="00227736">
            <w:pPr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vAlign w:val="bottom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2024</w:t>
            </w:r>
          </w:p>
        </w:tc>
        <w:tc>
          <w:tcPr>
            <w:tcW w:w="915" w:type="dxa"/>
            <w:gridSpan w:val="5"/>
            <w:shd w:val="clear" w:color="auto" w:fill="auto"/>
            <w:noWrap/>
            <w:vAlign w:val="bottom"/>
            <w:hideMark/>
          </w:tcPr>
          <w:p w:rsidR="00227736" w:rsidRPr="00CF2DF2" w:rsidRDefault="00227736" w:rsidP="006D6BFA">
            <w:pPr>
              <w:ind w:right="-94" w:hanging="131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182483,6</w:t>
            </w:r>
          </w:p>
        </w:tc>
        <w:tc>
          <w:tcPr>
            <w:tcW w:w="1008" w:type="dxa"/>
            <w:gridSpan w:val="7"/>
            <w:shd w:val="clear" w:color="auto" w:fill="auto"/>
            <w:noWrap/>
            <w:vAlign w:val="bottom"/>
            <w:hideMark/>
          </w:tcPr>
          <w:p w:rsidR="00227736" w:rsidRPr="00CF2DF2" w:rsidRDefault="00227736" w:rsidP="006D6BFA">
            <w:pPr>
              <w:ind w:right="-94" w:hanging="131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182483,6</w:t>
            </w:r>
          </w:p>
        </w:tc>
        <w:tc>
          <w:tcPr>
            <w:tcW w:w="970" w:type="dxa"/>
            <w:gridSpan w:val="2"/>
            <w:shd w:val="clear" w:color="auto" w:fill="auto"/>
            <w:noWrap/>
            <w:vAlign w:val="bottom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vAlign w:val="bottom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vAlign w:val="bottom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vMerge/>
            <w:shd w:val="clear" w:color="auto" w:fill="auto"/>
            <w:vAlign w:val="center"/>
            <w:hideMark/>
          </w:tcPr>
          <w:p w:rsidR="00227736" w:rsidRPr="00CF2DF2" w:rsidRDefault="00227736" w:rsidP="00227736">
            <w:pPr>
              <w:rPr>
                <w:color w:val="000000"/>
              </w:rPr>
            </w:pPr>
          </w:p>
        </w:tc>
        <w:tc>
          <w:tcPr>
            <w:tcW w:w="1698" w:type="dxa"/>
            <w:vMerge/>
            <w:shd w:val="clear" w:color="auto" w:fill="auto"/>
            <w:vAlign w:val="center"/>
            <w:hideMark/>
          </w:tcPr>
          <w:p w:rsidR="00227736" w:rsidRPr="00CF2DF2" w:rsidRDefault="00227736" w:rsidP="00227736">
            <w:pPr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4673" w:type="dxa"/>
            <w:gridSpan w:val="8"/>
            <w:vMerge/>
            <w:shd w:val="clear" w:color="auto" w:fill="auto"/>
            <w:vAlign w:val="center"/>
            <w:hideMark/>
          </w:tcPr>
          <w:p w:rsidR="00227736" w:rsidRPr="00CF2DF2" w:rsidRDefault="00227736" w:rsidP="00227736">
            <w:pPr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vAlign w:val="bottom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2025</w:t>
            </w:r>
          </w:p>
        </w:tc>
        <w:tc>
          <w:tcPr>
            <w:tcW w:w="915" w:type="dxa"/>
            <w:gridSpan w:val="5"/>
            <w:shd w:val="clear" w:color="auto" w:fill="auto"/>
            <w:noWrap/>
            <w:vAlign w:val="bottom"/>
            <w:hideMark/>
          </w:tcPr>
          <w:p w:rsidR="00227736" w:rsidRPr="00CF2DF2" w:rsidRDefault="00227736" w:rsidP="006D6BFA">
            <w:pPr>
              <w:ind w:right="-94" w:hanging="131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185944,4</w:t>
            </w:r>
          </w:p>
        </w:tc>
        <w:tc>
          <w:tcPr>
            <w:tcW w:w="1008" w:type="dxa"/>
            <w:gridSpan w:val="7"/>
            <w:shd w:val="clear" w:color="auto" w:fill="auto"/>
            <w:noWrap/>
            <w:vAlign w:val="bottom"/>
            <w:hideMark/>
          </w:tcPr>
          <w:p w:rsidR="00227736" w:rsidRPr="00CF2DF2" w:rsidRDefault="00227736" w:rsidP="006D6BFA">
            <w:pPr>
              <w:ind w:right="-94" w:hanging="131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185944,4</w:t>
            </w:r>
          </w:p>
        </w:tc>
        <w:tc>
          <w:tcPr>
            <w:tcW w:w="970" w:type="dxa"/>
            <w:gridSpan w:val="2"/>
            <w:shd w:val="clear" w:color="auto" w:fill="auto"/>
            <w:noWrap/>
            <w:vAlign w:val="bottom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vAlign w:val="bottom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vAlign w:val="bottom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vMerge/>
            <w:shd w:val="clear" w:color="auto" w:fill="auto"/>
            <w:vAlign w:val="center"/>
            <w:hideMark/>
          </w:tcPr>
          <w:p w:rsidR="00227736" w:rsidRPr="00CF2DF2" w:rsidRDefault="00227736" w:rsidP="00227736">
            <w:pPr>
              <w:rPr>
                <w:color w:val="000000"/>
              </w:rPr>
            </w:pPr>
          </w:p>
        </w:tc>
        <w:tc>
          <w:tcPr>
            <w:tcW w:w="1698" w:type="dxa"/>
            <w:vMerge/>
            <w:shd w:val="clear" w:color="auto" w:fill="auto"/>
            <w:vAlign w:val="center"/>
            <w:hideMark/>
          </w:tcPr>
          <w:p w:rsidR="00227736" w:rsidRPr="00CF2DF2" w:rsidRDefault="00227736" w:rsidP="00227736">
            <w:pPr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4673" w:type="dxa"/>
            <w:gridSpan w:val="8"/>
            <w:vMerge/>
            <w:shd w:val="clear" w:color="auto" w:fill="auto"/>
            <w:vAlign w:val="center"/>
            <w:hideMark/>
          </w:tcPr>
          <w:p w:rsidR="00227736" w:rsidRPr="00CF2DF2" w:rsidRDefault="00227736" w:rsidP="00227736">
            <w:pPr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vAlign w:val="bottom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2026</w:t>
            </w:r>
          </w:p>
        </w:tc>
        <w:tc>
          <w:tcPr>
            <w:tcW w:w="915" w:type="dxa"/>
            <w:gridSpan w:val="5"/>
            <w:shd w:val="clear" w:color="auto" w:fill="auto"/>
            <w:noWrap/>
            <w:vAlign w:val="bottom"/>
            <w:hideMark/>
          </w:tcPr>
          <w:p w:rsidR="00227736" w:rsidRPr="00CF2DF2" w:rsidRDefault="00227736" w:rsidP="006D6BFA">
            <w:pPr>
              <w:ind w:right="-94" w:hanging="131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185944,4</w:t>
            </w:r>
          </w:p>
        </w:tc>
        <w:tc>
          <w:tcPr>
            <w:tcW w:w="1008" w:type="dxa"/>
            <w:gridSpan w:val="7"/>
            <w:shd w:val="clear" w:color="auto" w:fill="auto"/>
            <w:noWrap/>
            <w:vAlign w:val="bottom"/>
            <w:hideMark/>
          </w:tcPr>
          <w:p w:rsidR="00227736" w:rsidRPr="00CF2DF2" w:rsidRDefault="00227736" w:rsidP="006D6BFA">
            <w:pPr>
              <w:ind w:right="-94" w:hanging="131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185944,4</w:t>
            </w:r>
          </w:p>
        </w:tc>
        <w:tc>
          <w:tcPr>
            <w:tcW w:w="970" w:type="dxa"/>
            <w:gridSpan w:val="2"/>
            <w:shd w:val="clear" w:color="auto" w:fill="auto"/>
            <w:noWrap/>
            <w:vAlign w:val="bottom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vAlign w:val="bottom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vAlign w:val="bottom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vMerge/>
            <w:shd w:val="clear" w:color="auto" w:fill="auto"/>
            <w:vAlign w:val="center"/>
            <w:hideMark/>
          </w:tcPr>
          <w:p w:rsidR="00227736" w:rsidRPr="00CF2DF2" w:rsidRDefault="00227736" w:rsidP="00227736">
            <w:pPr>
              <w:rPr>
                <w:color w:val="000000"/>
              </w:rPr>
            </w:pPr>
          </w:p>
        </w:tc>
        <w:tc>
          <w:tcPr>
            <w:tcW w:w="1698" w:type="dxa"/>
            <w:vMerge/>
            <w:shd w:val="clear" w:color="auto" w:fill="auto"/>
            <w:vAlign w:val="center"/>
            <w:hideMark/>
          </w:tcPr>
          <w:p w:rsidR="00227736" w:rsidRPr="00CF2DF2" w:rsidRDefault="00227736" w:rsidP="00227736">
            <w:pPr>
              <w:rPr>
                <w:color w:val="000000"/>
              </w:rPr>
            </w:pPr>
          </w:p>
        </w:tc>
      </w:tr>
      <w:tr w:rsidR="006D6BFA" w:rsidRPr="00CF2DF2" w:rsidTr="009C6C1A">
        <w:trPr>
          <w:gridAfter w:val="1"/>
          <w:wAfter w:w="14" w:type="dxa"/>
          <w:trHeight w:val="20"/>
        </w:trPr>
        <w:tc>
          <w:tcPr>
            <w:tcW w:w="4673" w:type="dxa"/>
            <w:gridSpan w:val="8"/>
            <w:vMerge/>
            <w:shd w:val="clear" w:color="auto" w:fill="auto"/>
            <w:vAlign w:val="center"/>
            <w:hideMark/>
          </w:tcPr>
          <w:p w:rsidR="00227736" w:rsidRPr="00CF2DF2" w:rsidRDefault="00227736" w:rsidP="00227736">
            <w:pPr>
              <w:rPr>
                <w:color w:val="000000"/>
              </w:rPr>
            </w:pPr>
          </w:p>
        </w:tc>
        <w:tc>
          <w:tcPr>
            <w:tcW w:w="1416" w:type="dxa"/>
            <w:gridSpan w:val="3"/>
            <w:shd w:val="clear" w:color="auto" w:fill="auto"/>
            <w:noWrap/>
            <w:vAlign w:val="bottom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2027</w:t>
            </w:r>
          </w:p>
        </w:tc>
        <w:tc>
          <w:tcPr>
            <w:tcW w:w="915" w:type="dxa"/>
            <w:gridSpan w:val="5"/>
            <w:shd w:val="clear" w:color="auto" w:fill="auto"/>
            <w:noWrap/>
            <w:vAlign w:val="bottom"/>
            <w:hideMark/>
          </w:tcPr>
          <w:p w:rsidR="00227736" w:rsidRPr="00CF2DF2" w:rsidRDefault="00227736" w:rsidP="006D6BFA">
            <w:pPr>
              <w:ind w:right="-94" w:hanging="131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185944,4</w:t>
            </w:r>
          </w:p>
        </w:tc>
        <w:tc>
          <w:tcPr>
            <w:tcW w:w="1008" w:type="dxa"/>
            <w:gridSpan w:val="7"/>
            <w:shd w:val="clear" w:color="auto" w:fill="auto"/>
            <w:noWrap/>
            <w:vAlign w:val="bottom"/>
            <w:hideMark/>
          </w:tcPr>
          <w:p w:rsidR="00227736" w:rsidRPr="00CF2DF2" w:rsidRDefault="00227736" w:rsidP="006D6BFA">
            <w:pPr>
              <w:ind w:right="-94" w:hanging="131"/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185944,4</w:t>
            </w:r>
          </w:p>
        </w:tc>
        <w:tc>
          <w:tcPr>
            <w:tcW w:w="970" w:type="dxa"/>
            <w:gridSpan w:val="2"/>
            <w:shd w:val="clear" w:color="auto" w:fill="auto"/>
            <w:noWrap/>
            <w:vAlign w:val="bottom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120" w:type="dxa"/>
            <w:gridSpan w:val="3"/>
            <w:shd w:val="clear" w:color="auto" w:fill="auto"/>
            <w:noWrap/>
            <w:vAlign w:val="bottom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1258" w:type="dxa"/>
            <w:gridSpan w:val="4"/>
            <w:shd w:val="clear" w:color="auto" w:fill="auto"/>
            <w:noWrap/>
            <w:vAlign w:val="bottom"/>
            <w:hideMark/>
          </w:tcPr>
          <w:p w:rsidR="00227736" w:rsidRPr="00CF2DF2" w:rsidRDefault="00227736" w:rsidP="00227736">
            <w:pPr>
              <w:jc w:val="center"/>
              <w:rPr>
                <w:color w:val="000000"/>
              </w:rPr>
            </w:pPr>
            <w:r w:rsidRPr="00CF2DF2">
              <w:rPr>
                <w:color w:val="000000"/>
              </w:rPr>
              <w:t>0,0</w:t>
            </w:r>
          </w:p>
        </w:tc>
        <w:tc>
          <w:tcPr>
            <w:tcW w:w="2785" w:type="dxa"/>
            <w:gridSpan w:val="6"/>
            <w:vMerge/>
            <w:shd w:val="clear" w:color="auto" w:fill="auto"/>
            <w:vAlign w:val="center"/>
            <w:hideMark/>
          </w:tcPr>
          <w:p w:rsidR="00227736" w:rsidRPr="00CF2DF2" w:rsidRDefault="00227736" w:rsidP="00227736">
            <w:pPr>
              <w:rPr>
                <w:color w:val="000000"/>
              </w:rPr>
            </w:pPr>
          </w:p>
        </w:tc>
        <w:tc>
          <w:tcPr>
            <w:tcW w:w="1698" w:type="dxa"/>
            <w:vMerge/>
            <w:shd w:val="clear" w:color="auto" w:fill="auto"/>
            <w:vAlign w:val="center"/>
            <w:hideMark/>
          </w:tcPr>
          <w:p w:rsidR="00227736" w:rsidRPr="00CF2DF2" w:rsidRDefault="00227736" w:rsidP="00227736">
            <w:pPr>
              <w:rPr>
                <w:color w:val="000000"/>
              </w:rPr>
            </w:pPr>
          </w:p>
        </w:tc>
      </w:tr>
    </w:tbl>
    <w:p w:rsidR="00227736" w:rsidRPr="00231015" w:rsidRDefault="00227736" w:rsidP="00231015">
      <w:pPr>
        <w:jc w:val="center"/>
        <w:rPr>
          <w:sz w:val="28"/>
          <w:szCs w:val="28"/>
        </w:rPr>
      </w:pPr>
    </w:p>
    <w:p w:rsidR="00227736" w:rsidRDefault="00227736" w:rsidP="00231015">
      <w:pPr>
        <w:jc w:val="center"/>
        <w:rPr>
          <w:rFonts w:ascii="Times New Roman CYR" w:hAnsi="Times New Roman CYR"/>
          <w:spacing w:val="-6"/>
          <w:sz w:val="28"/>
        </w:rPr>
      </w:pPr>
    </w:p>
    <w:p w:rsidR="00231015" w:rsidRPr="00822E51" w:rsidRDefault="00231015" w:rsidP="00231015">
      <w:pPr>
        <w:jc w:val="center"/>
        <w:rPr>
          <w:rFonts w:ascii="Times New Roman CYR" w:hAnsi="Times New Roman CYR"/>
          <w:spacing w:val="-6"/>
          <w:sz w:val="28"/>
        </w:rPr>
      </w:pPr>
      <w:r>
        <w:rPr>
          <w:rFonts w:ascii="Times New Roman CYR" w:hAnsi="Times New Roman CYR"/>
          <w:spacing w:val="-6"/>
          <w:sz w:val="28"/>
        </w:rPr>
        <w:t>__________________</w:t>
      </w:r>
    </w:p>
    <w:sectPr w:rsidR="00231015" w:rsidRPr="00822E51" w:rsidSect="00CF2DF2">
      <w:pgSz w:w="16838" w:h="11906" w:orient="landscape" w:code="9"/>
      <w:pgMar w:top="1701" w:right="720" w:bottom="567" w:left="72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FBB" w:rsidRDefault="00AC4FBB">
      <w:r>
        <w:separator/>
      </w:r>
    </w:p>
  </w:endnote>
  <w:endnote w:type="continuationSeparator" w:id="0">
    <w:p w:rsidR="00AC4FBB" w:rsidRDefault="00AC4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736" w:rsidRDefault="00227736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6B69B3">
      <w:rPr>
        <w:noProof/>
        <w:sz w:val="16"/>
      </w:rPr>
      <w:t>d:\пк2\пр5\постановления\27.12.22.11.docx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630" w:rsidRDefault="00A50630" w:rsidP="00A50630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6B69B3">
      <w:rPr>
        <w:noProof/>
        <w:sz w:val="16"/>
      </w:rPr>
      <w:t>d:\пк2\пр5\постановления\27.12.22.11.docx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FBB" w:rsidRDefault="00AC4FBB">
      <w:r>
        <w:separator/>
      </w:r>
    </w:p>
  </w:footnote>
  <w:footnote w:type="continuationSeparator" w:id="0">
    <w:p w:rsidR="00AC4FBB" w:rsidRDefault="00AC4F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8625140"/>
      <w:docPartObj>
        <w:docPartGallery w:val="Page Numbers (Top of Page)"/>
        <w:docPartUnique/>
      </w:docPartObj>
    </w:sdtPr>
    <w:sdtEndPr/>
    <w:sdtContent>
      <w:p w:rsidR="00227736" w:rsidRDefault="0022773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3F63">
          <w:rPr>
            <w:noProof/>
          </w:rPr>
          <w:t>38</w:t>
        </w:r>
        <w:r>
          <w:fldChar w:fldCharType="end"/>
        </w:r>
      </w:p>
    </w:sdtContent>
  </w:sdt>
  <w:p w:rsidR="00227736" w:rsidRDefault="0022773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A91"/>
    <w:rsid w:val="00004140"/>
    <w:rsid w:val="00014419"/>
    <w:rsid w:val="000155FF"/>
    <w:rsid w:val="000B1160"/>
    <w:rsid w:val="000D05A3"/>
    <w:rsid w:val="000F2BFC"/>
    <w:rsid w:val="0012039B"/>
    <w:rsid w:val="00144E13"/>
    <w:rsid w:val="00154605"/>
    <w:rsid w:val="00185134"/>
    <w:rsid w:val="00190DEE"/>
    <w:rsid w:val="001B7A0D"/>
    <w:rsid w:val="001C1663"/>
    <w:rsid w:val="001D6A91"/>
    <w:rsid w:val="001E692E"/>
    <w:rsid w:val="00204F72"/>
    <w:rsid w:val="0021436B"/>
    <w:rsid w:val="00227736"/>
    <w:rsid w:val="00231015"/>
    <w:rsid w:val="0024384B"/>
    <w:rsid w:val="00247D7C"/>
    <w:rsid w:val="00271AE9"/>
    <w:rsid w:val="002A2CC8"/>
    <w:rsid w:val="002B6B95"/>
    <w:rsid w:val="002D6495"/>
    <w:rsid w:val="002E3A70"/>
    <w:rsid w:val="002F777E"/>
    <w:rsid w:val="0034735C"/>
    <w:rsid w:val="00361371"/>
    <w:rsid w:val="003F4EA4"/>
    <w:rsid w:val="00426FF1"/>
    <w:rsid w:val="0044435B"/>
    <w:rsid w:val="00457052"/>
    <w:rsid w:val="0047451C"/>
    <w:rsid w:val="004806C4"/>
    <w:rsid w:val="004827C1"/>
    <w:rsid w:val="00484586"/>
    <w:rsid w:val="0049613D"/>
    <w:rsid w:val="004D379D"/>
    <w:rsid w:val="004F2F09"/>
    <w:rsid w:val="005237B7"/>
    <w:rsid w:val="0054374E"/>
    <w:rsid w:val="00585310"/>
    <w:rsid w:val="00611690"/>
    <w:rsid w:val="006246CD"/>
    <w:rsid w:val="006505AB"/>
    <w:rsid w:val="00664CAE"/>
    <w:rsid w:val="00685D87"/>
    <w:rsid w:val="0069184F"/>
    <w:rsid w:val="006B5203"/>
    <w:rsid w:val="006B69B3"/>
    <w:rsid w:val="006D6BFA"/>
    <w:rsid w:val="006F4247"/>
    <w:rsid w:val="006F74FD"/>
    <w:rsid w:val="007307B1"/>
    <w:rsid w:val="0074074F"/>
    <w:rsid w:val="007767E5"/>
    <w:rsid w:val="007E66A1"/>
    <w:rsid w:val="007F3006"/>
    <w:rsid w:val="007F5541"/>
    <w:rsid w:val="008150CC"/>
    <w:rsid w:val="008217BE"/>
    <w:rsid w:val="00822E51"/>
    <w:rsid w:val="00843D45"/>
    <w:rsid w:val="00855CEC"/>
    <w:rsid w:val="00886F02"/>
    <w:rsid w:val="00892786"/>
    <w:rsid w:val="008A6046"/>
    <w:rsid w:val="008A7334"/>
    <w:rsid w:val="008B484C"/>
    <w:rsid w:val="008F2667"/>
    <w:rsid w:val="0097606D"/>
    <w:rsid w:val="00992EF2"/>
    <w:rsid w:val="009C12AC"/>
    <w:rsid w:val="009C6C1A"/>
    <w:rsid w:val="009D14EE"/>
    <w:rsid w:val="009E4F81"/>
    <w:rsid w:val="009F7164"/>
    <w:rsid w:val="00A01858"/>
    <w:rsid w:val="00A23F63"/>
    <w:rsid w:val="00A50630"/>
    <w:rsid w:val="00A67A50"/>
    <w:rsid w:val="00AA1C44"/>
    <w:rsid w:val="00AC4FBB"/>
    <w:rsid w:val="00AD57FB"/>
    <w:rsid w:val="00AD5B9C"/>
    <w:rsid w:val="00AE324C"/>
    <w:rsid w:val="00B713DD"/>
    <w:rsid w:val="00B715E7"/>
    <w:rsid w:val="00B72E97"/>
    <w:rsid w:val="00B868B9"/>
    <w:rsid w:val="00B872E5"/>
    <w:rsid w:val="00BA5A70"/>
    <w:rsid w:val="00BC488B"/>
    <w:rsid w:val="00BF3770"/>
    <w:rsid w:val="00C30597"/>
    <w:rsid w:val="00C43890"/>
    <w:rsid w:val="00C71EE1"/>
    <w:rsid w:val="00C93A79"/>
    <w:rsid w:val="00C96F98"/>
    <w:rsid w:val="00CA6FF9"/>
    <w:rsid w:val="00CA7455"/>
    <w:rsid w:val="00CB39BF"/>
    <w:rsid w:val="00CF2DF2"/>
    <w:rsid w:val="00D3044A"/>
    <w:rsid w:val="00D81903"/>
    <w:rsid w:val="00D92B08"/>
    <w:rsid w:val="00DD535C"/>
    <w:rsid w:val="00DD74B0"/>
    <w:rsid w:val="00DF7E2C"/>
    <w:rsid w:val="00E06208"/>
    <w:rsid w:val="00E0746F"/>
    <w:rsid w:val="00E44C37"/>
    <w:rsid w:val="00E931EB"/>
    <w:rsid w:val="00F22B88"/>
    <w:rsid w:val="00F321C6"/>
    <w:rsid w:val="00F40FAE"/>
    <w:rsid w:val="00F571D0"/>
    <w:rsid w:val="00F62C23"/>
    <w:rsid w:val="00F750BF"/>
    <w:rsid w:val="00F873BF"/>
    <w:rsid w:val="00FB11C4"/>
    <w:rsid w:val="00FC4F89"/>
    <w:rsid w:val="00FD758A"/>
    <w:rsid w:val="00FE4FDA"/>
    <w:rsid w:val="00FF161E"/>
    <w:rsid w:val="00FF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F321C6"/>
    <w:rPr>
      <w:sz w:val="24"/>
    </w:rPr>
  </w:style>
  <w:style w:type="character" w:customStyle="1" w:styleId="40">
    <w:name w:val="Заголовок 4 Знак"/>
    <w:link w:val="4"/>
    <w:rsid w:val="00AD5B9C"/>
    <w:rPr>
      <w:sz w:val="28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22E51"/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paragraph" w:styleId="a9">
    <w:name w:val="List Paragraph"/>
    <w:basedOn w:val="a"/>
    <w:qFormat/>
    <w:rsid w:val="001D6A91"/>
    <w:pPr>
      <w:suppressAutoHyphens/>
      <w:ind w:left="720"/>
      <w:contextualSpacing/>
    </w:pPr>
    <w:rPr>
      <w:szCs w:val="22"/>
    </w:rPr>
  </w:style>
  <w:style w:type="paragraph" w:customStyle="1" w:styleId="ConsPlusNormal">
    <w:name w:val="ConsPlusNormal"/>
    <w:qFormat/>
    <w:rsid w:val="001D6A91"/>
    <w:pPr>
      <w:suppressAutoHyphens/>
    </w:pPr>
    <w:rPr>
      <w:rFonts w:ascii="Arial" w:eastAsia="Arial" w:hAnsi="Arial" w:cs="Arial"/>
      <w:szCs w:val="22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F321C6"/>
    <w:rPr>
      <w:sz w:val="24"/>
    </w:rPr>
  </w:style>
  <w:style w:type="character" w:customStyle="1" w:styleId="40">
    <w:name w:val="Заголовок 4 Знак"/>
    <w:link w:val="4"/>
    <w:rsid w:val="00AD5B9C"/>
    <w:rPr>
      <w:sz w:val="28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22E51"/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paragraph" w:styleId="a9">
    <w:name w:val="List Paragraph"/>
    <w:basedOn w:val="a"/>
    <w:qFormat/>
    <w:rsid w:val="001D6A91"/>
    <w:pPr>
      <w:suppressAutoHyphens/>
      <w:ind w:left="720"/>
      <w:contextualSpacing/>
    </w:pPr>
    <w:rPr>
      <w:szCs w:val="22"/>
    </w:rPr>
  </w:style>
  <w:style w:type="paragraph" w:customStyle="1" w:styleId="ConsPlusNormal">
    <w:name w:val="ConsPlusNormal"/>
    <w:qFormat/>
    <w:rsid w:val="001D6A91"/>
    <w:pPr>
      <w:suppressAutoHyphens/>
    </w:pPr>
    <w:rPr>
      <w:rFonts w:ascii="Arial" w:eastAsia="Arial" w:hAnsi="Arial" w:cs="Arial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1B655EDA4B814910DE28541E4A9B4837F95D385AD0DE3AAAB22A9601ED20BF7A6A5A8FE97B1CB8D7878A25ABAE42C3E467D9CAA5E45E6532D711C57z8R7M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nokurovaTP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5DCC9-C92D-47EB-9FAD-1D27E913E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62</Pages>
  <Words>13744</Words>
  <Characters>78346</Characters>
  <Application>Microsoft Office Word</Application>
  <DocSecurity>4</DocSecurity>
  <Lines>652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91907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 Татьяна Павловна</dc:creator>
  <cp:lastModifiedBy>Рязанова Галина Геннадьевна</cp:lastModifiedBy>
  <cp:revision>2</cp:revision>
  <cp:lastPrinted>2022-12-29T07:36:00Z</cp:lastPrinted>
  <dcterms:created xsi:type="dcterms:W3CDTF">2023-01-03T09:23:00Z</dcterms:created>
  <dcterms:modified xsi:type="dcterms:W3CDTF">2023-01-03T09:23:00Z</dcterms:modified>
</cp:coreProperties>
</file>