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344FBC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8E7E047" wp14:editId="4293C97A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D50A7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 ноября 2022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D50A7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969-пП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344FBC" w:rsidRDefault="00344FBC" w:rsidP="00344FB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государственную программу</w:t>
      </w:r>
      <w:r>
        <w:rPr>
          <w:b/>
          <w:bCs/>
          <w:color w:val="000000"/>
          <w:sz w:val="28"/>
          <w:szCs w:val="28"/>
        </w:rPr>
        <w:br/>
        <w:t>Пензенской области "Защита населения и территорий</w:t>
      </w:r>
      <w:r>
        <w:rPr>
          <w:b/>
          <w:bCs/>
          <w:color w:val="000000"/>
          <w:sz w:val="28"/>
          <w:szCs w:val="28"/>
        </w:rPr>
        <w:br/>
        <w:t>от чрезвычайных ситуаций, обеспечение пожарной безопасности</w:t>
      </w:r>
      <w:r>
        <w:rPr>
          <w:b/>
          <w:bCs/>
          <w:color w:val="000000"/>
          <w:sz w:val="28"/>
          <w:szCs w:val="28"/>
        </w:rPr>
        <w:br/>
        <w:t>в Пензенской области", утвержденную постановлением</w:t>
      </w:r>
      <w:r>
        <w:rPr>
          <w:b/>
          <w:bCs/>
          <w:color w:val="000000"/>
          <w:sz w:val="28"/>
          <w:szCs w:val="28"/>
        </w:rPr>
        <w:br/>
        <w:t xml:space="preserve">Правительства Пензенской области от 29.10.2013 </w:t>
      </w:r>
      <w:r w:rsidR="00AC5789">
        <w:rPr>
          <w:b/>
          <w:bCs/>
          <w:color w:val="000000"/>
          <w:sz w:val="28"/>
          <w:szCs w:val="28"/>
        </w:rPr>
        <w:t>№ </w:t>
      </w:r>
      <w:r>
        <w:rPr>
          <w:b/>
          <w:bCs/>
          <w:color w:val="000000"/>
          <w:sz w:val="28"/>
          <w:szCs w:val="28"/>
        </w:rPr>
        <w:t>801-пП</w:t>
      </w:r>
      <w:r>
        <w:rPr>
          <w:b/>
          <w:bCs/>
          <w:color w:val="000000"/>
          <w:sz w:val="28"/>
          <w:szCs w:val="28"/>
        </w:rPr>
        <w:br/>
      </w:r>
      <w:r w:rsidR="00AC5789">
        <w:rPr>
          <w:b/>
          <w:bCs/>
          <w:color w:val="000000"/>
          <w:sz w:val="28"/>
          <w:szCs w:val="28"/>
        </w:rPr>
        <w:t>(с последующими изменениями)</w:t>
      </w:r>
    </w:p>
    <w:p w:rsidR="00344FBC" w:rsidRDefault="00344FBC" w:rsidP="00344FBC">
      <w:pPr>
        <w:jc w:val="center"/>
        <w:rPr>
          <w:color w:val="000000"/>
          <w:sz w:val="28"/>
          <w:szCs w:val="28"/>
        </w:rPr>
      </w:pPr>
    </w:p>
    <w:p w:rsidR="00344FBC" w:rsidRDefault="00344FBC" w:rsidP="00AC5789">
      <w:pPr>
        <w:jc w:val="center"/>
        <w:rPr>
          <w:color w:val="000000"/>
          <w:sz w:val="28"/>
          <w:szCs w:val="28"/>
        </w:rPr>
      </w:pPr>
    </w:p>
    <w:p w:rsidR="00344FBC" w:rsidRDefault="00344FBC" w:rsidP="00C74072">
      <w:pPr>
        <w:pStyle w:val="aa"/>
        <w:spacing w:line="264" w:lineRule="auto"/>
        <w:ind w:left="0"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 xml:space="preserve">В соответствии с Законом Пензенской области от 07.09.2022 </w:t>
      </w:r>
      <w:r w:rsidR="00AC5789">
        <w:rPr>
          <w:sz w:val="28"/>
          <w:szCs w:val="28"/>
          <w:shd w:val="clear" w:color="auto" w:fill="FFFFFF"/>
        </w:rPr>
        <w:t>№ </w:t>
      </w:r>
      <w:r>
        <w:rPr>
          <w:sz w:val="28"/>
          <w:szCs w:val="28"/>
          <w:shd w:val="clear" w:color="auto" w:fill="FFFFFF"/>
        </w:rPr>
        <w:t xml:space="preserve">3874-ЗПО </w:t>
      </w:r>
      <w:r w:rsidR="00AC5789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О внесении изменений в Закон Пензенской области </w:t>
      </w:r>
      <w:r w:rsidR="00AC5789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 бюджете Пензенской области на 2022 год и на плановый период 2023 и 2024 годов</w:t>
      </w:r>
      <w:r w:rsidR="00AC5789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, постановлением Правительства Пензенской области от 18.04.2012 </w:t>
      </w:r>
      <w:r w:rsidR="00AC5789">
        <w:rPr>
          <w:sz w:val="28"/>
          <w:szCs w:val="28"/>
          <w:shd w:val="clear" w:color="auto" w:fill="FFFFFF"/>
        </w:rPr>
        <w:t>№ </w:t>
      </w:r>
      <w:r>
        <w:rPr>
          <w:sz w:val="28"/>
          <w:szCs w:val="28"/>
          <w:shd w:val="clear" w:color="auto" w:fill="FFFFFF"/>
        </w:rPr>
        <w:t xml:space="preserve">274-пП </w:t>
      </w:r>
      <w:r w:rsidR="00AC5789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>Об утверждении Порядка разработки и реализации государственных программ Пензенской области</w:t>
      </w:r>
      <w:r w:rsidR="00AC5789">
        <w:rPr>
          <w:sz w:val="28"/>
          <w:szCs w:val="28"/>
          <w:shd w:val="clear" w:color="auto" w:fill="FFFFFF"/>
        </w:rPr>
        <w:t>"</w:t>
      </w:r>
      <w:r>
        <w:rPr>
          <w:sz w:val="28"/>
          <w:szCs w:val="28"/>
          <w:shd w:val="clear" w:color="auto" w:fill="FFFFFF"/>
        </w:rPr>
        <w:t xml:space="preserve"> (с последующими изменениями), руководствуясь Законом Пензенской области от 22.12.2005 </w:t>
      </w:r>
      <w:r w:rsidR="00AC5789">
        <w:rPr>
          <w:sz w:val="28"/>
          <w:szCs w:val="28"/>
          <w:shd w:val="clear" w:color="auto" w:fill="FFFFFF"/>
        </w:rPr>
        <w:t>№ </w:t>
      </w:r>
      <w:r>
        <w:rPr>
          <w:sz w:val="28"/>
          <w:szCs w:val="28"/>
          <w:shd w:val="clear" w:color="auto" w:fill="FFFFFF"/>
        </w:rPr>
        <w:t>906-ЗПО</w:t>
      </w:r>
      <w:r w:rsidR="00AC5789">
        <w:rPr>
          <w:sz w:val="28"/>
          <w:szCs w:val="28"/>
          <w:shd w:val="clear" w:color="auto" w:fill="FFFFFF"/>
        </w:rPr>
        <w:t xml:space="preserve"> "</w:t>
      </w:r>
      <w:r>
        <w:rPr>
          <w:sz w:val="28"/>
          <w:szCs w:val="28"/>
          <w:shd w:val="clear" w:color="auto" w:fill="FFFFFF"/>
        </w:rPr>
        <w:t>О Правительстве</w:t>
      </w:r>
      <w:proofErr w:type="gramEnd"/>
      <w:r>
        <w:rPr>
          <w:sz w:val="28"/>
          <w:szCs w:val="28"/>
          <w:shd w:val="clear" w:color="auto" w:fill="FFFFFF"/>
        </w:rPr>
        <w:t xml:space="preserve"> Пензенской области</w:t>
      </w:r>
      <w:r w:rsidR="00AC5789">
        <w:rPr>
          <w:sz w:val="28"/>
          <w:szCs w:val="28"/>
          <w:shd w:val="clear" w:color="auto" w:fill="FFFFFF"/>
        </w:rPr>
        <w:t>"</w:t>
      </w:r>
      <w:r w:rsidR="00AC5789"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(с последующими изменениями), Правительство Пензенской области</w:t>
      </w:r>
      <w:r w:rsidR="00AC5789">
        <w:rPr>
          <w:sz w:val="28"/>
          <w:szCs w:val="28"/>
          <w:shd w:val="clear" w:color="auto" w:fill="FFFFFF"/>
        </w:rPr>
        <w:br/>
      </w:r>
      <w:proofErr w:type="gramStart"/>
      <w:r>
        <w:rPr>
          <w:b/>
          <w:sz w:val="28"/>
          <w:szCs w:val="28"/>
          <w:shd w:val="clear" w:color="auto" w:fill="FFFFFF"/>
        </w:rPr>
        <w:t>п</w:t>
      </w:r>
      <w:proofErr w:type="gramEnd"/>
      <w:r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344FBC" w:rsidRDefault="00AC5789" w:rsidP="00C74072">
      <w:pPr>
        <w:pStyle w:val="aa"/>
        <w:spacing w:line="264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1. </w:t>
      </w:r>
      <w:proofErr w:type="gramStart"/>
      <w:r w:rsidR="00344FBC">
        <w:rPr>
          <w:sz w:val="28"/>
          <w:szCs w:val="28"/>
          <w:shd w:val="clear" w:color="auto" w:fill="FFFFFF"/>
        </w:rPr>
        <w:t xml:space="preserve">Внести в государственную программу Пензенской области </w:t>
      </w:r>
      <w:r>
        <w:rPr>
          <w:bCs/>
          <w:sz w:val="28"/>
          <w:szCs w:val="28"/>
          <w:shd w:val="clear" w:color="auto" w:fill="FFFFFF"/>
        </w:rPr>
        <w:t>"</w:t>
      </w:r>
      <w:r w:rsidR="00344FBC">
        <w:rPr>
          <w:bCs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в Пензенской области</w:t>
      </w:r>
      <w:r>
        <w:rPr>
          <w:bCs/>
          <w:sz w:val="28"/>
          <w:szCs w:val="28"/>
          <w:shd w:val="clear" w:color="auto" w:fill="FFFFFF"/>
        </w:rPr>
        <w:t>"</w:t>
      </w:r>
      <w:r w:rsidR="00344FBC">
        <w:rPr>
          <w:bCs/>
          <w:sz w:val="28"/>
          <w:szCs w:val="28"/>
          <w:shd w:val="clear" w:color="auto" w:fill="FFFFFF"/>
        </w:rPr>
        <w:t xml:space="preserve"> (далее</w:t>
      </w:r>
      <w:r>
        <w:rPr>
          <w:bCs/>
          <w:sz w:val="28"/>
          <w:szCs w:val="28"/>
          <w:shd w:val="clear" w:color="auto" w:fill="FFFFFF"/>
        </w:rPr>
        <w:t> - </w:t>
      </w:r>
      <w:r w:rsidR="00344FBC">
        <w:rPr>
          <w:bCs/>
          <w:sz w:val="28"/>
          <w:szCs w:val="28"/>
          <w:shd w:val="clear" w:color="auto" w:fill="FFFFFF"/>
        </w:rPr>
        <w:t xml:space="preserve">Программа), утвержденную постановлением Правительства Пензенской области от 29.10.2013 </w:t>
      </w:r>
      <w:r>
        <w:rPr>
          <w:bCs/>
          <w:sz w:val="28"/>
          <w:szCs w:val="28"/>
          <w:shd w:val="clear" w:color="auto" w:fill="FFFFFF"/>
        </w:rPr>
        <w:t>№ </w:t>
      </w:r>
      <w:r w:rsidR="00344FBC">
        <w:rPr>
          <w:bCs/>
          <w:sz w:val="28"/>
          <w:szCs w:val="28"/>
          <w:shd w:val="clear" w:color="auto" w:fill="FFFFFF"/>
        </w:rPr>
        <w:t xml:space="preserve">801-пП </w:t>
      </w:r>
      <w:r w:rsidRPr="00AC5789">
        <w:rPr>
          <w:bCs/>
          <w:spacing w:val="-6"/>
          <w:sz w:val="28"/>
          <w:szCs w:val="28"/>
          <w:shd w:val="clear" w:color="auto" w:fill="FFFFFF"/>
        </w:rPr>
        <w:t>"</w:t>
      </w:r>
      <w:r w:rsidR="00344FBC" w:rsidRPr="00AC5789">
        <w:rPr>
          <w:bCs/>
          <w:spacing w:val="-6"/>
          <w:sz w:val="28"/>
          <w:szCs w:val="28"/>
          <w:shd w:val="clear" w:color="auto" w:fill="FFFFFF"/>
        </w:rPr>
        <w:t xml:space="preserve">Об утверждении государственной программы Пензенской области </w:t>
      </w:r>
      <w:r w:rsidRPr="00AC5789">
        <w:rPr>
          <w:bCs/>
          <w:spacing w:val="-6"/>
          <w:sz w:val="28"/>
          <w:szCs w:val="28"/>
          <w:shd w:val="clear" w:color="auto" w:fill="FFFFFF"/>
        </w:rPr>
        <w:t>"</w:t>
      </w:r>
      <w:r w:rsidR="00344FBC" w:rsidRPr="00AC5789">
        <w:rPr>
          <w:bCs/>
          <w:spacing w:val="-6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</w:t>
      </w:r>
      <w:r w:rsidR="00344FBC">
        <w:rPr>
          <w:bCs/>
          <w:sz w:val="28"/>
          <w:szCs w:val="28"/>
          <w:shd w:val="clear" w:color="auto" w:fill="FFFFFF"/>
        </w:rPr>
        <w:t xml:space="preserve"> в Пензенской области</w:t>
      </w:r>
      <w:r>
        <w:rPr>
          <w:bCs/>
          <w:sz w:val="28"/>
          <w:szCs w:val="28"/>
          <w:shd w:val="clear" w:color="auto" w:fill="FFFFFF"/>
        </w:rPr>
        <w:t>"</w:t>
      </w:r>
      <w:r w:rsidR="00344FBC">
        <w:rPr>
          <w:bCs/>
          <w:sz w:val="28"/>
          <w:szCs w:val="28"/>
          <w:shd w:val="clear" w:color="auto" w:fill="FFFFFF"/>
        </w:rPr>
        <w:t xml:space="preserve"> (с последующими изменениями),</w:t>
      </w:r>
      <w:r w:rsidR="00344FBC">
        <w:rPr>
          <w:b/>
          <w:bCs/>
          <w:sz w:val="28"/>
          <w:szCs w:val="28"/>
          <w:shd w:val="clear" w:color="auto" w:fill="FFFFFF"/>
        </w:rPr>
        <w:t xml:space="preserve"> </w:t>
      </w:r>
      <w:r w:rsidR="00344FBC">
        <w:rPr>
          <w:bCs/>
          <w:sz w:val="28"/>
          <w:szCs w:val="28"/>
          <w:shd w:val="clear" w:color="auto" w:fill="FFFFFF"/>
        </w:rPr>
        <w:t>следующие изменения:</w:t>
      </w:r>
      <w:proofErr w:type="gramEnd"/>
    </w:p>
    <w:p w:rsidR="00344FBC" w:rsidRDefault="00344FBC" w:rsidP="00C74072">
      <w:pPr>
        <w:pStyle w:val="aa"/>
        <w:spacing w:line="264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1.1.</w:t>
      </w:r>
      <w:r w:rsidR="00AC5789">
        <w:rPr>
          <w:bCs/>
          <w:sz w:val="28"/>
          <w:szCs w:val="28"/>
          <w:shd w:val="clear" w:color="auto" w:fill="FFFFFF"/>
        </w:rPr>
        <w:t> </w:t>
      </w:r>
      <w:r>
        <w:rPr>
          <w:bCs/>
          <w:sz w:val="28"/>
          <w:szCs w:val="28"/>
          <w:shd w:val="clear" w:color="auto" w:fill="FFFFFF"/>
        </w:rPr>
        <w:t>В Паспорте Программы:</w:t>
      </w:r>
    </w:p>
    <w:p w:rsidR="00344FBC" w:rsidRDefault="00344FBC" w:rsidP="00C74072">
      <w:pPr>
        <w:pStyle w:val="ConsPlusNormal"/>
        <w:tabs>
          <w:tab w:val="left" w:pos="795"/>
        </w:tabs>
        <w:spacing w:line="264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1.1.1.</w:t>
      </w:r>
      <w:r w:rsidR="00AC578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hyperlink r:id="rId9" w:tgtFrame="consultantplus://offline/ref=31B655EDA4B814910DE28541E4A9B4837F95D385AD0DE3AAAB22A9601ED20BF7A6A5A8FE97B1CB8D7878A25ABAE42C3E467D9CAA5E45E6532D711C57z8R7M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позицию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AC5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Объёмы бюджетных ассигнований государственной программы</w:t>
      </w:r>
      <w:r w:rsidR="00AC5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2206"/>
        <w:gridCol w:w="7229"/>
      </w:tblGrid>
      <w:tr w:rsidR="008126DE" w:rsidTr="0058016E">
        <w:trPr>
          <w:trHeight w:val="6234"/>
        </w:trPr>
        <w:tc>
          <w:tcPr>
            <w:tcW w:w="204" w:type="dxa"/>
          </w:tcPr>
          <w:p w:rsidR="008126DE" w:rsidRPr="00AC5789" w:rsidRDefault="008126DE" w:rsidP="0058016E">
            <w:pPr>
              <w:pStyle w:val="ConsPlusNormal"/>
              <w:widowControl w:val="0"/>
              <w:spacing w:line="221" w:lineRule="auto"/>
              <w:ind w:left="-92" w:firstLine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"</w:t>
            </w:r>
          </w:p>
        </w:tc>
        <w:tc>
          <w:tcPr>
            <w:tcW w:w="2206" w:type="dxa"/>
          </w:tcPr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Объёмы бюджетных ассигнований государственной программы</w:t>
            </w:r>
          </w:p>
        </w:tc>
        <w:tc>
          <w:tcPr>
            <w:tcW w:w="7229" w:type="dxa"/>
          </w:tcPr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Общий объём финансир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ования - 2352933,7 тыс. рублей,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том числе: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федерального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бюджета - 25766,3 тыс. рублей,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из них по годам: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2017 г. </w:t>
            </w:r>
            <w:r w:rsidR="000B19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25766,3 тыс. 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- 2327167,4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тыс. рублей, из них по годам: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- 104193,6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- 89536,9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- 99651,5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- 103667,6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- 157021,8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- 134898,4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- 149701,4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- 186183,0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- 270711,5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- 291284,9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- 182483,6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- 185944,4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- 185944,4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- 185944,4 тыс. рублей".</w:t>
            </w:r>
          </w:p>
        </w:tc>
      </w:tr>
    </w:tbl>
    <w:p w:rsidR="00344FBC" w:rsidRDefault="008126DE" w:rsidP="0058016E">
      <w:pPr>
        <w:widowControl/>
        <w:spacing w:line="221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1.2. </w:t>
      </w:r>
      <w:r w:rsidR="00344FBC">
        <w:rPr>
          <w:bCs/>
          <w:sz w:val="28"/>
          <w:szCs w:val="28"/>
          <w:shd w:val="clear" w:color="auto" w:fill="FFFFFF"/>
        </w:rPr>
        <w:t>В Паспорте подпрограммы</w:t>
      </w:r>
      <w:r>
        <w:rPr>
          <w:bCs/>
          <w:sz w:val="28"/>
          <w:szCs w:val="28"/>
          <w:shd w:val="clear" w:color="auto" w:fill="FFFFFF"/>
        </w:rPr>
        <w:t> </w:t>
      </w:r>
      <w:r w:rsidR="00344FBC">
        <w:rPr>
          <w:bCs/>
          <w:sz w:val="28"/>
          <w:szCs w:val="28"/>
          <w:shd w:val="clear" w:color="auto" w:fill="FFFFFF"/>
        </w:rPr>
        <w:t>1 Программы:</w:t>
      </w:r>
    </w:p>
    <w:p w:rsidR="00344FBC" w:rsidRDefault="00344FBC" w:rsidP="0058016E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1.2.1.</w:t>
      </w:r>
      <w:r w:rsidR="00812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позицию </w:t>
      </w:r>
      <w:r w:rsidR="00AC5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AC5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2"/>
        <w:gridCol w:w="2206"/>
        <w:gridCol w:w="7251"/>
      </w:tblGrid>
      <w:tr w:rsidR="008126DE" w:rsidTr="008126DE">
        <w:trPr>
          <w:trHeight w:val="5955"/>
        </w:trPr>
        <w:tc>
          <w:tcPr>
            <w:tcW w:w="182" w:type="dxa"/>
          </w:tcPr>
          <w:p w:rsidR="008126DE" w:rsidRPr="008126DE" w:rsidRDefault="008126DE" w:rsidP="0058016E">
            <w:pPr>
              <w:pStyle w:val="ConsPlusNormal"/>
              <w:widowControl w:val="0"/>
              <w:spacing w:line="22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206" w:type="dxa"/>
          </w:tcPr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Объёмы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7251" w:type="dxa"/>
          </w:tcPr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8126DE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подпрограммы, со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ставляет 2156798,4 тыс. рублей,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том числе: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- 2156798,4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тыс. рублей, из них по годам: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- 96601,1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- 88254,0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- 99294,0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- 100125,7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- 126678,2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- 133043,4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- 148344,1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- 156903,4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- 257161,3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- 275043,2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- 166241,9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- 169702,7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- 169702,7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- 169702,7 тыс. рублей</w:t>
            </w:r>
            <w:r w:rsidR="00C73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</w:tbl>
    <w:p w:rsidR="00344FBC" w:rsidRDefault="00344FBC" w:rsidP="0058016E">
      <w:pPr>
        <w:widowControl/>
        <w:spacing w:line="221" w:lineRule="auto"/>
        <w:ind w:firstLine="709"/>
        <w:jc w:val="both"/>
        <w:rPr>
          <w:sz w:val="28"/>
          <w:szCs w:val="28"/>
        </w:rPr>
      </w:pPr>
      <w:r w:rsidRPr="00AC783C">
        <w:rPr>
          <w:bCs/>
          <w:sz w:val="28"/>
          <w:szCs w:val="28"/>
          <w:shd w:val="clear" w:color="auto" w:fill="FFFFFF"/>
        </w:rPr>
        <w:t>1.</w:t>
      </w:r>
      <w:r>
        <w:rPr>
          <w:bCs/>
          <w:sz w:val="28"/>
          <w:szCs w:val="28"/>
          <w:shd w:val="clear" w:color="auto" w:fill="FFFFFF"/>
        </w:rPr>
        <w:t>3</w:t>
      </w:r>
      <w:r w:rsidR="008126DE">
        <w:rPr>
          <w:bCs/>
          <w:sz w:val="28"/>
          <w:szCs w:val="28"/>
          <w:shd w:val="clear" w:color="auto" w:fill="FFFFFF"/>
        </w:rPr>
        <w:t>. </w:t>
      </w:r>
      <w:r w:rsidRPr="00AC783C">
        <w:rPr>
          <w:bCs/>
          <w:sz w:val="28"/>
          <w:szCs w:val="28"/>
          <w:shd w:val="clear" w:color="auto" w:fill="FFFFFF"/>
        </w:rPr>
        <w:t>В Паспорте подпрограммы</w:t>
      </w:r>
      <w:r w:rsidR="007E23FB">
        <w:rPr>
          <w:bCs/>
          <w:sz w:val="28"/>
          <w:szCs w:val="28"/>
          <w:shd w:val="clear" w:color="auto" w:fill="FFFFFF"/>
        </w:rPr>
        <w:t> </w:t>
      </w:r>
      <w:r w:rsidRPr="00AC783C">
        <w:rPr>
          <w:bCs/>
          <w:sz w:val="28"/>
          <w:szCs w:val="28"/>
          <w:shd w:val="clear" w:color="auto" w:fill="FFFFFF"/>
        </w:rPr>
        <w:t>3 Программы:</w:t>
      </w:r>
    </w:p>
    <w:p w:rsidR="00344FBC" w:rsidRDefault="00344FBC" w:rsidP="0058016E">
      <w:pPr>
        <w:pStyle w:val="ConsPlusNormal"/>
        <w:spacing w:line="221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1.3.1.</w:t>
      </w:r>
      <w:r w:rsidR="008126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позицию </w:t>
      </w:r>
      <w:r w:rsidR="00AC5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Объемы бюджетных ассигнований подпрограммы</w:t>
      </w:r>
      <w:r w:rsidR="00AC57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изложить в следующей редакции:</w:t>
      </w:r>
    </w:p>
    <w:tbl>
      <w:tblPr>
        <w:tblW w:w="963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7"/>
        <w:gridCol w:w="2208"/>
        <w:gridCol w:w="7229"/>
      </w:tblGrid>
      <w:tr w:rsidR="008126DE" w:rsidTr="00C73253">
        <w:tc>
          <w:tcPr>
            <w:tcW w:w="197" w:type="dxa"/>
          </w:tcPr>
          <w:p w:rsidR="008126DE" w:rsidRPr="008126DE" w:rsidRDefault="008126DE" w:rsidP="0058016E">
            <w:pPr>
              <w:pStyle w:val="ConsPlusNormal"/>
              <w:widowControl w:val="0"/>
              <w:spacing w:line="22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"</w:t>
            </w:r>
          </w:p>
        </w:tc>
        <w:tc>
          <w:tcPr>
            <w:tcW w:w="2208" w:type="dxa"/>
          </w:tcPr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Объёмы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7229" w:type="dxa"/>
          </w:tcPr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Объем финансовых средств, необходимый для реализации подпрограммы, составляет 175141,5 тыс. 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рублей,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 том числе:</w:t>
            </w:r>
          </w:p>
          <w:p w:rsidR="008126DE" w:rsidRDefault="008126DE" w:rsidP="0058016E">
            <w:pPr>
              <w:spacing w:line="22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средства федерального</w:t>
            </w:r>
            <w:r w:rsidR="007E23FB">
              <w:rPr>
                <w:sz w:val="28"/>
                <w:szCs w:val="28"/>
              </w:rPr>
              <w:t xml:space="preserve"> бюджета - 25766,3 тыс. рублей,</w:t>
            </w:r>
            <w:r w:rsidR="007E23FB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из них по годам:</w:t>
            </w:r>
          </w:p>
          <w:p w:rsidR="008126DE" w:rsidRDefault="008126DE" w:rsidP="0058016E">
            <w:pPr>
              <w:spacing w:line="22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г. - 25766,3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- 149375,2</w:t>
            </w:r>
            <w:r w:rsidR="007E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тыс. рублей, из них по годам: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- 7235,0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- 925,8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- 0,0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- 3184,6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- 29990,8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- 1499,5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- 1000,0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- 12924,6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- 13192,9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- 15884,4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- 15884,4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- 15884,4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- 15884,4 тыс. рублей;</w:t>
            </w:r>
          </w:p>
          <w:p w:rsidR="008126DE" w:rsidRDefault="008126DE" w:rsidP="0058016E">
            <w:pPr>
              <w:pStyle w:val="ConsPlusNormal"/>
              <w:widowControl w:val="0"/>
              <w:spacing w:line="221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- 15884,4 тыс. рублей</w:t>
            </w:r>
            <w:r w:rsidR="00C73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</w:tbl>
    <w:p w:rsidR="00344FBC" w:rsidRDefault="00C73253" w:rsidP="00AC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344FBC">
        <w:rPr>
          <w:sz w:val="28"/>
          <w:szCs w:val="28"/>
        </w:rPr>
        <w:t xml:space="preserve">Приложение </w:t>
      </w:r>
      <w:r w:rsidR="00AC5789">
        <w:rPr>
          <w:sz w:val="28"/>
          <w:szCs w:val="28"/>
        </w:rPr>
        <w:t>№ </w:t>
      </w:r>
      <w:r w:rsidR="00344FBC">
        <w:rPr>
          <w:sz w:val="28"/>
          <w:szCs w:val="28"/>
        </w:rPr>
        <w:t xml:space="preserve">3.2 </w:t>
      </w:r>
      <w:r w:rsidR="00AC5789">
        <w:rPr>
          <w:sz w:val="28"/>
          <w:szCs w:val="28"/>
        </w:rPr>
        <w:t>"</w:t>
      </w:r>
      <w:r w:rsidR="00344FBC">
        <w:rPr>
          <w:sz w:val="28"/>
          <w:szCs w:val="28"/>
        </w:rPr>
        <w:t xml:space="preserve">Прогноз сводных показателей государственных </w:t>
      </w:r>
      <w:r w:rsidR="00344FBC" w:rsidRPr="00C73253">
        <w:rPr>
          <w:spacing w:val="-6"/>
          <w:sz w:val="28"/>
          <w:szCs w:val="28"/>
        </w:rPr>
        <w:t>заданий на оказание государственных услуг (выполнение работ) государственными</w:t>
      </w:r>
      <w:r w:rsidR="00344FBC">
        <w:rPr>
          <w:sz w:val="28"/>
          <w:szCs w:val="28"/>
        </w:rPr>
        <w:t xml:space="preserve"> учреждениями Пензенской области по государственной программе Пензенской области </w:t>
      </w:r>
      <w:r w:rsidR="00AC5789">
        <w:rPr>
          <w:sz w:val="28"/>
          <w:szCs w:val="28"/>
        </w:rPr>
        <w:t>"</w:t>
      </w:r>
      <w:r w:rsidR="00344FBC">
        <w:rPr>
          <w:sz w:val="28"/>
          <w:szCs w:val="28"/>
        </w:rPr>
        <w:t xml:space="preserve">Защита населения и территорий от чрезвычайных ситуаций, </w:t>
      </w:r>
      <w:r w:rsidR="00344FBC" w:rsidRPr="00C73253">
        <w:rPr>
          <w:spacing w:val="-6"/>
          <w:sz w:val="28"/>
          <w:szCs w:val="28"/>
        </w:rPr>
        <w:t>обеспечение пожарной безопасности в Пензенской области</w:t>
      </w:r>
      <w:r w:rsidR="00AC5789" w:rsidRPr="00C73253">
        <w:rPr>
          <w:spacing w:val="-6"/>
          <w:sz w:val="28"/>
          <w:szCs w:val="28"/>
        </w:rPr>
        <w:t>"</w:t>
      </w:r>
      <w:r w:rsidR="00344FBC" w:rsidRPr="00C73253">
        <w:rPr>
          <w:spacing w:val="-6"/>
          <w:sz w:val="28"/>
          <w:szCs w:val="28"/>
        </w:rPr>
        <w:t xml:space="preserve"> к Программе изложить</w:t>
      </w:r>
      <w:r w:rsidR="00344FBC">
        <w:rPr>
          <w:sz w:val="28"/>
          <w:szCs w:val="28"/>
        </w:rPr>
        <w:t xml:space="preserve"> в новой редакции согласно приложению </w:t>
      </w:r>
      <w:r w:rsidR="00AC5789">
        <w:rPr>
          <w:sz w:val="28"/>
          <w:szCs w:val="28"/>
        </w:rPr>
        <w:t>№ </w:t>
      </w:r>
      <w:r w:rsidR="00344FBC">
        <w:rPr>
          <w:sz w:val="28"/>
          <w:szCs w:val="28"/>
        </w:rPr>
        <w:t>1 к настоящему постановлению.</w:t>
      </w:r>
    </w:p>
    <w:p w:rsidR="00344FBC" w:rsidRDefault="00344FBC" w:rsidP="00AC5789">
      <w:pPr>
        <w:ind w:firstLine="709"/>
        <w:jc w:val="both"/>
        <w:rPr>
          <w:sz w:val="28"/>
          <w:szCs w:val="28"/>
        </w:rPr>
      </w:pPr>
      <w:r w:rsidRPr="00C73253">
        <w:rPr>
          <w:spacing w:val="-6"/>
          <w:sz w:val="28"/>
          <w:szCs w:val="28"/>
        </w:rPr>
        <w:t>1.5</w:t>
      </w:r>
      <w:r w:rsidR="00C73253" w:rsidRPr="00C73253">
        <w:rPr>
          <w:spacing w:val="-6"/>
          <w:sz w:val="28"/>
          <w:szCs w:val="28"/>
        </w:rPr>
        <w:t>. </w:t>
      </w:r>
      <w:r w:rsidRPr="00C73253">
        <w:rPr>
          <w:spacing w:val="-6"/>
          <w:sz w:val="28"/>
          <w:szCs w:val="28"/>
        </w:rPr>
        <w:t xml:space="preserve">Приложение </w:t>
      </w:r>
      <w:r w:rsidR="00AC5789" w:rsidRPr="00C73253">
        <w:rPr>
          <w:spacing w:val="-6"/>
          <w:sz w:val="28"/>
          <w:szCs w:val="28"/>
        </w:rPr>
        <w:t>№ </w:t>
      </w:r>
      <w:r w:rsidRPr="00C73253">
        <w:rPr>
          <w:spacing w:val="-6"/>
          <w:sz w:val="28"/>
          <w:szCs w:val="28"/>
        </w:rPr>
        <w:t xml:space="preserve">4.2 </w:t>
      </w:r>
      <w:r w:rsidR="00AC5789" w:rsidRPr="00C73253">
        <w:rPr>
          <w:spacing w:val="-6"/>
          <w:sz w:val="28"/>
          <w:szCs w:val="28"/>
        </w:rPr>
        <w:t>"</w:t>
      </w:r>
      <w:r w:rsidRPr="00C73253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</w:t>
      </w:r>
      <w:r w:rsidRPr="00C73253">
        <w:rPr>
          <w:spacing w:val="-6"/>
          <w:sz w:val="28"/>
          <w:szCs w:val="28"/>
        </w:rPr>
        <w:t xml:space="preserve">программы Пензенской области </w:t>
      </w:r>
      <w:r w:rsidR="00AC5789" w:rsidRPr="00C73253">
        <w:rPr>
          <w:spacing w:val="-6"/>
          <w:sz w:val="28"/>
          <w:szCs w:val="28"/>
        </w:rPr>
        <w:t>"</w:t>
      </w:r>
      <w:r w:rsidRPr="00C73253">
        <w:rPr>
          <w:spacing w:val="-6"/>
          <w:sz w:val="28"/>
          <w:szCs w:val="28"/>
        </w:rPr>
        <w:t>Защита населения и территорий от чрезвычайных</w:t>
      </w:r>
      <w:r>
        <w:rPr>
          <w:sz w:val="28"/>
          <w:szCs w:val="28"/>
        </w:rPr>
        <w:t xml:space="preserve"> ситуаций, обеспечение пожарной безопасности в Пензенской области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всех источников финансирования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</w:t>
      </w:r>
      <w:r w:rsidR="00AC5789">
        <w:rPr>
          <w:sz w:val="28"/>
          <w:szCs w:val="28"/>
        </w:rPr>
        <w:t>№ </w:t>
      </w:r>
      <w:r>
        <w:rPr>
          <w:sz w:val="28"/>
          <w:szCs w:val="28"/>
        </w:rPr>
        <w:t>2 к настоящему постановлению.</w:t>
      </w:r>
    </w:p>
    <w:p w:rsidR="00344FBC" w:rsidRDefault="00344FBC" w:rsidP="00AC5789">
      <w:pPr>
        <w:ind w:firstLine="709"/>
        <w:jc w:val="both"/>
        <w:rPr>
          <w:sz w:val="28"/>
          <w:szCs w:val="28"/>
        </w:rPr>
      </w:pPr>
      <w:r w:rsidRPr="00C73253">
        <w:rPr>
          <w:spacing w:val="-6"/>
          <w:sz w:val="28"/>
          <w:szCs w:val="28"/>
        </w:rPr>
        <w:t>1.6</w:t>
      </w:r>
      <w:r w:rsidR="00C73253" w:rsidRPr="00C73253">
        <w:rPr>
          <w:spacing w:val="-6"/>
          <w:sz w:val="28"/>
          <w:szCs w:val="28"/>
        </w:rPr>
        <w:t>. </w:t>
      </w:r>
      <w:r w:rsidRPr="00C73253">
        <w:rPr>
          <w:spacing w:val="-6"/>
          <w:sz w:val="28"/>
          <w:szCs w:val="28"/>
        </w:rPr>
        <w:t xml:space="preserve">Приложение </w:t>
      </w:r>
      <w:r w:rsidR="00AC5789" w:rsidRPr="00C73253">
        <w:rPr>
          <w:spacing w:val="-6"/>
          <w:sz w:val="28"/>
          <w:szCs w:val="28"/>
        </w:rPr>
        <w:t>№ </w:t>
      </w:r>
      <w:r w:rsidRPr="00C73253">
        <w:rPr>
          <w:spacing w:val="-6"/>
          <w:sz w:val="28"/>
          <w:szCs w:val="28"/>
        </w:rPr>
        <w:t xml:space="preserve">5.2 </w:t>
      </w:r>
      <w:r w:rsidR="00AC5789" w:rsidRPr="00C73253">
        <w:rPr>
          <w:spacing w:val="-6"/>
          <w:sz w:val="28"/>
          <w:szCs w:val="28"/>
        </w:rPr>
        <w:t>"</w:t>
      </w:r>
      <w:r w:rsidRPr="00C73253">
        <w:rPr>
          <w:spacing w:val="-6"/>
          <w:sz w:val="28"/>
          <w:szCs w:val="28"/>
        </w:rPr>
        <w:t>Ресурсное обеспечение реализации государственной</w:t>
      </w:r>
      <w:r>
        <w:rPr>
          <w:sz w:val="28"/>
          <w:szCs w:val="28"/>
        </w:rPr>
        <w:t xml:space="preserve"> </w:t>
      </w:r>
      <w:r w:rsidRPr="00C73253">
        <w:rPr>
          <w:spacing w:val="-6"/>
          <w:sz w:val="28"/>
          <w:szCs w:val="28"/>
        </w:rPr>
        <w:t xml:space="preserve">программы Пензенской области </w:t>
      </w:r>
      <w:r w:rsidR="00AC5789" w:rsidRPr="00C73253">
        <w:rPr>
          <w:spacing w:val="-6"/>
          <w:sz w:val="28"/>
          <w:szCs w:val="28"/>
        </w:rPr>
        <w:t>"</w:t>
      </w:r>
      <w:r w:rsidRPr="00C73253">
        <w:rPr>
          <w:spacing w:val="-6"/>
          <w:sz w:val="28"/>
          <w:szCs w:val="28"/>
        </w:rPr>
        <w:t>Защита населения и территорий от чрезвычайных</w:t>
      </w:r>
      <w:r>
        <w:rPr>
          <w:sz w:val="28"/>
          <w:szCs w:val="28"/>
        </w:rPr>
        <w:t xml:space="preserve"> ситуаций, обеспечение пожарной безопасности в Пензенской области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 xml:space="preserve"> за счет средств бюджета Пензенской области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</w:t>
      </w:r>
      <w:r w:rsidR="00AC5789">
        <w:rPr>
          <w:sz w:val="28"/>
          <w:szCs w:val="28"/>
        </w:rPr>
        <w:t>№ </w:t>
      </w:r>
      <w:r>
        <w:rPr>
          <w:sz w:val="28"/>
          <w:szCs w:val="28"/>
        </w:rPr>
        <w:t>3 к настоящему постановлению.</w:t>
      </w:r>
    </w:p>
    <w:p w:rsidR="00344FBC" w:rsidRDefault="00344FBC" w:rsidP="00AC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C73253">
        <w:rPr>
          <w:sz w:val="28"/>
          <w:szCs w:val="28"/>
        </w:rPr>
        <w:t>. </w:t>
      </w:r>
      <w:r>
        <w:rPr>
          <w:sz w:val="28"/>
          <w:szCs w:val="28"/>
        </w:rPr>
        <w:t xml:space="preserve">Приложение </w:t>
      </w:r>
      <w:r w:rsidR="00AC5789">
        <w:rPr>
          <w:sz w:val="28"/>
          <w:szCs w:val="28"/>
        </w:rPr>
        <w:t>№ </w:t>
      </w:r>
      <w:r>
        <w:rPr>
          <w:sz w:val="28"/>
          <w:szCs w:val="28"/>
        </w:rPr>
        <w:t xml:space="preserve">6.2 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</w:t>
      </w:r>
      <w:r w:rsidR="00AC5789">
        <w:rPr>
          <w:sz w:val="28"/>
          <w:szCs w:val="28"/>
        </w:rPr>
        <w:t>"</w:t>
      </w:r>
      <w:r>
        <w:rPr>
          <w:sz w:val="28"/>
          <w:szCs w:val="28"/>
        </w:rPr>
        <w:t xml:space="preserve"> к Программе изложить в новой редакции согласно приложению </w:t>
      </w:r>
      <w:r w:rsidR="00AC5789">
        <w:rPr>
          <w:sz w:val="28"/>
          <w:szCs w:val="28"/>
        </w:rPr>
        <w:t>№ </w:t>
      </w:r>
      <w:r>
        <w:rPr>
          <w:sz w:val="28"/>
          <w:szCs w:val="28"/>
        </w:rPr>
        <w:t>4 к настоящему постановлению.</w:t>
      </w:r>
    </w:p>
    <w:p w:rsidR="00344FBC" w:rsidRDefault="00344FBC" w:rsidP="00AC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73253">
        <w:rPr>
          <w:sz w:val="28"/>
          <w:szCs w:val="28"/>
        </w:rPr>
        <w:t> </w:t>
      </w:r>
      <w:r>
        <w:rPr>
          <w:sz w:val="28"/>
          <w:szCs w:val="28"/>
        </w:rPr>
        <w:t>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344FBC" w:rsidRDefault="00344FBC" w:rsidP="00AC57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C73253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612272" w:rsidRDefault="00C73253" w:rsidP="00612272">
      <w:pPr>
        <w:ind w:firstLine="709"/>
        <w:jc w:val="both"/>
        <w:rPr>
          <w:color w:val="000000"/>
          <w:sz w:val="28"/>
          <w:szCs w:val="28"/>
        </w:rPr>
      </w:pPr>
      <w:r w:rsidRPr="00612272">
        <w:rPr>
          <w:spacing w:val="-4"/>
          <w:sz w:val="28"/>
          <w:szCs w:val="28"/>
        </w:rPr>
        <w:t>4. </w:t>
      </w:r>
      <w:r w:rsidR="00612272" w:rsidRPr="00612272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612272" w:rsidRPr="00612272">
        <w:rPr>
          <w:color w:val="000000"/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="00612272" w:rsidRPr="00612272">
        <w:rPr>
          <w:color w:val="000000"/>
          <w:sz w:val="28"/>
          <w:szCs w:val="28"/>
        </w:rPr>
        <w:t>интернет-портале</w:t>
      </w:r>
      <w:proofErr w:type="gramEnd"/>
      <w:r w:rsidR="00612272" w:rsidRPr="00612272">
        <w:rPr>
          <w:color w:val="000000"/>
          <w:sz w:val="28"/>
          <w:szCs w:val="28"/>
        </w:rPr>
        <w:t xml:space="preserve"> </w:t>
      </w:r>
      <w:r w:rsidR="00612272" w:rsidRPr="00612272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612272" w:rsidRPr="00612272">
        <w:rPr>
          <w:color w:val="000000"/>
          <w:sz w:val="28"/>
          <w:szCs w:val="28"/>
        </w:rPr>
        <w:t xml:space="preserve"> </w:t>
      </w:r>
      <w:r w:rsidR="00612272" w:rsidRPr="00612272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344FBC" w:rsidRDefault="00C73253" w:rsidP="00AC5789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5. </w:t>
      </w:r>
      <w:proofErr w:type="gramStart"/>
      <w:r w:rsidR="00344FBC">
        <w:rPr>
          <w:bCs/>
          <w:sz w:val="28"/>
          <w:szCs w:val="28"/>
        </w:rPr>
        <w:t>Контроль за</w:t>
      </w:r>
      <w:proofErr w:type="gramEnd"/>
      <w:r w:rsidR="00344FBC">
        <w:rPr>
          <w:bCs/>
          <w:sz w:val="28"/>
          <w:szCs w:val="28"/>
        </w:rPr>
        <w:t xml:space="preserve"> исполнением настоящего постановления </w:t>
      </w:r>
      <w:r w:rsidR="00612272">
        <w:rPr>
          <w:bCs/>
          <w:sz w:val="28"/>
          <w:szCs w:val="28"/>
        </w:rPr>
        <w:t>возложить</w:t>
      </w:r>
      <w:r w:rsidR="00713311">
        <w:rPr>
          <w:bCs/>
          <w:sz w:val="28"/>
          <w:szCs w:val="28"/>
        </w:rPr>
        <w:br/>
      </w:r>
      <w:r w:rsidR="00344FBC" w:rsidRPr="00713311">
        <w:rPr>
          <w:bCs/>
          <w:spacing w:val="-8"/>
          <w:sz w:val="28"/>
          <w:szCs w:val="28"/>
        </w:rPr>
        <w:t xml:space="preserve">на заместителя Председателя Правительства Пензенской области, </w:t>
      </w:r>
      <w:r w:rsidR="00344FBC" w:rsidRPr="00713311">
        <w:rPr>
          <w:spacing w:val="-8"/>
          <w:sz w:val="28"/>
          <w:szCs w:val="28"/>
        </w:rPr>
        <w:t>координирующего</w:t>
      </w:r>
      <w:r w:rsidR="00344FBC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BA5A70" w:rsidRDefault="00BA5A70" w:rsidP="00AC5789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44435B" w:rsidP="00D50A75">
            <w:pPr>
              <w:rPr>
                <w:sz w:val="28"/>
              </w:rPr>
            </w:pPr>
            <w:r w:rsidRPr="0044435B">
              <w:rPr>
                <w:sz w:val="28"/>
              </w:rPr>
              <w:t>Н</w:t>
            </w:r>
            <w:r>
              <w:rPr>
                <w:sz w:val="28"/>
              </w:rPr>
              <w:t>.</w:t>
            </w:r>
            <w:r w:rsidRPr="0044435B">
              <w:rPr>
                <w:sz w:val="28"/>
              </w:rPr>
              <w:t>П</w:t>
            </w:r>
            <w:r>
              <w:rPr>
                <w:sz w:val="28"/>
              </w:rPr>
              <w:t xml:space="preserve">. </w:t>
            </w:r>
            <w:r w:rsidRPr="0044435B">
              <w:rPr>
                <w:sz w:val="28"/>
              </w:rPr>
              <w:t>Симонов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721EAF" w:rsidRDefault="00721EAF">
      <w:pPr>
        <w:jc w:val="both"/>
        <w:rPr>
          <w:sz w:val="28"/>
        </w:rPr>
        <w:sectPr w:rsidR="00721EAF" w:rsidSect="008126DE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:rsidR="00721EAF" w:rsidRPr="003E1EF0" w:rsidRDefault="00721EAF" w:rsidP="00721EAF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lastRenderedPageBreak/>
        <w:t>Приложение № 1</w:t>
      </w:r>
    </w:p>
    <w:p w:rsidR="00721EAF" w:rsidRPr="003E1EF0" w:rsidRDefault="00721EAF" w:rsidP="00721EAF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t>к постановлению Правительства</w:t>
      </w:r>
      <w:r w:rsidRPr="003E1EF0">
        <w:rPr>
          <w:sz w:val="24"/>
          <w:szCs w:val="24"/>
        </w:rPr>
        <w:br/>
        <w:t>Пензенской области</w:t>
      </w:r>
    </w:p>
    <w:p w:rsidR="00721EAF" w:rsidRPr="003E1EF0" w:rsidRDefault="00D50A75" w:rsidP="00721EAF">
      <w:pPr>
        <w:ind w:left="9072"/>
        <w:jc w:val="center"/>
        <w:rPr>
          <w:sz w:val="24"/>
          <w:szCs w:val="24"/>
        </w:rPr>
      </w:pPr>
      <w:r>
        <w:rPr>
          <w:sz w:val="24"/>
          <w:szCs w:val="24"/>
        </w:rPr>
        <w:t>09.11.2022</w:t>
      </w:r>
      <w:r w:rsidR="00721EAF" w:rsidRPr="003E1EF0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969-пП</w:t>
      </w:r>
    </w:p>
    <w:p w:rsidR="00721EAF" w:rsidRPr="003E1EF0" w:rsidRDefault="00721EAF" w:rsidP="00721EAF">
      <w:pPr>
        <w:jc w:val="both"/>
        <w:rPr>
          <w:sz w:val="24"/>
          <w:szCs w:val="24"/>
        </w:rPr>
      </w:pPr>
    </w:p>
    <w:p w:rsidR="001C1663" w:rsidRPr="003E1EF0" w:rsidRDefault="00721EAF" w:rsidP="003E1EF0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t>Приложение №</w:t>
      </w:r>
      <w:r w:rsidR="003E1EF0" w:rsidRPr="003E1EF0">
        <w:rPr>
          <w:sz w:val="24"/>
          <w:szCs w:val="24"/>
        </w:rPr>
        <w:t> 3.2</w:t>
      </w:r>
      <w:r w:rsidR="003E1EF0" w:rsidRPr="003E1EF0">
        <w:rPr>
          <w:sz w:val="24"/>
          <w:szCs w:val="24"/>
        </w:rPr>
        <w:br/>
      </w:r>
      <w:r w:rsidRPr="003E1EF0">
        <w:rPr>
          <w:sz w:val="24"/>
          <w:szCs w:val="24"/>
        </w:rPr>
        <w:t>к государственн</w:t>
      </w:r>
      <w:r w:rsidR="003E1EF0" w:rsidRPr="003E1EF0">
        <w:rPr>
          <w:sz w:val="24"/>
          <w:szCs w:val="24"/>
        </w:rPr>
        <w:t>ой программе</w:t>
      </w:r>
      <w:r w:rsidR="003E1EF0" w:rsidRPr="003E1EF0">
        <w:rPr>
          <w:sz w:val="24"/>
          <w:szCs w:val="24"/>
        </w:rPr>
        <w:br/>
        <w:t>Пензенской области</w:t>
      </w:r>
      <w:r w:rsidR="003E1EF0" w:rsidRPr="003E1EF0">
        <w:rPr>
          <w:sz w:val="24"/>
          <w:szCs w:val="24"/>
        </w:rPr>
        <w:br/>
        <w:t>"</w:t>
      </w:r>
      <w:r w:rsidRPr="003E1EF0">
        <w:rPr>
          <w:sz w:val="24"/>
          <w:szCs w:val="24"/>
        </w:rPr>
        <w:t>Защита населения и территорий</w:t>
      </w:r>
      <w:r w:rsidR="003E1EF0" w:rsidRPr="003E1EF0">
        <w:rPr>
          <w:sz w:val="24"/>
          <w:szCs w:val="24"/>
        </w:rPr>
        <w:br/>
      </w:r>
      <w:r w:rsidRPr="003E1EF0">
        <w:rPr>
          <w:sz w:val="24"/>
          <w:szCs w:val="24"/>
        </w:rPr>
        <w:t>от чрезвычайных ситуаций,</w:t>
      </w:r>
      <w:r w:rsidR="003E1EF0" w:rsidRPr="003E1EF0">
        <w:rPr>
          <w:sz w:val="24"/>
          <w:szCs w:val="24"/>
        </w:rPr>
        <w:br/>
      </w:r>
      <w:r w:rsidRPr="003E1EF0">
        <w:rPr>
          <w:sz w:val="24"/>
          <w:szCs w:val="24"/>
        </w:rPr>
        <w:t>об</w:t>
      </w:r>
      <w:r w:rsidR="003E1EF0" w:rsidRPr="003E1EF0">
        <w:rPr>
          <w:sz w:val="24"/>
          <w:szCs w:val="24"/>
        </w:rPr>
        <w:t>еспечение пожарной безопасности</w:t>
      </w:r>
      <w:r w:rsidR="003E1EF0" w:rsidRPr="003E1EF0">
        <w:rPr>
          <w:sz w:val="24"/>
          <w:szCs w:val="24"/>
        </w:rPr>
        <w:br/>
      </w:r>
      <w:r w:rsidRPr="003E1EF0">
        <w:rPr>
          <w:sz w:val="24"/>
          <w:szCs w:val="24"/>
        </w:rPr>
        <w:t>в Пензенской области</w:t>
      </w:r>
      <w:r w:rsidR="003E1EF0" w:rsidRPr="003E1EF0">
        <w:rPr>
          <w:sz w:val="24"/>
          <w:szCs w:val="24"/>
        </w:rPr>
        <w:t>"</w:t>
      </w:r>
    </w:p>
    <w:p w:rsidR="00BA5A70" w:rsidRDefault="00BA5A70">
      <w:pPr>
        <w:jc w:val="both"/>
        <w:rPr>
          <w:sz w:val="28"/>
        </w:rPr>
      </w:pPr>
    </w:p>
    <w:p w:rsidR="003E1EF0" w:rsidRPr="008E10DB" w:rsidRDefault="003E1EF0" w:rsidP="003E1EF0">
      <w:pPr>
        <w:jc w:val="center"/>
        <w:rPr>
          <w:b/>
          <w:bCs/>
          <w:sz w:val="24"/>
          <w:szCs w:val="24"/>
        </w:rPr>
      </w:pPr>
      <w:proofErr w:type="gramStart"/>
      <w:r w:rsidRPr="008E10DB">
        <w:rPr>
          <w:b/>
          <w:bCs/>
          <w:sz w:val="24"/>
          <w:szCs w:val="24"/>
        </w:rPr>
        <w:t>П</w:t>
      </w:r>
      <w:proofErr w:type="gramEnd"/>
      <w:r w:rsidRPr="008E10DB">
        <w:rPr>
          <w:b/>
          <w:bCs/>
          <w:sz w:val="24"/>
          <w:szCs w:val="24"/>
        </w:rPr>
        <w:t xml:space="preserve"> Р О Г Н О З</w:t>
      </w:r>
    </w:p>
    <w:p w:rsidR="00426FF1" w:rsidRPr="008E10DB" w:rsidRDefault="003E1EF0" w:rsidP="003E1EF0">
      <w:pPr>
        <w:jc w:val="center"/>
        <w:rPr>
          <w:sz w:val="24"/>
          <w:szCs w:val="24"/>
        </w:rPr>
      </w:pPr>
      <w:r w:rsidRPr="008E10DB">
        <w:rPr>
          <w:b/>
          <w:bCs/>
          <w:sz w:val="24"/>
          <w:szCs w:val="24"/>
        </w:rPr>
        <w:t>сводных показателей государственных заданий на оказание государственных услуг</w:t>
      </w:r>
      <w:r w:rsidRPr="008E10DB">
        <w:rPr>
          <w:b/>
          <w:bCs/>
          <w:sz w:val="24"/>
          <w:szCs w:val="24"/>
        </w:rPr>
        <w:br/>
        <w:t>(выполнение работ) государственными учреждениями Пензенской области</w:t>
      </w:r>
      <w:r w:rsidRPr="008E10DB">
        <w:rPr>
          <w:b/>
          <w:bCs/>
          <w:sz w:val="24"/>
          <w:szCs w:val="24"/>
        </w:rPr>
        <w:br/>
        <w:t>по государственной программе Пензенской области "Защита населения и территорий</w:t>
      </w:r>
      <w:r w:rsidRPr="008E10DB">
        <w:rPr>
          <w:b/>
          <w:bCs/>
          <w:sz w:val="24"/>
          <w:szCs w:val="24"/>
        </w:rPr>
        <w:br/>
        <w:t>от чрезвычайных ситуаций, обеспечение пожарной безопасности в Пензенской области"</w:t>
      </w:r>
    </w:p>
    <w:p w:rsidR="00426FF1" w:rsidRPr="00AD7857" w:rsidRDefault="00426FF1">
      <w:pPr>
        <w:jc w:val="both"/>
      </w:pPr>
    </w:p>
    <w:tbl>
      <w:tblPr>
        <w:tblStyle w:val="ab"/>
        <w:tblW w:w="15390" w:type="dxa"/>
        <w:tblLayout w:type="fixed"/>
        <w:tblLook w:val="04A0" w:firstRow="1" w:lastRow="0" w:firstColumn="1" w:lastColumn="0" w:noHBand="0" w:noVBand="1"/>
      </w:tblPr>
      <w:tblGrid>
        <w:gridCol w:w="528"/>
        <w:gridCol w:w="1423"/>
        <w:gridCol w:w="1418"/>
        <w:gridCol w:w="1081"/>
        <w:gridCol w:w="903"/>
        <w:gridCol w:w="992"/>
        <w:gridCol w:w="851"/>
        <w:gridCol w:w="807"/>
        <w:gridCol w:w="742"/>
        <w:gridCol w:w="851"/>
        <w:gridCol w:w="851"/>
        <w:gridCol w:w="850"/>
        <w:gridCol w:w="992"/>
        <w:gridCol w:w="1134"/>
        <w:gridCol w:w="1117"/>
        <w:gridCol w:w="850"/>
      </w:tblGrid>
      <w:tr w:rsidR="00314B41" w:rsidRPr="00314B41" w:rsidTr="00F73FF8">
        <w:trPr>
          <w:trHeight w:val="300"/>
        </w:trPr>
        <w:tc>
          <w:tcPr>
            <w:tcW w:w="528" w:type="dxa"/>
            <w:vMerge w:val="restart"/>
            <w:hideMark/>
          </w:tcPr>
          <w:p w:rsidR="00314B41" w:rsidRPr="008E10DB" w:rsidRDefault="005F3F19" w:rsidP="008E10DB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8E10DB" w:rsidRPr="008E10DB">
              <w:rPr>
                <w:color w:val="000000"/>
              </w:rPr>
              <w:t xml:space="preserve"> </w:t>
            </w:r>
            <w:proofErr w:type="gramStart"/>
            <w:r w:rsidR="00314B41" w:rsidRPr="008E10DB">
              <w:rPr>
                <w:color w:val="000000"/>
              </w:rPr>
              <w:t>п</w:t>
            </w:r>
            <w:proofErr w:type="gramEnd"/>
            <w:r w:rsidR="00314B41" w:rsidRPr="008E10DB">
              <w:rPr>
                <w:color w:val="000000"/>
              </w:rPr>
              <w:t>/п</w:t>
            </w:r>
          </w:p>
        </w:tc>
        <w:tc>
          <w:tcPr>
            <w:tcW w:w="1423" w:type="dxa"/>
            <w:vMerge w:val="restart"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  <w:proofErr w:type="spellStart"/>
            <w:proofErr w:type="gramStart"/>
            <w:r w:rsidRPr="008E10DB">
              <w:rPr>
                <w:color w:val="000000"/>
              </w:rPr>
              <w:t>Наимено</w:t>
            </w:r>
            <w:r w:rsidR="008E10DB" w:rsidRPr="008E10DB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>вание</w:t>
            </w:r>
            <w:proofErr w:type="spellEnd"/>
            <w:proofErr w:type="gramEnd"/>
            <w:r w:rsidRPr="008E10DB">
              <w:rPr>
                <w:color w:val="000000"/>
              </w:rPr>
              <w:t xml:space="preserve"> </w:t>
            </w:r>
            <w:proofErr w:type="spellStart"/>
            <w:r w:rsidRPr="008E10DB">
              <w:rPr>
                <w:color w:val="000000"/>
              </w:rPr>
              <w:t>государ</w:t>
            </w:r>
            <w:r w:rsidR="008E10DB" w:rsidRPr="008E10DB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>ственной</w:t>
            </w:r>
            <w:proofErr w:type="spellEnd"/>
            <w:r w:rsidRPr="008E10DB">
              <w:rPr>
                <w:color w:val="000000"/>
              </w:rPr>
              <w:t xml:space="preserve"> услуги (работы)</w:t>
            </w:r>
          </w:p>
        </w:tc>
        <w:tc>
          <w:tcPr>
            <w:tcW w:w="1418" w:type="dxa"/>
            <w:vMerge w:val="restart"/>
            <w:hideMark/>
          </w:tcPr>
          <w:p w:rsidR="00314B41" w:rsidRPr="008E10DB" w:rsidRDefault="00314B41" w:rsidP="007A254C">
            <w:pPr>
              <w:widowControl/>
              <w:jc w:val="center"/>
              <w:rPr>
                <w:color w:val="000000"/>
              </w:rPr>
            </w:pPr>
            <w:proofErr w:type="spellStart"/>
            <w:proofErr w:type="gramStart"/>
            <w:r w:rsidRPr="008E10DB">
              <w:rPr>
                <w:color w:val="000000"/>
              </w:rPr>
              <w:t>Наименова</w:t>
            </w:r>
            <w:r w:rsidR="007A254C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>ние</w:t>
            </w:r>
            <w:proofErr w:type="spellEnd"/>
            <w:proofErr w:type="gramEnd"/>
            <w:r w:rsidRPr="008E10DB">
              <w:rPr>
                <w:color w:val="000000"/>
              </w:rPr>
              <w:t xml:space="preserve"> показа</w:t>
            </w:r>
            <w:r w:rsidR="007A254C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 xml:space="preserve">теля, </w:t>
            </w:r>
            <w:proofErr w:type="spellStart"/>
            <w:r w:rsidRPr="008E10DB">
              <w:rPr>
                <w:color w:val="000000"/>
              </w:rPr>
              <w:t>характе</w:t>
            </w:r>
            <w:r w:rsidR="008E10DB" w:rsidRPr="008E10DB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>ризующего</w:t>
            </w:r>
            <w:proofErr w:type="spellEnd"/>
            <w:r w:rsidRPr="008E10DB">
              <w:rPr>
                <w:color w:val="000000"/>
              </w:rPr>
              <w:t xml:space="preserve"> объем услуги (работы)</w:t>
            </w:r>
          </w:p>
        </w:tc>
        <w:tc>
          <w:tcPr>
            <w:tcW w:w="1081" w:type="dxa"/>
            <w:vMerge w:val="restart"/>
            <w:hideMark/>
          </w:tcPr>
          <w:p w:rsidR="00314B41" w:rsidRPr="008E10DB" w:rsidRDefault="00314B41" w:rsidP="007A254C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 xml:space="preserve">Единица </w:t>
            </w:r>
            <w:proofErr w:type="spellStart"/>
            <w:proofErr w:type="gramStart"/>
            <w:r w:rsidRPr="008E10DB">
              <w:rPr>
                <w:color w:val="000000"/>
              </w:rPr>
              <w:t>изме</w:t>
            </w:r>
            <w:proofErr w:type="spellEnd"/>
            <w:r w:rsidR="000B190E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>рения</w:t>
            </w:r>
            <w:proofErr w:type="gramEnd"/>
            <w:r w:rsidRPr="008E10DB">
              <w:rPr>
                <w:color w:val="000000"/>
              </w:rPr>
              <w:t xml:space="preserve"> объема </w:t>
            </w:r>
            <w:proofErr w:type="spellStart"/>
            <w:r w:rsidRPr="008E10DB">
              <w:rPr>
                <w:color w:val="000000"/>
              </w:rPr>
              <w:t>государ</w:t>
            </w:r>
            <w:r w:rsidR="000B190E">
              <w:rPr>
                <w:color w:val="000000"/>
              </w:rPr>
              <w:t>-</w:t>
            </w:r>
            <w:r w:rsidRPr="008E10DB">
              <w:rPr>
                <w:color w:val="000000"/>
              </w:rPr>
              <w:t>ственной</w:t>
            </w:r>
            <w:proofErr w:type="spellEnd"/>
            <w:r w:rsidRPr="008E10DB">
              <w:rPr>
                <w:color w:val="000000"/>
              </w:rPr>
              <w:t xml:space="preserve"> услуги</w:t>
            </w:r>
          </w:p>
        </w:tc>
        <w:tc>
          <w:tcPr>
            <w:tcW w:w="10940" w:type="dxa"/>
            <w:gridSpan w:val="12"/>
            <w:noWrap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14B41" w:rsidRPr="00314B41" w:rsidTr="00F73FF8">
        <w:trPr>
          <w:trHeight w:val="594"/>
        </w:trPr>
        <w:tc>
          <w:tcPr>
            <w:tcW w:w="528" w:type="dxa"/>
            <w:vMerge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081" w:type="dxa"/>
            <w:vMerge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5146" w:type="dxa"/>
            <w:gridSpan w:val="6"/>
            <w:noWrap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Объем государственной услуги</w:t>
            </w:r>
          </w:p>
        </w:tc>
        <w:tc>
          <w:tcPr>
            <w:tcW w:w="5794" w:type="dxa"/>
            <w:gridSpan w:val="6"/>
            <w:hideMark/>
          </w:tcPr>
          <w:p w:rsidR="00314B41" w:rsidRPr="008E10DB" w:rsidRDefault="00314B41" w:rsidP="008E10DB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314B41" w:rsidRPr="00314B41" w:rsidTr="00F73FF8">
        <w:trPr>
          <w:trHeight w:val="312"/>
        </w:trPr>
        <w:tc>
          <w:tcPr>
            <w:tcW w:w="528" w:type="dxa"/>
            <w:vMerge/>
            <w:hideMark/>
          </w:tcPr>
          <w:p w:rsidR="00314B41" w:rsidRPr="008E10DB" w:rsidRDefault="00314B41" w:rsidP="00314B41">
            <w:pPr>
              <w:widowControl/>
              <w:rPr>
                <w:color w:val="000000"/>
              </w:rPr>
            </w:pPr>
          </w:p>
        </w:tc>
        <w:tc>
          <w:tcPr>
            <w:tcW w:w="1423" w:type="dxa"/>
            <w:vMerge/>
            <w:hideMark/>
          </w:tcPr>
          <w:p w:rsidR="00314B41" w:rsidRPr="008E10DB" w:rsidRDefault="00314B41" w:rsidP="00314B41">
            <w:pPr>
              <w:widowControl/>
              <w:rPr>
                <w:color w:val="000000"/>
              </w:rPr>
            </w:pPr>
          </w:p>
        </w:tc>
        <w:tc>
          <w:tcPr>
            <w:tcW w:w="1418" w:type="dxa"/>
            <w:vMerge/>
            <w:hideMark/>
          </w:tcPr>
          <w:p w:rsidR="00314B41" w:rsidRPr="008E10DB" w:rsidRDefault="00314B41" w:rsidP="00314B41">
            <w:pPr>
              <w:widowControl/>
              <w:rPr>
                <w:color w:val="000000"/>
              </w:rPr>
            </w:pPr>
          </w:p>
        </w:tc>
        <w:tc>
          <w:tcPr>
            <w:tcW w:w="1081" w:type="dxa"/>
            <w:vMerge/>
            <w:hideMark/>
          </w:tcPr>
          <w:p w:rsidR="00314B41" w:rsidRPr="008E10DB" w:rsidRDefault="00314B41" w:rsidP="00314B41">
            <w:pPr>
              <w:widowControl/>
              <w:rPr>
                <w:color w:val="000000"/>
              </w:rPr>
            </w:pPr>
          </w:p>
        </w:tc>
        <w:tc>
          <w:tcPr>
            <w:tcW w:w="903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2019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2020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851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2021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807" w:type="dxa"/>
            <w:noWrap/>
            <w:hideMark/>
          </w:tcPr>
          <w:p w:rsidR="00314B41" w:rsidRPr="005C6880" w:rsidRDefault="00314B41" w:rsidP="00314B41">
            <w:pPr>
              <w:widowControl/>
              <w:jc w:val="center"/>
              <w:rPr>
                <w:color w:val="000000"/>
                <w:spacing w:val="-4"/>
              </w:rPr>
            </w:pPr>
            <w:r w:rsidRPr="005C6880">
              <w:rPr>
                <w:color w:val="000000"/>
                <w:spacing w:val="-4"/>
              </w:rPr>
              <w:t>2022</w:t>
            </w:r>
            <w:r w:rsidR="009B209F" w:rsidRPr="005C6880">
              <w:rPr>
                <w:color w:val="000000"/>
                <w:spacing w:val="-4"/>
              </w:rPr>
              <w:t> </w:t>
            </w:r>
            <w:r w:rsidRPr="005C6880">
              <w:rPr>
                <w:color w:val="000000"/>
                <w:spacing w:val="-4"/>
              </w:rPr>
              <w:t>г</w:t>
            </w:r>
            <w:r w:rsidR="006A3604" w:rsidRPr="005C6880">
              <w:rPr>
                <w:color w:val="000000"/>
                <w:spacing w:val="-4"/>
              </w:rPr>
              <w:t>.</w:t>
            </w:r>
          </w:p>
        </w:tc>
        <w:tc>
          <w:tcPr>
            <w:tcW w:w="742" w:type="dxa"/>
            <w:noWrap/>
            <w:hideMark/>
          </w:tcPr>
          <w:p w:rsidR="00314B41" w:rsidRPr="009B209F" w:rsidRDefault="00314B41" w:rsidP="00314B41">
            <w:pPr>
              <w:widowControl/>
              <w:jc w:val="center"/>
              <w:rPr>
                <w:color w:val="000000"/>
                <w:spacing w:val="-8"/>
                <w:sz w:val="19"/>
                <w:szCs w:val="19"/>
              </w:rPr>
            </w:pPr>
            <w:r w:rsidRPr="009B209F">
              <w:rPr>
                <w:color w:val="000000"/>
                <w:spacing w:val="-8"/>
                <w:sz w:val="19"/>
                <w:szCs w:val="19"/>
              </w:rPr>
              <w:t>2023</w:t>
            </w:r>
            <w:r w:rsidR="009B209F" w:rsidRPr="009B209F">
              <w:rPr>
                <w:color w:val="000000"/>
                <w:spacing w:val="-8"/>
                <w:sz w:val="19"/>
                <w:szCs w:val="19"/>
              </w:rPr>
              <w:t> </w:t>
            </w:r>
            <w:r w:rsidRPr="009B209F">
              <w:rPr>
                <w:color w:val="000000"/>
                <w:spacing w:val="-8"/>
                <w:sz w:val="19"/>
                <w:szCs w:val="19"/>
              </w:rPr>
              <w:t>г</w:t>
            </w:r>
            <w:r w:rsidR="009B209F" w:rsidRPr="009B209F">
              <w:rPr>
                <w:color w:val="000000"/>
                <w:spacing w:val="-8"/>
                <w:sz w:val="19"/>
                <w:szCs w:val="19"/>
              </w:rPr>
              <w:t>.</w:t>
            </w:r>
          </w:p>
        </w:tc>
        <w:tc>
          <w:tcPr>
            <w:tcW w:w="851" w:type="dxa"/>
            <w:noWrap/>
            <w:hideMark/>
          </w:tcPr>
          <w:p w:rsidR="00314B41" w:rsidRPr="009B209F" w:rsidRDefault="00314B41" w:rsidP="00314B41">
            <w:pPr>
              <w:widowControl/>
              <w:jc w:val="center"/>
              <w:rPr>
                <w:color w:val="000000"/>
                <w:spacing w:val="-8"/>
                <w:sz w:val="19"/>
                <w:szCs w:val="19"/>
              </w:rPr>
            </w:pPr>
            <w:r w:rsidRPr="009B209F">
              <w:rPr>
                <w:color w:val="000000"/>
                <w:spacing w:val="-8"/>
                <w:sz w:val="19"/>
                <w:szCs w:val="19"/>
              </w:rPr>
              <w:t>2024</w:t>
            </w:r>
            <w:r w:rsidR="009B209F">
              <w:rPr>
                <w:color w:val="000000"/>
                <w:spacing w:val="-8"/>
                <w:sz w:val="19"/>
                <w:szCs w:val="19"/>
              </w:rPr>
              <w:t> </w:t>
            </w:r>
            <w:r w:rsidRPr="009B209F">
              <w:rPr>
                <w:color w:val="000000"/>
                <w:spacing w:val="-8"/>
                <w:sz w:val="19"/>
                <w:szCs w:val="19"/>
              </w:rPr>
              <w:t>г</w:t>
            </w:r>
            <w:r w:rsidR="009B209F">
              <w:rPr>
                <w:color w:val="000000"/>
                <w:spacing w:val="-8"/>
                <w:sz w:val="19"/>
                <w:szCs w:val="19"/>
              </w:rPr>
              <w:t>.</w:t>
            </w:r>
          </w:p>
        </w:tc>
        <w:tc>
          <w:tcPr>
            <w:tcW w:w="851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2019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850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2020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992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2021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2022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1117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2023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  <w:tc>
          <w:tcPr>
            <w:tcW w:w="850" w:type="dxa"/>
            <w:noWrap/>
            <w:hideMark/>
          </w:tcPr>
          <w:p w:rsidR="00314B41" w:rsidRPr="008E10DB" w:rsidRDefault="00314B41" w:rsidP="00314B41">
            <w:pPr>
              <w:widowControl/>
              <w:jc w:val="center"/>
              <w:rPr>
                <w:color w:val="000000"/>
              </w:rPr>
            </w:pPr>
            <w:r w:rsidRPr="008E10DB">
              <w:rPr>
                <w:color w:val="000000"/>
              </w:rPr>
              <w:t>2024</w:t>
            </w:r>
            <w:r w:rsidR="009B209F">
              <w:rPr>
                <w:color w:val="000000"/>
              </w:rPr>
              <w:t> </w:t>
            </w:r>
            <w:r w:rsidRPr="008E10DB">
              <w:rPr>
                <w:color w:val="000000"/>
              </w:rPr>
              <w:t>г</w:t>
            </w:r>
            <w:r w:rsidR="009B209F">
              <w:rPr>
                <w:color w:val="000000"/>
              </w:rPr>
              <w:t>.</w:t>
            </w:r>
          </w:p>
        </w:tc>
      </w:tr>
    </w:tbl>
    <w:p w:rsidR="008E10DB" w:rsidRPr="008E10DB" w:rsidRDefault="008E10DB">
      <w:pPr>
        <w:rPr>
          <w:sz w:val="4"/>
          <w:szCs w:val="4"/>
        </w:rPr>
      </w:pPr>
    </w:p>
    <w:tbl>
      <w:tblPr>
        <w:tblStyle w:val="ab"/>
        <w:tblW w:w="15408" w:type="dxa"/>
        <w:tblLayout w:type="fixed"/>
        <w:tblLook w:val="04A0" w:firstRow="1" w:lastRow="0" w:firstColumn="1" w:lastColumn="0" w:noHBand="0" w:noVBand="1"/>
      </w:tblPr>
      <w:tblGrid>
        <w:gridCol w:w="508"/>
        <w:gridCol w:w="1437"/>
        <w:gridCol w:w="1409"/>
        <w:gridCol w:w="1105"/>
        <w:gridCol w:w="906"/>
        <w:gridCol w:w="969"/>
        <w:gridCol w:w="850"/>
        <w:gridCol w:w="814"/>
        <w:gridCol w:w="747"/>
        <w:gridCol w:w="8"/>
        <w:gridCol w:w="850"/>
        <w:gridCol w:w="833"/>
        <w:gridCol w:w="862"/>
        <w:gridCol w:w="6"/>
        <w:gridCol w:w="988"/>
        <w:gridCol w:w="6"/>
        <w:gridCol w:w="1106"/>
        <w:gridCol w:w="1136"/>
        <w:gridCol w:w="868"/>
      </w:tblGrid>
      <w:tr w:rsidR="00347DE5" w:rsidRPr="00AD7857" w:rsidTr="00406A39">
        <w:trPr>
          <w:trHeight w:val="312"/>
          <w:tblHeader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</w:t>
            </w:r>
          </w:p>
        </w:tc>
        <w:tc>
          <w:tcPr>
            <w:tcW w:w="1437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</w:t>
            </w:r>
          </w:p>
        </w:tc>
        <w:tc>
          <w:tcPr>
            <w:tcW w:w="140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3</w:t>
            </w:r>
          </w:p>
        </w:tc>
        <w:tc>
          <w:tcPr>
            <w:tcW w:w="1105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5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</w:t>
            </w:r>
          </w:p>
        </w:tc>
        <w:tc>
          <w:tcPr>
            <w:tcW w:w="755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11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12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13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14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15</w:t>
            </w:r>
          </w:p>
        </w:tc>
        <w:tc>
          <w:tcPr>
            <w:tcW w:w="868" w:type="dxa"/>
            <w:noWrap/>
            <w:hideMark/>
          </w:tcPr>
          <w:p w:rsidR="00314B41" w:rsidRPr="00AD7857" w:rsidRDefault="00314B41" w:rsidP="00406A39">
            <w:pPr>
              <w:widowControl/>
              <w:ind w:left="-224" w:firstLine="224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16</w:t>
            </w:r>
          </w:p>
        </w:tc>
      </w:tr>
      <w:tr w:rsidR="00394134" w:rsidRPr="00AD7857" w:rsidTr="00406A39">
        <w:trPr>
          <w:trHeight w:val="315"/>
        </w:trPr>
        <w:tc>
          <w:tcPr>
            <w:tcW w:w="15408" w:type="dxa"/>
            <w:gridSpan w:val="19"/>
            <w:hideMark/>
          </w:tcPr>
          <w:p w:rsidR="00314B41" w:rsidRPr="00AD7857" w:rsidRDefault="00314B41" w:rsidP="000A181C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Подпрограмма 1 </w:t>
            </w:r>
            <w:r w:rsidR="000B190E" w:rsidRPr="00AD7857">
              <w:rPr>
                <w:color w:val="000000"/>
              </w:rPr>
              <w:t>"</w:t>
            </w:r>
            <w:r w:rsidRPr="00AD7857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</w:t>
            </w:r>
            <w:r w:rsidR="005F3F19">
              <w:rPr>
                <w:color w:val="000000"/>
              </w:rPr>
              <w:br/>
            </w:r>
            <w:r w:rsidRPr="00AD7857">
              <w:rPr>
                <w:color w:val="000000"/>
              </w:rPr>
              <w:t>Пензенской области</w:t>
            </w:r>
            <w:r w:rsidR="000B190E" w:rsidRPr="00AD7857">
              <w:rPr>
                <w:color w:val="000000"/>
              </w:rPr>
              <w:t>"</w:t>
            </w:r>
          </w:p>
        </w:tc>
      </w:tr>
      <w:tr w:rsidR="00394134" w:rsidRPr="00AD7857" w:rsidTr="00406A39">
        <w:trPr>
          <w:trHeight w:val="315"/>
        </w:trPr>
        <w:tc>
          <w:tcPr>
            <w:tcW w:w="15408" w:type="dxa"/>
            <w:gridSpan w:val="19"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394134" w:rsidRPr="00AD7857" w:rsidTr="00406A39">
        <w:trPr>
          <w:trHeight w:val="315"/>
        </w:trPr>
        <w:tc>
          <w:tcPr>
            <w:tcW w:w="15408" w:type="dxa"/>
            <w:gridSpan w:val="19"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Основное мероприятие 1.5. </w:t>
            </w:r>
            <w:r w:rsidR="000B190E" w:rsidRPr="00AD7857">
              <w:rPr>
                <w:color w:val="000000"/>
              </w:rPr>
              <w:t>"</w:t>
            </w:r>
            <w:r w:rsidRPr="00AD7857">
              <w:rPr>
                <w:color w:val="000000"/>
              </w:rPr>
              <w:t>Выполнение государственного задания ГБУ Пензенской области "Пензенский пожарно-спасательный центр</w:t>
            </w:r>
            <w:r w:rsidR="000B190E" w:rsidRPr="00AD7857">
              <w:rPr>
                <w:color w:val="000000"/>
              </w:rPr>
              <w:t>"</w:t>
            </w:r>
          </w:p>
        </w:tc>
      </w:tr>
      <w:tr w:rsidR="00394134" w:rsidRPr="00AD7857" w:rsidTr="00406A39">
        <w:trPr>
          <w:trHeight w:val="594"/>
        </w:trPr>
        <w:tc>
          <w:tcPr>
            <w:tcW w:w="15408" w:type="dxa"/>
            <w:gridSpan w:val="19"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Мероприятие 1.5.1. </w:t>
            </w:r>
            <w:r w:rsidR="000B190E" w:rsidRPr="00AD7857">
              <w:rPr>
                <w:color w:val="000000"/>
              </w:rPr>
              <w:t>"</w:t>
            </w:r>
            <w:r w:rsidRPr="00AD7857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 w:rsidR="000B190E" w:rsidRPr="00AD7857">
              <w:rPr>
                <w:color w:val="000000"/>
              </w:rPr>
              <w:t>"</w:t>
            </w:r>
          </w:p>
        </w:tc>
      </w:tr>
      <w:tr w:rsidR="00963B85" w:rsidRPr="00AD7857" w:rsidTr="00406A39">
        <w:trPr>
          <w:trHeight w:val="557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lastRenderedPageBreak/>
              <w:t>1.</w:t>
            </w:r>
          </w:p>
        </w:tc>
        <w:tc>
          <w:tcPr>
            <w:tcW w:w="1437" w:type="dxa"/>
            <w:hideMark/>
          </w:tcPr>
          <w:p w:rsidR="00314B41" w:rsidRPr="00AD7857" w:rsidRDefault="00314B41" w:rsidP="000A181C">
            <w:pPr>
              <w:widowControl/>
              <w:spacing w:line="216" w:lineRule="auto"/>
              <w:jc w:val="center"/>
              <w:rPr>
                <w:color w:val="000000"/>
                <w:spacing w:val="-6"/>
              </w:rPr>
            </w:pPr>
            <w:r w:rsidRPr="00AD7857">
              <w:rPr>
                <w:color w:val="000000"/>
                <w:spacing w:val="-6"/>
              </w:rPr>
              <w:t xml:space="preserve">Реализация </w:t>
            </w:r>
            <w:proofErr w:type="spellStart"/>
            <w:proofErr w:type="gramStart"/>
            <w:r w:rsidRPr="00AD7857">
              <w:rPr>
                <w:color w:val="000000"/>
                <w:spacing w:val="-6"/>
              </w:rPr>
              <w:t>дополнитель</w:t>
            </w:r>
            <w:r w:rsidR="00AD7857" w:rsidRPr="00AD7857">
              <w:rPr>
                <w:color w:val="000000"/>
                <w:spacing w:val="-6"/>
              </w:rPr>
              <w:t>-</w:t>
            </w:r>
            <w:r w:rsidRPr="00AD7857">
              <w:rPr>
                <w:color w:val="000000"/>
                <w:spacing w:val="-6"/>
              </w:rPr>
              <w:t>ных</w:t>
            </w:r>
            <w:proofErr w:type="spellEnd"/>
            <w:proofErr w:type="gramEnd"/>
            <w:r w:rsidRPr="00AD7857">
              <w:rPr>
                <w:color w:val="000000"/>
                <w:spacing w:val="-6"/>
              </w:rPr>
              <w:t xml:space="preserve"> </w:t>
            </w:r>
            <w:proofErr w:type="spellStart"/>
            <w:r w:rsidRPr="00AD7857">
              <w:rPr>
                <w:color w:val="000000"/>
                <w:spacing w:val="-6"/>
              </w:rPr>
              <w:t>профес</w:t>
            </w:r>
            <w:r w:rsidR="000A181C">
              <w:rPr>
                <w:color w:val="000000"/>
                <w:spacing w:val="-6"/>
              </w:rPr>
              <w:t>-</w:t>
            </w:r>
            <w:r w:rsidRPr="00AD7857">
              <w:rPr>
                <w:color w:val="000000"/>
                <w:spacing w:val="-6"/>
              </w:rPr>
              <w:t>сиональных</w:t>
            </w:r>
            <w:proofErr w:type="spellEnd"/>
            <w:r w:rsidRPr="00AD7857">
              <w:rPr>
                <w:color w:val="000000"/>
                <w:spacing w:val="-6"/>
              </w:rPr>
              <w:t xml:space="preserve"> программ повышения квалификации</w:t>
            </w:r>
          </w:p>
        </w:tc>
        <w:tc>
          <w:tcPr>
            <w:tcW w:w="1409" w:type="dxa"/>
            <w:hideMark/>
          </w:tcPr>
          <w:p w:rsidR="00314B41" w:rsidRPr="007A254C" w:rsidRDefault="00314B41" w:rsidP="007A254C">
            <w:pPr>
              <w:widowControl/>
              <w:spacing w:line="221" w:lineRule="auto"/>
              <w:jc w:val="center"/>
              <w:rPr>
                <w:color w:val="000000"/>
                <w:spacing w:val="-6"/>
              </w:rPr>
            </w:pPr>
            <w:r w:rsidRPr="007A254C">
              <w:rPr>
                <w:color w:val="000000"/>
                <w:spacing w:val="-6"/>
              </w:rPr>
              <w:t>Количество человеко-часов</w:t>
            </w:r>
          </w:p>
        </w:tc>
        <w:tc>
          <w:tcPr>
            <w:tcW w:w="1105" w:type="dxa"/>
            <w:hideMark/>
          </w:tcPr>
          <w:p w:rsidR="00314B41" w:rsidRPr="00AD7857" w:rsidRDefault="00D77C90" w:rsidP="00D77C90">
            <w:pPr>
              <w:widowControl/>
              <w:jc w:val="center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</w:rPr>
              <w:t>ч</w:t>
            </w:r>
            <w:r w:rsidR="00314B41" w:rsidRPr="00AD7857">
              <w:rPr>
                <w:color w:val="000000"/>
                <w:spacing w:val="-6"/>
              </w:rPr>
              <w:t>еловеко</w:t>
            </w:r>
            <w:r>
              <w:rPr>
                <w:color w:val="000000"/>
                <w:spacing w:val="-6"/>
              </w:rPr>
              <w:t>-</w:t>
            </w:r>
            <w:r w:rsidR="00314B41" w:rsidRPr="00AD7857">
              <w:rPr>
                <w:color w:val="000000"/>
                <w:spacing w:val="-6"/>
              </w:rPr>
              <w:t>часы</w:t>
            </w:r>
          </w:p>
        </w:tc>
        <w:tc>
          <w:tcPr>
            <w:tcW w:w="906" w:type="dxa"/>
            <w:noWrap/>
            <w:hideMark/>
          </w:tcPr>
          <w:p w:rsidR="00314B41" w:rsidRPr="00F174DA" w:rsidRDefault="00314B41" w:rsidP="00314B41">
            <w:pPr>
              <w:widowControl/>
              <w:jc w:val="center"/>
              <w:rPr>
                <w:color w:val="000000"/>
                <w:spacing w:val="-6"/>
              </w:rPr>
            </w:pPr>
            <w:r w:rsidRPr="00F174DA">
              <w:rPr>
                <w:color w:val="000000"/>
                <w:spacing w:val="-6"/>
              </w:rPr>
              <w:t>75384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79056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80964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78504</w:t>
            </w:r>
          </w:p>
        </w:tc>
        <w:tc>
          <w:tcPr>
            <w:tcW w:w="747" w:type="dxa"/>
            <w:noWrap/>
            <w:hideMark/>
          </w:tcPr>
          <w:p w:rsidR="00314B41" w:rsidRPr="00394134" w:rsidRDefault="00314B41" w:rsidP="00314B41">
            <w:pPr>
              <w:widowControl/>
              <w:jc w:val="center"/>
              <w:rPr>
                <w:color w:val="000000"/>
                <w:spacing w:val="-8"/>
              </w:rPr>
            </w:pPr>
            <w:r w:rsidRPr="00394134">
              <w:rPr>
                <w:color w:val="000000"/>
                <w:spacing w:val="-8"/>
              </w:rPr>
              <w:t>80964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80964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9611,3</w:t>
            </w:r>
          </w:p>
        </w:tc>
        <w:tc>
          <w:tcPr>
            <w:tcW w:w="862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10332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10634,9</w:t>
            </w:r>
          </w:p>
        </w:tc>
        <w:tc>
          <w:tcPr>
            <w:tcW w:w="1112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11080,7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10347,1</w:t>
            </w:r>
          </w:p>
        </w:tc>
        <w:tc>
          <w:tcPr>
            <w:tcW w:w="86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13022</w:t>
            </w:r>
          </w:p>
        </w:tc>
      </w:tr>
      <w:tr w:rsidR="00347DE5" w:rsidRPr="00AD7857" w:rsidTr="00406A39">
        <w:trPr>
          <w:trHeight w:val="3408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2.</w:t>
            </w:r>
          </w:p>
        </w:tc>
        <w:tc>
          <w:tcPr>
            <w:tcW w:w="1437" w:type="dxa"/>
            <w:hideMark/>
          </w:tcPr>
          <w:p w:rsidR="00314B41" w:rsidRPr="00AD7857" w:rsidRDefault="00314B41" w:rsidP="000A181C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Развитие и поддержание в постоянной готовности системы </w:t>
            </w:r>
            <w:proofErr w:type="spellStart"/>
            <w:proofErr w:type="gramStart"/>
            <w:r w:rsidRPr="00AD7857">
              <w:rPr>
                <w:color w:val="000000"/>
              </w:rPr>
              <w:t>опо</w:t>
            </w:r>
            <w:r w:rsidR="000A181C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вещения</w:t>
            </w:r>
            <w:proofErr w:type="spellEnd"/>
            <w:proofErr w:type="gramEnd"/>
            <w:r w:rsidRPr="00AD7857">
              <w:rPr>
                <w:color w:val="000000"/>
              </w:rPr>
              <w:t xml:space="preserve"> и </w:t>
            </w:r>
            <w:proofErr w:type="spellStart"/>
            <w:r w:rsidRPr="00AD7857">
              <w:rPr>
                <w:color w:val="000000"/>
              </w:rPr>
              <w:t>информиро</w:t>
            </w:r>
            <w:r w:rsidR="000A181C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вания</w:t>
            </w:r>
            <w:proofErr w:type="spellEnd"/>
            <w:r w:rsidRPr="00AD7857">
              <w:rPr>
                <w:color w:val="000000"/>
              </w:rPr>
              <w:t xml:space="preserve"> </w:t>
            </w:r>
            <w:proofErr w:type="spellStart"/>
            <w:r w:rsidRPr="00AD7857">
              <w:rPr>
                <w:color w:val="000000"/>
              </w:rPr>
              <w:t>насе</w:t>
            </w:r>
            <w:r w:rsidR="000A181C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ления</w:t>
            </w:r>
            <w:proofErr w:type="spellEnd"/>
            <w:r w:rsidRPr="00AD7857">
              <w:rPr>
                <w:color w:val="000000"/>
              </w:rPr>
              <w:t xml:space="preserve"> </w:t>
            </w:r>
            <w:r w:rsidRPr="00F174DA">
              <w:rPr>
                <w:color w:val="000000"/>
                <w:spacing w:val="-6"/>
              </w:rPr>
              <w:t>об опасностях,</w:t>
            </w:r>
            <w:r w:rsidRPr="00AD7857">
              <w:rPr>
                <w:color w:val="000000"/>
              </w:rPr>
              <w:t xml:space="preserve"> возникающих при военных конфликтах или вслед</w:t>
            </w:r>
            <w:r w:rsidR="00F174DA">
              <w:rPr>
                <w:color w:val="000000"/>
              </w:rPr>
              <w:t>-</w:t>
            </w:r>
            <w:proofErr w:type="spellStart"/>
            <w:r w:rsidR="00F174DA">
              <w:rPr>
                <w:color w:val="000000"/>
              </w:rPr>
              <w:t>ствие</w:t>
            </w:r>
            <w:proofErr w:type="spellEnd"/>
            <w:r w:rsidR="00F174DA">
              <w:rPr>
                <w:color w:val="000000"/>
              </w:rPr>
              <w:t xml:space="preserve"> этих конфликтов,</w:t>
            </w:r>
            <w:r w:rsidR="00F174DA">
              <w:rPr>
                <w:color w:val="000000"/>
              </w:rPr>
              <w:br/>
            </w:r>
            <w:r w:rsidRPr="00AD7857">
              <w:rPr>
                <w:color w:val="000000"/>
              </w:rPr>
              <w:t xml:space="preserve">а также при </w:t>
            </w:r>
            <w:r w:rsidRPr="00F174DA">
              <w:rPr>
                <w:color w:val="000000"/>
                <w:spacing w:val="-4"/>
              </w:rPr>
              <w:t xml:space="preserve">чрезвычайных </w:t>
            </w:r>
            <w:r w:rsidRPr="00AD7857">
              <w:rPr>
                <w:color w:val="000000"/>
              </w:rPr>
              <w:t>ситуациях природного и техногенного характера</w:t>
            </w:r>
          </w:p>
        </w:tc>
        <w:tc>
          <w:tcPr>
            <w:tcW w:w="1409" w:type="dxa"/>
            <w:hideMark/>
          </w:tcPr>
          <w:p w:rsidR="00314B41" w:rsidRPr="007A254C" w:rsidRDefault="00314B41" w:rsidP="007A254C">
            <w:pPr>
              <w:widowControl/>
              <w:spacing w:line="221" w:lineRule="auto"/>
              <w:jc w:val="center"/>
              <w:rPr>
                <w:color w:val="000000"/>
                <w:spacing w:val="-6"/>
              </w:rPr>
            </w:pPr>
            <w:r w:rsidRPr="007A254C">
              <w:rPr>
                <w:color w:val="000000"/>
                <w:spacing w:val="-6"/>
              </w:rPr>
              <w:t xml:space="preserve">Количество </w:t>
            </w:r>
            <w:r w:rsidRPr="007A254C">
              <w:rPr>
                <w:color w:val="000000"/>
                <w:spacing w:val="-8"/>
              </w:rPr>
              <w:t>проведенных</w:t>
            </w:r>
            <w:r w:rsidR="007A254C">
              <w:rPr>
                <w:color w:val="000000"/>
                <w:spacing w:val="-6"/>
              </w:rPr>
              <w:t xml:space="preserve"> плановых проверок РАСЦО</w:t>
            </w:r>
            <w:r w:rsidR="007A254C">
              <w:rPr>
                <w:color w:val="000000"/>
                <w:spacing w:val="-6"/>
              </w:rPr>
              <w:br/>
            </w:r>
            <w:r w:rsidRPr="007A254C">
              <w:rPr>
                <w:color w:val="000000"/>
                <w:spacing w:val="-6"/>
              </w:rPr>
              <w:t xml:space="preserve">с </w:t>
            </w:r>
            <w:proofErr w:type="gramStart"/>
            <w:r w:rsidRPr="007A254C">
              <w:rPr>
                <w:color w:val="000000"/>
                <w:spacing w:val="-6"/>
              </w:rPr>
              <w:t>под</w:t>
            </w:r>
            <w:r w:rsidR="007A254C">
              <w:rPr>
                <w:color w:val="000000"/>
                <w:spacing w:val="-6"/>
              </w:rPr>
              <w:t>-</w:t>
            </w:r>
            <w:proofErr w:type="spellStart"/>
            <w:r w:rsidRPr="007A254C">
              <w:rPr>
                <w:color w:val="000000"/>
                <w:spacing w:val="-6"/>
              </w:rPr>
              <w:t>т</w:t>
            </w:r>
            <w:r w:rsidRPr="007A254C">
              <w:rPr>
                <w:color w:val="000000"/>
                <w:spacing w:val="-8"/>
              </w:rPr>
              <w:t>верждением</w:t>
            </w:r>
            <w:proofErr w:type="spellEnd"/>
            <w:proofErr w:type="gramEnd"/>
            <w:r w:rsidRPr="007A254C">
              <w:rPr>
                <w:color w:val="000000"/>
                <w:spacing w:val="-8"/>
              </w:rPr>
              <w:t xml:space="preserve"> </w:t>
            </w:r>
            <w:r w:rsidRPr="007A254C">
              <w:rPr>
                <w:color w:val="000000"/>
                <w:spacing w:val="-6"/>
              </w:rPr>
              <w:t>готовности системы к</w:t>
            </w:r>
            <w:r w:rsidR="007A254C">
              <w:rPr>
                <w:color w:val="000000"/>
                <w:spacing w:val="-6"/>
              </w:rPr>
              <w:t> </w:t>
            </w:r>
            <w:r w:rsidRPr="007A254C">
              <w:rPr>
                <w:color w:val="000000"/>
                <w:spacing w:val="-6"/>
              </w:rPr>
              <w:t>оповещению населения</w:t>
            </w:r>
          </w:p>
        </w:tc>
        <w:tc>
          <w:tcPr>
            <w:tcW w:w="1105" w:type="dxa"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единиц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747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4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7404,2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8834,1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9209,8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9470,5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9692,6</w:t>
            </w:r>
          </w:p>
        </w:tc>
        <w:tc>
          <w:tcPr>
            <w:tcW w:w="868" w:type="dxa"/>
            <w:noWrap/>
            <w:hideMark/>
          </w:tcPr>
          <w:p w:rsidR="00314B41" w:rsidRPr="00B17406" w:rsidRDefault="00314B41" w:rsidP="00314B41">
            <w:pPr>
              <w:widowControl/>
              <w:jc w:val="center"/>
              <w:rPr>
                <w:color w:val="000000"/>
                <w:spacing w:val="-6"/>
              </w:rPr>
            </w:pPr>
            <w:r w:rsidRPr="00B17406">
              <w:rPr>
                <w:color w:val="000000"/>
                <w:spacing w:val="-6"/>
              </w:rPr>
              <w:t>10316,5</w:t>
            </w:r>
          </w:p>
        </w:tc>
      </w:tr>
      <w:tr w:rsidR="00347DE5" w:rsidRPr="00AD7857" w:rsidTr="00406A39">
        <w:trPr>
          <w:trHeight w:val="1872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3.</w:t>
            </w:r>
          </w:p>
        </w:tc>
        <w:tc>
          <w:tcPr>
            <w:tcW w:w="1437" w:type="dxa"/>
            <w:hideMark/>
          </w:tcPr>
          <w:p w:rsidR="00314B41" w:rsidRPr="00AD7857" w:rsidRDefault="0087674C" w:rsidP="0087674C">
            <w:pPr>
              <w:widowControl/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Создание и содержание</w:t>
            </w:r>
            <w:r>
              <w:rPr>
                <w:color w:val="000000"/>
              </w:rPr>
              <w:br/>
            </w:r>
            <w:r w:rsidR="00314B41" w:rsidRPr="00AD7857">
              <w:rPr>
                <w:color w:val="000000"/>
              </w:rPr>
              <w:t xml:space="preserve">в целях гражданской обороны запасов материально-технических, </w:t>
            </w:r>
            <w:proofErr w:type="spellStart"/>
            <w:proofErr w:type="gramStart"/>
            <w:r w:rsidR="00314B41" w:rsidRPr="00AD7857">
              <w:rPr>
                <w:color w:val="000000"/>
              </w:rPr>
              <w:t>продоволь</w:t>
            </w:r>
            <w:r>
              <w:rPr>
                <w:color w:val="000000"/>
              </w:rPr>
              <w:t>-</w:t>
            </w:r>
            <w:r w:rsidR="00314B41" w:rsidRPr="00AD7857">
              <w:rPr>
                <w:color w:val="000000"/>
              </w:rPr>
              <w:t>ственных</w:t>
            </w:r>
            <w:proofErr w:type="spellEnd"/>
            <w:proofErr w:type="gramEnd"/>
            <w:r w:rsidR="00314B41" w:rsidRPr="00AD7857">
              <w:rPr>
                <w:color w:val="000000"/>
              </w:rPr>
              <w:t>, медицинских и иных средств</w:t>
            </w:r>
          </w:p>
        </w:tc>
        <w:tc>
          <w:tcPr>
            <w:tcW w:w="1409" w:type="dxa"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Доля хранящихся (содержа</w:t>
            </w:r>
            <w:r w:rsidR="000854F3">
              <w:rPr>
                <w:color w:val="000000"/>
              </w:rPr>
              <w:t>-</w:t>
            </w:r>
            <w:proofErr w:type="spellStart"/>
            <w:r w:rsidR="000854F3">
              <w:rPr>
                <w:color w:val="000000"/>
              </w:rPr>
              <w:t>щихся</w:t>
            </w:r>
            <w:proofErr w:type="spellEnd"/>
            <w:r w:rsidR="000854F3">
              <w:rPr>
                <w:color w:val="000000"/>
              </w:rPr>
              <w:t>)</w:t>
            </w:r>
            <w:r w:rsidR="000854F3">
              <w:rPr>
                <w:color w:val="000000"/>
              </w:rPr>
              <w:br/>
            </w:r>
            <w:r w:rsidRPr="00AD7857">
              <w:rPr>
                <w:color w:val="000000"/>
              </w:rPr>
              <w:t xml:space="preserve">на складах гражданской обороны </w:t>
            </w:r>
            <w:proofErr w:type="gramStart"/>
            <w:r w:rsidRPr="00AD7857">
              <w:rPr>
                <w:color w:val="000000"/>
              </w:rPr>
              <w:t>СИЗ</w:t>
            </w:r>
            <w:proofErr w:type="gramEnd"/>
          </w:p>
        </w:tc>
        <w:tc>
          <w:tcPr>
            <w:tcW w:w="1105" w:type="dxa"/>
            <w:hideMark/>
          </w:tcPr>
          <w:p w:rsidR="00314B41" w:rsidRPr="00AD7857" w:rsidRDefault="000854F3" w:rsidP="00314B4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314B41" w:rsidRPr="00AD7857">
              <w:rPr>
                <w:color w:val="000000"/>
              </w:rPr>
              <w:t>диниц</w:t>
            </w:r>
            <w:r>
              <w:rPr>
                <w:color w:val="000000"/>
              </w:rPr>
              <w:t> </w:t>
            </w:r>
            <w:r w:rsidR="00314B41" w:rsidRPr="00AD7857">
              <w:rPr>
                <w:color w:val="000000"/>
              </w:rPr>
              <w:t>/%</w:t>
            </w:r>
          </w:p>
        </w:tc>
        <w:tc>
          <w:tcPr>
            <w:tcW w:w="906" w:type="dxa"/>
            <w:noWrap/>
            <w:hideMark/>
          </w:tcPr>
          <w:p w:rsidR="00314B41" w:rsidRPr="00347DE5" w:rsidRDefault="00314B41" w:rsidP="00347DE5">
            <w:pPr>
              <w:widowControl/>
              <w:jc w:val="center"/>
              <w:rPr>
                <w:color w:val="000000"/>
              </w:rPr>
            </w:pPr>
            <w:r w:rsidRPr="00347DE5">
              <w:rPr>
                <w:color w:val="000000"/>
              </w:rPr>
              <w:t xml:space="preserve">300800 </w:t>
            </w:r>
            <w:proofErr w:type="spellStart"/>
            <w:proofErr w:type="gramStart"/>
            <w:r w:rsidRPr="00347DE5">
              <w:rPr>
                <w:color w:val="000000"/>
              </w:rPr>
              <w:t>ед</w:t>
            </w:r>
            <w:proofErr w:type="spellEnd"/>
            <w:proofErr w:type="gramEnd"/>
            <w:r w:rsidRPr="00347DE5">
              <w:rPr>
                <w:color w:val="000000"/>
              </w:rPr>
              <w:t>/-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300800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850" w:type="dxa"/>
            <w:noWrap/>
            <w:hideMark/>
          </w:tcPr>
          <w:p w:rsidR="00314B41" w:rsidRPr="00394134" w:rsidRDefault="00314B41" w:rsidP="00314B41">
            <w:pPr>
              <w:widowControl/>
              <w:jc w:val="center"/>
              <w:rPr>
                <w:color w:val="000000"/>
                <w:spacing w:val="-10"/>
              </w:rPr>
            </w:pPr>
            <w:r w:rsidRPr="00394134">
              <w:rPr>
                <w:color w:val="000000"/>
                <w:spacing w:val="-10"/>
              </w:rPr>
              <w:t>100 -/%</w:t>
            </w:r>
          </w:p>
        </w:tc>
        <w:tc>
          <w:tcPr>
            <w:tcW w:w="814" w:type="dxa"/>
            <w:noWrap/>
            <w:hideMark/>
          </w:tcPr>
          <w:p w:rsidR="00314B41" w:rsidRPr="00394134" w:rsidRDefault="00314B41" w:rsidP="00394134">
            <w:pPr>
              <w:widowControl/>
              <w:jc w:val="center"/>
              <w:rPr>
                <w:color w:val="000000"/>
                <w:spacing w:val="-10"/>
              </w:rPr>
            </w:pPr>
            <w:r w:rsidRPr="00394134">
              <w:rPr>
                <w:color w:val="000000"/>
                <w:spacing w:val="-10"/>
              </w:rPr>
              <w:t>100 -/%</w:t>
            </w:r>
          </w:p>
        </w:tc>
        <w:tc>
          <w:tcPr>
            <w:tcW w:w="747" w:type="dxa"/>
            <w:noWrap/>
            <w:hideMark/>
          </w:tcPr>
          <w:p w:rsidR="00314B41" w:rsidRPr="00C2126C" w:rsidRDefault="00314B41" w:rsidP="00314B41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C2126C">
              <w:rPr>
                <w:color w:val="000000"/>
                <w:spacing w:val="-12"/>
                <w:sz w:val="19"/>
                <w:szCs w:val="19"/>
              </w:rPr>
              <w:t>100 -/%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394134" w:rsidRDefault="00314B41" w:rsidP="00314B41">
            <w:pPr>
              <w:widowControl/>
              <w:jc w:val="center"/>
              <w:rPr>
                <w:color w:val="000000"/>
                <w:spacing w:val="-10"/>
              </w:rPr>
            </w:pPr>
            <w:r w:rsidRPr="00394134">
              <w:rPr>
                <w:color w:val="000000"/>
                <w:spacing w:val="-10"/>
              </w:rPr>
              <w:t>100 -/%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7838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8385,8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6983,9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7843,2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7108,3</w:t>
            </w:r>
          </w:p>
        </w:tc>
        <w:tc>
          <w:tcPr>
            <w:tcW w:w="86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7823,6</w:t>
            </w:r>
          </w:p>
        </w:tc>
      </w:tr>
      <w:tr w:rsidR="00347DE5" w:rsidRPr="00AD7857" w:rsidTr="00406A39">
        <w:trPr>
          <w:trHeight w:val="1872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lastRenderedPageBreak/>
              <w:t>4.</w:t>
            </w:r>
          </w:p>
        </w:tc>
        <w:tc>
          <w:tcPr>
            <w:tcW w:w="1437" w:type="dxa"/>
            <w:hideMark/>
          </w:tcPr>
          <w:p w:rsidR="00314B41" w:rsidRPr="00AD7857" w:rsidRDefault="00347DE5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Подготовка и содержание</w:t>
            </w:r>
            <w:r>
              <w:rPr>
                <w:color w:val="000000"/>
              </w:rPr>
              <w:br/>
            </w:r>
            <w:r w:rsidR="00314B41" w:rsidRPr="00AD7857">
              <w:rPr>
                <w:color w:val="000000"/>
              </w:rPr>
              <w:t>в готовности необходимых сил и средств для защиты населения и территорий</w:t>
            </w:r>
            <w:r>
              <w:rPr>
                <w:color w:val="000000"/>
              </w:rPr>
              <w:br/>
            </w:r>
            <w:r w:rsidR="00314B41" w:rsidRPr="00AD7857">
              <w:rPr>
                <w:color w:val="000000"/>
              </w:rPr>
              <w:t xml:space="preserve">от </w:t>
            </w:r>
            <w:proofErr w:type="spellStart"/>
            <w:proofErr w:type="gramStart"/>
            <w:r w:rsidR="00314B41" w:rsidRPr="00AD7857">
              <w:rPr>
                <w:color w:val="000000"/>
              </w:rPr>
              <w:t>чрезвы</w:t>
            </w:r>
            <w:proofErr w:type="spellEnd"/>
            <w:r w:rsidR="000A181C">
              <w:rPr>
                <w:color w:val="000000"/>
              </w:rPr>
              <w:t>-</w:t>
            </w:r>
            <w:r w:rsidR="00314B41" w:rsidRPr="00AD7857">
              <w:rPr>
                <w:color w:val="000000"/>
              </w:rPr>
              <w:t>чайных</w:t>
            </w:r>
            <w:proofErr w:type="gramEnd"/>
            <w:r w:rsidR="00314B41" w:rsidRPr="00AD7857">
              <w:rPr>
                <w:color w:val="000000"/>
              </w:rPr>
              <w:t xml:space="preserve"> ситуаций</w:t>
            </w:r>
          </w:p>
        </w:tc>
        <w:tc>
          <w:tcPr>
            <w:tcW w:w="1409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Доля </w:t>
            </w:r>
            <w:r w:rsidRPr="00347DE5">
              <w:rPr>
                <w:color w:val="000000"/>
                <w:spacing w:val="-4"/>
              </w:rPr>
              <w:t xml:space="preserve">регламентных </w:t>
            </w:r>
            <w:r w:rsidRPr="00AD7857">
              <w:rPr>
                <w:color w:val="000000"/>
              </w:rPr>
              <w:t xml:space="preserve">ремонтных, тестовых работ, </w:t>
            </w:r>
            <w:proofErr w:type="spellStart"/>
            <w:proofErr w:type="gramStart"/>
            <w:r w:rsidRPr="00AD7857">
              <w:rPr>
                <w:color w:val="000000"/>
              </w:rPr>
              <w:t>профилакти</w:t>
            </w:r>
            <w:r w:rsidR="00347DE5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ческих</w:t>
            </w:r>
            <w:proofErr w:type="spellEnd"/>
            <w:proofErr w:type="gramEnd"/>
            <w:r w:rsidRPr="00AD7857">
              <w:rPr>
                <w:color w:val="000000"/>
              </w:rPr>
              <w:t xml:space="preserve"> и </w:t>
            </w:r>
            <w:proofErr w:type="spellStart"/>
            <w:r w:rsidRPr="00AD7857">
              <w:rPr>
                <w:color w:val="000000"/>
              </w:rPr>
              <w:t>аттестацион</w:t>
            </w:r>
            <w:r w:rsidR="00347DE5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ных</w:t>
            </w:r>
            <w:proofErr w:type="spellEnd"/>
            <w:r w:rsidRPr="00AD7857">
              <w:rPr>
                <w:color w:val="000000"/>
              </w:rPr>
              <w:t xml:space="preserve"> </w:t>
            </w:r>
            <w:proofErr w:type="spellStart"/>
            <w:r w:rsidRPr="00AD7857">
              <w:rPr>
                <w:color w:val="000000"/>
              </w:rPr>
              <w:t>меро</w:t>
            </w:r>
            <w:proofErr w:type="spellEnd"/>
            <w:r w:rsidR="00347DE5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приятий</w:t>
            </w:r>
          </w:p>
        </w:tc>
        <w:tc>
          <w:tcPr>
            <w:tcW w:w="1105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единиц/%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138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136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747" w:type="dxa"/>
            <w:noWrap/>
            <w:hideMark/>
          </w:tcPr>
          <w:p w:rsidR="00314B41" w:rsidRPr="00394134" w:rsidRDefault="00314B41" w:rsidP="0097457D">
            <w:pPr>
              <w:widowControl/>
              <w:spacing w:line="216" w:lineRule="auto"/>
              <w:jc w:val="center"/>
              <w:rPr>
                <w:color w:val="000000"/>
                <w:spacing w:val="-10"/>
              </w:rPr>
            </w:pPr>
            <w:r w:rsidRPr="00394134">
              <w:rPr>
                <w:color w:val="000000"/>
                <w:spacing w:val="-10"/>
              </w:rPr>
              <w:t>85 -/%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33" w:type="dxa"/>
            <w:noWrap/>
            <w:hideMark/>
          </w:tcPr>
          <w:p w:rsidR="00314B41" w:rsidRPr="00C2126C" w:rsidRDefault="00314B41" w:rsidP="00C2126C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C2126C">
              <w:rPr>
                <w:color w:val="000000"/>
                <w:spacing w:val="-12"/>
                <w:sz w:val="19"/>
                <w:szCs w:val="19"/>
              </w:rPr>
              <w:t>16430,6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17209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17135,9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18571,1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16894,9</w:t>
            </w:r>
          </w:p>
        </w:tc>
        <w:tc>
          <w:tcPr>
            <w:tcW w:w="868" w:type="dxa"/>
            <w:noWrap/>
            <w:hideMark/>
          </w:tcPr>
          <w:p w:rsidR="00314B41" w:rsidRPr="00347DE5" w:rsidRDefault="00314B41" w:rsidP="0097457D">
            <w:pPr>
              <w:widowControl/>
              <w:spacing w:line="216" w:lineRule="auto"/>
              <w:jc w:val="center"/>
              <w:rPr>
                <w:color w:val="000000"/>
                <w:spacing w:val="-6"/>
              </w:rPr>
            </w:pPr>
            <w:r w:rsidRPr="00347DE5">
              <w:rPr>
                <w:color w:val="000000"/>
                <w:spacing w:val="-6"/>
              </w:rPr>
              <w:t>19196,3</w:t>
            </w:r>
          </w:p>
        </w:tc>
      </w:tr>
      <w:tr w:rsidR="00347DE5" w:rsidRPr="00AD7857" w:rsidTr="00406A39">
        <w:trPr>
          <w:trHeight w:val="1872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5.</w:t>
            </w:r>
          </w:p>
        </w:tc>
        <w:tc>
          <w:tcPr>
            <w:tcW w:w="1437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Организация и проведение поисково-спасательных, аварийно-спасательных и других неотложных работ при </w:t>
            </w:r>
            <w:r w:rsidRPr="008105CA">
              <w:rPr>
                <w:color w:val="000000"/>
                <w:spacing w:val="-4"/>
              </w:rPr>
              <w:t>чрезвычайных</w:t>
            </w:r>
            <w:r w:rsidRPr="00AD7857">
              <w:rPr>
                <w:color w:val="000000"/>
              </w:rPr>
              <w:t xml:space="preserve"> ситуациях</w:t>
            </w:r>
          </w:p>
        </w:tc>
        <w:tc>
          <w:tcPr>
            <w:tcW w:w="1409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Доля оперативных в</w:t>
            </w:r>
            <w:r w:rsidR="00347DE5">
              <w:rPr>
                <w:color w:val="000000"/>
              </w:rPr>
              <w:t>ыездов для проведения поисковых</w:t>
            </w:r>
            <w:r w:rsidR="00347DE5">
              <w:rPr>
                <w:color w:val="000000"/>
              </w:rPr>
              <w:br/>
            </w:r>
            <w:r w:rsidRPr="00AD7857">
              <w:rPr>
                <w:color w:val="000000"/>
              </w:rPr>
              <w:t>и аварийно-спасательных работ</w:t>
            </w:r>
          </w:p>
        </w:tc>
        <w:tc>
          <w:tcPr>
            <w:tcW w:w="1105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единиц/%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379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641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747" w:type="dxa"/>
            <w:noWrap/>
            <w:hideMark/>
          </w:tcPr>
          <w:p w:rsidR="00314B41" w:rsidRPr="00C2126C" w:rsidRDefault="00314B41" w:rsidP="00C2126C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C2126C">
              <w:rPr>
                <w:color w:val="000000"/>
                <w:spacing w:val="-12"/>
                <w:sz w:val="19"/>
                <w:szCs w:val="19"/>
              </w:rPr>
              <w:t>85 -/%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84,9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65,6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223,8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358,6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259,8</w:t>
            </w:r>
          </w:p>
        </w:tc>
        <w:tc>
          <w:tcPr>
            <w:tcW w:w="868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216,3</w:t>
            </w:r>
          </w:p>
        </w:tc>
      </w:tr>
      <w:tr w:rsidR="00347DE5" w:rsidRPr="00AD7857" w:rsidTr="00684719">
        <w:trPr>
          <w:trHeight w:val="2318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6.</w:t>
            </w:r>
          </w:p>
        </w:tc>
        <w:tc>
          <w:tcPr>
            <w:tcW w:w="1437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Организация и проведение работ и мероприятий в целях обеспечения реагирования на </w:t>
            </w:r>
            <w:proofErr w:type="gramStart"/>
            <w:r w:rsidRPr="00AD7857">
              <w:rPr>
                <w:color w:val="000000"/>
              </w:rPr>
              <w:t>чрез</w:t>
            </w:r>
            <w:r w:rsidR="00347DE5">
              <w:rPr>
                <w:color w:val="000000"/>
              </w:rPr>
              <w:t>-</w:t>
            </w:r>
            <w:proofErr w:type="spellStart"/>
            <w:r w:rsidRPr="00AD7857">
              <w:rPr>
                <w:color w:val="000000"/>
              </w:rPr>
              <w:t>вычайные</w:t>
            </w:r>
            <w:proofErr w:type="spellEnd"/>
            <w:proofErr w:type="gramEnd"/>
            <w:r w:rsidRPr="00AD7857">
              <w:rPr>
                <w:color w:val="000000"/>
              </w:rPr>
              <w:t xml:space="preserve"> ситуации</w:t>
            </w:r>
          </w:p>
        </w:tc>
        <w:tc>
          <w:tcPr>
            <w:tcW w:w="1409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Доля </w:t>
            </w:r>
            <w:proofErr w:type="spellStart"/>
            <w:proofErr w:type="gramStart"/>
            <w:r w:rsidRPr="00AD7857">
              <w:rPr>
                <w:color w:val="000000"/>
              </w:rPr>
              <w:t>подготов</w:t>
            </w:r>
            <w:proofErr w:type="spellEnd"/>
            <w:r w:rsidR="00320C9E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ленных</w:t>
            </w:r>
            <w:proofErr w:type="gramEnd"/>
            <w:r w:rsidRPr="00AD7857">
              <w:rPr>
                <w:color w:val="000000"/>
              </w:rPr>
              <w:t xml:space="preserve"> и оснащенных сотрудников в </w:t>
            </w:r>
            <w:proofErr w:type="spellStart"/>
            <w:r w:rsidRPr="00AD7857">
              <w:rPr>
                <w:color w:val="000000"/>
              </w:rPr>
              <w:t>соответ</w:t>
            </w:r>
            <w:r w:rsidR="00347DE5">
              <w:rPr>
                <w:color w:val="000000"/>
              </w:rPr>
              <w:t>-ствии</w:t>
            </w:r>
            <w:proofErr w:type="spellEnd"/>
            <w:r w:rsidR="00347DE5">
              <w:rPr>
                <w:color w:val="000000"/>
              </w:rPr>
              <w:br/>
            </w:r>
            <w:r w:rsidRPr="00AD7857">
              <w:rPr>
                <w:color w:val="000000"/>
              </w:rPr>
              <w:t xml:space="preserve">с приказом МЧС России от 26.09.2007 </w:t>
            </w:r>
            <w:r w:rsidR="00347DE5">
              <w:rPr>
                <w:color w:val="000000"/>
              </w:rPr>
              <w:t>№ </w:t>
            </w:r>
            <w:r w:rsidRPr="00AD7857">
              <w:rPr>
                <w:color w:val="000000"/>
              </w:rPr>
              <w:t>500</w:t>
            </w:r>
          </w:p>
        </w:tc>
        <w:tc>
          <w:tcPr>
            <w:tcW w:w="1105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единиц/%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95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95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747" w:type="dxa"/>
            <w:noWrap/>
            <w:hideMark/>
          </w:tcPr>
          <w:p w:rsidR="00314B41" w:rsidRPr="00C2126C" w:rsidRDefault="00314B41" w:rsidP="00C2126C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C2126C">
              <w:rPr>
                <w:color w:val="000000"/>
                <w:spacing w:val="-12"/>
                <w:sz w:val="19"/>
                <w:szCs w:val="19"/>
              </w:rPr>
              <w:t>85 -/%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33" w:type="dxa"/>
            <w:noWrap/>
            <w:hideMark/>
          </w:tcPr>
          <w:p w:rsidR="00314B41" w:rsidRPr="00C2126C" w:rsidRDefault="00314B41" w:rsidP="00C2126C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C2126C">
              <w:rPr>
                <w:color w:val="000000"/>
                <w:spacing w:val="-12"/>
                <w:sz w:val="19"/>
                <w:szCs w:val="19"/>
              </w:rPr>
              <w:t>16430,6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8079,7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17135,9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18784,1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18894,9</w:t>
            </w:r>
          </w:p>
        </w:tc>
        <w:tc>
          <w:tcPr>
            <w:tcW w:w="868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893B33">
              <w:rPr>
                <w:color w:val="000000"/>
                <w:spacing w:val="-6"/>
              </w:rPr>
              <w:t>18283,3</w:t>
            </w:r>
          </w:p>
        </w:tc>
      </w:tr>
      <w:tr w:rsidR="00347DE5" w:rsidRPr="00AD7857" w:rsidTr="00406A39">
        <w:trPr>
          <w:trHeight w:val="2184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lastRenderedPageBreak/>
              <w:t>7.</w:t>
            </w:r>
          </w:p>
        </w:tc>
        <w:tc>
          <w:tcPr>
            <w:tcW w:w="1437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409" w:type="dxa"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Доля оперативных выездов для проведения работ по</w:t>
            </w:r>
            <w:r w:rsidR="00F20310">
              <w:rPr>
                <w:color w:val="000000"/>
              </w:rPr>
              <w:t xml:space="preserve"> обеспечению безопасности людей</w:t>
            </w:r>
            <w:r w:rsidR="00F20310">
              <w:rPr>
                <w:color w:val="000000"/>
              </w:rPr>
              <w:br/>
            </w:r>
            <w:r w:rsidRPr="00AD7857">
              <w:rPr>
                <w:color w:val="000000"/>
              </w:rPr>
              <w:t>на водных объектах</w:t>
            </w:r>
          </w:p>
        </w:tc>
        <w:tc>
          <w:tcPr>
            <w:tcW w:w="1105" w:type="dxa"/>
            <w:hideMark/>
          </w:tcPr>
          <w:p w:rsidR="00314B41" w:rsidRPr="00AD7857" w:rsidRDefault="00347DE5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314B41" w:rsidRPr="00AD7857">
              <w:rPr>
                <w:color w:val="000000"/>
              </w:rPr>
              <w:t>диниц</w:t>
            </w:r>
            <w:r>
              <w:rPr>
                <w:color w:val="000000"/>
              </w:rPr>
              <w:t> </w:t>
            </w:r>
            <w:r w:rsidR="00314B41" w:rsidRPr="00AD7857">
              <w:rPr>
                <w:color w:val="000000"/>
              </w:rPr>
              <w:t>/%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47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46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747" w:type="dxa"/>
            <w:noWrap/>
            <w:hideMark/>
          </w:tcPr>
          <w:p w:rsidR="00314B41" w:rsidRPr="00C2126C" w:rsidRDefault="00314B41" w:rsidP="00C2126C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C2126C">
              <w:rPr>
                <w:color w:val="000000"/>
                <w:spacing w:val="-12"/>
                <w:sz w:val="19"/>
                <w:szCs w:val="19"/>
              </w:rPr>
              <w:t>85 -/%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85 -/%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7102,3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16071,9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8255,9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8377,5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8585,1</w:t>
            </w:r>
          </w:p>
        </w:tc>
        <w:tc>
          <w:tcPr>
            <w:tcW w:w="868" w:type="dxa"/>
            <w:noWrap/>
            <w:hideMark/>
          </w:tcPr>
          <w:p w:rsidR="00314B41" w:rsidRPr="00AD7857" w:rsidRDefault="00314B41" w:rsidP="0097457D">
            <w:pPr>
              <w:widowControl/>
              <w:spacing w:line="216" w:lineRule="auto"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8247,1</w:t>
            </w:r>
          </w:p>
        </w:tc>
      </w:tr>
      <w:tr w:rsidR="00347DE5" w:rsidRPr="00AD7857" w:rsidTr="00286679">
        <w:trPr>
          <w:trHeight w:hRule="exact" w:val="2460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8.</w:t>
            </w:r>
          </w:p>
        </w:tc>
        <w:tc>
          <w:tcPr>
            <w:tcW w:w="1437" w:type="dxa"/>
            <w:hideMark/>
          </w:tcPr>
          <w:p w:rsidR="00314B41" w:rsidRPr="00AD7857" w:rsidRDefault="00314B41" w:rsidP="0097457D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Деятельность по </w:t>
            </w:r>
            <w:proofErr w:type="spellStart"/>
            <w:proofErr w:type="gramStart"/>
            <w:r w:rsidRPr="00AD7857">
              <w:rPr>
                <w:color w:val="000000"/>
              </w:rPr>
              <w:t>обеспе</w:t>
            </w:r>
            <w:r w:rsidR="00893B33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чению</w:t>
            </w:r>
            <w:proofErr w:type="spellEnd"/>
            <w:proofErr w:type="gramEnd"/>
            <w:r w:rsidRPr="00AD7857">
              <w:rPr>
                <w:color w:val="000000"/>
              </w:rPr>
              <w:t xml:space="preserve"> пожар</w:t>
            </w:r>
            <w:r w:rsidR="00893B33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 xml:space="preserve">ной </w:t>
            </w:r>
            <w:proofErr w:type="spellStart"/>
            <w:r w:rsidRPr="00AD7857">
              <w:rPr>
                <w:color w:val="000000"/>
              </w:rPr>
              <w:t>безопас</w:t>
            </w:r>
            <w:r w:rsidR="00893B33">
              <w:rPr>
                <w:color w:val="000000"/>
              </w:rPr>
              <w:t>-</w:t>
            </w:r>
            <w:r w:rsidR="000A181C">
              <w:rPr>
                <w:color w:val="000000"/>
              </w:rPr>
              <w:t>ности</w:t>
            </w:r>
            <w:proofErr w:type="spellEnd"/>
            <w:r w:rsidR="000A181C">
              <w:rPr>
                <w:color w:val="000000"/>
              </w:rPr>
              <w:t>.</w:t>
            </w:r>
            <w:r w:rsidR="000A181C">
              <w:rPr>
                <w:color w:val="000000"/>
              </w:rPr>
              <w:br/>
            </w:r>
            <w:r w:rsidRPr="00AD7857">
              <w:rPr>
                <w:color w:val="000000"/>
              </w:rPr>
              <w:t>Орга</w:t>
            </w:r>
            <w:r w:rsidRPr="00893B33">
              <w:rPr>
                <w:color w:val="000000"/>
                <w:spacing w:val="-4"/>
              </w:rPr>
              <w:t>низация тушения</w:t>
            </w:r>
            <w:r w:rsidRPr="00AD7857">
              <w:rPr>
                <w:color w:val="000000"/>
              </w:rPr>
              <w:t xml:space="preserve"> пожаров</w:t>
            </w:r>
          </w:p>
        </w:tc>
        <w:tc>
          <w:tcPr>
            <w:tcW w:w="1409" w:type="dxa"/>
            <w:hideMark/>
          </w:tcPr>
          <w:p w:rsidR="00314B41" w:rsidRPr="00AD7857" w:rsidRDefault="00F20310" w:rsidP="000A181C">
            <w:pPr>
              <w:widowControl/>
              <w:spacing w:line="221" w:lineRule="auto"/>
              <w:jc w:val="center"/>
              <w:rPr>
                <w:color w:val="000000"/>
              </w:rPr>
            </w:pPr>
            <w:r w:rsidRPr="000A181C">
              <w:rPr>
                <w:color w:val="000000"/>
                <w:spacing w:val="-8"/>
              </w:rPr>
              <w:t>Среднее время</w:t>
            </w:r>
            <w:r>
              <w:rPr>
                <w:color w:val="000000"/>
              </w:rPr>
              <w:t xml:space="preserve"> прибытия</w:t>
            </w:r>
            <w:r w:rsidR="000A181C">
              <w:rPr>
                <w:color w:val="000000"/>
              </w:rPr>
              <w:br/>
            </w:r>
            <w:r w:rsidRPr="000A181C">
              <w:rPr>
                <w:color w:val="000000"/>
                <w:spacing w:val="-10"/>
              </w:rPr>
              <w:t>к месту пожара</w:t>
            </w:r>
            <w:r w:rsidR="000A181C" w:rsidRPr="000A181C">
              <w:rPr>
                <w:color w:val="000000"/>
                <w:spacing w:val="-8"/>
              </w:rPr>
              <w:t xml:space="preserve"> </w:t>
            </w:r>
            <w:r w:rsidR="00314B41" w:rsidRPr="000A181C">
              <w:rPr>
                <w:color w:val="000000"/>
                <w:spacing w:val="-8"/>
              </w:rPr>
              <w:t>в</w:t>
            </w:r>
            <w:r w:rsidR="00314B41" w:rsidRPr="00AD7857">
              <w:rPr>
                <w:color w:val="000000"/>
              </w:rPr>
              <w:t xml:space="preserve"> </w:t>
            </w:r>
            <w:proofErr w:type="spellStart"/>
            <w:r w:rsidR="00314B41" w:rsidRPr="00AD7857">
              <w:rPr>
                <w:color w:val="000000"/>
              </w:rPr>
              <w:t>соответ</w:t>
            </w:r>
            <w:r>
              <w:rPr>
                <w:color w:val="000000"/>
              </w:rPr>
              <w:t>ст</w:t>
            </w:r>
            <w:r w:rsidR="000A181C">
              <w:rPr>
                <w:color w:val="000000"/>
              </w:rPr>
              <w:t>-</w:t>
            </w:r>
            <w:r>
              <w:rPr>
                <w:color w:val="000000"/>
              </w:rPr>
              <w:t>вии</w:t>
            </w:r>
            <w:proofErr w:type="spellEnd"/>
            <w:r>
              <w:rPr>
                <w:color w:val="000000"/>
              </w:rPr>
              <w:t xml:space="preserve"> </w:t>
            </w:r>
            <w:r w:rsidR="00314B41" w:rsidRPr="00F20310">
              <w:rPr>
                <w:color w:val="000000"/>
                <w:spacing w:val="-6"/>
              </w:rPr>
              <w:t>с норма</w:t>
            </w:r>
            <w:r w:rsidR="000A181C">
              <w:rPr>
                <w:color w:val="000000"/>
                <w:spacing w:val="-6"/>
              </w:rPr>
              <w:t>-</w:t>
            </w:r>
            <w:proofErr w:type="spellStart"/>
            <w:r w:rsidR="00314B41" w:rsidRPr="00F20310">
              <w:rPr>
                <w:color w:val="000000"/>
                <w:spacing w:val="-6"/>
              </w:rPr>
              <w:t>тивами</w:t>
            </w:r>
            <w:proofErr w:type="spellEnd"/>
            <w:r w:rsidR="00314B41" w:rsidRPr="00F20310">
              <w:rPr>
                <w:color w:val="000000"/>
                <w:spacing w:val="-6"/>
              </w:rPr>
              <w:t>,</w:t>
            </w:r>
            <w:r w:rsidR="00314B41" w:rsidRPr="00AD7857">
              <w:rPr>
                <w:color w:val="000000"/>
              </w:rPr>
              <w:t xml:space="preserve"> утвержден</w:t>
            </w:r>
            <w:r>
              <w:rPr>
                <w:color w:val="000000"/>
              </w:rPr>
              <w:t>-</w:t>
            </w:r>
            <w:proofErr w:type="spellStart"/>
            <w:r w:rsidR="00314B41" w:rsidRPr="00AD7857">
              <w:rPr>
                <w:color w:val="000000"/>
              </w:rPr>
              <w:t>ными</w:t>
            </w:r>
            <w:proofErr w:type="spellEnd"/>
            <w:r w:rsidR="00314B41" w:rsidRPr="00AD7857">
              <w:rPr>
                <w:color w:val="000000"/>
              </w:rPr>
              <w:t xml:space="preserve"> </w:t>
            </w:r>
            <w:proofErr w:type="gramStart"/>
            <w:r w:rsidR="00314B41" w:rsidRPr="00AD7857">
              <w:rPr>
                <w:color w:val="000000"/>
              </w:rPr>
              <w:t>федеральным</w:t>
            </w:r>
            <w:proofErr w:type="gramEnd"/>
            <w:r w:rsidR="00314B41" w:rsidRPr="00AD7857">
              <w:rPr>
                <w:color w:val="000000"/>
              </w:rPr>
              <w:t xml:space="preserve"> </w:t>
            </w:r>
            <w:proofErr w:type="spellStart"/>
            <w:r w:rsidR="00314B41" w:rsidRPr="00AD7857">
              <w:rPr>
                <w:color w:val="000000"/>
              </w:rPr>
              <w:t>законода</w:t>
            </w:r>
            <w:r>
              <w:rPr>
                <w:color w:val="000000"/>
              </w:rPr>
              <w:t>-</w:t>
            </w:r>
            <w:r w:rsidR="00314B41" w:rsidRPr="00AD7857">
              <w:rPr>
                <w:color w:val="000000"/>
              </w:rPr>
              <w:t>тельством</w:t>
            </w:r>
            <w:proofErr w:type="spellEnd"/>
          </w:p>
        </w:tc>
        <w:tc>
          <w:tcPr>
            <w:tcW w:w="1105" w:type="dxa"/>
            <w:hideMark/>
          </w:tcPr>
          <w:p w:rsidR="00314B41" w:rsidRPr="00AD7857" w:rsidRDefault="00347DE5" w:rsidP="00314B41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е</w:t>
            </w:r>
            <w:r w:rsidR="00314B41" w:rsidRPr="00AD7857">
              <w:rPr>
                <w:color w:val="000000"/>
              </w:rPr>
              <w:t>диниц</w:t>
            </w:r>
            <w:r>
              <w:rPr>
                <w:color w:val="000000"/>
              </w:rPr>
              <w:t> </w:t>
            </w:r>
            <w:r w:rsidR="00314B41" w:rsidRPr="00AD7857">
              <w:rPr>
                <w:color w:val="000000"/>
              </w:rPr>
              <w:t>/</w:t>
            </w:r>
            <w:r>
              <w:rPr>
                <w:color w:val="000000"/>
              </w:rPr>
              <w:br/>
            </w:r>
            <w:r w:rsidR="00314B41" w:rsidRPr="00AD7857">
              <w:rPr>
                <w:color w:val="000000"/>
              </w:rPr>
              <w:t>минут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F20310">
            <w:pPr>
              <w:keepNext/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137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 xml:space="preserve">126 </w:t>
            </w:r>
            <w:proofErr w:type="spellStart"/>
            <w:proofErr w:type="gramStart"/>
            <w:r w:rsidRPr="00AD7857">
              <w:rPr>
                <w:color w:val="000000"/>
              </w:rPr>
              <w:t>ед</w:t>
            </w:r>
            <w:proofErr w:type="spellEnd"/>
            <w:proofErr w:type="gramEnd"/>
            <w:r w:rsidRPr="00AD7857">
              <w:rPr>
                <w:color w:val="000000"/>
              </w:rPr>
              <w:t>/-</w:t>
            </w:r>
          </w:p>
        </w:tc>
        <w:tc>
          <w:tcPr>
            <w:tcW w:w="850" w:type="dxa"/>
            <w:noWrap/>
            <w:hideMark/>
          </w:tcPr>
          <w:p w:rsidR="00314B41" w:rsidRPr="00347DE5" w:rsidRDefault="00314B41" w:rsidP="00314B41">
            <w:pPr>
              <w:widowControl/>
              <w:jc w:val="center"/>
              <w:rPr>
                <w:color w:val="000000"/>
                <w:spacing w:val="-10"/>
              </w:rPr>
            </w:pPr>
            <w:r w:rsidRPr="00347DE5">
              <w:rPr>
                <w:color w:val="000000"/>
                <w:spacing w:val="-10"/>
              </w:rPr>
              <w:t>20 -/мин</w:t>
            </w:r>
          </w:p>
        </w:tc>
        <w:tc>
          <w:tcPr>
            <w:tcW w:w="814" w:type="dxa"/>
            <w:noWrap/>
            <w:hideMark/>
          </w:tcPr>
          <w:p w:rsidR="00314B41" w:rsidRPr="007336DC" w:rsidRDefault="00314B41" w:rsidP="00314B41">
            <w:pPr>
              <w:widowControl/>
              <w:jc w:val="center"/>
              <w:rPr>
                <w:color w:val="000000"/>
                <w:spacing w:val="-12"/>
                <w:sz w:val="19"/>
                <w:szCs w:val="19"/>
              </w:rPr>
            </w:pPr>
            <w:r w:rsidRPr="007336DC">
              <w:rPr>
                <w:color w:val="000000"/>
                <w:spacing w:val="-12"/>
                <w:sz w:val="19"/>
                <w:szCs w:val="19"/>
              </w:rPr>
              <w:t>20 -/мин</w:t>
            </w:r>
          </w:p>
        </w:tc>
        <w:tc>
          <w:tcPr>
            <w:tcW w:w="747" w:type="dxa"/>
            <w:noWrap/>
            <w:hideMark/>
          </w:tcPr>
          <w:p w:rsidR="00314B41" w:rsidRPr="00C2126C" w:rsidRDefault="00314B41" w:rsidP="00314B41">
            <w:pPr>
              <w:widowControl/>
              <w:jc w:val="center"/>
              <w:rPr>
                <w:color w:val="000000"/>
                <w:spacing w:val="-10"/>
              </w:rPr>
            </w:pPr>
            <w:r w:rsidRPr="00C2126C">
              <w:rPr>
                <w:color w:val="000000"/>
                <w:spacing w:val="-10"/>
              </w:rPr>
              <w:t>20 -/мин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7336DC" w:rsidRDefault="00314B41" w:rsidP="00963B85">
            <w:pPr>
              <w:widowControl/>
              <w:jc w:val="center"/>
              <w:rPr>
                <w:color w:val="000000"/>
                <w:spacing w:val="-13"/>
                <w:sz w:val="19"/>
                <w:szCs w:val="19"/>
              </w:rPr>
            </w:pPr>
            <w:r w:rsidRPr="007336DC">
              <w:rPr>
                <w:color w:val="000000"/>
                <w:spacing w:val="-13"/>
                <w:sz w:val="19"/>
                <w:szCs w:val="19"/>
              </w:rPr>
              <w:t xml:space="preserve">20 </w:t>
            </w:r>
            <w:r w:rsidR="00963B85" w:rsidRPr="007336DC">
              <w:rPr>
                <w:color w:val="000000"/>
                <w:spacing w:val="-13"/>
                <w:sz w:val="19"/>
                <w:szCs w:val="19"/>
              </w:rPr>
              <w:t>-</w:t>
            </w:r>
            <w:r w:rsidRPr="007336DC">
              <w:rPr>
                <w:color w:val="000000"/>
                <w:spacing w:val="-13"/>
                <w:sz w:val="19"/>
                <w:szCs w:val="19"/>
              </w:rPr>
              <w:t>/мин</w:t>
            </w:r>
          </w:p>
        </w:tc>
        <w:tc>
          <w:tcPr>
            <w:tcW w:w="833" w:type="dxa"/>
            <w:noWrap/>
            <w:hideMark/>
          </w:tcPr>
          <w:p w:rsidR="00314B41" w:rsidRPr="00963B85" w:rsidRDefault="00314B41" w:rsidP="00314B41">
            <w:pPr>
              <w:widowControl/>
              <w:jc w:val="center"/>
              <w:rPr>
                <w:color w:val="000000"/>
                <w:spacing w:val="-6"/>
              </w:rPr>
            </w:pPr>
            <w:r w:rsidRPr="00963B85">
              <w:rPr>
                <w:color w:val="000000"/>
                <w:spacing w:val="-6"/>
              </w:rPr>
              <w:t>23853,6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24742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24673,4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37901,2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26645,8</w:t>
            </w:r>
          </w:p>
        </w:tc>
        <w:tc>
          <w:tcPr>
            <w:tcW w:w="868" w:type="dxa"/>
            <w:noWrap/>
            <w:hideMark/>
          </w:tcPr>
          <w:p w:rsidR="00314B41" w:rsidRPr="00963B85" w:rsidRDefault="00314B41" w:rsidP="00314B41">
            <w:pPr>
              <w:widowControl/>
              <w:jc w:val="center"/>
              <w:rPr>
                <w:color w:val="000000"/>
                <w:spacing w:val="-4"/>
              </w:rPr>
            </w:pPr>
            <w:r w:rsidRPr="00963B85">
              <w:rPr>
                <w:color w:val="000000"/>
                <w:spacing w:val="-4"/>
              </w:rPr>
              <w:t>25633,9</w:t>
            </w:r>
          </w:p>
        </w:tc>
      </w:tr>
      <w:tr w:rsidR="00347DE5" w:rsidRPr="00AD7857" w:rsidTr="00406A39">
        <w:trPr>
          <w:trHeight w:val="3217"/>
        </w:trPr>
        <w:tc>
          <w:tcPr>
            <w:tcW w:w="508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9.</w:t>
            </w:r>
          </w:p>
        </w:tc>
        <w:tc>
          <w:tcPr>
            <w:tcW w:w="1437" w:type="dxa"/>
            <w:hideMark/>
          </w:tcPr>
          <w:p w:rsidR="00314B41" w:rsidRPr="00AD7857" w:rsidRDefault="00320C9E" w:rsidP="0097457D">
            <w:pPr>
              <w:widowControl/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Создание</w:t>
            </w:r>
            <w:r>
              <w:rPr>
                <w:color w:val="000000"/>
              </w:rPr>
              <w:br/>
            </w:r>
            <w:r w:rsidR="00314B41" w:rsidRPr="00AD7857">
              <w:rPr>
                <w:color w:val="000000"/>
              </w:rPr>
              <w:t xml:space="preserve">и развитие системы </w:t>
            </w:r>
            <w:proofErr w:type="spellStart"/>
            <w:proofErr w:type="gramStart"/>
            <w:r w:rsidR="00314B41" w:rsidRPr="00AD7857">
              <w:rPr>
                <w:color w:val="000000"/>
              </w:rPr>
              <w:t>обес</w:t>
            </w:r>
            <w:proofErr w:type="spellEnd"/>
            <w:r w:rsidR="00684719">
              <w:rPr>
                <w:color w:val="000000"/>
              </w:rPr>
              <w:t>-</w:t>
            </w:r>
            <w:r w:rsidR="00314B41" w:rsidRPr="00684719">
              <w:rPr>
                <w:color w:val="000000"/>
                <w:spacing w:val="-8"/>
              </w:rPr>
              <w:t>печения</w:t>
            </w:r>
            <w:proofErr w:type="gramEnd"/>
            <w:r w:rsidR="00314B41" w:rsidRPr="00684719">
              <w:rPr>
                <w:color w:val="000000"/>
                <w:spacing w:val="-8"/>
              </w:rPr>
              <w:t xml:space="preserve"> вызова</w:t>
            </w:r>
            <w:r w:rsidR="00314B41" w:rsidRPr="00AD7857">
              <w:rPr>
                <w:color w:val="000000"/>
              </w:rPr>
              <w:t xml:space="preserve"> экстренных оперативных служб по </w:t>
            </w:r>
            <w:proofErr w:type="spellStart"/>
            <w:r w:rsidR="00314B41" w:rsidRPr="00AD7857">
              <w:rPr>
                <w:color w:val="000000"/>
              </w:rPr>
              <w:t>еди</w:t>
            </w:r>
            <w:proofErr w:type="spellEnd"/>
            <w:r>
              <w:rPr>
                <w:color w:val="000000"/>
              </w:rPr>
              <w:t>-</w:t>
            </w:r>
            <w:r w:rsidR="00314B41" w:rsidRPr="00AD7857">
              <w:rPr>
                <w:color w:val="000000"/>
              </w:rPr>
              <w:t xml:space="preserve">ному номеру </w:t>
            </w:r>
            <w:r w:rsidR="000B190E" w:rsidRPr="00AD7857">
              <w:rPr>
                <w:color w:val="000000"/>
              </w:rPr>
              <w:t>"</w:t>
            </w:r>
            <w:r w:rsidR="00314B41" w:rsidRPr="00AD7857">
              <w:rPr>
                <w:color w:val="000000"/>
              </w:rPr>
              <w:t>112</w:t>
            </w:r>
            <w:r w:rsidR="000B190E" w:rsidRPr="00AD7857">
              <w:rPr>
                <w:color w:val="000000"/>
              </w:rPr>
              <w:t>"</w:t>
            </w:r>
            <w:r w:rsidR="00314B41" w:rsidRPr="00AD7857">
              <w:rPr>
                <w:color w:val="000000"/>
              </w:rPr>
              <w:t xml:space="preserve">, организация ее </w:t>
            </w:r>
            <w:proofErr w:type="spellStart"/>
            <w:r w:rsidR="00314B41" w:rsidRPr="00AD7857">
              <w:rPr>
                <w:color w:val="000000"/>
              </w:rPr>
              <w:t>эксплуата</w:t>
            </w:r>
            <w:r w:rsidR="0097457D">
              <w:rPr>
                <w:color w:val="000000"/>
              </w:rPr>
              <w:t>-</w:t>
            </w:r>
            <w:r w:rsidR="00314B41" w:rsidRPr="00AD7857">
              <w:rPr>
                <w:color w:val="000000"/>
              </w:rPr>
              <w:t>ции</w:t>
            </w:r>
            <w:proofErr w:type="spellEnd"/>
            <w:r w:rsidR="00314B41" w:rsidRPr="00AD7857">
              <w:rPr>
                <w:color w:val="000000"/>
              </w:rPr>
              <w:t xml:space="preserve">, </w:t>
            </w:r>
            <w:proofErr w:type="spellStart"/>
            <w:r w:rsidR="00314B41" w:rsidRPr="00AD7857">
              <w:rPr>
                <w:color w:val="000000"/>
              </w:rPr>
              <w:t>обеспе</w:t>
            </w:r>
            <w:r w:rsidR="0097457D">
              <w:rPr>
                <w:color w:val="000000"/>
              </w:rPr>
              <w:t>-</w:t>
            </w:r>
            <w:r w:rsidR="00314B41" w:rsidRPr="00AD7857">
              <w:rPr>
                <w:color w:val="000000"/>
              </w:rPr>
              <w:t>чение</w:t>
            </w:r>
            <w:proofErr w:type="spellEnd"/>
            <w:r w:rsidR="00314B41" w:rsidRPr="00AD7857">
              <w:rPr>
                <w:color w:val="000000"/>
              </w:rPr>
              <w:t xml:space="preserve"> приема и обработки вызовов</w:t>
            </w:r>
            <w:r>
              <w:rPr>
                <w:color w:val="000000"/>
              </w:rPr>
              <w:t xml:space="preserve">. </w:t>
            </w:r>
            <w:r w:rsidR="00314B41" w:rsidRPr="00AD7857">
              <w:t xml:space="preserve">Обеспечение </w:t>
            </w:r>
            <w:proofErr w:type="spellStart"/>
            <w:proofErr w:type="gramStart"/>
            <w:r w:rsidR="00314B41" w:rsidRPr="00AD7857">
              <w:t>функциони</w:t>
            </w:r>
            <w:r>
              <w:t>-</w:t>
            </w:r>
            <w:r w:rsidR="00314B41" w:rsidRPr="00AD7857">
              <w:t>рования</w:t>
            </w:r>
            <w:proofErr w:type="spellEnd"/>
            <w:proofErr w:type="gramEnd"/>
            <w:r w:rsidR="00314B41" w:rsidRPr="00AD7857">
              <w:t xml:space="preserve"> </w:t>
            </w:r>
            <w:r w:rsidR="00314B41" w:rsidRPr="00AD7857">
              <w:lastRenderedPageBreak/>
              <w:t xml:space="preserve">системы обеспечения вызова экстренных оперативных служб по единому номеру </w:t>
            </w:r>
            <w:r w:rsidR="000B190E" w:rsidRPr="00AD7857">
              <w:t>"</w:t>
            </w:r>
            <w:r w:rsidR="00314B41" w:rsidRPr="00AD7857">
              <w:t>112</w:t>
            </w:r>
            <w:r w:rsidR="000B190E" w:rsidRPr="00AD7857">
              <w:t>"</w:t>
            </w:r>
            <w:r w:rsidR="00314B41" w:rsidRPr="00AD7857">
              <w:t xml:space="preserve">, прием и обработка вызовов по единому номеру </w:t>
            </w:r>
            <w:r w:rsidR="000B190E" w:rsidRPr="00AD7857">
              <w:t>"</w:t>
            </w:r>
            <w:r w:rsidR="00314B41" w:rsidRPr="00AD7857">
              <w:t>112</w:t>
            </w:r>
            <w:r w:rsidR="000B190E" w:rsidRPr="00AD7857">
              <w:t>"</w:t>
            </w:r>
            <w:r w:rsidR="00314B41" w:rsidRPr="00AD7857">
              <w:t xml:space="preserve"> и передача их </w:t>
            </w:r>
            <w:r w:rsidR="00314B41" w:rsidRPr="00071633">
              <w:rPr>
                <w:spacing w:val="-6"/>
              </w:rPr>
              <w:t>диспетчерским</w:t>
            </w:r>
            <w:r w:rsidR="00314B41" w:rsidRPr="00AD7857">
              <w:t xml:space="preserve"> службам</w:t>
            </w:r>
          </w:p>
        </w:tc>
        <w:tc>
          <w:tcPr>
            <w:tcW w:w="1409" w:type="dxa"/>
            <w:hideMark/>
          </w:tcPr>
          <w:p w:rsidR="00314B41" w:rsidRPr="00AD7857" w:rsidRDefault="00314B41" w:rsidP="00320C9E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lastRenderedPageBreak/>
              <w:t xml:space="preserve">Доля </w:t>
            </w:r>
            <w:proofErr w:type="gramStart"/>
            <w:r w:rsidRPr="00AD7857">
              <w:rPr>
                <w:color w:val="000000"/>
              </w:rPr>
              <w:t>направлен</w:t>
            </w:r>
            <w:r w:rsidR="00320C9E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ной</w:t>
            </w:r>
            <w:proofErr w:type="gramEnd"/>
            <w:r w:rsidRPr="00AD7857">
              <w:rPr>
                <w:color w:val="000000"/>
              </w:rPr>
              <w:t xml:space="preserve"> обработанной информации в ДДС экстренных оперативных служб в </w:t>
            </w:r>
            <w:proofErr w:type="spellStart"/>
            <w:r w:rsidRPr="00AD7857">
              <w:rPr>
                <w:color w:val="000000"/>
              </w:rPr>
              <w:t>соот</w:t>
            </w:r>
            <w:r w:rsidR="00320C9E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ветствии</w:t>
            </w:r>
            <w:proofErr w:type="spellEnd"/>
            <w:r w:rsidRPr="00AD7857">
              <w:rPr>
                <w:color w:val="000000"/>
              </w:rPr>
              <w:t xml:space="preserve"> с их </w:t>
            </w:r>
            <w:proofErr w:type="spellStart"/>
            <w:r w:rsidRPr="00AD7857">
              <w:rPr>
                <w:color w:val="000000"/>
              </w:rPr>
              <w:t>компетенци</w:t>
            </w:r>
            <w:proofErr w:type="spellEnd"/>
            <w:r w:rsidR="00320C9E">
              <w:rPr>
                <w:color w:val="000000"/>
              </w:rPr>
              <w:t>-</w:t>
            </w:r>
            <w:r w:rsidRPr="00AD7857">
              <w:rPr>
                <w:color w:val="000000"/>
              </w:rPr>
              <w:t>ей от общего количества обращений</w:t>
            </w:r>
          </w:p>
        </w:tc>
        <w:tc>
          <w:tcPr>
            <w:tcW w:w="1105" w:type="dxa"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процент</w:t>
            </w:r>
          </w:p>
        </w:tc>
        <w:tc>
          <w:tcPr>
            <w:tcW w:w="9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100</w:t>
            </w:r>
          </w:p>
        </w:tc>
        <w:tc>
          <w:tcPr>
            <w:tcW w:w="969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100</w:t>
            </w:r>
          </w:p>
        </w:tc>
        <w:tc>
          <w:tcPr>
            <w:tcW w:w="814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100</w:t>
            </w:r>
          </w:p>
        </w:tc>
        <w:tc>
          <w:tcPr>
            <w:tcW w:w="747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100</w:t>
            </w:r>
          </w:p>
        </w:tc>
        <w:tc>
          <w:tcPr>
            <w:tcW w:w="85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100</w:t>
            </w:r>
          </w:p>
        </w:tc>
        <w:tc>
          <w:tcPr>
            <w:tcW w:w="833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5564,9</w:t>
            </w:r>
          </w:p>
        </w:tc>
        <w:tc>
          <w:tcPr>
            <w:tcW w:w="868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15612,7</w:t>
            </w:r>
          </w:p>
        </w:tc>
        <w:tc>
          <w:tcPr>
            <w:tcW w:w="994" w:type="dxa"/>
            <w:gridSpan w:val="2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23519,2</w:t>
            </w:r>
          </w:p>
        </w:tc>
        <w:tc>
          <w:tcPr>
            <w:tcW w:w="110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24027,5</w:t>
            </w:r>
          </w:p>
        </w:tc>
        <w:tc>
          <w:tcPr>
            <w:tcW w:w="1136" w:type="dxa"/>
            <w:noWrap/>
            <w:hideMark/>
          </w:tcPr>
          <w:p w:rsidR="00314B41" w:rsidRPr="00AD7857" w:rsidRDefault="00314B41" w:rsidP="00314B41">
            <w:pPr>
              <w:widowControl/>
              <w:jc w:val="center"/>
              <w:rPr>
                <w:color w:val="000000"/>
              </w:rPr>
            </w:pPr>
            <w:r w:rsidRPr="00AD7857">
              <w:rPr>
                <w:color w:val="000000"/>
              </w:rPr>
              <w:t>25055</w:t>
            </w:r>
          </w:p>
        </w:tc>
        <w:tc>
          <w:tcPr>
            <w:tcW w:w="868" w:type="dxa"/>
            <w:noWrap/>
            <w:hideMark/>
          </w:tcPr>
          <w:p w:rsidR="00314B41" w:rsidRPr="00B17406" w:rsidRDefault="00314B41" w:rsidP="00314B41">
            <w:pPr>
              <w:widowControl/>
              <w:jc w:val="center"/>
              <w:rPr>
                <w:color w:val="000000"/>
                <w:spacing w:val="-6"/>
              </w:rPr>
            </w:pPr>
            <w:r w:rsidRPr="00B17406">
              <w:rPr>
                <w:color w:val="000000"/>
                <w:spacing w:val="-6"/>
              </w:rPr>
              <w:t>25349,8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241549" w:rsidRDefault="00241549">
      <w:pPr>
        <w:jc w:val="both"/>
        <w:rPr>
          <w:sz w:val="28"/>
        </w:rPr>
      </w:pPr>
    </w:p>
    <w:p w:rsidR="00F45F9E" w:rsidRDefault="00241549" w:rsidP="00241549">
      <w:pPr>
        <w:jc w:val="center"/>
        <w:rPr>
          <w:sz w:val="28"/>
        </w:rPr>
        <w:sectPr w:rsidR="00F45F9E" w:rsidSect="00347DE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_____________</w:t>
      </w:r>
    </w:p>
    <w:p w:rsidR="00F45F9E" w:rsidRPr="003E1EF0" w:rsidRDefault="00B2791F" w:rsidP="00F45F9E">
      <w:pPr>
        <w:ind w:left="907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 </w:t>
      </w:r>
      <w:r w:rsidR="00F45F9E">
        <w:rPr>
          <w:sz w:val="24"/>
          <w:szCs w:val="24"/>
        </w:rPr>
        <w:t>2</w:t>
      </w:r>
    </w:p>
    <w:p w:rsidR="00F45F9E" w:rsidRPr="003E1EF0" w:rsidRDefault="00F45F9E" w:rsidP="00F45F9E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t>к постановлению Правительства</w:t>
      </w:r>
      <w:r w:rsidRPr="003E1EF0">
        <w:rPr>
          <w:sz w:val="24"/>
          <w:szCs w:val="24"/>
        </w:rPr>
        <w:br/>
        <w:t>Пензенской области</w:t>
      </w:r>
    </w:p>
    <w:p w:rsidR="00F45F9E" w:rsidRDefault="00D50A75" w:rsidP="00F45F9E">
      <w:pPr>
        <w:ind w:left="9072"/>
        <w:jc w:val="center"/>
        <w:rPr>
          <w:sz w:val="24"/>
          <w:szCs w:val="24"/>
        </w:rPr>
      </w:pPr>
      <w:r>
        <w:rPr>
          <w:sz w:val="24"/>
          <w:szCs w:val="24"/>
        </w:rPr>
        <w:t>09.11.2022</w:t>
      </w:r>
      <w:r w:rsidRPr="003E1EF0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969-пП</w:t>
      </w:r>
    </w:p>
    <w:p w:rsidR="00F45F9E" w:rsidRPr="008C1B96" w:rsidRDefault="00F45F9E" w:rsidP="00B2791F">
      <w:pPr>
        <w:ind w:left="9072"/>
        <w:jc w:val="center"/>
        <w:rPr>
          <w:sz w:val="24"/>
          <w:szCs w:val="24"/>
        </w:rPr>
      </w:pPr>
    </w:p>
    <w:p w:rsidR="00F45F9E" w:rsidRPr="003E1EF0" w:rsidRDefault="00F45F9E" w:rsidP="00F45F9E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t>Приложение № </w:t>
      </w:r>
      <w:r>
        <w:rPr>
          <w:sz w:val="24"/>
          <w:szCs w:val="24"/>
        </w:rPr>
        <w:t>4</w:t>
      </w:r>
      <w:r w:rsidRPr="003E1EF0">
        <w:rPr>
          <w:sz w:val="24"/>
          <w:szCs w:val="24"/>
        </w:rPr>
        <w:t>.2</w:t>
      </w:r>
      <w:r w:rsidRPr="003E1EF0">
        <w:rPr>
          <w:sz w:val="24"/>
          <w:szCs w:val="24"/>
        </w:rPr>
        <w:br/>
        <w:t>к государственной программе</w:t>
      </w:r>
      <w:r w:rsidRPr="003E1EF0">
        <w:rPr>
          <w:sz w:val="24"/>
          <w:szCs w:val="24"/>
        </w:rPr>
        <w:br/>
        <w:t>Пензенской области</w:t>
      </w:r>
      <w:r w:rsidRPr="003E1EF0">
        <w:rPr>
          <w:sz w:val="24"/>
          <w:szCs w:val="24"/>
        </w:rPr>
        <w:br/>
        <w:t>"Защита населения и территорий</w:t>
      </w:r>
      <w:r w:rsidRPr="003E1EF0">
        <w:rPr>
          <w:sz w:val="24"/>
          <w:szCs w:val="24"/>
        </w:rPr>
        <w:br/>
        <w:t>от чрезвычайных ситуаций,</w:t>
      </w:r>
      <w:r w:rsidRPr="003E1EF0">
        <w:rPr>
          <w:sz w:val="24"/>
          <w:szCs w:val="24"/>
        </w:rPr>
        <w:br/>
        <w:t>обеспечение пожарной безопасности</w:t>
      </w:r>
      <w:r w:rsidRPr="003E1EF0">
        <w:rPr>
          <w:sz w:val="24"/>
          <w:szCs w:val="24"/>
        </w:rPr>
        <w:br/>
        <w:t>в Пензенской области"</w:t>
      </w:r>
    </w:p>
    <w:p w:rsidR="00F45F9E" w:rsidRDefault="00F45F9E" w:rsidP="00F45F9E">
      <w:pPr>
        <w:jc w:val="both"/>
        <w:rPr>
          <w:sz w:val="28"/>
        </w:rPr>
      </w:pPr>
    </w:p>
    <w:p w:rsidR="00F45F9E" w:rsidRDefault="008C1B96" w:rsidP="00852CA8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  <w:proofErr w:type="gramStart"/>
      <w:r w:rsidRPr="008C1B96">
        <w:rPr>
          <w:b/>
          <w:bCs/>
          <w:color w:val="000000"/>
          <w:sz w:val="24"/>
          <w:szCs w:val="24"/>
        </w:rPr>
        <w:t>Р</w:t>
      </w:r>
      <w:proofErr w:type="gramEnd"/>
      <w:r w:rsidRPr="008C1B96">
        <w:rPr>
          <w:b/>
          <w:bCs/>
          <w:color w:val="000000"/>
          <w:sz w:val="24"/>
          <w:szCs w:val="24"/>
        </w:rPr>
        <w:t xml:space="preserve"> Е С У Р С Н О Е  О Б Е С П Е Ч Е Н И Е</w:t>
      </w:r>
      <w:r>
        <w:rPr>
          <w:b/>
          <w:bCs/>
          <w:color w:val="000000"/>
          <w:sz w:val="24"/>
          <w:szCs w:val="24"/>
        </w:rPr>
        <w:br/>
      </w:r>
      <w:r w:rsidR="00AD1C14" w:rsidRPr="003D7F70">
        <w:rPr>
          <w:b/>
          <w:bCs/>
          <w:color w:val="000000"/>
          <w:sz w:val="24"/>
          <w:szCs w:val="24"/>
        </w:rPr>
        <w:t xml:space="preserve">реализации государственной программы </w:t>
      </w:r>
      <w:r w:rsidR="00AD1C14">
        <w:rPr>
          <w:b/>
          <w:bCs/>
          <w:color w:val="000000"/>
          <w:sz w:val="24"/>
          <w:szCs w:val="24"/>
        </w:rPr>
        <w:t>П</w:t>
      </w:r>
      <w:r w:rsidR="00AD1C14" w:rsidRPr="003D7F70">
        <w:rPr>
          <w:b/>
          <w:bCs/>
          <w:color w:val="000000"/>
          <w:sz w:val="24"/>
          <w:szCs w:val="24"/>
        </w:rPr>
        <w:t>ензенской области</w:t>
      </w:r>
    </w:p>
    <w:p w:rsidR="00F45F9E" w:rsidRDefault="00AD1C14" w:rsidP="00852CA8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"З</w:t>
      </w:r>
      <w:r w:rsidRPr="003D7F70">
        <w:rPr>
          <w:b/>
          <w:bCs/>
          <w:color w:val="000000"/>
          <w:sz w:val="24"/>
          <w:szCs w:val="24"/>
        </w:rPr>
        <w:t>ащита населения и терри</w:t>
      </w:r>
      <w:r>
        <w:rPr>
          <w:b/>
          <w:bCs/>
          <w:color w:val="000000"/>
          <w:sz w:val="24"/>
          <w:szCs w:val="24"/>
        </w:rPr>
        <w:t xml:space="preserve">торий от чрезвычайных ситуаций, </w:t>
      </w:r>
      <w:r w:rsidRPr="003D7F70">
        <w:rPr>
          <w:b/>
          <w:bCs/>
          <w:color w:val="000000"/>
          <w:sz w:val="24"/>
          <w:szCs w:val="24"/>
        </w:rPr>
        <w:t>об</w:t>
      </w:r>
      <w:r>
        <w:rPr>
          <w:b/>
          <w:bCs/>
          <w:color w:val="000000"/>
          <w:sz w:val="24"/>
          <w:szCs w:val="24"/>
        </w:rPr>
        <w:t>еспечение пожарной безопасности</w:t>
      </w:r>
      <w:r>
        <w:rPr>
          <w:b/>
          <w:bCs/>
          <w:color w:val="000000"/>
          <w:sz w:val="24"/>
          <w:szCs w:val="24"/>
        </w:rPr>
        <w:br/>
      </w:r>
      <w:r w:rsidRPr="003D7F70"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</w:rPr>
        <w:t>П</w:t>
      </w:r>
      <w:r w:rsidRPr="003D7F70">
        <w:rPr>
          <w:b/>
          <w:bCs/>
          <w:color w:val="000000"/>
          <w:sz w:val="24"/>
          <w:szCs w:val="24"/>
        </w:rPr>
        <w:t>ензенской области</w:t>
      </w:r>
      <w:r>
        <w:rPr>
          <w:b/>
          <w:bCs/>
          <w:color w:val="000000"/>
          <w:sz w:val="24"/>
          <w:szCs w:val="24"/>
        </w:rPr>
        <w:t xml:space="preserve">" </w:t>
      </w:r>
      <w:r w:rsidRPr="003D7F70">
        <w:rPr>
          <w:b/>
          <w:bCs/>
          <w:color w:val="000000"/>
          <w:sz w:val="24"/>
          <w:szCs w:val="24"/>
        </w:rPr>
        <w:t>за счет всех источников финансирования</w:t>
      </w:r>
    </w:p>
    <w:p w:rsidR="00852CA8" w:rsidRDefault="00852CA8" w:rsidP="00852CA8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b"/>
        <w:tblW w:w="15276" w:type="dxa"/>
        <w:tblLook w:val="04A0" w:firstRow="1" w:lastRow="0" w:firstColumn="1" w:lastColumn="0" w:noHBand="0" w:noVBand="1"/>
      </w:tblPr>
      <w:tblGrid>
        <w:gridCol w:w="536"/>
        <w:gridCol w:w="1926"/>
        <w:gridCol w:w="2788"/>
        <w:gridCol w:w="3181"/>
        <w:gridCol w:w="1162"/>
        <w:gridCol w:w="1276"/>
        <w:gridCol w:w="1116"/>
        <w:gridCol w:w="1134"/>
        <w:gridCol w:w="1116"/>
        <w:gridCol w:w="1041"/>
      </w:tblGrid>
      <w:tr w:rsidR="00852CA8" w:rsidRPr="00852CA8" w:rsidTr="00852CA8">
        <w:trPr>
          <w:trHeight w:val="501"/>
        </w:trPr>
        <w:tc>
          <w:tcPr>
            <w:tcW w:w="5250" w:type="dxa"/>
            <w:gridSpan w:val="3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0026" w:type="dxa"/>
            <w:gridSpan w:val="7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852CA8" w:rsidRPr="00852CA8" w:rsidTr="00852CA8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spacing w:line="221" w:lineRule="auto"/>
              <w:jc w:val="center"/>
            </w:pPr>
            <w:r w:rsidRPr="00852CA8">
              <w:t xml:space="preserve">№ </w:t>
            </w:r>
            <w:proofErr w:type="gramStart"/>
            <w:r w:rsidRPr="00852CA8">
              <w:t>п</w:t>
            </w:r>
            <w:proofErr w:type="gramEnd"/>
            <w:r w:rsidRPr="00852CA8">
              <w:t>/п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Статус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1F1E9D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 xml:space="preserve">Наименование </w:t>
            </w:r>
            <w:proofErr w:type="spellStart"/>
            <w:proofErr w:type="gramStart"/>
            <w:r w:rsidRPr="00852CA8">
              <w:rPr>
                <w:color w:val="000000"/>
              </w:rPr>
              <w:t>государствен</w:t>
            </w:r>
            <w:proofErr w:type="spellEnd"/>
            <w:r w:rsidR="001F1E9D">
              <w:rPr>
                <w:color w:val="000000"/>
              </w:rPr>
              <w:t>-</w:t>
            </w:r>
            <w:r w:rsidRPr="00852CA8">
              <w:rPr>
                <w:color w:val="000000"/>
              </w:rPr>
              <w:t>ной</w:t>
            </w:r>
            <w:proofErr w:type="gramEnd"/>
            <w:r w:rsidRPr="00852CA8">
              <w:rPr>
                <w:color w:val="000000"/>
              </w:rPr>
              <w:t xml:space="preserve"> программы, подпрограммы, основного мероприятия (регионального проекта)</w:t>
            </w:r>
          </w:p>
        </w:tc>
        <w:tc>
          <w:tcPr>
            <w:tcW w:w="3181" w:type="dxa"/>
            <w:vMerge w:val="restart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Источник финансирования</w:t>
            </w:r>
          </w:p>
        </w:tc>
        <w:tc>
          <w:tcPr>
            <w:tcW w:w="6845" w:type="dxa"/>
            <w:gridSpan w:val="6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Оценка расходов, тыс. рублей</w:t>
            </w:r>
          </w:p>
        </w:tc>
      </w:tr>
      <w:tr w:rsidR="00852CA8" w:rsidRPr="00852CA8" w:rsidTr="00B2791F">
        <w:trPr>
          <w:trHeight w:val="75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spacing w:line="221" w:lineRule="auto"/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</w:p>
        </w:tc>
        <w:tc>
          <w:tcPr>
            <w:tcW w:w="3181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</w:p>
        </w:tc>
        <w:tc>
          <w:tcPr>
            <w:tcW w:w="1162" w:type="dxa"/>
            <w:hideMark/>
          </w:tcPr>
          <w:p w:rsidR="00852CA8" w:rsidRPr="00852CA8" w:rsidRDefault="00852CA8" w:rsidP="00B2791F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2019 г.</w:t>
            </w:r>
          </w:p>
        </w:tc>
        <w:tc>
          <w:tcPr>
            <w:tcW w:w="1276" w:type="dxa"/>
            <w:hideMark/>
          </w:tcPr>
          <w:p w:rsidR="00852CA8" w:rsidRPr="00852CA8" w:rsidRDefault="00852CA8" w:rsidP="00B2791F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2020 г.</w:t>
            </w:r>
          </w:p>
        </w:tc>
        <w:tc>
          <w:tcPr>
            <w:tcW w:w="1116" w:type="dxa"/>
            <w:hideMark/>
          </w:tcPr>
          <w:p w:rsidR="00852CA8" w:rsidRPr="00852CA8" w:rsidRDefault="00852CA8" w:rsidP="00B2791F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2021 г.</w:t>
            </w:r>
          </w:p>
        </w:tc>
        <w:tc>
          <w:tcPr>
            <w:tcW w:w="1134" w:type="dxa"/>
            <w:hideMark/>
          </w:tcPr>
          <w:p w:rsidR="00852CA8" w:rsidRPr="00852CA8" w:rsidRDefault="00852CA8" w:rsidP="00B2791F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2022 г.</w:t>
            </w:r>
          </w:p>
        </w:tc>
        <w:tc>
          <w:tcPr>
            <w:tcW w:w="1116" w:type="dxa"/>
            <w:hideMark/>
          </w:tcPr>
          <w:p w:rsidR="00852CA8" w:rsidRPr="00852CA8" w:rsidRDefault="00852CA8" w:rsidP="00B2791F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2023 г.</w:t>
            </w:r>
          </w:p>
        </w:tc>
        <w:tc>
          <w:tcPr>
            <w:tcW w:w="1041" w:type="dxa"/>
            <w:hideMark/>
          </w:tcPr>
          <w:p w:rsidR="00852CA8" w:rsidRPr="00852CA8" w:rsidRDefault="00852CA8" w:rsidP="00B2791F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2024 г.</w:t>
            </w:r>
          </w:p>
        </w:tc>
      </w:tr>
    </w:tbl>
    <w:p w:rsidR="00852CA8" w:rsidRPr="00852CA8" w:rsidRDefault="00852CA8" w:rsidP="00852CA8">
      <w:pPr>
        <w:spacing w:line="221" w:lineRule="auto"/>
        <w:rPr>
          <w:sz w:val="4"/>
          <w:szCs w:val="4"/>
        </w:rPr>
      </w:pPr>
    </w:p>
    <w:tbl>
      <w:tblPr>
        <w:tblStyle w:val="ab"/>
        <w:tblW w:w="15276" w:type="dxa"/>
        <w:tblLook w:val="04A0" w:firstRow="1" w:lastRow="0" w:firstColumn="1" w:lastColumn="0" w:noHBand="0" w:noVBand="1"/>
      </w:tblPr>
      <w:tblGrid>
        <w:gridCol w:w="536"/>
        <w:gridCol w:w="1926"/>
        <w:gridCol w:w="2788"/>
        <w:gridCol w:w="3181"/>
        <w:gridCol w:w="1162"/>
        <w:gridCol w:w="1276"/>
        <w:gridCol w:w="1116"/>
        <w:gridCol w:w="1134"/>
        <w:gridCol w:w="1116"/>
        <w:gridCol w:w="1041"/>
      </w:tblGrid>
      <w:tr w:rsidR="00852CA8" w:rsidRPr="00852CA8" w:rsidTr="00CF6D14">
        <w:trPr>
          <w:trHeight w:val="312"/>
          <w:tblHeader/>
        </w:trPr>
        <w:tc>
          <w:tcPr>
            <w:tcW w:w="536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</w:t>
            </w:r>
          </w:p>
        </w:tc>
        <w:tc>
          <w:tcPr>
            <w:tcW w:w="1926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</w:t>
            </w:r>
          </w:p>
        </w:tc>
        <w:tc>
          <w:tcPr>
            <w:tcW w:w="2788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</w:t>
            </w:r>
          </w:p>
        </w:tc>
        <w:tc>
          <w:tcPr>
            <w:tcW w:w="3181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4</w:t>
            </w:r>
          </w:p>
        </w:tc>
        <w:tc>
          <w:tcPr>
            <w:tcW w:w="1162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</w:t>
            </w:r>
          </w:p>
        </w:tc>
        <w:tc>
          <w:tcPr>
            <w:tcW w:w="1276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6</w:t>
            </w:r>
          </w:p>
        </w:tc>
        <w:tc>
          <w:tcPr>
            <w:tcW w:w="1116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7</w:t>
            </w:r>
          </w:p>
        </w:tc>
        <w:tc>
          <w:tcPr>
            <w:tcW w:w="1134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8</w:t>
            </w:r>
          </w:p>
        </w:tc>
        <w:tc>
          <w:tcPr>
            <w:tcW w:w="1116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9</w:t>
            </w:r>
          </w:p>
        </w:tc>
        <w:tc>
          <w:tcPr>
            <w:tcW w:w="1041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10</w:t>
            </w:r>
          </w:p>
        </w:tc>
      </w:tr>
      <w:tr w:rsidR="00852CA8" w:rsidRPr="00852CA8" w:rsidTr="00852CA8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  <w:r w:rsidRPr="00852CA8">
              <w:rPr>
                <w:color w:val="000000"/>
              </w:rPr>
              <w:t> 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Государственная программа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Защита населения и территорий от чрезвычайных ситуаций, об</w:t>
            </w:r>
            <w:r w:rsidR="00880090">
              <w:rPr>
                <w:color w:val="000000"/>
              </w:rPr>
              <w:t>еспечение пожарной безопасности</w:t>
            </w:r>
            <w:r w:rsidR="00880090">
              <w:rPr>
                <w:color w:val="000000"/>
              </w:rPr>
              <w:br/>
            </w:r>
            <w:r w:rsidRPr="00852CA8">
              <w:rPr>
                <w:color w:val="000000"/>
              </w:rPr>
              <w:t>в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134898,4</w:t>
            </w:r>
          </w:p>
        </w:tc>
        <w:tc>
          <w:tcPr>
            <w:tcW w:w="127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149701,4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186183,0</w:t>
            </w:r>
          </w:p>
        </w:tc>
        <w:tc>
          <w:tcPr>
            <w:tcW w:w="1134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270711,5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291284,9</w:t>
            </w:r>
          </w:p>
        </w:tc>
        <w:tc>
          <w:tcPr>
            <w:tcW w:w="1041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182483,6</w:t>
            </w:r>
          </w:p>
        </w:tc>
      </w:tr>
      <w:tr w:rsidR="00852CA8" w:rsidRPr="00852CA8" w:rsidTr="00852CA8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</w:tr>
      <w:tr w:rsidR="00852CA8" w:rsidRPr="00852CA8" w:rsidTr="00852CA8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134898,4</w:t>
            </w:r>
          </w:p>
        </w:tc>
        <w:tc>
          <w:tcPr>
            <w:tcW w:w="1276" w:type="dxa"/>
            <w:noWrap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149701,4</w:t>
            </w:r>
          </w:p>
        </w:tc>
        <w:tc>
          <w:tcPr>
            <w:tcW w:w="1116" w:type="dxa"/>
            <w:noWrap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186183</w:t>
            </w:r>
          </w:p>
        </w:tc>
        <w:tc>
          <w:tcPr>
            <w:tcW w:w="1134" w:type="dxa"/>
            <w:noWrap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270711,5</w:t>
            </w:r>
          </w:p>
        </w:tc>
        <w:tc>
          <w:tcPr>
            <w:tcW w:w="1116" w:type="dxa"/>
            <w:noWrap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291284,9</w:t>
            </w:r>
          </w:p>
        </w:tc>
        <w:tc>
          <w:tcPr>
            <w:tcW w:w="1041" w:type="dxa"/>
            <w:noWrap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182483,6</w:t>
            </w:r>
          </w:p>
        </w:tc>
      </w:tr>
      <w:tr w:rsidR="00852CA8" w:rsidRPr="00852CA8" w:rsidTr="001F1E9D">
        <w:trPr>
          <w:trHeight w:val="641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852CA8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852CA8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</w:tr>
      <w:tr w:rsidR="00852CA8" w:rsidRPr="00852CA8" w:rsidTr="005815B9">
        <w:trPr>
          <w:trHeight w:val="455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852CA8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852CA8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1F1E9D" w:rsidRDefault="00852CA8" w:rsidP="001F1E9D">
            <w:pPr>
              <w:spacing w:line="221" w:lineRule="auto"/>
              <w:jc w:val="center"/>
              <w:rPr>
                <w:color w:val="000000"/>
              </w:rPr>
            </w:pPr>
            <w:r w:rsidRPr="001F1E9D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852CA8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852CA8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852CA8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852CA8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852CA8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</w:tr>
      <w:tr w:rsidR="00852CA8" w:rsidRPr="00852CA8" w:rsidTr="00852CA8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EB3246">
            <w:pPr>
              <w:spacing w:line="221" w:lineRule="auto"/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B2791F" w:rsidRDefault="00852CA8" w:rsidP="00EB3246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EB3246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EB3246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EB3246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EB3246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EB3246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lastRenderedPageBreak/>
              <w:t>1.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Подпрограмма 1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D9752B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133043,4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148344,1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156903,4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257161,3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275043,2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166241,9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133043,4</w:t>
            </w:r>
          </w:p>
        </w:tc>
        <w:tc>
          <w:tcPr>
            <w:tcW w:w="127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148344,1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156903,4</w:t>
            </w:r>
          </w:p>
        </w:tc>
        <w:tc>
          <w:tcPr>
            <w:tcW w:w="1134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257161,3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275043,2</w:t>
            </w:r>
          </w:p>
        </w:tc>
        <w:tc>
          <w:tcPr>
            <w:tcW w:w="1041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166241,9</w:t>
            </w:r>
          </w:p>
        </w:tc>
      </w:tr>
      <w:tr w:rsidR="00852CA8" w:rsidRPr="00852CA8" w:rsidTr="00880090">
        <w:trPr>
          <w:trHeight w:val="708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880090">
        <w:trPr>
          <w:trHeight w:val="547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1.1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1.1.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50,0</w:t>
            </w:r>
          </w:p>
        </w:tc>
      </w:tr>
      <w:tr w:rsidR="00852CA8" w:rsidRPr="00852CA8" w:rsidTr="00880090">
        <w:trPr>
          <w:trHeight w:val="76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880090">
        <w:trPr>
          <w:trHeight w:val="557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1.2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1.2.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80090" w:rsidP="00AA34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мероприятий</w:t>
            </w:r>
            <w:r>
              <w:rPr>
                <w:color w:val="000000"/>
              </w:rPr>
              <w:br/>
            </w:r>
            <w:r w:rsidR="00852CA8" w:rsidRPr="00852CA8">
              <w:rPr>
                <w:color w:val="000000"/>
              </w:rPr>
              <w:t xml:space="preserve">по противопожарной безопасности в </w:t>
            </w:r>
            <w:proofErr w:type="spellStart"/>
            <w:proofErr w:type="gramStart"/>
            <w:r w:rsidR="00852CA8" w:rsidRPr="00852CA8">
              <w:rPr>
                <w:color w:val="000000"/>
              </w:rPr>
              <w:t>государ</w:t>
            </w:r>
            <w:r>
              <w:rPr>
                <w:color w:val="000000"/>
              </w:rPr>
              <w:t>-</w:t>
            </w:r>
            <w:r w:rsidR="00852CA8" w:rsidRPr="00852CA8">
              <w:rPr>
                <w:color w:val="000000"/>
              </w:rPr>
              <w:t>ственных</w:t>
            </w:r>
            <w:proofErr w:type="spellEnd"/>
            <w:proofErr w:type="gramEnd"/>
            <w:r w:rsidR="00852CA8" w:rsidRPr="00852CA8">
              <w:rPr>
                <w:color w:val="000000"/>
              </w:rPr>
              <w:t xml:space="preserve"> организациях (учреждениях)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19894,9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31447,9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29071,9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33754,2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30988,1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30988,1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19894,9</w:t>
            </w:r>
          </w:p>
        </w:tc>
        <w:tc>
          <w:tcPr>
            <w:tcW w:w="127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31447,9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29071,9</w:t>
            </w:r>
          </w:p>
        </w:tc>
        <w:tc>
          <w:tcPr>
            <w:tcW w:w="1134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33754,2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30988,1</w:t>
            </w:r>
          </w:p>
        </w:tc>
        <w:tc>
          <w:tcPr>
            <w:tcW w:w="1041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30988,1</w:t>
            </w:r>
          </w:p>
        </w:tc>
      </w:tr>
      <w:tr w:rsidR="00852CA8" w:rsidRPr="00852CA8" w:rsidTr="00880090">
        <w:trPr>
          <w:trHeight w:val="735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880090">
        <w:trPr>
          <w:trHeight w:val="525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1.3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1.3.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880090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 xml:space="preserve">Формирование эффективной системы предупреждения, локализации и ликвидации последствий чрезвычайных </w:t>
            </w:r>
            <w:r w:rsidRPr="00852CA8">
              <w:rPr>
                <w:color w:val="000000"/>
              </w:rPr>
              <w:lastRenderedPageBreak/>
              <w:t>ситуаций техногенного характера, в том числе локализации и ликвидации аварийных разливов нефти</w:t>
            </w:r>
            <w:r w:rsidR="00880090">
              <w:rPr>
                <w:color w:val="000000"/>
              </w:rPr>
              <w:br/>
            </w:r>
            <w:r w:rsidRPr="00852CA8">
              <w:rPr>
                <w:color w:val="000000"/>
              </w:rPr>
              <w:t xml:space="preserve">и нефтепродуктов на </w:t>
            </w:r>
            <w:proofErr w:type="gramStart"/>
            <w:r w:rsidRPr="00852CA8">
              <w:rPr>
                <w:color w:val="000000"/>
              </w:rPr>
              <w:t>тер</w:t>
            </w:r>
            <w:r w:rsidR="00880090">
              <w:rPr>
                <w:color w:val="000000"/>
              </w:rPr>
              <w:t>-</w:t>
            </w:r>
            <w:proofErr w:type="spellStart"/>
            <w:r w:rsidRPr="00852CA8">
              <w:rPr>
                <w:color w:val="000000"/>
              </w:rPr>
              <w:t>ритории</w:t>
            </w:r>
            <w:proofErr w:type="spellEnd"/>
            <w:proofErr w:type="gramEnd"/>
            <w:r w:rsidRPr="00852CA8">
              <w:rPr>
                <w:color w:val="000000"/>
              </w:rPr>
              <w:t xml:space="preserve">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2594,0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2727,9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77374,8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113557,8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2594,0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2727,9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77374,8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113557,8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936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624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880090">
        <w:trPr>
          <w:trHeight w:val="30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1.4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1.4.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D9752B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 xml:space="preserve">Совершенствование системы подготовки населения к действиям в чрезвычайных ситуациях, создание резерва материальных ресурсов для </w:t>
            </w:r>
            <w:r w:rsidRPr="00D9752B">
              <w:rPr>
                <w:color w:val="000000"/>
                <w:spacing w:val="-6"/>
              </w:rPr>
              <w:t>организации первоочередного</w:t>
            </w:r>
            <w:r w:rsidRPr="00852CA8">
              <w:rPr>
                <w:color w:val="000000"/>
              </w:rPr>
              <w:t xml:space="preserve"> жизнеобеспечения пострадавшего населения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11301,9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4969,2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4483,7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4544,7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4582,2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4582,2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11301,9</w:t>
            </w:r>
          </w:p>
        </w:tc>
        <w:tc>
          <w:tcPr>
            <w:tcW w:w="1276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4969,2</w:t>
            </w:r>
          </w:p>
        </w:tc>
        <w:tc>
          <w:tcPr>
            <w:tcW w:w="1116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4483,7</w:t>
            </w:r>
          </w:p>
        </w:tc>
        <w:tc>
          <w:tcPr>
            <w:tcW w:w="1134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4544,7</w:t>
            </w:r>
          </w:p>
        </w:tc>
        <w:tc>
          <w:tcPr>
            <w:tcW w:w="1116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4582,2</w:t>
            </w:r>
          </w:p>
        </w:tc>
        <w:tc>
          <w:tcPr>
            <w:tcW w:w="1041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4582,2</w:t>
            </w:r>
          </w:p>
        </w:tc>
      </w:tr>
      <w:tr w:rsidR="00852CA8" w:rsidRPr="00852CA8" w:rsidTr="00AA34D3">
        <w:trPr>
          <w:trHeight w:val="936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624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1.5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1.5.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9D633E">
              <w:rPr>
                <w:color w:val="000000"/>
              </w:rPr>
              <w:t>"</w:t>
            </w:r>
            <w:r w:rsidRPr="00852CA8">
              <w:rPr>
                <w:color w:val="000000"/>
              </w:rPr>
              <w:t>Пензенский пожарно-спасательный центр</w:t>
            </w:r>
            <w:r w:rsidR="009D633E">
              <w:rPr>
                <w:color w:val="000000"/>
              </w:rPr>
              <w:t>"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101846,6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109333,0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119372,7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139591,1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123483,5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128088,8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101846,6</w:t>
            </w:r>
          </w:p>
        </w:tc>
        <w:tc>
          <w:tcPr>
            <w:tcW w:w="1276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109333,0</w:t>
            </w:r>
          </w:p>
        </w:tc>
        <w:tc>
          <w:tcPr>
            <w:tcW w:w="1116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119372,7</w:t>
            </w:r>
          </w:p>
        </w:tc>
        <w:tc>
          <w:tcPr>
            <w:tcW w:w="1134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139591,1</w:t>
            </w:r>
          </w:p>
        </w:tc>
        <w:tc>
          <w:tcPr>
            <w:tcW w:w="1116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123483,5</w:t>
            </w:r>
          </w:p>
        </w:tc>
        <w:tc>
          <w:tcPr>
            <w:tcW w:w="1041" w:type="dxa"/>
            <w:noWrap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128088,8</w:t>
            </w:r>
          </w:p>
        </w:tc>
      </w:tr>
      <w:tr w:rsidR="00852CA8" w:rsidRPr="00852CA8" w:rsidTr="0005633B">
        <w:trPr>
          <w:trHeight w:val="760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624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1.6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1.6.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1247,2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1846,5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2381,6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2532,8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1247,2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1846,5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2381,6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2532,8</w:t>
            </w:r>
          </w:p>
        </w:tc>
      </w:tr>
      <w:tr w:rsidR="00852CA8" w:rsidRPr="00852CA8" w:rsidTr="000F4FE6">
        <w:trPr>
          <w:trHeight w:val="833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0F4FE6">
        <w:trPr>
          <w:trHeight w:val="566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2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Подпрограмма 2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80090" w:rsidP="000F4FE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Система химической</w:t>
            </w:r>
            <w:r>
              <w:rPr>
                <w:color w:val="000000"/>
              </w:rPr>
              <w:br/>
            </w:r>
            <w:r w:rsidR="000F4FE6">
              <w:rPr>
                <w:color w:val="000000"/>
              </w:rPr>
              <w:t>и биологической</w:t>
            </w:r>
            <w:r w:rsidR="000F4FE6">
              <w:rPr>
                <w:color w:val="000000"/>
              </w:rPr>
              <w:br/>
            </w:r>
            <w:r w:rsidR="00852CA8" w:rsidRPr="00852CA8">
              <w:rPr>
                <w:color w:val="000000"/>
              </w:rPr>
              <w:t>безопас</w:t>
            </w:r>
            <w:r w:rsidR="000F4FE6">
              <w:rPr>
                <w:color w:val="000000"/>
              </w:rPr>
              <w:t>ности</w:t>
            </w:r>
            <w:r w:rsidR="000F4FE6">
              <w:rPr>
                <w:color w:val="000000"/>
              </w:rPr>
              <w:br/>
            </w:r>
            <w:r w:rsidR="00852CA8" w:rsidRPr="00852CA8">
              <w:rPr>
                <w:color w:val="000000"/>
              </w:rPr>
              <w:t>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355,5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357,3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16355,0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357,3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357,3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357,3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355,5</w:t>
            </w:r>
          </w:p>
        </w:tc>
        <w:tc>
          <w:tcPr>
            <w:tcW w:w="127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16355</w:t>
            </w:r>
          </w:p>
        </w:tc>
        <w:tc>
          <w:tcPr>
            <w:tcW w:w="1134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041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</w:tr>
      <w:tr w:rsidR="00852CA8" w:rsidRPr="00852CA8" w:rsidTr="0005633B">
        <w:trPr>
          <w:trHeight w:val="776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0F4FE6">
        <w:trPr>
          <w:trHeight w:val="561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2.1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2.1.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355,5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16355,0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355,5</w:t>
            </w:r>
          </w:p>
        </w:tc>
        <w:tc>
          <w:tcPr>
            <w:tcW w:w="127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16355,0</w:t>
            </w:r>
          </w:p>
        </w:tc>
        <w:tc>
          <w:tcPr>
            <w:tcW w:w="1134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  <w:tc>
          <w:tcPr>
            <w:tcW w:w="1041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357,3</w:t>
            </w:r>
          </w:p>
        </w:tc>
      </w:tr>
      <w:tr w:rsidR="00852CA8" w:rsidRPr="00852CA8" w:rsidTr="0005633B">
        <w:trPr>
          <w:trHeight w:val="773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624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B2791F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3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Подпрограмма 3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880090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9D633E">
              <w:rPr>
                <w:color w:val="000000"/>
              </w:rPr>
              <w:t>"</w:t>
            </w:r>
            <w:r w:rsidRPr="00852CA8">
              <w:rPr>
                <w:color w:val="000000"/>
              </w:rPr>
              <w:t>112</w:t>
            </w:r>
            <w:r w:rsidR="009D633E">
              <w:rPr>
                <w:color w:val="000000"/>
              </w:rPr>
              <w:t>"</w:t>
            </w:r>
            <w:r w:rsidRPr="00852CA8">
              <w:rPr>
                <w:color w:val="000000"/>
              </w:rPr>
              <w:t xml:space="preserve"> в Пензенской области</w:t>
            </w:r>
            <w:r w:rsidRPr="00852CA8">
              <w:rPr>
                <w:color w:val="000000"/>
              </w:rPr>
              <w:br w:type="page"/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1499,5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1000,0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12924,6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13192,9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15884,4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bCs/>
                <w:color w:val="000000"/>
              </w:rPr>
            </w:pPr>
            <w:r w:rsidRPr="00B2791F">
              <w:rPr>
                <w:bCs/>
                <w:color w:val="000000"/>
              </w:rPr>
              <w:t>15884,4</w:t>
            </w:r>
          </w:p>
        </w:tc>
      </w:tr>
      <w:tr w:rsidR="00852CA8" w:rsidRPr="00B2791F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B2791F" w:rsidRDefault="00852CA8" w:rsidP="00AA34D3">
            <w:pPr>
              <w:jc w:val="center"/>
              <w:rPr>
                <w:color w:val="000000"/>
              </w:rPr>
            </w:pPr>
            <w:r w:rsidRPr="00B2791F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1499,5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1000,0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12924,6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13192,9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15884,4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15884,4</w:t>
            </w:r>
          </w:p>
        </w:tc>
      </w:tr>
      <w:tr w:rsidR="00852CA8" w:rsidRPr="00852CA8" w:rsidTr="00AA34D3">
        <w:trPr>
          <w:trHeight w:val="936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624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880090">
        <w:trPr>
          <w:trHeight w:val="361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00"/>
        </w:trPr>
        <w:tc>
          <w:tcPr>
            <w:tcW w:w="536" w:type="dxa"/>
            <w:vMerge w:val="restart"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  <w:r w:rsidRPr="00852CA8">
              <w:rPr>
                <w:color w:val="000000"/>
              </w:rPr>
              <w:t>3.1</w:t>
            </w:r>
          </w:p>
        </w:tc>
        <w:tc>
          <w:tcPr>
            <w:tcW w:w="1926" w:type="dxa"/>
            <w:vMerge w:val="restart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Основное мероприятие 3.1.</w:t>
            </w:r>
          </w:p>
        </w:tc>
        <w:tc>
          <w:tcPr>
            <w:tcW w:w="2788" w:type="dxa"/>
            <w:vMerge w:val="restart"/>
            <w:hideMark/>
          </w:tcPr>
          <w:p w:rsidR="00852CA8" w:rsidRPr="00852CA8" w:rsidRDefault="00852CA8" w:rsidP="00880090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Всего, в том числе: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1499,5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1000,0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12924,6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13192,9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15884,4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15884,4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федеральный бюджет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312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</w:pPr>
            <w:r w:rsidRPr="00852CA8">
              <w:t>бюджет Пензенской области</w:t>
            </w:r>
          </w:p>
        </w:tc>
        <w:tc>
          <w:tcPr>
            <w:tcW w:w="1162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1499,5</w:t>
            </w:r>
          </w:p>
        </w:tc>
        <w:tc>
          <w:tcPr>
            <w:tcW w:w="127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1000,0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12924,6</w:t>
            </w:r>
          </w:p>
        </w:tc>
        <w:tc>
          <w:tcPr>
            <w:tcW w:w="1134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13192,9</w:t>
            </w:r>
          </w:p>
        </w:tc>
        <w:tc>
          <w:tcPr>
            <w:tcW w:w="1116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15884,4</w:t>
            </w:r>
          </w:p>
        </w:tc>
        <w:tc>
          <w:tcPr>
            <w:tcW w:w="1041" w:type="dxa"/>
            <w:noWrap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15884,4</w:t>
            </w:r>
          </w:p>
        </w:tc>
      </w:tr>
      <w:tr w:rsidR="00852CA8" w:rsidRPr="00852CA8" w:rsidTr="00AA34D3">
        <w:trPr>
          <w:trHeight w:val="936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AA34D3">
        <w:trPr>
          <w:trHeight w:val="927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  <w:tr w:rsidR="00852CA8" w:rsidRPr="00852CA8" w:rsidTr="00C603C7">
        <w:trPr>
          <w:trHeight w:val="408"/>
        </w:trPr>
        <w:tc>
          <w:tcPr>
            <w:tcW w:w="536" w:type="dxa"/>
            <w:vMerge/>
            <w:hideMark/>
          </w:tcPr>
          <w:p w:rsidR="00852CA8" w:rsidRPr="00852CA8" w:rsidRDefault="00852CA8" w:rsidP="00852CA8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2788" w:type="dxa"/>
            <w:vMerge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</w:p>
        </w:tc>
        <w:tc>
          <w:tcPr>
            <w:tcW w:w="3181" w:type="dxa"/>
            <w:hideMark/>
          </w:tcPr>
          <w:p w:rsidR="00852CA8" w:rsidRPr="00852CA8" w:rsidRDefault="00852CA8" w:rsidP="00AA34D3">
            <w:pPr>
              <w:jc w:val="center"/>
            </w:pPr>
            <w:r w:rsidRPr="00852CA8">
              <w:t>иные источники</w:t>
            </w:r>
          </w:p>
        </w:tc>
        <w:tc>
          <w:tcPr>
            <w:tcW w:w="1162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27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34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116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  <w:tc>
          <w:tcPr>
            <w:tcW w:w="1041" w:type="dxa"/>
            <w:hideMark/>
          </w:tcPr>
          <w:p w:rsidR="00852CA8" w:rsidRPr="00852CA8" w:rsidRDefault="00852CA8" w:rsidP="00AA34D3">
            <w:pPr>
              <w:jc w:val="center"/>
              <w:rPr>
                <w:color w:val="000000"/>
              </w:rPr>
            </w:pPr>
            <w:r w:rsidRPr="00852CA8">
              <w:rPr>
                <w:color w:val="000000"/>
              </w:rPr>
              <w:t>0,0</w:t>
            </w:r>
          </w:p>
        </w:tc>
      </w:tr>
    </w:tbl>
    <w:p w:rsidR="00852CA8" w:rsidRDefault="00852CA8" w:rsidP="00F45F9E">
      <w:pPr>
        <w:jc w:val="center"/>
        <w:rPr>
          <w:sz w:val="28"/>
        </w:rPr>
      </w:pPr>
    </w:p>
    <w:p w:rsidR="005E21F4" w:rsidRDefault="005E21F4" w:rsidP="00F45F9E">
      <w:pPr>
        <w:jc w:val="center"/>
        <w:rPr>
          <w:sz w:val="28"/>
        </w:rPr>
      </w:pPr>
    </w:p>
    <w:p w:rsidR="000F49DD" w:rsidRDefault="00C603C7" w:rsidP="00F45F9E">
      <w:pPr>
        <w:jc w:val="center"/>
        <w:rPr>
          <w:sz w:val="28"/>
        </w:rPr>
        <w:sectPr w:rsidR="000F49DD" w:rsidSect="00347DE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____________</w:t>
      </w:r>
    </w:p>
    <w:p w:rsidR="000F49DD" w:rsidRPr="003E1EF0" w:rsidRDefault="00C9271F" w:rsidP="000F49DD">
      <w:pPr>
        <w:ind w:left="907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 </w:t>
      </w:r>
      <w:r w:rsidR="000F49DD">
        <w:rPr>
          <w:sz w:val="24"/>
          <w:szCs w:val="24"/>
        </w:rPr>
        <w:t>3</w:t>
      </w:r>
    </w:p>
    <w:p w:rsidR="000F49DD" w:rsidRPr="003E1EF0" w:rsidRDefault="000F49DD" w:rsidP="000F49DD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t>к постановлению Правительства</w:t>
      </w:r>
      <w:r w:rsidRPr="003E1EF0">
        <w:rPr>
          <w:sz w:val="24"/>
          <w:szCs w:val="24"/>
        </w:rPr>
        <w:br/>
        <w:t>Пензенской области</w:t>
      </w:r>
    </w:p>
    <w:p w:rsidR="000F49DD" w:rsidRPr="003E1EF0" w:rsidRDefault="00D50A75" w:rsidP="000F49DD">
      <w:pPr>
        <w:ind w:left="9072"/>
        <w:jc w:val="center"/>
        <w:rPr>
          <w:sz w:val="24"/>
          <w:szCs w:val="24"/>
        </w:rPr>
      </w:pPr>
      <w:r>
        <w:rPr>
          <w:sz w:val="24"/>
          <w:szCs w:val="24"/>
        </w:rPr>
        <w:t>09.11.2022</w:t>
      </w:r>
      <w:r w:rsidRPr="003E1EF0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969-пП</w:t>
      </w:r>
    </w:p>
    <w:p w:rsidR="000F49DD" w:rsidRPr="005B4635" w:rsidRDefault="000F49DD" w:rsidP="000F49DD">
      <w:pPr>
        <w:jc w:val="both"/>
        <w:rPr>
          <w:sz w:val="16"/>
          <w:szCs w:val="16"/>
        </w:rPr>
      </w:pPr>
    </w:p>
    <w:p w:rsidR="000F49DD" w:rsidRPr="003E1EF0" w:rsidRDefault="000F49DD" w:rsidP="000F49DD">
      <w:pPr>
        <w:ind w:left="9072"/>
        <w:jc w:val="center"/>
        <w:rPr>
          <w:sz w:val="24"/>
          <w:szCs w:val="24"/>
        </w:rPr>
      </w:pPr>
      <w:r w:rsidRPr="003E1EF0">
        <w:rPr>
          <w:sz w:val="24"/>
          <w:szCs w:val="24"/>
        </w:rPr>
        <w:t>Приложение № </w:t>
      </w:r>
      <w:r>
        <w:rPr>
          <w:sz w:val="24"/>
          <w:szCs w:val="24"/>
        </w:rPr>
        <w:t>5</w:t>
      </w:r>
      <w:r w:rsidRPr="003E1EF0">
        <w:rPr>
          <w:sz w:val="24"/>
          <w:szCs w:val="24"/>
        </w:rPr>
        <w:t>.2</w:t>
      </w:r>
      <w:r w:rsidRPr="003E1EF0">
        <w:rPr>
          <w:sz w:val="24"/>
          <w:szCs w:val="24"/>
        </w:rPr>
        <w:br/>
        <w:t>к государственной программе</w:t>
      </w:r>
      <w:r w:rsidRPr="003E1EF0">
        <w:rPr>
          <w:sz w:val="24"/>
          <w:szCs w:val="24"/>
        </w:rPr>
        <w:br/>
        <w:t>Пензенской области</w:t>
      </w:r>
      <w:r w:rsidRPr="003E1EF0">
        <w:rPr>
          <w:sz w:val="24"/>
          <w:szCs w:val="24"/>
        </w:rPr>
        <w:br/>
        <w:t>"Защита населения и территорий</w:t>
      </w:r>
      <w:r w:rsidRPr="003E1EF0">
        <w:rPr>
          <w:sz w:val="24"/>
          <w:szCs w:val="24"/>
        </w:rPr>
        <w:br/>
        <w:t>от чрезвычайных ситуаций,</w:t>
      </w:r>
      <w:r w:rsidRPr="003E1EF0">
        <w:rPr>
          <w:sz w:val="24"/>
          <w:szCs w:val="24"/>
        </w:rPr>
        <w:br/>
        <w:t>обеспечение пожарной безопасности</w:t>
      </w:r>
      <w:r w:rsidRPr="003E1EF0">
        <w:rPr>
          <w:sz w:val="24"/>
          <w:szCs w:val="24"/>
        </w:rPr>
        <w:br/>
        <w:t>в Пензенской области"</w:t>
      </w:r>
    </w:p>
    <w:p w:rsidR="00C603C7" w:rsidRPr="005B4635" w:rsidRDefault="00C603C7" w:rsidP="00F45F9E">
      <w:pPr>
        <w:jc w:val="center"/>
        <w:rPr>
          <w:sz w:val="16"/>
          <w:szCs w:val="16"/>
        </w:rPr>
      </w:pPr>
    </w:p>
    <w:p w:rsidR="00B70E98" w:rsidRPr="009D633E" w:rsidRDefault="003630CA" w:rsidP="007E640F">
      <w:pPr>
        <w:spacing w:line="221" w:lineRule="auto"/>
        <w:jc w:val="center"/>
        <w:rPr>
          <w:b/>
          <w:bCs/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Р</w:t>
      </w:r>
      <w:proofErr w:type="gramEnd"/>
      <w:r>
        <w:rPr>
          <w:b/>
          <w:bCs/>
          <w:color w:val="000000"/>
          <w:sz w:val="24"/>
          <w:szCs w:val="24"/>
        </w:rPr>
        <w:t xml:space="preserve"> Е С У Р С Н О Е  О Б Е С П Е Ч Е Н И Е</w:t>
      </w:r>
      <w:r>
        <w:rPr>
          <w:b/>
          <w:bCs/>
          <w:color w:val="000000"/>
          <w:sz w:val="24"/>
          <w:szCs w:val="24"/>
        </w:rPr>
        <w:br/>
      </w:r>
      <w:r w:rsidR="003D72A6" w:rsidRPr="009D633E">
        <w:rPr>
          <w:b/>
          <w:bCs/>
          <w:color w:val="000000"/>
          <w:sz w:val="24"/>
          <w:szCs w:val="24"/>
        </w:rPr>
        <w:t xml:space="preserve">реализации государственной программы </w:t>
      </w:r>
      <w:r w:rsidR="003D72A6">
        <w:rPr>
          <w:b/>
          <w:bCs/>
          <w:color w:val="000000"/>
          <w:sz w:val="24"/>
          <w:szCs w:val="24"/>
        </w:rPr>
        <w:t>Пензенской области</w:t>
      </w:r>
      <w:r w:rsidR="003D72A6">
        <w:rPr>
          <w:b/>
          <w:bCs/>
          <w:color w:val="000000"/>
          <w:sz w:val="24"/>
          <w:szCs w:val="24"/>
        </w:rPr>
        <w:br/>
      </w:r>
      <w:r w:rsidR="003D72A6" w:rsidRPr="009D633E">
        <w:rPr>
          <w:b/>
          <w:bCs/>
          <w:color w:val="000000"/>
          <w:sz w:val="24"/>
          <w:szCs w:val="24"/>
        </w:rPr>
        <w:t>"</w:t>
      </w:r>
      <w:r w:rsidR="003D72A6">
        <w:rPr>
          <w:b/>
          <w:bCs/>
          <w:color w:val="000000"/>
          <w:sz w:val="24"/>
          <w:szCs w:val="24"/>
        </w:rPr>
        <w:t>З</w:t>
      </w:r>
      <w:r w:rsidR="003D72A6" w:rsidRPr="009D633E">
        <w:rPr>
          <w:b/>
          <w:bCs/>
          <w:color w:val="000000"/>
          <w:sz w:val="24"/>
          <w:szCs w:val="24"/>
        </w:rPr>
        <w:t>ащита населения и терри</w:t>
      </w:r>
      <w:r w:rsidR="003D72A6">
        <w:rPr>
          <w:b/>
          <w:bCs/>
          <w:color w:val="000000"/>
          <w:sz w:val="24"/>
          <w:szCs w:val="24"/>
        </w:rPr>
        <w:t>торий от чрезвычайных ситуаций,</w:t>
      </w:r>
      <w:r w:rsidR="003D72A6">
        <w:rPr>
          <w:b/>
          <w:bCs/>
          <w:color w:val="000000"/>
          <w:sz w:val="24"/>
          <w:szCs w:val="24"/>
        </w:rPr>
        <w:br/>
      </w:r>
      <w:r w:rsidR="003D72A6" w:rsidRPr="009D633E">
        <w:rPr>
          <w:b/>
          <w:bCs/>
          <w:color w:val="000000"/>
          <w:sz w:val="24"/>
          <w:szCs w:val="24"/>
        </w:rPr>
        <w:t xml:space="preserve">обеспечение пожарной безопасности в </w:t>
      </w:r>
      <w:r w:rsidR="003D72A6">
        <w:rPr>
          <w:b/>
          <w:bCs/>
          <w:color w:val="000000"/>
          <w:sz w:val="24"/>
          <w:szCs w:val="24"/>
        </w:rPr>
        <w:t>Пензенской области"</w:t>
      </w:r>
      <w:r w:rsidR="003D72A6">
        <w:rPr>
          <w:b/>
          <w:bCs/>
          <w:color w:val="000000"/>
          <w:sz w:val="24"/>
          <w:szCs w:val="24"/>
        </w:rPr>
        <w:br/>
      </w:r>
      <w:r w:rsidR="003D72A6" w:rsidRPr="009D633E">
        <w:rPr>
          <w:b/>
          <w:bCs/>
          <w:color w:val="000000"/>
          <w:sz w:val="24"/>
          <w:szCs w:val="24"/>
        </w:rPr>
        <w:t xml:space="preserve">за счет средств бюджета </w:t>
      </w:r>
      <w:r w:rsidR="003D72A6">
        <w:rPr>
          <w:b/>
          <w:bCs/>
          <w:color w:val="000000"/>
          <w:sz w:val="24"/>
          <w:szCs w:val="24"/>
        </w:rPr>
        <w:t>П</w:t>
      </w:r>
      <w:r w:rsidR="003D72A6" w:rsidRPr="009D633E">
        <w:rPr>
          <w:b/>
          <w:bCs/>
          <w:color w:val="000000"/>
          <w:sz w:val="24"/>
          <w:szCs w:val="24"/>
        </w:rPr>
        <w:t>ензенской области</w:t>
      </w:r>
    </w:p>
    <w:p w:rsidR="009D633E" w:rsidRDefault="009D633E" w:rsidP="007E640F">
      <w:pPr>
        <w:spacing w:line="221" w:lineRule="auto"/>
        <w:jc w:val="center"/>
        <w:rPr>
          <w:b/>
          <w:bCs/>
          <w:color w:val="000000"/>
        </w:rPr>
      </w:pPr>
    </w:p>
    <w:tbl>
      <w:tblPr>
        <w:tblStyle w:val="ab"/>
        <w:tblW w:w="15317" w:type="dxa"/>
        <w:jc w:val="center"/>
        <w:tblInd w:w="255" w:type="dxa"/>
        <w:tblLayout w:type="fixed"/>
        <w:tblLook w:val="04A0" w:firstRow="1" w:lastRow="0" w:firstColumn="1" w:lastColumn="0" w:noHBand="0" w:noVBand="1"/>
      </w:tblPr>
      <w:tblGrid>
        <w:gridCol w:w="527"/>
        <w:gridCol w:w="996"/>
        <w:gridCol w:w="1988"/>
        <w:gridCol w:w="1824"/>
        <w:gridCol w:w="666"/>
        <w:gridCol w:w="461"/>
        <w:gridCol w:w="560"/>
        <w:gridCol w:w="1470"/>
        <w:gridCol w:w="492"/>
        <w:gridCol w:w="1041"/>
        <w:gridCol w:w="1041"/>
        <w:gridCol w:w="1083"/>
        <w:gridCol w:w="1041"/>
        <w:gridCol w:w="1041"/>
        <w:gridCol w:w="1086"/>
      </w:tblGrid>
      <w:tr w:rsidR="009D633E" w:rsidRPr="009D633E" w:rsidTr="00414CCA">
        <w:trPr>
          <w:trHeight w:val="449"/>
          <w:jc w:val="center"/>
        </w:trPr>
        <w:tc>
          <w:tcPr>
            <w:tcW w:w="3511" w:type="dxa"/>
            <w:gridSpan w:val="3"/>
            <w:hideMark/>
          </w:tcPr>
          <w:p w:rsidR="009D633E" w:rsidRPr="009D633E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1806" w:type="dxa"/>
            <w:gridSpan w:val="12"/>
            <w:hideMark/>
          </w:tcPr>
          <w:p w:rsidR="009D633E" w:rsidRPr="009D633E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A1231F" w:rsidRPr="009D633E" w:rsidTr="00C61474">
        <w:trPr>
          <w:trHeight w:val="1020"/>
          <w:jc w:val="center"/>
        </w:trPr>
        <w:tc>
          <w:tcPr>
            <w:tcW w:w="527" w:type="dxa"/>
            <w:vMerge w:val="restart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 xml:space="preserve">№ </w:t>
            </w:r>
            <w:proofErr w:type="gramStart"/>
            <w:r w:rsidRPr="009D633E">
              <w:rPr>
                <w:color w:val="000000"/>
              </w:rPr>
              <w:t>п</w:t>
            </w:r>
            <w:proofErr w:type="gramEnd"/>
            <w:r w:rsidRPr="009D633E">
              <w:rPr>
                <w:color w:val="000000"/>
              </w:rPr>
              <w:t>/п</w:t>
            </w:r>
          </w:p>
        </w:tc>
        <w:tc>
          <w:tcPr>
            <w:tcW w:w="996" w:type="dxa"/>
            <w:vMerge w:val="restart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Статус</w:t>
            </w:r>
          </w:p>
        </w:tc>
        <w:tc>
          <w:tcPr>
            <w:tcW w:w="1988" w:type="dxa"/>
            <w:vMerge w:val="restart"/>
            <w:hideMark/>
          </w:tcPr>
          <w:p w:rsidR="00A1231F" w:rsidRPr="005B4635" w:rsidRDefault="00A1231F" w:rsidP="00414CCA">
            <w:pPr>
              <w:spacing w:line="230" w:lineRule="auto"/>
              <w:jc w:val="center"/>
              <w:rPr>
                <w:color w:val="000000"/>
                <w:sz w:val="19"/>
                <w:szCs w:val="19"/>
              </w:rPr>
            </w:pPr>
            <w:r w:rsidRPr="005B4635">
              <w:rPr>
                <w:color w:val="000000"/>
                <w:sz w:val="19"/>
                <w:szCs w:val="19"/>
              </w:rPr>
              <w:t xml:space="preserve">Наименование государственной программы, </w:t>
            </w:r>
            <w:proofErr w:type="gramStart"/>
            <w:r w:rsidRPr="005B4635">
              <w:rPr>
                <w:color w:val="000000"/>
                <w:sz w:val="19"/>
                <w:szCs w:val="19"/>
              </w:rPr>
              <w:t>под</w:t>
            </w:r>
            <w:r w:rsidR="00414CCA">
              <w:rPr>
                <w:color w:val="000000"/>
                <w:sz w:val="19"/>
                <w:szCs w:val="19"/>
              </w:rPr>
              <w:t>-</w:t>
            </w:r>
            <w:r w:rsidRPr="004A5E9D">
              <w:rPr>
                <w:color w:val="000000"/>
                <w:spacing w:val="-6"/>
                <w:sz w:val="19"/>
                <w:szCs w:val="19"/>
              </w:rPr>
              <w:t>программы</w:t>
            </w:r>
            <w:proofErr w:type="gramEnd"/>
            <w:r w:rsidRPr="004A5E9D">
              <w:rPr>
                <w:color w:val="000000"/>
                <w:spacing w:val="-6"/>
                <w:sz w:val="19"/>
                <w:szCs w:val="19"/>
              </w:rPr>
              <w:t>, основного</w:t>
            </w:r>
            <w:r w:rsidRPr="005B4635">
              <w:rPr>
                <w:color w:val="000000"/>
                <w:sz w:val="19"/>
                <w:szCs w:val="19"/>
              </w:rPr>
              <w:t xml:space="preserve"> мероприятия (</w:t>
            </w:r>
            <w:proofErr w:type="spellStart"/>
            <w:r w:rsidRPr="005B4635">
              <w:rPr>
                <w:color w:val="000000"/>
                <w:sz w:val="19"/>
                <w:szCs w:val="19"/>
              </w:rPr>
              <w:t>регио</w:t>
            </w:r>
            <w:r w:rsidR="00A672FC" w:rsidRPr="005B4635">
              <w:rPr>
                <w:color w:val="000000"/>
                <w:sz w:val="19"/>
                <w:szCs w:val="19"/>
              </w:rPr>
              <w:t>-</w:t>
            </w:r>
            <w:r w:rsidRPr="005B4635">
              <w:rPr>
                <w:color w:val="000000"/>
                <w:spacing w:val="-6"/>
                <w:sz w:val="19"/>
                <w:szCs w:val="19"/>
              </w:rPr>
              <w:t>нального</w:t>
            </w:r>
            <w:proofErr w:type="spellEnd"/>
            <w:r w:rsidRPr="005B4635">
              <w:rPr>
                <w:color w:val="000000"/>
                <w:spacing w:val="-6"/>
                <w:sz w:val="19"/>
                <w:szCs w:val="19"/>
              </w:rPr>
              <w:t xml:space="preserve"> проекта)</w:t>
            </w:r>
          </w:p>
        </w:tc>
        <w:tc>
          <w:tcPr>
            <w:tcW w:w="1824" w:type="dxa"/>
            <w:vMerge w:val="restart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3649" w:type="dxa"/>
            <w:gridSpan w:val="5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Код бюджетной классификации</w:t>
            </w:r>
          </w:p>
        </w:tc>
        <w:tc>
          <w:tcPr>
            <w:tcW w:w="6333" w:type="dxa"/>
            <w:gridSpan w:val="6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Расходы бюджета Пензенской области, тыс.</w:t>
            </w:r>
            <w:r w:rsidR="00A43297">
              <w:rPr>
                <w:color w:val="000000"/>
              </w:rPr>
              <w:t> </w:t>
            </w:r>
            <w:r w:rsidRPr="009D633E">
              <w:rPr>
                <w:color w:val="000000"/>
              </w:rPr>
              <w:t>рублей</w:t>
            </w:r>
          </w:p>
        </w:tc>
      </w:tr>
      <w:tr w:rsidR="00C61474" w:rsidRPr="009D633E" w:rsidTr="00C61474">
        <w:trPr>
          <w:trHeight w:val="89"/>
          <w:jc w:val="center"/>
        </w:trPr>
        <w:tc>
          <w:tcPr>
            <w:tcW w:w="527" w:type="dxa"/>
            <w:vMerge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96" w:type="dxa"/>
            <w:vMerge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8" w:type="dxa"/>
            <w:vMerge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24" w:type="dxa"/>
            <w:vMerge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66" w:type="dxa"/>
            <w:hideMark/>
          </w:tcPr>
          <w:p w:rsidR="00A1231F" w:rsidRPr="003042DC" w:rsidRDefault="00A1231F" w:rsidP="007E640F">
            <w:pPr>
              <w:spacing w:line="221" w:lineRule="auto"/>
              <w:jc w:val="center"/>
              <w:rPr>
                <w:color w:val="000000"/>
                <w:spacing w:val="-8"/>
                <w:sz w:val="19"/>
                <w:szCs w:val="19"/>
              </w:rPr>
            </w:pPr>
            <w:r w:rsidRPr="003042DC">
              <w:rPr>
                <w:color w:val="000000"/>
                <w:spacing w:val="-8"/>
                <w:sz w:val="19"/>
                <w:szCs w:val="19"/>
              </w:rPr>
              <w:t>ГРБС</w:t>
            </w:r>
          </w:p>
        </w:tc>
        <w:tc>
          <w:tcPr>
            <w:tcW w:w="461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proofErr w:type="spellStart"/>
            <w:r w:rsidRPr="009D633E">
              <w:rPr>
                <w:color w:val="000000"/>
              </w:rPr>
              <w:t>Рз</w:t>
            </w:r>
            <w:proofErr w:type="spellEnd"/>
          </w:p>
        </w:tc>
        <w:tc>
          <w:tcPr>
            <w:tcW w:w="560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9D633E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470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ЦСР</w:t>
            </w:r>
          </w:p>
        </w:tc>
        <w:tc>
          <w:tcPr>
            <w:tcW w:w="492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ВР</w:t>
            </w:r>
          </w:p>
        </w:tc>
        <w:tc>
          <w:tcPr>
            <w:tcW w:w="1041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2019 г.</w:t>
            </w:r>
          </w:p>
        </w:tc>
        <w:tc>
          <w:tcPr>
            <w:tcW w:w="1041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2020 г.</w:t>
            </w:r>
          </w:p>
        </w:tc>
        <w:tc>
          <w:tcPr>
            <w:tcW w:w="1083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2021 г.</w:t>
            </w:r>
          </w:p>
        </w:tc>
        <w:tc>
          <w:tcPr>
            <w:tcW w:w="1041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2022 г.</w:t>
            </w:r>
          </w:p>
        </w:tc>
        <w:tc>
          <w:tcPr>
            <w:tcW w:w="1041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2023 г.</w:t>
            </w:r>
          </w:p>
        </w:tc>
        <w:tc>
          <w:tcPr>
            <w:tcW w:w="1086" w:type="dxa"/>
            <w:hideMark/>
          </w:tcPr>
          <w:p w:rsidR="00A1231F" w:rsidRPr="009D633E" w:rsidRDefault="00A1231F" w:rsidP="007E640F">
            <w:pPr>
              <w:spacing w:line="221" w:lineRule="auto"/>
              <w:jc w:val="center"/>
              <w:rPr>
                <w:color w:val="000000"/>
              </w:rPr>
            </w:pPr>
            <w:r w:rsidRPr="009D633E">
              <w:rPr>
                <w:color w:val="000000"/>
              </w:rPr>
              <w:t>2024 г.</w:t>
            </w:r>
          </w:p>
        </w:tc>
      </w:tr>
    </w:tbl>
    <w:p w:rsidR="00A1231F" w:rsidRPr="00A1231F" w:rsidRDefault="00A1231F" w:rsidP="007E640F">
      <w:pPr>
        <w:spacing w:line="221" w:lineRule="auto"/>
        <w:rPr>
          <w:sz w:val="4"/>
          <w:szCs w:val="4"/>
        </w:rPr>
      </w:pPr>
    </w:p>
    <w:tbl>
      <w:tblPr>
        <w:tblStyle w:val="ab"/>
        <w:tblW w:w="15300" w:type="dxa"/>
        <w:jc w:val="center"/>
        <w:tblLayout w:type="fixed"/>
        <w:tblLook w:val="04A0" w:firstRow="1" w:lastRow="0" w:firstColumn="1" w:lastColumn="0" w:noHBand="0" w:noVBand="1"/>
      </w:tblPr>
      <w:tblGrid>
        <w:gridCol w:w="506"/>
        <w:gridCol w:w="1006"/>
        <w:gridCol w:w="1974"/>
        <w:gridCol w:w="1840"/>
        <w:gridCol w:w="652"/>
        <w:gridCol w:w="475"/>
        <w:gridCol w:w="560"/>
        <w:gridCol w:w="1470"/>
        <w:gridCol w:w="504"/>
        <w:gridCol w:w="1008"/>
        <w:gridCol w:w="1050"/>
        <w:gridCol w:w="1105"/>
        <w:gridCol w:w="1036"/>
        <w:gridCol w:w="1036"/>
        <w:gridCol w:w="1078"/>
      </w:tblGrid>
      <w:tr w:rsidR="003042DC" w:rsidRPr="00C9271F" w:rsidTr="002A2D4B">
        <w:trPr>
          <w:trHeight w:val="225"/>
          <w:tblHeader/>
          <w:jc w:val="center"/>
        </w:trPr>
        <w:tc>
          <w:tcPr>
            <w:tcW w:w="50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</w:t>
            </w:r>
          </w:p>
        </w:tc>
        <w:tc>
          <w:tcPr>
            <w:tcW w:w="100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</w:t>
            </w:r>
          </w:p>
        </w:tc>
        <w:tc>
          <w:tcPr>
            <w:tcW w:w="197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</w:t>
            </w:r>
          </w:p>
        </w:tc>
        <w:tc>
          <w:tcPr>
            <w:tcW w:w="184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</w:t>
            </w:r>
          </w:p>
        </w:tc>
        <w:tc>
          <w:tcPr>
            <w:tcW w:w="652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</w:t>
            </w:r>
          </w:p>
        </w:tc>
        <w:tc>
          <w:tcPr>
            <w:tcW w:w="47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</w:t>
            </w:r>
          </w:p>
        </w:tc>
        <w:tc>
          <w:tcPr>
            <w:tcW w:w="56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</w:t>
            </w:r>
          </w:p>
        </w:tc>
        <w:tc>
          <w:tcPr>
            <w:tcW w:w="147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</w:t>
            </w:r>
          </w:p>
        </w:tc>
        <w:tc>
          <w:tcPr>
            <w:tcW w:w="50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</w:t>
            </w:r>
          </w:p>
        </w:tc>
        <w:tc>
          <w:tcPr>
            <w:tcW w:w="100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05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</w:t>
            </w:r>
          </w:p>
        </w:tc>
        <w:tc>
          <w:tcPr>
            <w:tcW w:w="110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14</w:t>
            </w:r>
          </w:p>
        </w:tc>
        <w:tc>
          <w:tcPr>
            <w:tcW w:w="107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</w:t>
            </w:r>
          </w:p>
        </w:tc>
      </w:tr>
      <w:tr w:rsidR="003042DC" w:rsidRPr="00C9271F" w:rsidTr="002A2D4B">
        <w:trPr>
          <w:trHeight w:val="245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 w:val="restart"/>
            <w:hideMark/>
          </w:tcPr>
          <w:p w:rsidR="009D633E" w:rsidRPr="004E1974" w:rsidRDefault="009D633E" w:rsidP="007E640F">
            <w:pPr>
              <w:spacing w:line="221" w:lineRule="auto"/>
              <w:jc w:val="center"/>
              <w:rPr>
                <w:color w:val="000000"/>
                <w:spacing w:val="-8"/>
              </w:rPr>
            </w:pPr>
            <w:proofErr w:type="spellStart"/>
            <w:proofErr w:type="gramStart"/>
            <w:r w:rsidRPr="004E1974">
              <w:rPr>
                <w:color w:val="000000"/>
                <w:spacing w:val="-8"/>
              </w:rPr>
              <w:t>Государ</w:t>
            </w:r>
            <w:r w:rsidR="00A43297" w:rsidRPr="004E1974">
              <w:rPr>
                <w:color w:val="000000"/>
                <w:spacing w:val="-8"/>
              </w:rPr>
              <w:t>-</w:t>
            </w:r>
            <w:r w:rsidRPr="004E1974">
              <w:rPr>
                <w:color w:val="000000"/>
                <w:spacing w:val="-8"/>
              </w:rPr>
              <w:t>ственная</w:t>
            </w:r>
            <w:proofErr w:type="spellEnd"/>
            <w:proofErr w:type="gramEnd"/>
            <w:r w:rsidRPr="004E1974">
              <w:rPr>
                <w:color w:val="000000"/>
                <w:spacing w:val="-8"/>
              </w:rPr>
              <w:t xml:space="preserve"> </w:t>
            </w:r>
            <w:proofErr w:type="spellStart"/>
            <w:r w:rsidRPr="004E1974">
              <w:rPr>
                <w:color w:val="000000"/>
                <w:spacing w:val="-8"/>
              </w:rPr>
              <w:t>програм</w:t>
            </w:r>
            <w:r w:rsidR="00DF7005">
              <w:rPr>
                <w:color w:val="000000"/>
                <w:spacing w:val="-8"/>
              </w:rPr>
              <w:t>-</w:t>
            </w:r>
            <w:r w:rsidRPr="004E1974">
              <w:rPr>
                <w:color w:val="000000"/>
                <w:spacing w:val="-8"/>
              </w:rPr>
              <w:t>ма</w:t>
            </w:r>
            <w:proofErr w:type="spellEnd"/>
          </w:p>
        </w:tc>
        <w:tc>
          <w:tcPr>
            <w:tcW w:w="1974" w:type="dxa"/>
            <w:vMerge w:val="restart"/>
            <w:hideMark/>
          </w:tcPr>
          <w:p w:rsidR="009D633E" w:rsidRPr="00C9271F" w:rsidRDefault="004E1974" w:rsidP="004E1974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Защита населения</w:t>
            </w:r>
            <w:r>
              <w:rPr>
                <w:color w:val="000000"/>
              </w:rPr>
              <w:br/>
            </w:r>
            <w:r w:rsidR="00A43297" w:rsidRPr="00C9271F">
              <w:rPr>
                <w:color w:val="000000"/>
              </w:rPr>
              <w:t>и территорий</w:t>
            </w:r>
            <w:r>
              <w:rPr>
                <w:color w:val="000000"/>
              </w:rPr>
              <w:br/>
            </w:r>
            <w:r w:rsidR="009D633E" w:rsidRPr="00C9271F">
              <w:rPr>
                <w:color w:val="000000"/>
              </w:rPr>
              <w:t xml:space="preserve">от чрезвычайных ситуаций, </w:t>
            </w:r>
            <w:proofErr w:type="spellStart"/>
            <w:proofErr w:type="gramStart"/>
            <w:r w:rsidR="009D633E" w:rsidRPr="00C9271F">
              <w:rPr>
                <w:color w:val="000000"/>
              </w:rPr>
              <w:t>обеспе</w:t>
            </w:r>
            <w:r>
              <w:rPr>
                <w:color w:val="000000"/>
              </w:rPr>
              <w:t>-</w:t>
            </w:r>
            <w:r w:rsidR="001D42BB">
              <w:rPr>
                <w:color w:val="000000"/>
              </w:rPr>
              <w:t>чение</w:t>
            </w:r>
            <w:proofErr w:type="spellEnd"/>
            <w:proofErr w:type="gramEnd"/>
            <w:r w:rsidR="001D42BB">
              <w:rPr>
                <w:color w:val="000000"/>
              </w:rPr>
              <w:t xml:space="preserve"> пожарной безопасности</w:t>
            </w:r>
            <w:r w:rsidR="001D42BB">
              <w:rPr>
                <w:color w:val="000000"/>
              </w:rPr>
              <w:br/>
            </w:r>
            <w:r w:rsidR="009D633E" w:rsidRPr="00A672FC">
              <w:rPr>
                <w:color w:val="000000"/>
                <w:spacing w:val="-8"/>
              </w:rPr>
              <w:t>в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134898,4</w:t>
            </w:r>
          </w:p>
        </w:tc>
        <w:tc>
          <w:tcPr>
            <w:tcW w:w="105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149701,4</w:t>
            </w:r>
          </w:p>
        </w:tc>
        <w:tc>
          <w:tcPr>
            <w:tcW w:w="110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186183,0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270711,5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291284,9</w:t>
            </w:r>
          </w:p>
        </w:tc>
        <w:tc>
          <w:tcPr>
            <w:tcW w:w="107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182483,6</w:t>
            </w:r>
          </w:p>
        </w:tc>
      </w:tr>
      <w:tr w:rsidR="003042DC" w:rsidRPr="00C9271F" w:rsidTr="002A2D4B">
        <w:trPr>
          <w:trHeight w:val="23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2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F16F7A" w:rsidRDefault="009D633E" w:rsidP="00842721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F16F7A">
              <w:rPr>
                <w:color w:val="000000"/>
                <w:spacing w:val="-6"/>
              </w:rPr>
              <w:t xml:space="preserve">Управление жилищно-коммунального хозяйства и гражданской </w:t>
            </w:r>
            <w:r w:rsidRPr="00842721">
              <w:rPr>
                <w:color w:val="000000"/>
                <w:spacing w:val="-6"/>
              </w:rPr>
              <w:t>защиты населения Пензенской области,</w:t>
            </w:r>
            <w:r w:rsidRPr="00F16F7A">
              <w:rPr>
                <w:color w:val="000000"/>
                <w:spacing w:val="-6"/>
              </w:rPr>
              <w:t xml:space="preserve">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108993,6</w:t>
            </w:r>
          </w:p>
        </w:tc>
        <w:tc>
          <w:tcPr>
            <w:tcW w:w="105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113422,2</w:t>
            </w:r>
          </w:p>
        </w:tc>
        <w:tc>
          <w:tcPr>
            <w:tcW w:w="110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7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47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44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355,5</w:t>
            </w:r>
          </w:p>
        </w:tc>
        <w:tc>
          <w:tcPr>
            <w:tcW w:w="1050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105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7E640F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1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48345A" w:rsidRDefault="009D633E" w:rsidP="00D5028D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48345A">
              <w:rPr>
                <w:color w:val="000000"/>
                <w:spacing w:val="-6"/>
              </w:rPr>
              <w:t xml:space="preserve">Министерство жилищно-коммунального хозяйства и гражданской </w:t>
            </w:r>
            <w:r w:rsidRPr="009D3EB6">
              <w:rPr>
                <w:color w:val="000000"/>
                <w:spacing w:val="-6"/>
              </w:rPr>
              <w:t>защит</w:t>
            </w:r>
            <w:r w:rsidR="00604F9E" w:rsidRPr="009D3EB6">
              <w:rPr>
                <w:color w:val="000000"/>
                <w:spacing w:val="-6"/>
              </w:rPr>
              <w:t xml:space="preserve">ы населения </w:t>
            </w:r>
            <w:r w:rsidR="00604F9E" w:rsidRPr="00D5028D">
              <w:rPr>
                <w:color w:val="000000"/>
                <w:spacing w:val="-10"/>
              </w:rPr>
              <w:t>Пензенской области,</w:t>
            </w:r>
            <w:r w:rsidR="0048345A">
              <w:rPr>
                <w:color w:val="000000"/>
                <w:spacing w:val="-6"/>
              </w:rPr>
              <w:t xml:space="preserve">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152770,3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232467,8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255807,3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147006,0</w:t>
            </w:r>
          </w:p>
        </w:tc>
      </w:tr>
      <w:tr w:rsidR="003042DC" w:rsidRPr="00C9271F" w:rsidTr="002A2D4B">
        <w:trPr>
          <w:trHeight w:val="41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</w:tr>
      <w:tr w:rsidR="003042DC" w:rsidRPr="00C9271F" w:rsidTr="002A2D4B">
        <w:trPr>
          <w:trHeight w:val="41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357,5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357,5</w:t>
            </w:r>
          </w:p>
        </w:tc>
      </w:tr>
      <w:tr w:rsidR="003042DC" w:rsidRPr="00C9271F" w:rsidTr="002A2D4B">
        <w:trPr>
          <w:trHeight w:val="38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</w:t>
            </w:r>
            <w:r w:rsidRPr="00583F56">
              <w:rPr>
                <w:color w:val="000000"/>
                <w:spacing w:val="-6"/>
              </w:rPr>
              <w:t>здравоохранения</w:t>
            </w:r>
            <w:r w:rsidRPr="002974B1">
              <w:rPr>
                <w:color w:val="000000"/>
                <w:spacing w:val="-4"/>
              </w:rPr>
              <w:t xml:space="preserve"> </w:t>
            </w:r>
            <w:r w:rsidRPr="00C9271F">
              <w:rPr>
                <w:color w:val="000000"/>
              </w:rPr>
              <w:t>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855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9599,8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9196,2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9040,0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</w:tr>
      <w:tr w:rsidR="003042DC" w:rsidRPr="00C9271F" w:rsidTr="002A2D4B">
        <w:trPr>
          <w:trHeight w:val="18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109,8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21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3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643A83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</w:t>
            </w:r>
            <w:r w:rsidRPr="00EB17FD">
              <w:rPr>
                <w:color w:val="000000"/>
                <w:spacing w:val="-8"/>
              </w:rPr>
              <w:t>труда, социальной</w:t>
            </w:r>
            <w:r w:rsidRPr="00C9271F">
              <w:rPr>
                <w:color w:val="000000"/>
              </w:rPr>
              <w:t xml:space="preserve"> защиты и </w:t>
            </w:r>
            <w:proofErr w:type="spellStart"/>
            <w:proofErr w:type="gramStart"/>
            <w:r w:rsidRPr="00C9271F">
              <w:rPr>
                <w:color w:val="000000"/>
              </w:rPr>
              <w:t>демо</w:t>
            </w:r>
            <w:proofErr w:type="spellEnd"/>
            <w:r w:rsidR="00643A83">
              <w:rPr>
                <w:color w:val="000000"/>
              </w:rPr>
              <w:t>-</w:t>
            </w:r>
            <w:r w:rsidRPr="00643A83">
              <w:rPr>
                <w:color w:val="000000"/>
                <w:spacing w:val="-6"/>
              </w:rPr>
              <w:t>графии</w:t>
            </w:r>
            <w:proofErr w:type="gramEnd"/>
            <w:r w:rsidRPr="00643A83">
              <w:rPr>
                <w:color w:val="000000"/>
                <w:spacing w:val="-6"/>
              </w:rPr>
              <w:t xml:space="preserve"> Пензенской</w:t>
            </w:r>
            <w:r w:rsidRPr="00C9271F">
              <w:rPr>
                <w:color w:val="000000"/>
              </w:rPr>
              <w:t xml:space="preserve">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181,8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178,1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181,4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5472,6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4295,9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3804,4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4037,6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4037,6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4037,6</w:t>
            </w:r>
          </w:p>
        </w:tc>
      </w:tr>
      <w:tr w:rsidR="003042DC" w:rsidRPr="00C9271F" w:rsidTr="002A2D4B">
        <w:trPr>
          <w:trHeight w:val="33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643A83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</w:t>
            </w:r>
            <w:r w:rsidR="00643A83">
              <w:rPr>
                <w:color w:val="000000"/>
              </w:rPr>
              <w:t>рство экономического развития и</w:t>
            </w:r>
          </w:p>
          <w:p w:rsidR="009D633E" w:rsidRPr="00C9271F" w:rsidRDefault="009D633E" w:rsidP="00643A83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промышленности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816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5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4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882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28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3EB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643A83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</w:t>
            </w:r>
            <w:r w:rsidR="002974B1">
              <w:rPr>
                <w:color w:val="000000"/>
              </w:rPr>
              <w:t>инистерство физической культуры</w:t>
            </w:r>
            <w:r w:rsidR="00643A83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>и спорта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867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1999,3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1716,8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</w:tr>
      <w:tr w:rsidR="003042DC" w:rsidRPr="00C9271F" w:rsidTr="002A2D4B">
        <w:trPr>
          <w:trHeight w:val="30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7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2974B1" w:rsidP="00643A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Министерство </w:t>
            </w:r>
            <w:r w:rsidRPr="00643A83">
              <w:rPr>
                <w:color w:val="000000"/>
                <w:spacing w:val="-8"/>
              </w:rPr>
              <w:t>культуры</w:t>
            </w:r>
            <w:r w:rsidR="00643A83" w:rsidRPr="00643A83">
              <w:rPr>
                <w:color w:val="000000"/>
                <w:spacing w:val="-8"/>
              </w:rPr>
              <w:t xml:space="preserve"> </w:t>
            </w:r>
            <w:r w:rsidR="009D633E" w:rsidRPr="00643A83">
              <w:rPr>
                <w:color w:val="000000"/>
                <w:spacing w:val="-8"/>
              </w:rPr>
              <w:t>и туризма</w:t>
            </w:r>
            <w:r w:rsidR="009D633E" w:rsidRPr="00C9271F">
              <w:rPr>
                <w:color w:val="000000"/>
              </w:rPr>
              <w:t xml:space="preserve">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857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823,4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780,3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748,7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6132,2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1217,8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1234,9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1240,3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1240,3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1240,3</w:t>
            </w:r>
          </w:p>
        </w:tc>
      </w:tr>
      <w:tr w:rsidR="003042DC" w:rsidRPr="00C9271F" w:rsidTr="002A2D4B">
        <w:trPr>
          <w:trHeight w:val="30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7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874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05 0 00 00000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900,0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17250,0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15115,5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20348,1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16800,0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16800,0</w:t>
            </w:r>
          </w:p>
        </w:tc>
      </w:tr>
      <w:tr w:rsidR="003042DC" w:rsidRPr="00C9271F" w:rsidTr="002A2D4B">
        <w:trPr>
          <w:trHeight w:val="28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06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168,0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</w:tr>
      <w:tr w:rsidR="003042DC" w:rsidRPr="00C9271F" w:rsidTr="002A2D4B">
        <w:trPr>
          <w:trHeight w:val="27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7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</w:t>
            </w:r>
          </w:p>
        </w:tc>
        <w:tc>
          <w:tcPr>
            <w:tcW w:w="1006" w:type="dxa"/>
            <w:vMerge w:val="restart"/>
            <w:hideMark/>
          </w:tcPr>
          <w:p w:rsidR="009D633E" w:rsidRPr="002974B1" w:rsidRDefault="009D633E" w:rsidP="00671015">
            <w:pPr>
              <w:spacing w:line="221" w:lineRule="auto"/>
              <w:jc w:val="center"/>
              <w:rPr>
                <w:color w:val="000000"/>
                <w:spacing w:val="-4"/>
              </w:rPr>
            </w:pPr>
            <w:r w:rsidRPr="00671015">
              <w:rPr>
                <w:color w:val="000000"/>
                <w:spacing w:val="-8"/>
              </w:rPr>
              <w:t>Под</w:t>
            </w:r>
            <w:r w:rsidR="00671015" w:rsidRPr="00671015">
              <w:rPr>
                <w:color w:val="000000"/>
                <w:spacing w:val="-8"/>
              </w:rPr>
              <w:t>-</w:t>
            </w:r>
            <w:proofErr w:type="spellStart"/>
            <w:r w:rsidRPr="00671015">
              <w:rPr>
                <w:color w:val="000000"/>
                <w:spacing w:val="-8"/>
              </w:rPr>
              <w:t>програм</w:t>
            </w:r>
            <w:proofErr w:type="spellEnd"/>
            <w:r w:rsidR="00671015" w:rsidRPr="00671015">
              <w:rPr>
                <w:color w:val="000000"/>
                <w:spacing w:val="-8"/>
              </w:rPr>
              <w:t>-</w:t>
            </w:r>
            <w:proofErr w:type="spellStart"/>
            <w:r w:rsidRPr="00671015">
              <w:rPr>
                <w:color w:val="000000"/>
                <w:spacing w:val="-8"/>
              </w:rPr>
              <w:t>ма</w:t>
            </w:r>
            <w:proofErr w:type="spellEnd"/>
            <w:r w:rsidR="002974B1" w:rsidRPr="00671015">
              <w:rPr>
                <w:color w:val="000000"/>
                <w:spacing w:val="-8"/>
              </w:rPr>
              <w:t> </w:t>
            </w:r>
            <w:r w:rsidRPr="00671015">
              <w:rPr>
                <w:color w:val="000000"/>
                <w:spacing w:val="-8"/>
              </w:rPr>
              <w:t>1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62E2D" w:rsidP="00A62CBF">
            <w:pPr>
              <w:spacing w:line="216" w:lineRule="auto"/>
              <w:jc w:val="center"/>
              <w:rPr>
                <w:color w:val="000000"/>
              </w:rPr>
            </w:pPr>
            <w:r w:rsidRPr="00A62CBF">
              <w:rPr>
                <w:color w:val="000000"/>
                <w:spacing w:val="-6"/>
              </w:rPr>
              <w:t>Снижение рисков</w:t>
            </w:r>
            <w:r w:rsidRPr="00A62CBF">
              <w:rPr>
                <w:color w:val="000000"/>
                <w:spacing w:val="-6"/>
              </w:rPr>
              <w:br/>
            </w:r>
            <w:r w:rsidR="009D633E" w:rsidRPr="00A62CBF">
              <w:rPr>
                <w:color w:val="000000"/>
                <w:spacing w:val="-6"/>
              </w:rPr>
              <w:t>и смягчение последствий ч</w:t>
            </w:r>
            <w:r w:rsidR="002974B1" w:rsidRPr="00A62CBF">
              <w:rPr>
                <w:color w:val="000000"/>
                <w:spacing w:val="-6"/>
              </w:rPr>
              <w:t>резвычайных ситуаций природного</w:t>
            </w:r>
            <w:r w:rsidR="002974B1" w:rsidRPr="00A62CBF">
              <w:rPr>
                <w:color w:val="000000"/>
                <w:spacing w:val="-6"/>
              </w:rPr>
              <w:br/>
              <w:t>и техногенного характера</w:t>
            </w:r>
            <w:r w:rsidRPr="00A62CBF">
              <w:rPr>
                <w:color w:val="000000"/>
                <w:spacing w:val="-6"/>
              </w:rPr>
              <w:t xml:space="preserve"> </w:t>
            </w:r>
            <w:r w:rsidR="009D633E" w:rsidRPr="00A62CBF">
              <w:rPr>
                <w:color w:val="000000"/>
                <w:spacing w:val="-6"/>
              </w:rPr>
              <w:t xml:space="preserve">и </w:t>
            </w:r>
            <w:proofErr w:type="spellStart"/>
            <w:proofErr w:type="gramStart"/>
            <w:r w:rsidR="009D633E" w:rsidRPr="00A62CBF">
              <w:rPr>
                <w:color w:val="000000"/>
                <w:spacing w:val="-6"/>
              </w:rPr>
              <w:t>обеспе</w:t>
            </w:r>
            <w:r w:rsidRPr="00A62CBF">
              <w:rPr>
                <w:color w:val="000000"/>
                <w:spacing w:val="-6"/>
              </w:rPr>
              <w:t>-</w:t>
            </w:r>
            <w:r w:rsidR="009D633E" w:rsidRPr="00A62CBF">
              <w:rPr>
                <w:color w:val="000000"/>
                <w:spacing w:val="-6"/>
              </w:rPr>
              <w:t>чение</w:t>
            </w:r>
            <w:proofErr w:type="spellEnd"/>
            <w:proofErr w:type="gramEnd"/>
            <w:r w:rsidR="009D633E" w:rsidRPr="00A62CBF">
              <w:rPr>
                <w:color w:val="000000"/>
                <w:spacing w:val="-6"/>
              </w:rPr>
              <w:t xml:space="preserve"> пожарной безопасности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133043,4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148344,1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156903,4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257161,3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275043,2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166241,9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962E2D" w:rsidRDefault="009D633E" w:rsidP="00962E2D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962E2D">
              <w:rPr>
                <w:color w:val="000000"/>
                <w:spacing w:val="-6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107494,1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112422,2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49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49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5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962E2D" w:rsidRDefault="009D633E" w:rsidP="00962E2D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962E2D">
              <w:rPr>
                <w:color w:val="000000"/>
                <w:spacing w:val="-6"/>
              </w:rPr>
              <w:t>Министерство жилищно-коммунального хозяйства и гражданской защиты н</w:t>
            </w:r>
            <w:r w:rsidR="00962E2D">
              <w:rPr>
                <w:color w:val="000000"/>
                <w:spacing w:val="-6"/>
              </w:rPr>
              <w:t xml:space="preserve">аселения </w:t>
            </w:r>
            <w:r w:rsidR="00962E2D" w:rsidRPr="00962E2D">
              <w:rPr>
                <w:color w:val="000000"/>
                <w:spacing w:val="-10"/>
              </w:rPr>
              <w:t>Пензенской области,</w:t>
            </w:r>
            <w:r w:rsidR="00962E2D">
              <w:rPr>
                <w:color w:val="000000"/>
                <w:spacing w:val="-6"/>
              </w:rPr>
              <w:t xml:space="preserve">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123845,7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219274,9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239922,9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131121,6</w:t>
            </w:r>
          </w:p>
        </w:tc>
      </w:tr>
      <w:tr w:rsidR="003042DC" w:rsidRPr="00C9271F" w:rsidTr="002A2D4B">
        <w:trPr>
          <w:trHeight w:val="38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</w:tr>
      <w:tr w:rsidR="003042DC" w:rsidRPr="00C9271F" w:rsidTr="002A2D4B">
        <w:trPr>
          <w:trHeight w:val="39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0,2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0,2</w:t>
            </w:r>
          </w:p>
        </w:tc>
      </w:tr>
      <w:tr w:rsidR="003042DC" w:rsidRPr="00C9271F" w:rsidTr="002A2D4B">
        <w:trPr>
          <w:trHeight w:val="42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7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</w:t>
            </w:r>
            <w:r w:rsidRPr="002974B1">
              <w:rPr>
                <w:color w:val="000000"/>
                <w:spacing w:val="-4"/>
              </w:rPr>
              <w:t xml:space="preserve">здравоохранения </w:t>
            </w:r>
            <w:r w:rsidRPr="00C9271F">
              <w:rPr>
                <w:color w:val="000000"/>
              </w:rPr>
              <w:t>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855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9599,8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9196,2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9040,0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</w:tr>
      <w:tr w:rsidR="003042DC" w:rsidRPr="00C9271F" w:rsidTr="002A2D4B">
        <w:trPr>
          <w:trHeight w:val="26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109,8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24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4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60060C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</w:t>
            </w:r>
            <w:r w:rsidR="002974B1">
              <w:rPr>
                <w:color w:val="000000"/>
              </w:rPr>
              <w:t>инистерство физической культуры</w:t>
            </w:r>
            <w:r w:rsidR="0060060C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>и спорта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867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1999,3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1716,8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8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</w:t>
            </w:r>
            <w:r w:rsidRPr="0060060C">
              <w:rPr>
                <w:color w:val="000000"/>
                <w:spacing w:val="-6"/>
              </w:rPr>
              <w:t>сельского хозяйства</w:t>
            </w:r>
            <w:r w:rsidRPr="00C9271F">
              <w:rPr>
                <w:color w:val="000000"/>
              </w:rPr>
              <w:t xml:space="preserve">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882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экономического развития и </w:t>
            </w:r>
            <w:r w:rsidRPr="002974B1">
              <w:rPr>
                <w:color w:val="000000"/>
                <w:spacing w:val="-7"/>
              </w:rPr>
              <w:t xml:space="preserve">промышленности </w:t>
            </w:r>
            <w:r w:rsidRPr="00C9271F">
              <w:rPr>
                <w:color w:val="000000"/>
              </w:rPr>
              <w:t>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816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2974B1" w:rsidP="00FE69C0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Министерство </w:t>
            </w:r>
            <w:r w:rsidRPr="00FE69C0">
              <w:rPr>
                <w:color w:val="000000"/>
                <w:spacing w:val="-7"/>
              </w:rPr>
              <w:t>культуры</w:t>
            </w:r>
            <w:r w:rsidR="00FE69C0" w:rsidRPr="00FE69C0">
              <w:rPr>
                <w:color w:val="000000"/>
                <w:spacing w:val="-7"/>
              </w:rPr>
              <w:t xml:space="preserve"> </w:t>
            </w:r>
            <w:r w:rsidR="009D633E" w:rsidRPr="00FE69C0">
              <w:rPr>
                <w:color w:val="000000"/>
                <w:spacing w:val="-7"/>
              </w:rPr>
              <w:t>и туризма</w:t>
            </w:r>
            <w:r w:rsidR="009D633E" w:rsidRPr="00C9271F">
              <w:rPr>
                <w:color w:val="000000"/>
              </w:rPr>
              <w:t xml:space="preserve"> Пензенской области</w:t>
            </w: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857</w:t>
            </w: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823,4</w:t>
            </w: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780,3</w:t>
            </w: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748,7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</w:tr>
      <w:tr w:rsidR="003042DC" w:rsidRPr="00C9271F" w:rsidTr="00942A77">
        <w:trPr>
          <w:trHeight w:val="26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46,5</w:t>
            </w: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31,7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33,5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33,5</w:t>
            </w: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33,5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6018,2</w:t>
            </w: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1217,8</w:t>
            </w: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653,0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655,0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655,0</w:t>
            </w: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655,0</w:t>
            </w:r>
          </w:p>
        </w:tc>
      </w:tr>
      <w:tr w:rsidR="003042DC" w:rsidRPr="00C9271F" w:rsidTr="00942A77">
        <w:trPr>
          <w:trHeight w:val="24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67,5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550,2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551,8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551,8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551,8</w:t>
            </w:r>
          </w:p>
        </w:tc>
      </w:tr>
      <w:tr w:rsidR="003042DC" w:rsidRPr="00C9271F" w:rsidTr="00942A77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874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2560,0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1060,0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2100,0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2100,0</w:t>
            </w:r>
          </w:p>
        </w:tc>
      </w:tr>
      <w:tr w:rsidR="003042DC" w:rsidRPr="00C9271F" w:rsidTr="00942A77">
        <w:trPr>
          <w:trHeight w:val="24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4390,0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3260,0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9032,6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3260,0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3260,0</w:t>
            </w:r>
          </w:p>
        </w:tc>
      </w:tr>
      <w:tr w:rsidR="003042DC" w:rsidRPr="00C9271F" w:rsidTr="00942A77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430,0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10300,0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10155,5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10255,5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11440,0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11440,0</w:t>
            </w:r>
          </w:p>
        </w:tc>
      </w:tr>
      <w:tr w:rsidR="003042DC" w:rsidRPr="00C9271F" w:rsidTr="00942A77">
        <w:trPr>
          <w:trHeight w:val="28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74B1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06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168,0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</w:tr>
      <w:tr w:rsidR="003042DC" w:rsidRPr="00C9271F" w:rsidTr="002A2D4B">
        <w:trPr>
          <w:trHeight w:val="37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FE69C0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труда, </w:t>
            </w:r>
            <w:proofErr w:type="spellStart"/>
            <w:proofErr w:type="gramStart"/>
            <w:r w:rsidRPr="00C9271F">
              <w:rPr>
                <w:color w:val="000000"/>
              </w:rPr>
              <w:t>социаль</w:t>
            </w:r>
            <w:proofErr w:type="spellEnd"/>
            <w:r w:rsidR="002974B1">
              <w:rPr>
                <w:color w:val="000000"/>
              </w:rPr>
              <w:t>-</w:t>
            </w:r>
            <w:r w:rsidR="002A4831">
              <w:rPr>
                <w:color w:val="000000"/>
              </w:rPr>
              <w:t>ной</w:t>
            </w:r>
            <w:proofErr w:type="gramEnd"/>
            <w:r w:rsidR="002A4831">
              <w:rPr>
                <w:color w:val="000000"/>
              </w:rPr>
              <w:t xml:space="preserve"> защиты</w:t>
            </w:r>
            <w:r w:rsidR="00FE69C0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 xml:space="preserve">и демографии </w:t>
            </w:r>
            <w:r w:rsidRPr="00FE69C0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подведомственные учреждения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05 1 00 00000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181,8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178,1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181,4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</w:tr>
      <w:tr w:rsidR="003042DC" w:rsidRPr="00C9271F" w:rsidTr="002A2D4B">
        <w:trPr>
          <w:trHeight w:val="34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5472,6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4295,9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3804,4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4037,6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4037,6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4037,6</w:t>
            </w:r>
          </w:p>
        </w:tc>
      </w:tr>
      <w:tr w:rsidR="003042DC" w:rsidRPr="00C9271F" w:rsidTr="002A2D4B">
        <w:trPr>
          <w:trHeight w:val="37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3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942A77">
        <w:trPr>
          <w:trHeight w:val="204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1.1</w:t>
            </w:r>
          </w:p>
        </w:tc>
        <w:tc>
          <w:tcPr>
            <w:tcW w:w="1006" w:type="dxa"/>
            <w:vMerge w:val="restart"/>
            <w:hideMark/>
          </w:tcPr>
          <w:p w:rsidR="009D633E" w:rsidRPr="002A2D4B" w:rsidRDefault="009D633E" w:rsidP="002A2D4B">
            <w:pPr>
              <w:jc w:val="center"/>
              <w:rPr>
                <w:color w:val="000000"/>
                <w:spacing w:val="-10"/>
              </w:rPr>
            </w:pPr>
            <w:r w:rsidRPr="002A2D4B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2A2D4B">
              <w:rPr>
                <w:color w:val="000000"/>
                <w:spacing w:val="-10"/>
              </w:rPr>
              <w:t>меро</w:t>
            </w:r>
            <w:proofErr w:type="spellEnd"/>
            <w:r w:rsidR="002A2D4B">
              <w:rPr>
                <w:color w:val="000000"/>
                <w:spacing w:val="-10"/>
              </w:rPr>
              <w:t>-</w:t>
            </w:r>
            <w:r w:rsidRPr="002A2D4B">
              <w:rPr>
                <w:color w:val="000000"/>
                <w:spacing w:val="-10"/>
              </w:rPr>
              <w:t>приятие</w:t>
            </w:r>
            <w:proofErr w:type="gramEnd"/>
            <w:r w:rsidRPr="002A2D4B">
              <w:rPr>
                <w:color w:val="000000"/>
                <w:spacing w:val="-10"/>
              </w:rPr>
              <w:t xml:space="preserve"> 1.1.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</w:tr>
      <w:tr w:rsidR="003042DC" w:rsidRPr="00C9271F" w:rsidTr="00942A77">
        <w:trPr>
          <w:trHeight w:val="24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2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2A2D4B" w:rsidP="002A2D4B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  <w:spacing w:val="-6"/>
              </w:rPr>
              <w:t>Управление жилищно-</w:t>
            </w:r>
            <w:r w:rsidR="009D633E" w:rsidRPr="002A2D4B">
              <w:rPr>
                <w:color w:val="000000"/>
                <w:spacing w:val="-6"/>
              </w:rPr>
              <w:t>коммунального хозяйства и гражданской защиты насе</w:t>
            </w:r>
            <w:r w:rsidR="002A4831" w:rsidRPr="002A2D4B">
              <w:rPr>
                <w:color w:val="000000"/>
                <w:spacing w:val="-6"/>
              </w:rPr>
              <w:t>ления</w:t>
            </w:r>
            <w:r>
              <w:rPr>
                <w:color w:val="000000"/>
                <w:spacing w:val="-6"/>
              </w:rPr>
              <w:t xml:space="preserve"> </w:t>
            </w:r>
            <w:r w:rsidRPr="002A2D4B">
              <w:rPr>
                <w:color w:val="000000"/>
                <w:spacing w:val="-10"/>
              </w:rPr>
              <w:t>Пензенской области,</w:t>
            </w:r>
            <w:r>
              <w:rPr>
                <w:color w:val="000000"/>
                <w:spacing w:val="-6"/>
              </w:rPr>
              <w:t xml:space="preserve">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05 1 01 21210</w:t>
            </w:r>
          </w:p>
        </w:tc>
        <w:tc>
          <w:tcPr>
            <w:tcW w:w="504" w:type="dxa"/>
            <w:hideMark/>
          </w:tcPr>
          <w:p w:rsidR="009D633E" w:rsidRPr="002A2D4B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2A2D4B">
              <w:rPr>
                <w:color w:val="000000"/>
                <w:spacing w:val="-6"/>
              </w:rPr>
              <w:t>320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1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942A77">
        <w:trPr>
          <w:trHeight w:val="38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942A77">
            <w:pPr>
              <w:spacing w:line="216" w:lineRule="auto"/>
              <w:jc w:val="center"/>
              <w:rPr>
                <w:color w:val="000000"/>
              </w:rPr>
            </w:pPr>
            <w:r w:rsidRPr="00942A77">
              <w:rPr>
                <w:color w:val="000000"/>
                <w:spacing w:val="-6"/>
              </w:rPr>
              <w:t xml:space="preserve">Министерство жилищно-коммунального хозяйства и гражданской защиты населения </w:t>
            </w:r>
            <w:r w:rsidRPr="00942A77">
              <w:rPr>
                <w:color w:val="000000"/>
                <w:spacing w:val="-10"/>
              </w:rPr>
              <w:t>Пензен</w:t>
            </w:r>
            <w:r w:rsidR="007834D4" w:rsidRPr="00942A77">
              <w:rPr>
                <w:color w:val="000000"/>
                <w:spacing w:val="-10"/>
              </w:rPr>
              <w:t>ской области,</w:t>
            </w:r>
            <w:r w:rsidR="007834D4" w:rsidRPr="00942A77">
              <w:rPr>
                <w:color w:val="000000"/>
                <w:spacing w:val="-6"/>
              </w:rPr>
              <w:t xml:space="preserve">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05 1 01 21210</w:t>
            </w:r>
          </w:p>
        </w:tc>
        <w:tc>
          <w:tcPr>
            <w:tcW w:w="504" w:type="dxa"/>
            <w:hideMark/>
          </w:tcPr>
          <w:p w:rsidR="009D633E" w:rsidRPr="002A2D4B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2A2D4B">
              <w:rPr>
                <w:color w:val="000000"/>
                <w:spacing w:val="-6"/>
              </w:rPr>
              <w:t>320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50,0</w:t>
            </w:r>
          </w:p>
        </w:tc>
      </w:tr>
      <w:tr w:rsidR="003042DC" w:rsidRPr="00C9271F" w:rsidTr="00942A77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942A77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lastRenderedPageBreak/>
              <w:t>1.2</w:t>
            </w:r>
          </w:p>
        </w:tc>
        <w:tc>
          <w:tcPr>
            <w:tcW w:w="1006" w:type="dxa"/>
            <w:vMerge w:val="restart"/>
            <w:hideMark/>
          </w:tcPr>
          <w:p w:rsidR="009D633E" w:rsidRPr="000B24D4" w:rsidRDefault="009D633E" w:rsidP="009D633E">
            <w:pPr>
              <w:jc w:val="center"/>
              <w:rPr>
                <w:color w:val="000000"/>
                <w:spacing w:val="-10"/>
              </w:rPr>
            </w:pPr>
            <w:r w:rsidRPr="000B24D4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0B24D4">
              <w:rPr>
                <w:color w:val="000000"/>
                <w:spacing w:val="-10"/>
              </w:rPr>
              <w:t>меро</w:t>
            </w:r>
            <w:proofErr w:type="spellEnd"/>
            <w:r w:rsidR="000B24D4">
              <w:rPr>
                <w:color w:val="000000"/>
                <w:spacing w:val="-10"/>
              </w:rPr>
              <w:t>-</w:t>
            </w:r>
            <w:r w:rsidRPr="000B24D4">
              <w:rPr>
                <w:color w:val="000000"/>
                <w:spacing w:val="-10"/>
              </w:rPr>
              <w:t>приятие</w:t>
            </w:r>
            <w:proofErr w:type="gramEnd"/>
            <w:r w:rsidRPr="000B24D4">
              <w:rPr>
                <w:color w:val="000000"/>
                <w:spacing w:val="-10"/>
              </w:rPr>
              <w:t xml:space="preserve"> 1.2.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0B24D4" w:rsidP="000B24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мероприятий</w:t>
            </w:r>
            <w:r>
              <w:rPr>
                <w:color w:val="000000"/>
              </w:rPr>
              <w:br/>
            </w:r>
            <w:r w:rsidR="009D633E" w:rsidRPr="00C9271F">
              <w:rPr>
                <w:color w:val="000000"/>
              </w:rPr>
              <w:t xml:space="preserve">по </w:t>
            </w:r>
            <w:proofErr w:type="spellStart"/>
            <w:proofErr w:type="gramStart"/>
            <w:r w:rsidR="009D633E" w:rsidRPr="00C9271F">
              <w:rPr>
                <w:color w:val="000000"/>
              </w:rPr>
              <w:t>противопожар</w:t>
            </w:r>
            <w:proofErr w:type="spellEnd"/>
            <w:r>
              <w:rPr>
                <w:color w:val="000000"/>
              </w:rPr>
              <w:t>-</w:t>
            </w:r>
            <w:r w:rsidR="009D633E" w:rsidRPr="00C9271F">
              <w:rPr>
                <w:color w:val="000000"/>
              </w:rPr>
              <w:t>ной</w:t>
            </w:r>
            <w:proofErr w:type="gramEnd"/>
            <w:r w:rsidR="003849AF">
              <w:rPr>
                <w:color w:val="000000"/>
              </w:rPr>
              <w:t xml:space="preserve"> безопасности</w:t>
            </w:r>
            <w:r w:rsidR="003849AF">
              <w:rPr>
                <w:color w:val="000000"/>
              </w:rPr>
              <w:br/>
            </w:r>
            <w:r w:rsidR="009D633E" w:rsidRPr="00C9271F">
              <w:rPr>
                <w:color w:val="000000"/>
              </w:rPr>
              <w:t>в государственных организациях (учреждениях)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19894,9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31447,9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29071,9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33754,2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30988,1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30988,1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F629C">
        <w:trPr>
          <w:trHeight w:val="40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7F629C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физической куль</w:t>
            </w:r>
            <w:r w:rsidR="003849AF">
              <w:rPr>
                <w:color w:val="000000"/>
              </w:rPr>
              <w:t>туры</w:t>
            </w:r>
            <w:r w:rsidR="007F629C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>и спорта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867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05 1 02 64360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1999,3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237,0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737,3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1800,0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620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1479,8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1062,7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3849AF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культуры</w:t>
            </w:r>
            <w:r w:rsidR="003849AF">
              <w:rPr>
                <w:color w:val="000000"/>
              </w:rPr>
              <w:br/>
            </w:r>
            <w:r w:rsidRPr="00C9271F">
              <w:rPr>
                <w:color w:val="000000"/>
              </w:rPr>
              <w:t>и туризма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857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05 1 02 64360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823,4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780,3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748,7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757,8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240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46,5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31,7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33,5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33,5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6018,2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1217,8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653,0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655,0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655,0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655,0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08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620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67,5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550,2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551,8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551,8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551,8</w:t>
            </w: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874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05 1 02 64360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240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2560,0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1060,0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2100,0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2100,0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4390,0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3260,0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9032,6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3260,0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3260,0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07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620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430,0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10300,0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10155,5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10255,5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11440,0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11440,0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06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600,0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168,0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950,0</w:t>
            </w:r>
          </w:p>
        </w:tc>
      </w:tr>
      <w:tr w:rsidR="003042DC" w:rsidRPr="00C9271F" w:rsidTr="000C77D2">
        <w:trPr>
          <w:trHeight w:val="39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</w:t>
            </w:r>
            <w:r w:rsidRPr="003849AF">
              <w:rPr>
                <w:color w:val="000000"/>
                <w:spacing w:val="-4"/>
              </w:rPr>
              <w:t>здравоохранения</w:t>
            </w:r>
            <w:r w:rsidRPr="00C9271F">
              <w:rPr>
                <w:color w:val="000000"/>
              </w:rPr>
              <w:t xml:space="preserve"> Пензенской области, </w:t>
            </w:r>
            <w:r w:rsidRPr="00156B28">
              <w:rPr>
                <w:color w:val="000000"/>
                <w:spacing w:val="-9"/>
              </w:rPr>
              <w:t>подведомственные</w:t>
            </w:r>
            <w:r w:rsidR="000C77D2">
              <w:rPr>
                <w:color w:val="000000"/>
                <w:spacing w:val="-9"/>
              </w:rPr>
              <w:t xml:space="preserve"> </w:t>
            </w:r>
            <w:r w:rsidRPr="00C9271F">
              <w:rPr>
                <w:color w:val="000000"/>
              </w:rPr>
              <w:t>учреждения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855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05 1 02 64360</w:t>
            </w: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9599,8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9196,2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9040,0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9440,0</w:t>
            </w:r>
          </w:p>
        </w:tc>
      </w:tr>
      <w:tr w:rsidR="003042DC" w:rsidRPr="00C9271F" w:rsidTr="000C77D2">
        <w:trPr>
          <w:trHeight w:val="37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0C77D2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0C77D2">
              <w:rPr>
                <w:color w:val="000000"/>
                <w:spacing w:val="-6"/>
              </w:rPr>
              <w:t>240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109,8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0C77D2">
        <w:trPr>
          <w:trHeight w:val="35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ED19D4">
        <w:trPr>
          <w:trHeight w:val="452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1.3</w:t>
            </w:r>
          </w:p>
        </w:tc>
        <w:tc>
          <w:tcPr>
            <w:tcW w:w="1006" w:type="dxa"/>
            <w:vMerge w:val="restart"/>
            <w:hideMark/>
          </w:tcPr>
          <w:p w:rsidR="009D633E" w:rsidRPr="000C77D2" w:rsidRDefault="009D633E" w:rsidP="009D633E">
            <w:pPr>
              <w:jc w:val="center"/>
              <w:rPr>
                <w:color w:val="000000"/>
                <w:spacing w:val="-10"/>
              </w:rPr>
            </w:pPr>
            <w:r w:rsidRPr="000C77D2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0C77D2">
              <w:rPr>
                <w:color w:val="000000"/>
                <w:spacing w:val="-10"/>
              </w:rPr>
              <w:t>меро</w:t>
            </w:r>
            <w:proofErr w:type="spellEnd"/>
            <w:r w:rsidR="000C77D2">
              <w:rPr>
                <w:color w:val="000000"/>
                <w:spacing w:val="-10"/>
              </w:rPr>
              <w:t>-</w:t>
            </w:r>
            <w:r w:rsidRPr="000C77D2">
              <w:rPr>
                <w:color w:val="000000"/>
                <w:spacing w:val="-10"/>
              </w:rPr>
              <w:t>приятие</w:t>
            </w:r>
            <w:proofErr w:type="gramEnd"/>
            <w:r w:rsidRPr="000C77D2">
              <w:rPr>
                <w:color w:val="000000"/>
                <w:spacing w:val="-10"/>
              </w:rPr>
              <w:t xml:space="preserve"> 1.3.</w:t>
            </w:r>
          </w:p>
        </w:tc>
        <w:tc>
          <w:tcPr>
            <w:tcW w:w="1974" w:type="dxa"/>
            <w:vMerge w:val="restart"/>
            <w:hideMark/>
          </w:tcPr>
          <w:p w:rsidR="009D633E" w:rsidRPr="00665439" w:rsidRDefault="009D633E" w:rsidP="00665439">
            <w:pPr>
              <w:spacing w:line="235" w:lineRule="auto"/>
              <w:jc w:val="center"/>
              <w:rPr>
                <w:color w:val="000000"/>
              </w:rPr>
            </w:pPr>
            <w:r w:rsidRPr="00665439">
              <w:rPr>
                <w:color w:val="000000"/>
              </w:rPr>
              <w:t xml:space="preserve">Формирование эффективной системы предупреждения, локализации и ликвидации </w:t>
            </w:r>
            <w:proofErr w:type="gramStart"/>
            <w:r w:rsidRPr="00665439">
              <w:rPr>
                <w:color w:val="000000"/>
              </w:rPr>
              <w:t>послед</w:t>
            </w:r>
            <w:r w:rsidR="00665439" w:rsidRPr="00665439">
              <w:rPr>
                <w:color w:val="000000"/>
              </w:rPr>
              <w:t>-</w:t>
            </w:r>
            <w:proofErr w:type="spellStart"/>
            <w:r w:rsidRPr="00665439">
              <w:rPr>
                <w:color w:val="000000"/>
              </w:rPr>
              <w:t>ствий</w:t>
            </w:r>
            <w:proofErr w:type="spellEnd"/>
            <w:proofErr w:type="gramEnd"/>
            <w:r w:rsidRPr="00665439">
              <w:rPr>
                <w:color w:val="000000"/>
              </w:rPr>
              <w:t xml:space="preserve"> чрез</w:t>
            </w:r>
            <w:r w:rsidR="00665439">
              <w:rPr>
                <w:color w:val="000000"/>
              </w:rPr>
              <w:t>-</w:t>
            </w:r>
            <w:proofErr w:type="spellStart"/>
            <w:r w:rsidRPr="00665439">
              <w:rPr>
                <w:color w:val="000000"/>
              </w:rPr>
              <w:t>вычайных</w:t>
            </w:r>
            <w:proofErr w:type="spellEnd"/>
            <w:r w:rsidRPr="00665439">
              <w:rPr>
                <w:color w:val="000000"/>
              </w:rPr>
              <w:t xml:space="preserve"> ситуаций техногенного характера, в том числе локализации </w:t>
            </w:r>
            <w:r w:rsidRPr="00665439">
              <w:rPr>
                <w:color w:val="000000"/>
              </w:rPr>
              <w:lastRenderedPageBreak/>
              <w:t xml:space="preserve">и ликвидации аварийных разливов нефти и </w:t>
            </w:r>
            <w:proofErr w:type="spellStart"/>
            <w:r w:rsidRPr="00665439">
              <w:rPr>
                <w:color w:val="000000"/>
              </w:rPr>
              <w:t>нефтепро</w:t>
            </w:r>
            <w:r w:rsidR="00665439">
              <w:rPr>
                <w:color w:val="000000"/>
              </w:rPr>
              <w:t>-</w:t>
            </w:r>
            <w:r w:rsidRPr="00665439">
              <w:rPr>
                <w:color w:val="000000"/>
                <w:spacing w:val="-8"/>
              </w:rPr>
              <w:t>дуктов</w:t>
            </w:r>
            <w:proofErr w:type="spellEnd"/>
            <w:r w:rsidRPr="00665439">
              <w:rPr>
                <w:color w:val="000000"/>
                <w:spacing w:val="-8"/>
              </w:rPr>
              <w:t xml:space="preserve"> на территории</w:t>
            </w:r>
            <w:r w:rsidRPr="00665439">
              <w:rPr>
                <w:color w:val="000000"/>
              </w:rPr>
              <w:t xml:space="preserve">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lastRenderedPageBreak/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2594,0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2727,9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77374,8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113557,8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0C77D2">
        <w:trPr>
          <w:trHeight w:val="4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0C77D2">
            <w:pPr>
              <w:jc w:val="center"/>
              <w:rPr>
                <w:color w:val="000000"/>
              </w:rPr>
            </w:pPr>
            <w:r w:rsidRPr="000C77D2">
              <w:rPr>
                <w:color w:val="000000"/>
                <w:spacing w:val="-6"/>
              </w:rPr>
              <w:t xml:space="preserve">Управление </w:t>
            </w:r>
            <w:r w:rsidR="00156B28" w:rsidRPr="000C77D2">
              <w:rPr>
                <w:color w:val="000000"/>
                <w:spacing w:val="-6"/>
              </w:rPr>
              <w:t>жилищно-коммунального хозяйства</w:t>
            </w:r>
            <w:r w:rsidR="00156B28" w:rsidRPr="000C77D2">
              <w:rPr>
                <w:color w:val="000000"/>
                <w:spacing w:val="-6"/>
              </w:rPr>
              <w:br/>
            </w:r>
            <w:r w:rsidRPr="000C77D2">
              <w:rPr>
                <w:color w:val="000000"/>
                <w:spacing w:val="-6"/>
              </w:rPr>
              <w:t xml:space="preserve">и гражданской защиты населения </w:t>
            </w:r>
            <w:r w:rsidRPr="000C77D2">
              <w:rPr>
                <w:color w:val="000000"/>
                <w:spacing w:val="-10"/>
              </w:rPr>
              <w:t>Пензен</w:t>
            </w:r>
            <w:r w:rsidR="00156B28" w:rsidRPr="000C77D2">
              <w:rPr>
                <w:color w:val="000000"/>
                <w:spacing w:val="-10"/>
              </w:rPr>
              <w:t>ской области,</w:t>
            </w:r>
            <w:r w:rsidR="00156B28" w:rsidRPr="000C77D2">
              <w:rPr>
                <w:color w:val="000000"/>
                <w:spacing w:val="-6"/>
              </w:rPr>
              <w:br/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03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64480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2494,0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0C77D2">
        <w:trPr>
          <w:trHeight w:val="48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2D2479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05 1 03 </w:t>
            </w:r>
            <w:r w:rsidR="009D633E" w:rsidRPr="00C9271F">
              <w:rPr>
                <w:color w:val="000000"/>
              </w:rPr>
              <w:t>65290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0C77D2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59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ED19D4" w:rsidP="009D633E">
            <w:pPr>
              <w:jc w:val="center"/>
              <w:rPr>
                <w:color w:val="000000"/>
              </w:rPr>
            </w:pPr>
            <w:r w:rsidRPr="00942A77">
              <w:rPr>
                <w:color w:val="000000"/>
                <w:spacing w:val="-6"/>
              </w:rPr>
              <w:t xml:space="preserve">Министерство жилищно-коммунального хозяйства и гражданской защиты населения </w:t>
            </w:r>
            <w:r w:rsidRPr="00942A77">
              <w:rPr>
                <w:color w:val="000000"/>
                <w:spacing w:val="-10"/>
              </w:rPr>
              <w:t>Пензенской области,</w:t>
            </w:r>
            <w:r w:rsidRPr="00942A77">
              <w:rPr>
                <w:color w:val="000000"/>
                <w:spacing w:val="-6"/>
              </w:rPr>
              <w:t xml:space="preserve"> </w:t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03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64480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2727,9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983,7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ED19D4">
        <w:trPr>
          <w:trHeight w:val="43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2D2479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05 1 03 </w:t>
            </w:r>
            <w:r w:rsidR="009D633E" w:rsidRPr="00C9271F">
              <w:rPr>
                <w:color w:val="000000"/>
              </w:rPr>
              <w:t>65290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76391,1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113557,8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ED19D4">
        <w:trPr>
          <w:trHeight w:val="41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6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1.4</w:t>
            </w:r>
          </w:p>
        </w:tc>
        <w:tc>
          <w:tcPr>
            <w:tcW w:w="10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ED19D4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ED19D4">
              <w:rPr>
                <w:color w:val="000000"/>
                <w:spacing w:val="-10"/>
              </w:rPr>
              <w:t>меро</w:t>
            </w:r>
            <w:proofErr w:type="spellEnd"/>
            <w:r w:rsidR="00ED19D4">
              <w:rPr>
                <w:color w:val="000000"/>
                <w:spacing w:val="-10"/>
              </w:rPr>
              <w:t>-</w:t>
            </w:r>
            <w:r w:rsidRPr="00ED19D4">
              <w:rPr>
                <w:color w:val="000000"/>
                <w:spacing w:val="-10"/>
              </w:rPr>
              <w:t>приятие</w:t>
            </w:r>
            <w:proofErr w:type="gramEnd"/>
            <w:r w:rsidRPr="00ED19D4">
              <w:rPr>
                <w:color w:val="000000"/>
                <w:spacing w:val="-10"/>
              </w:rPr>
              <w:t xml:space="preserve"> 1.4.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Совершенствование системы подготовки </w:t>
            </w:r>
            <w:r w:rsidRPr="00ED19D4">
              <w:rPr>
                <w:color w:val="000000"/>
                <w:spacing w:val="-10"/>
              </w:rPr>
              <w:t>населения к действиям</w:t>
            </w:r>
            <w:r w:rsidRPr="00C9271F">
              <w:rPr>
                <w:color w:val="000000"/>
              </w:rPr>
              <w:t xml:space="preserve"> в чрезвычайных ситуациях, создание резерва </w:t>
            </w:r>
            <w:proofErr w:type="spellStart"/>
            <w:proofErr w:type="gramStart"/>
            <w:r w:rsidRPr="00C9271F">
              <w:rPr>
                <w:color w:val="000000"/>
              </w:rPr>
              <w:t>материаль</w:t>
            </w:r>
            <w:r w:rsidR="00ED19D4">
              <w:rPr>
                <w:color w:val="000000"/>
              </w:rPr>
              <w:t>-</w:t>
            </w:r>
            <w:r w:rsidRPr="00C9271F">
              <w:rPr>
                <w:color w:val="000000"/>
              </w:rPr>
              <w:t>ных</w:t>
            </w:r>
            <w:proofErr w:type="spellEnd"/>
            <w:proofErr w:type="gramEnd"/>
            <w:r w:rsidRPr="00C9271F">
              <w:rPr>
                <w:color w:val="000000"/>
              </w:rPr>
              <w:t xml:space="preserve"> ресурсов для организации первоочередного жизнеобеспечения пострадавшего населения</w:t>
            </w: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11301,9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4969,2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4483,7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4544,7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4582,2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4582,2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4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ED19D4">
            <w:pPr>
              <w:jc w:val="center"/>
              <w:rPr>
                <w:color w:val="000000"/>
              </w:rPr>
            </w:pPr>
            <w:r w:rsidRPr="00ED19D4">
              <w:rPr>
                <w:color w:val="000000"/>
                <w:spacing w:val="-6"/>
              </w:rPr>
              <w:t>Управление жилищно-ком</w:t>
            </w:r>
            <w:r w:rsidR="00156B28" w:rsidRPr="00ED19D4">
              <w:rPr>
                <w:color w:val="000000"/>
                <w:spacing w:val="-6"/>
              </w:rPr>
              <w:t>мунального хозяйства</w:t>
            </w:r>
            <w:r w:rsidR="00156B28" w:rsidRPr="00ED19D4">
              <w:rPr>
                <w:color w:val="000000"/>
                <w:spacing w:val="-6"/>
              </w:rPr>
              <w:br/>
            </w:r>
            <w:r w:rsidRPr="00ED19D4">
              <w:rPr>
                <w:color w:val="000000"/>
                <w:spacing w:val="-6"/>
              </w:rPr>
              <w:t xml:space="preserve">и гражданской защиты населения </w:t>
            </w:r>
            <w:r w:rsidRPr="00ED19D4">
              <w:rPr>
                <w:color w:val="000000"/>
                <w:spacing w:val="-10"/>
              </w:rPr>
              <w:t>Пензен</w:t>
            </w:r>
            <w:r w:rsidR="00156B28" w:rsidRPr="00ED19D4">
              <w:rPr>
                <w:color w:val="000000"/>
                <w:spacing w:val="-10"/>
              </w:rPr>
              <w:t>ской области,</w:t>
            </w:r>
            <w:r w:rsidR="00156B28" w:rsidRPr="00ED19D4">
              <w:rPr>
                <w:color w:val="000000"/>
                <w:spacing w:val="-10"/>
              </w:rPr>
              <w:br/>
            </w:r>
            <w:r w:rsidR="008F6B9A">
              <w:rPr>
                <w:color w:val="000000"/>
                <w:spacing w:val="-6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04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65280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5647,5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495,2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ED19D4">
        <w:trPr>
          <w:trHeight w:val="44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ED19D4">
        <w:trPr>
          <w:trHeight w:val="44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ED19D4">
        <w:trPr>
          <w:trHeight w:val="44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ED19D4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</w:t>
            </w:r>
            <w:r w:rsidR="001D60B4">
              <w:rPr>
                <w:color w:val="000000"/>
              </w:rPr>
              <w:t>жилищно-коммунального хозяйства</w:t>
            </w:r>
            <w:r w:rsidR="001D60B4"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ED19D4">
              <w:rPr>
                <w:color w:val="000000"/>
                <w:spacing w:val="-10"/>
              </w:rPr>
              <w:t>Пензен</w:t>
            </w:r>
            <w:r w:rsidR="001D60B4" w:rsidRPr="00ED19D4">
              <w:rPr>
                <w:color w:val="000000"/>
                <w:spacing w:val="-10"/>
              </w:rPr>
              <w:t>ской области,</w:t>
            </w:r>
            <w:r w:rsidR="001D60B4">
              <w:rPr>
                <w:color w:val="000000"/>
              </w:rPr>
              <w:br/>
            </w:r>
            <w:r w:rsidR="008F6B9A">
              <w:rPr>
                <w:color w:val="00000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04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65280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497,9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462,5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500,0</w:t>
            </w:r>
          </w:p>
        </w:tc>
      </w:tr>
      <w:tr w:rsidR="003042DC" w:rsidRPr="00C9271F" w:rsidTr="00ED19D4">
        <w:trPr>
          <w:trHeight w:val="48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2D2479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05 1 04 </w:t>
            </w:r>
            <w:r w:rsidR="009D633E" w:rsidRPr="00C9271F">
              <w:rPr>
                <w:color w:val="000000"/>
              </w:rPr>
              <w:t>65300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0,2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0,2</w:t>
            </w:r>
          </w:p>
        </w:tc>
      </w:tr>
      <w:tr w:rsidR="003042DC" w:rsidRPr="00C9271F" w:rsidTr="00ED19D4">
        <w:trPr>
          <w:trHeight w:val="41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ED19D4">
        <w:trPr>
          <w:trHeight w:val="41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DB469D" w:rsidP="00DB469D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Министерство сельского</w:t>
            </w:r>
            <w:r>
              <w:rPr>
                <w:color w:val="000000"/>
              </w:rPr>
              <w:br/>
            </w:r>
            <w:r w:rsidR="009D633E" w:rsidRPr="00C9271F">
              <w:rPr>
                <w:color w:val="000000"/>
              </w:rPr>
              <w:t>хозяйства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882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1 </w:t>
            </w:r>
            <w:r w:rsidRPr="00C9271F">
              <w:rPr>
                <w:color w:val="000000"/>
              </w:rPr>
              <w:t>04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20110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240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816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2D2479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05 1 04 </w:t>
            </w:r>
            <w:r w:rsidR="009D633E" w:rsidRPr="00C9271F">
              <w:rPr>
                <w:color w:val="000000"/>
              </w:rPr>
              <w:t>20110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240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8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0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DB469D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Министерство труда, </w:t>
            </w:r>
            <w:proofErr w:type="spellStart"/>
            <w:proofErr w:type="gramStart"/>
            <w:r w:rsidRPr="00C9271F">
              <w:rPr>
                <w:color w:val="000000"/>
              </w:rPr>
              <w:t>социаль</w:t>
            </w:r>
            <w:proofErr w:type="spellEnd"/>
            <w:r w:rsidR="001D60B4">
              <w:rPr>
                <w:color w:val="000000"/>
              </w:rPr>
              <w:t>-ной</w:t>
            </w:r>
            <w:proofErr w:type="gramEnd"/>
            <w:r w:rsidR="001D60B4">
              <w:rPr>
                <w:color w:val="000000"/>
              </w:rPr>
              <w:t xml:space="preserve"> защиты</w:t>
            </w:r>
            <w:r w:rsidR="001D60B4"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и демографии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Pr="00DB469D">
              <w:rPr>
                <w:color w:val="000000"/>
                <w:spacing w:val="-10"/>
              </w:rPr>
              <w:t>подведомственные</w:t>
            </w:r>
            <w:r w:rsidRPr="00C9271F">
              <w:rPr>
                <w:color w:val="000000"/>
              </w:rPr>
              <w:t xml:space="preserve"> учреждения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850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01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04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64360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240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181,8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178,1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181,4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44,4</w:t>
            </w:r>
          </w:p>
        </w:tc>
      </w:tr>
      <w:tr w:rsidR="003042DC" w:rsidRPr="00C9271F" w:rsidTr="002A2D4B">
        <w:trPr>
          <w:trHeight w:val="45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5472,6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4295,9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2954,8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2912,6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3466,6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3466,6</w:t>
            </w:r>
          </w:p>
        </w:tc>
      </w:tr>
      <w:tr w:rsidR="003042DC" w:rsidRPr="00C9271F" w:rsidTr="002A2D4B">
        <w:trPr>
          <w:trHeight w:val="44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620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849,6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1125,0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571,0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571,0</w:t>
            </w:r>
          </w:p>
        </w:tc>
      </w:tr>
      <w:tr w:rsidR="003042DC" w:rsidRPr="00C9271F" w:rsidTr="002A2D4B">
        <w:trPr>
          <w:trHeight w:val="45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1.5</w:t>
            </w:r>
          </w:p>
        </w:tc>
        <w:tc>
          <w:tcPr>
            <w:tcW w:w="1006" w:type="dxa"/>
            <w:vMerge w:val="restart"/>
            <w:hideMark/>
          </w:tcPr>
          <w:p w:rsidR="009D633E" w:rsidRPr="00DB469D" w:rsidRDefault="009D633E" w:rsidP="009D633E">
            <w:pPr>
              <w:jc w:val="center"/>
              <w:rPr>
                <w:color w:val="000000"/>
                <w:spacing w:val="-10"/>
              </w:rPr>
            </w:pPr>
            <w:r w:rsidRPr="00DB469D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DB469D">
              <w:rPr>
                <w:color w:val="000000"/>
                <w:spacing w:val="-10"/>
              </w:rPr>
              <w:t>меро</w:t>
            </w:r>
            <w:proofErr w:type="spellEnd"/>
            <w:r w:rsidR="00DB469D">
              <w:rPr>
                <w:color w:val="000000"/>
                <w:spacing w:val="-10"/>
              </w:rPr>
              <w:t>-</w:t>
            </w:r>
            <w:r w:rsidRPr="00DB469D">
              <w:rPr>
                <w:color w:val="000000"/>
                <w:spacing w:val="-10"/>
              </w:rPr>
              <w:t>приятие</w:t>
            </w:r>
            <w:proofErr w:type="gramEnd"/>
            <w:r w:rsidRPr="00DB469D">
              <w:rPr>
                <w:color w:val="000000"/>
                <w:spacing w:val="-10"/>
              </w:rPr>
              <w:t xml:space="preserve"> 1.5.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C9271F">
              <w:rPr>
                <w:color w:val="000000"/>
              </w:rPr>
              <w:t>"</w:t>
            </w:r>
            <w:r w:rsidRPr="00C9271F">
              <w:rPr>
                <w:color w:val="000000"/>
              </w:rPr>
              <w:t>Пензенский пожарно-спасательный центр</w:t>
            </w:r>
            <w:r w:rsidR="00C9271F">
              <w:rPr>
                <w:color w:val="000000"/>
              </w:rPr>
              <w:t>"</w:t>
            </w:r>
          </w:p>
        </w:tc>
        <w:tc>
          <w:tcPr>
            <w:tcW w:w="1840" w:type="dxa"/>
            <w:hideMark/>
          </w:tcPr>
          <w:p w:rsidR="009D633E" w:rsidRPr="00C9271F" w:rsidRDefault="009D633E" w:rsidP="001D60B4">
            <w:pPr>
              <w:spacing w:line="221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101846,6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109333,0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119372,7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139591,1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123483,5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128088,8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96299B">
            <w:pPr>
              <w:spacing w:line="235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7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Управление </w:t>
            </w:r>
            <w:r w:rsidR="0096299B">
              <w:rPr>
                <w:color w:val="000000"/>
              </w:rPr>
              <w:t>жилищно-коммунального хозяйства</w:t>
            </w:r>
            <w:r w:rsidR="0096299B"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</w:t>
            </w:r>
            <w:r w:rsidR="0096299B" w:rsidRPr="00DB469D">
              <w:rPr>
                <w:color w:val="000000"/>
                <w:spacing w:val="-10"/>
              </w:rPr>
              <w:t>ской области</w:t>
            </w:r>
            <w:r w:rsidR="0096299B">
              <w:rPr>
                <w:color w:val="000000"/>
              </w:rPr>
              <w:t>,</w:t>
            </w:r>
            <w:r w:rsidR="0096299B">
              <w:rPr>
                <w:color w:val="000000"/>
              </w:rPr>
              <w:br/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2D2479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05 1 05 </w:t>
            </w:r>
            <w:r w:rsidR="009D633E" w:rsidRPr="00C9271F">
              <w:rPr>
                <w:color w:val="000000"/>
              </w:rPr>
              <w:t>65260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101846,6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109333,0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6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2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</w:t>
            </w:r>
            <w:r w:rsidR="002D2479">
              <w:rPr>
                <w:color w:val="000000"/>
              </w:rPr>
              <w:t xml:space="preserve"> жилищно-коммунального хозяйств</w:t>
            </w:r>
            <w:r w:rsidR="002D2479"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 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65260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119372,7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139591,1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123483,5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128088,8</w:t>
            </w:r>
          </w:p>
        </w:tc>
      </w:tr>
      <w:tr w:rsidR="003042DC" w:rsidRPr="00C9271F" w:rsidTr="00236C62">
        <w:trPr>
          <w:trHeight w:val="44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612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36C62">
        <w:trPr>
          <w:trHeight w:val="39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5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1.6</w:t>
            </w:r>
          </w:p>
        </w:tc>
        <w:tc>
          <w:tcPr>
            <w:tcW w:w="1006" w:type="dxa"/>
            <w:vMerge w:val="restart"/>
            <w:hideMark/>
          </w:tcPr>
          <w:p w:rsidR="009D633E" w:rsidRPr="00DB469D" w:rsidRDefault="009D633E" w:rsidP="009D633E">
            <w:pPr>
              <w:jc w:val="center"/>
              <w:rPr>
                <w:color w:val="000000"/>
                <w:spacing w:val="-10"/>
              </w:rPr>
            </w:pPr>
            <w:r w:rsidRPr="00DB469D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DB469D">
              <w:rPr>
                <w:color w:val="000000"/>
                <w:spacing w:val="-10"/>
              </w:rPr>
              <w:t>меро</w:t>
            </w:r>
            <w:proofErr w:type="spellEnd"/>
            <w:r w:rsidR="00DB469D">
              <w:rPr>
                <w:color w:val="000000"/>
                <w:spacing w:val="-10"/>
              </w:rPr>
              <w:t>-</w:t>
            </w:r>
            <w:r w:rsidRPr="00DB469D">
              <w:rPr>
                <w:color w:val="000000"/>
                <w:spacing w:val="-10"/>
              </w:rPr>
              <w:t>приятие</w:t>
            </w:r>
            <w:proofErr w:type="gramEnd"/>
            <w:r w:rsidRPr="00DB469D">
              <w:rPr>
                <w:color w:val="000000"/>
                <w:spacing w:val="-10"/>
              </w:rPr>
              <w:t xml:space="preserve"> 1.6.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Основное мероприятие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 xml:space="preserve">1.6. </w:t>
            </w:r>
            <w:r w:rsidR="00C9271F">
              <w:rPr>
                <w:color w:val="000000"/>
              </w:rPr>
              <w:t>"</w:t>
            </w:r>
            <w:r w:rsidRPr="00C9271F">
              <w:rPr>
                <w:color w:val="000000"/>
              </w:rPr>
              <w:t xml:space="preserve">Предоставление дополнительных </w:t>
            </w:r>
            <w:r w:rsidRPr="00236C62">
              <w:rPr>
                <w:color w:val="000000"/>
                <w:spacing w:val="-6"/>
              </w:rPr>
              <w:t>гарантий спасателям Пензенской области</w:t>
            </w:r>
            <w:r w:rsidR="00C9271F" w:rsidRPr="00236C62">
              <w:rPr>
                <w:color w:val="000000"/>
                <w:spacing w:val="-6"/>
              </w:rPr>
              <w:t>"</w:t>
            </w:r>
          </w:p>
        </w:tc>
        <w:tc>
          <w:tcPr>
            <w:tcW w:w="1840" w:type="dxa"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1247,2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1846,5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2381,6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2532,8</w:t>
            </w:r>
          </w:p>
        </w:tc>
      </w:tr>
      <w:tr w:rsidR="003042DC" w:rsidRPr="00C9271F" w:rsidTr="002A2D4B">
        <w:trPr>
          <w:trHeight w:val="38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A10B61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жилищно-коммунального хозяйства</w:t>
            </w:r>
            <w:r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1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06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64730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A2D4B">
        <w:trPr>
          <w:trHeight w:val="42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55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A10B61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8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</w:t>
            </w:r>
            <w:r>
              <w:rPr>
                <w:color w:val="000000"/>
              </w:rPr>
              <w:t xml:space="preserve"> жилищно-коммунального хозяйств</w:t>
            </w:r>
            <w:r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 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D2479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2D2479">
              <w:rPr>
                <w:color w:val="000000"/>
              </w:rPr>
              <w:t> 1 </w:t>
            </w:r>
            <w:r w:rsidRPr="00C9271F">
              <w:rPr>
                <w:color w:val="000000"/>
              </w:rPr>
              <w:t>06</w:t>
            </w:r>
            <w:r w:rsidR="002D2479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64730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1247,2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1846,5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2381,6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2532,8</w:t>
            </w:r>
          </w:p>
        </w:tc>
      </w:tr>
      <w:tr w:rsidR="003042DC" w:rsidRPr="00C9271F" w:rsidTr="002A2D4B">
        <w:trPr>
          <w:trHeight w:val="49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521544">
        <w:trPr>
          <w:trHeight w:val="45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4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</w:t>
            </w:r>
          </w:p>
        </w:tc>
        <w:tc>
          <w:tcPr>
            <w:tcW w:w="1006" w:type="dxa"/>
            <w:vMerge w:val="restart"/>
            <w:hideMark/>
          </w:tcPr>
          <w:p w:rsidR="009D633E" w:rsidRPr="00933970" w:rsidRDefault="009D633E" w:rsidP="00933970">
            <w:pPr>
              <w:jc w:val="center"/>
              <w:rPr>
                <w:color w:val="000000"/>
                <w:spacing w:val="-10"/>
              </w:rPr>
            </w:pPr>
            <w:proofErr w:type="gramStart"/>
            <w:r w:rsidRPr="00933970">
              <w:rPr>
                <w:color w:val="000000"/>
                <w:spacing w:val="-10"/>
              </w:rPr>
              <w:t>Под</w:t>
            </w:r>
            <w:r w:rsidR="00933970">
              <w:rPr>
                <w:color w:val="000000"/>
                <w:spacing w:val="-10"/>
              </w:rPr>
              <w:t>-</w:t>
            </w:r>
            <w:r w:rsidRPr="00933970">
              <w:rPr>
                <w:color w:val="000000"/>
                <w:spacing w:val="-11"/>
                <w:sz w:val="19"/>
                <w:szCs w:val="19"/>
              </w:rPr>
              <w:t>программа</w:t>
            </w:r>
            <w:proofErr w:type="gramEnd"/>
            <w:r w:rsidR="000908A2" w:rsidRPr="00933970">
              <w:rPr>
                <w:color w:val="000000"/>
                <w:spacing w:val="-11"/>
                <w:sz w:val="19"/>
                <w:szCs w:val="19"/>
              </w:rPr>
              <w:t> </w:t>
            </w:r>
            <w:r w:rsidRPr="00933970">
              <w:rPr>
                <w:color w:val="000000"/>
                <w:spacing w:val="-11"/>
                <w:sz w:val="19"/>
                <w:szCs w:val="19"/>
              </w:rPr>
              <w:t>2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0908A2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Система химической</w:t>
            </w:r>
            <w:r>
              <w:rPr>
                <w:color w:val="000000"/>
              </w:rPr>
              <w:br/>
            </w:r>
            <w:r w:rsidR="009D633E" w:rsidRPr="00C9271F">
              <w:rPr>
                <w:color w:val="000000"/>
              </w:rPr>
              <w:t>и биологической безопасности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521544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355,5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357,3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16355,0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357,3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357,3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357,3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521544">
        <w:trPr>
          <w:trHeight w:val="38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жилищно-коммунального хозяйства</w:t>
            </w:r>
            <w:r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0908A2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0908A2">
              <w:rPr>
                <w:color w:val="000000"/>
              </w:rPr>
              <w:t> 2 </w:t>
            </w:r>
            <w:r w:rsidRPr="00C9271F">
              <w:rPr>
                <w:color w:val="000000"/>
              </w:rPr>
              <w:t>00</w:t>
            </w:r>
            <w:r w:rsidR="000908A2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00000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521544">
        <w:trPr>
          <w:trHeight w:val="39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521544">
        <w:trPr>
          <w:trHeight w:val="42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5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</w:t>
            </w:r>
            <w:r>
              <w:rPr>
                <w:color w:val="000000"/>
              </w:rPr>
              <w:t xml:space="preserve"> жилищно-коммунального хозяйств</w:t>
            </w:r>
            <w:r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 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E1335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00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00000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</w:tr>
      <w:tr w:rsidR="003042DC" w:rsidRPr="00C9271F" w:rsidTr="00521544">
        <w:trPr>
          <w:trHeight w:val="41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16000,0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521544">
        <w:trPr>
          <w:trHeight w:val="37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4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00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2.1</w:t>
            </w:r>
          </w:p>
        </w:tc>
        <w:tc>
          <w:tcPr>
            <w:tcW w:w="1006" w:type="dxa"/>
            <w:vMerge w:val="restart"/>
            <w:hideMark/>
          </w:tcPr>
          <w:p w:rsidR="009D633E" w:rsidRPr="00521544" w:rsidRDefault="009D633E" w:rsidP="009D633E">
            <w:pPr>
              <w:jc w:val="center"/>
              <w:rPr>
                <w:color w:val="000000"/>
                <w:spacing w:val="-10"/>
              </w:rPr>
            </w:pPr>
            <w:r w:rsidRPr="00521544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521544">
              <w:rPr>
                <w:color w:val="000000"/>
                <w:spacing w:val="-10"/>
              </w:rPr>
              <w:t>меро</w:t>
            </w:r>
            <w:proofErr w:type="spellEnd"/>
            <w:r w:rsidR="00521544">
              <w:rPr>
                <w:color w:val="000000"/>
                <w:spacing w:val="-10"/>
              </w:rPr>
              <w:t>-</w:t>
            </w:r>
            <w:r w:rsidRPr="00521544">
              <w:rPr>
                <w:color w:val="000000"/>
                <w:spacing w:val="-10"/>
              </w:rPr>
              <w:t>приятие</w:t>
            </w:r>
            <w:proofErr w:type="gramEnd"/>
            <w:r w:rsidRPr="00521544">
              <w:rPr>
                <w:color w:val="000000"/>
                <w:spacing w:val="-10"/>
              </w:rPr>
              <w:t xml:space="preserve"> 2.1.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D633E" w:rsidP="00EA3C0B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П</w:t>
            </w:r>
            <w:r w:rsidR="00635A51">
              <w:rPr>
                <w:color w:val="000000"/>
              </w:rPr>
              <w:t>овышение защищенности населения</w:t>
            </w:r>
            <w:r w:rsidR="00EA3C0B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>и среды его обитания</w:t>
            </w:r>
            <w:r w:rsidR="00EA3C0B"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от негативных влияний опасных </w:t>
            </w:r>
            <w:r w:rsidRPr="00EA3C0B">
              <w:rPr>
                <w:color w:val="000000"/>
                <w:spacing w:val="-6"/>
              </w:rPr>
              <w:t>химичес</w:t>
            </w:r>
            <w:r w:rsidR="00635A51" w:rsidRPr="00EA3C0B">
              <w:rPr>
                <w:color w:val="000000"/>
                <w:spacing w:val="-6"/>
              </w:rPr>
              <w:t>ких веществ</w:t>
            </w:r>
            <w:r w:rsidR="00EA3C0B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>и биологических агентов</w:t>
            </w:r>
          </w:p>
        </w:tc>
        <w:tc>
          <w:tcPr>
            <w:tcW w:w="1840" w:type="dxa"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16355,0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5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52154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жилищно-коммунального хозяйства</w:t>
            </w:r>
            <w:r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E13354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01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20100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355,5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EA3C0B">
        <w:trPr>
          <w:trHeight w:val="45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0C3CA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E13354" w:rsidP="009D63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05 2 01 </w:t>
            </w:r>
            <w:r w:rsidR="009D633E" w:rsidRPr="00C9271F">
              <w:rPr>
                <w:color w:val="000000"/>
              </w:rPr>
              <w:t>64740</w:t>
            </w: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EA3C0B">
        <w:trPr>
          <w:trHeight w:val="42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0C3CA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31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0C3CA4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41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7651C7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</w:t>
            </w:r>
            <w:r>
              <w:rPr>
                <w:color w:val="000000"/>
              </w:rPr>
              <w:t xml:space="preserve"> </w:t>
            </w:r>
            <w:r w:rsidRPr="007651C7">
              <w:rPr>
                <w:color w:val="000000"/>
                <w:spacing w:val="-8"/>
              </w:rPr>
              <w:t>жилищно-комму</w:t>
            </w:r>
            <w:r>
              <w:rPr>
                <w:color w:val="000000"/>
                <w:spacing w:val="-8"/>
              </w:rPr>
              <w:t>-</w:t>
            </w:r>
            <w:proofErr w:type="spellStart"/>
            <w:r w:rsidRPr="007651C7">
              <w:rPr>
                <w:color w:val="000000"/>
                <w:spacing w:val="-8"/>
              </w:rPr>
              <w:t>нального</w:t>
            </w:r>
            <w:proofErr w:type="spellEnd"/>
            <w:r>
              <w:rPr>
                <w:color w:val="000000"/>
              </w:rPr>
              <w:t xml:space="preserve"> хозяйства</w:t>
            </w:r>
            <w:r w:rsidRPr="00C9271F">
              <w:rPr>
                <w:color w:val="000000"/>
              </w:rPr>
              <w:t xml:space="preserve"> 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02</w:t>
            </w: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04</w:t>
            </w: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01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20100</w:t>
            </w: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355,0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357,3</w:t>
            </w:r>
          </w:p>
        </w:tc>
      </w:tr>
      <w:tr w:rsidR="003042DC" w:rsidRPr="00C9271F" w:rsidTr="002911C0">
        <w:trPr>
          <w:trHeight w:val="3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2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01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64740</w:t>
            </w: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16000,0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7651C7">
        <w:trPr>
          <w:trHeight w:val="31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75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18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</w:t>
            </w:r>
          </w:p>
        </w:tc>
        <w:tc>
          <w:tcPr>
            <w:tcW w:w="1006" w:type="dxa"/>
            <w:vMerge w:val="restart"/>
            <w:hideMark/>
          </w:tcPr>
          <w:p w:rsidR="009D633E" w:rsidRPr="0038320B" w:rsidRDefault="009D633E" w:rsidP="009D633E">
            <w:pPr>
              <w:jc w:val="center"/>
              <w:rPr>
                <w:color w:val="000000"/>
                <w:spacing w:val="-10"/>
              </w:rPr>
            </w:pPr>
            <w:proofErr w:type="gramStart"/>
            <w:r w:rsidRPr="0038320B">
              <w:rPr>
                <w:color w:val="000000"/>
                <w:spacing w:val="-10"/>
              </w:rPr>
              <w:t>Под</w:t>
            </w:r>
            <w:r w:rsidR="0038320B">
              <w:rPr>
                <w:color w:val="000000"/>
                <w:spacing w:val="-10"/>
              </w:rPr>
              <w:t>-</w:t>
            </w:r>
            <w:r w:rsidRPr="0038320B">
              <w:rPr>
                <w:color w:val="000000"/>
                <w:spacing w:val="-10"/>
                <w:sz w:val="19"/>
                <w:szCs w:val="19"/>
              </w:rPr>
              <w:t>программа</w:t>
            </w:r>
            <w:proofErr w:type="gramEnd"/>
            <w:r w:rsidRPr="0038320B">
              <w:rPr>
                <w:color w:val="000000"/>
                <w:spacing w:val="-10"/>
                <w:sz w:val="19"/>
                <w:szCs w:val="19"/>
              </w:rPr>
              <w:t xml:space="preserve"> 3</w:t>
            </w:r>
          </w:p>
        </w:tc>
        <w:tc>
          <w:tcPr>
            <w:tcW w:w="1974" w:type="dxa"/>
            <w:vMerge w:val="restart"/>
            <w:hideMark/>
          </w:tcPr>
          <w:p w:rsidR="009D633E" w:rsidRPr="00C9271F" w:rsidRDefault="009D633E" w:rsidP="00BE35A6">
            <w:pPr>
              <w:jc w:val="center"/>
              <w:rPr>
                <w:color w:val="000000"/>
              </w:rPr>
            </w:pPr>
            <w:r w:rsidRPr="000C3CA4">
              <w:rPr>
                <w:color w:val="000000"/>
                <w:spacing w:val="-4"/>
              </w:rPr>
              <w:t>Создание системы</w:t>
            </w:r>
            <w:r w:rsidRPr="00C9271F">
              <w:rPr>
                <w:color w:val="000000"/>
              </w:rPr>
              <w:t xml:space="preserve"> обеспечения вызова экстренных </w:t>
            </w:r>
            <w:proofErr w:type="gramStart"/>
            <w:r w:rsidRPr="00C9271F">
              <w:rPr>
                <w:color w:val="000000"/>
              </w:rPr>
              <w:t>опера</w:t>
            </w:r>
            <w:r w:rsidR="00BE35A6">
              <w:rPr>
                <w:color w:val="000000"/>
              </w:rPr>
              <w:t>-</w:t>
            </w:r>
            <w:proofErr w:type="spellStart"/>
            <w:r w:rsidR="00BE35A6">
              <w:rPr>
                <w:color w:val="000000"/>
              </w:rPr>
              <w:t>тивных</w:t>
            </w:r>
            <w:proofErr w:type="spellEnd"/>
            <w:proofErr w:type="gramEnd"/>
            <w:r w:rsidR="00BE35A6">
              <w:rPr>
                <w:color w:val="000000"/>
              </w:rPr>
              <w:t xml:space="preserve"> служб</w:t>
            </w:r>
            <w:r w:rsidR="00BE35A6">
              <w:rPr>
                <w:color w:val="000000"/>
              </w:rPr>
              <w:br/>
            </w:r>
            <w:r w:rsidRPr="00C9271F">
              <w:rPr>
                <w:color w:val="000000"/>
              </w:rPr>
              <w:t xml:space="preserve">по единому номеру </w:t>
            </w:r>
            <w:r w:rsidR="00C9271F">
              <w:rPr>
                <w:color w:val="000000"/>
              </w:rPr>
              <w:t>"</w:t>
            </w:r>
            <w:r w:rsidRPr="00C9271F">
              <w:rPr>
                <w:color w:val="000000"/>
              </w:rPr>
              <w:t>112</w:t>
            </w:r>
            <w:r w:rsidR="00C9271F">
              <w:rPr>
                <w:color w:val="000000"/>
              </w:rPr>
              <w:t>"</w:t>
            </w:r>
            <w:r w:rsidRPr="00C9271F">
              <w:rPr>
                <w:color w:val="000000"/>
              </w:rPr>
              <w:t xml:space="preserve"> в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1499,5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12924,6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13192,9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15884,4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bCs/>
                <w:color w:val="000000"/>
              </w:rPr>
            </w:pPr>
            <w:r w:rsidRPr="00C9271F">
              <w:rPr>
                <w:bCs/>
                <w:color w:val="000000"/>
              </w:rPr>
              <w:t>15884,4</w:t>
            </w:r>
          </w:p>
        </w:tc>
      </w:tr>
      <w:tr w:rsidR="003042DC" w:rsidRPr="00C9271F" w:rsidTr="007651C7">
        <w:trPr>
          <w:trHeight w:val="23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7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7651C7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Управление </w:t>
            </w:r>
            <w:r w:rsidRPr="007651C7">
              <w:rPr>
                <w:color w:val="000000"/>
                <w:spacing w:val="-8"/>
              </w:rPr>
              <w:t>жилищно-комму</w:t>
            </w:r>
            <w:r>
              <w:rPr>
                <w:color w:val="000000"/>
                <w:spacing w:val="-8"/>
              </w:rPr>
              <w:t>-</w:t>
            </w:r>
            <w:proofErr w:type="spellStart"/>
            <w:r w:rsidRPr="007651C7">
              <w:rPr>
                <w:color w:val="000000"/>
                <w:spacing w:val="-8"/>
              </w:rPr>
              <w:t>нального</w:t>
            </w:r>
            <w:proofErr w:type="spellEnd"/>
            <w:r>
              <w:rPr>
                <w:color w:val="000000"/>
              </w:rPr>
              <w:t xml:space="preserve"> хозяйства </w:t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3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00</w:t>
            </w:r>
            <w:r w:rsidR="00E13354">
              <w:rPr>
                <w:color w:val="000000"/>
              </w:rPr>
              <w:t> </w:t>
            </w:r>
            <w:r w:rsidRPr="00C9271F">
              <w:rPr>
                <w:color w:val="000000"/>
              </w:rPr>
              <w:t>00000</w:t>
            </w: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1499,5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7651C7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31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7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4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34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7651C7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</w:t>
            </w:r>
            <w:r>
              <w:rPr>
                <w:color w:val="000000"/>
              </w:rPr>
              <w:t xml:space="preserve"> </w:t>
            </w:r>
            <w:r w:rsidRPr="007651C7">
              <w:rPr>
                <w:color w:val="000000"/>
                <w:spacing w:val="-8"/>
              </w:rPr>
              <w:t>жилищно-комму</w:t>
            </w:r>
            <w:r>
              <w:rPr>
                <w:color w:val="000000"/>
                <w:spacing w:val="-8"/>
              </w:rPr>
              <w:t>-</w:t>
            </w:r>
            <w:proofErr w:type="spellStart"/>
            <w:r w:rsidRPr="007651C7">
              <w:rPr>
                <w:color w:val="000000"/>
                <w:spacing w:val="-8"/>
              </w:rPr>
              <w:t>нального</w:t>
            </w:r>
            <w:proofErr w:type="spellEnd"/>
            <w:r>
              <w:rPr>
                <w:color w:val="000000"/>
              </w:rPr>
              <w:t xml:space="preserve"> хозяйства</w:t>
            </w:r>
            <w:r w:rsidRPr="00C9271F">
              <w:rPr>
                <w:color w:val="000000"/>
              </w:rPr>
              <w:t xml:space="preserve"> 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05 3 00 00000</w:t>
            </w: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12924,6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13192,9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15884,4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15884,4</w:t>
            </w:r>
          </w:p>
        </w:tc>
      </w:tr>
      <w:tr w:rsidR="003042DC" w:rsidRPr="00C9271F" w:rsidTr="007651C7">
        <w:trPr>
          <w:trHeight w:val="27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911C0">
        <w:trPr>
          <w:trHeight w:val="28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6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A2D4B">
        <w:trPr>
          <w:trHeight w:val="262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911C0">
        <w:trPr>
          <w:trHeight w:val="259"/>
          <w:jc w:val="center"/>
        </w:trPr>
        <w:tc>
          <w:tcPr>
            <w:tcW w:w="506" w:type="dxa"/>
            <w:vMerge w:val="restart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3.1</w:t>
            </w:r>
          </w:p>
        </w:tc>
        <w:tc>
          <w:tcPr>
            <w:tcW w:w="1006" w:type="dxa"/>
            <w:vMerge w:val="restart"/>
            <w:hideMark/>
          </w:tcPr>
          <w:p w:rsidR="009D633E" w:rsidRPr="0038320B" w:rsidRDefault="009D633E" w:rsidP="009D633E">
            <w:pPr>
              <w:jc w:val="center"/>
              <w:rPr>
                <w:color w:val="000000"/>
                <w:spacing w:val="-10"/>
              </w:rPr>
            </w:pPr>
            <w:r w:rsidRPr="0038320B">
              <w:rPr>
                <w:color w:val="000000"/>
                <w:spacing w:val="-10"/>
              </w:rPr>
              <w:t xml:space="preserve">Основное </w:t>
            </w:r>
            <w:proofErr w:type="spellStart"/>
            <w:proofErr w:type="gramStart"/>
            <w:r w:rsidRPr="0038320B">
              <w:rPr>
                <w:color w:val="000000"/>
                <w:spacing w:val="-10"/>
              </w:rPr>
              <w:t>меро</w:t>
            </w:r>
            <w:proofErr w:type="spellEnd"/>
            <w:r w:rsidR="0038320B">
              <w:rPr>
                <w:color w:val="000000"/>
                <w:spacing w:val="-10"/>
              </w:rPr>
              <w:t>-</w:t>
            </w:r>
            <w:r w:rsidRPr="0038320B">
              <w:rPr>
                <w:color w:val="000000"/>
                <w:spacing w:val="-10"/>
              </w:rPr>
              <w:t>приятие</w:t>
            </w:r>
            <w:proofErr w:type="gramEnd"/>
            <w:r w:rsidRPr="0038320B">
              <w:rPr>
                <w:color w:val="000000"/>
                <w:spacing w:val="-10"/>
              </w:rPr>
              <w:t xml:space="preserve"> 3.1.</w:t>
            </w:r>
          </w:p>
        </w:tc>
        <w:tc>
          <w:tcPr>
            <w:tcW w:w="1974" w:type="dxa"/>
            <w:vMerge w:val="restart"/>
            <w:hideMark/>
          </w:tcPr>
          <w:p w:rsidR="009D633E" w:rsidRPr="00C071A3" w:rsidRDefault="009D633E" w:rsidP="00472BA1">
            <w:pPr>
              <w:jc w:val="center"/>
              <w:rPr>
                <w:color w:val="000000"/>
                <w:spacing w:val="-4"/>
              </w:rPr>
            </w:pPr>
            <w:r w:rsidRPr="00C071A3">
              <w:rPr>
                <w:color w:val="000000"/>
                <w:spacing w:val="-4"/>
              </w:rPr>
              <w:t>Создание информационно-техниче</w:t>
            </w:r>
            <w:r w:rsidR="00E13354" w:rsidRPr="00C071A3">
              <w:rPr>
                <w:color w:val="000000"/>
                <w:spacing w:val="-4"/>
              </w:rPr>
              <w:t>ской инфраструктуры системы-112</w:t>
            </w:r>
            <w:r w:rsidR="00E13354" w:rsidRPr="00C071A3">
              <w:rPr>
                <w:color w:val="000000"/>
                <w:spacing w:val="-4"/>
              </w:rPr>
              <w:br/>
            </w:r>
            <w:r w:rsidRPr="00C071A3">
              <w:rPr>
                <w:color w:val="000000"/>
                <w:spacing w:val="-4"/>
              </w:rPr>
              <w:t>на территории Пензенской области</w:t>
            </w:r>
          </w:p>
        </w:tc>
        <w:tc>
          <w:tcPr>
            <w:tcW w:w="184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всего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1499,5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12924,6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13192,9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15884,4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15884,4</w:t>
            </w:r>
          </w:p>
        </w:tc>
      </w:tr>
      <w:tr w:rsidR="003042DC" w:rsidRPr="00C9271F" w:rsidTr="002911C0">
        <w:trPr>
          <w:trHeight w:val="24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в том числе: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316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7651C7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 xml:space="preserve">Управление </w:t>
            </w:r>
            <w:r w:rsidRPr="007651C7">
              <w:rPr>
                <w:color w:val="000000"/>
                <w:spacing w:val="-8"/>
              </w:rPr>
              <w:t>жилищно-комму</w:t>
            </w:r>
            <w:r w:rsidR="007651C7">
              <w:rPr>
                <w:color w:val="000000"/>
                <w:spacing w:val="-8"/>
              </w:rPr>
              <w:t>-</w:t>
            </w:r>
            <w:proofErr w:type="spellStart"/>
            <w:r w:rsidRPr="007651C7">
              <w:rPr>
                <w:color w:val="000000"/>
                <w:spacing w:val="-8"/>
              </w:rPr>
              <w:t>нального</w:t>
            </w:r>
            <w:proofErr w:type="spellEnd"/>
            <w:r>
              <w:rPr>
                <w:color w:val="000000"/>
              </w:rPr>
              <w:t xml:space="preserve"> хозяйства</w:t>
            </w:r>
            <w:r w:rsidR="007651C7">
              <w:rPr>
                <w:color w:val="000000"/>
              </w:rPr>
              <w:t xml:space="preserve"> </w:t>
            </w:r>
            <w:r w:rsidRPr="00C9271F">
              <w:rPr>
                <w:color w:val="000000"/>
              </w:rPr>
              <w:t xml:space="preserve">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05 3 01 64700</w:t>
            </w: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1499,5</w:t>
            </w: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1000,0</w:t>
            </w: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2911C0">
        <w:trPr>
          <w:trHeight w:val="27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2911C0">
        <w:trPr>
          <w:trHeight w:val="287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59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74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301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 w:val="restart"/>
            <w:hideMark/>
          </w:tcPr>
          <w:p w:rsidR="009D633E" w:rsidRPr="00C9271F" w:rsidRDefault="00A10B61" w:rsidP="007651C7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Министерство</w:t>
            </w:r>
            <w:r>
              <w:rPr>
                <w:color w:val="000000"/>
              </w:rPr>
              <w:t xml:space="preserve"> </w:t>
            </w:r>
            <w:r w:rsidRPr="007651C7">
              <w:rPr>
                <w:color w:val="000000"/>
                <w:spacing w:val="-8"/>
              </w:rPr>
              <w:t>жилищно-комму</w:t>
            </w:r>
            <w:r w:rsidR="007651C7">
              <w:rPr>
                <w:color w:val="000000"/>
                <w:spacing w:val="-8"/>
              </w:rPr>
              <w:t>-</w:t>
            </w:r>
            <w:proofErr w:type="spellStart"/>
            <w:r w:rsidRPr="007651C7">
              <w:rPr>
                <w:color w:val="000000"/>
                <w:spacing w:val="-8"/>
              </w:rPr>
              <w:t>нального</w:t>
            </w:r>
            <w:proofErr w:type="spellEnd"/>
            <w:r>
              <w:rPr>
                <w:color w:val="000000"/>
              </w:rPr>
              <w:t xml:space="preserve"> хозяйств</w:t>
            </w:r>
            <w:r w:rsidR="007651C7">
              <w:rPr>
                <w:color w:val="000000"/>
              </w:rPr>
              <w:t>а</w:t>
            </w:r>
            <w:r w:rsidRPr="00C9271F">
              <w:rPr>
                <w:color w:val="000000"/>
              </w:rPr>
              <w:t xml:space="preserve"> и гражданской защиты населения </w:t>
            </w:r>
            <w:r w:rsidRPr="00DB469D">
              <w:rPr>
                <w:color w:val="000000"/>
                <w:spacing w:val="-10"/>
              </w:rPr>
              <w:t>Пензенской области,</w:t>
            </w:r>
            <w:r w:rsidRPr="00C9271F">
              <w:rPr>
                <w:color w:val="000000"/>
              </w:rPr>
              <w:t xml:space="preserve"> </w:t>
            </w:r>
            <w:r w:rsidR="008F6B9A">
              <w:rPr>
                <w:color w:val="000000"/>
                <w:spacing w:val="-10"/>
              </w:rPr>
              <w:t>ГУ "ППСЦ"</w:t>
            </w:r>
          </w:p>
        </w:tc>
        <w:tc>
          <w:tcPr>
            <w:tcW w:w="652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840</w:t>
            </w:r>
          </w:p>
        </w:tc>
        <w:tc>
          <w:tcPr>
            <w:tcW w:w="475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03</w:t>
            </w:r>
          </w:p>
        </w:tc>
        <w:tc>
          <w:tcPr>
            <w:tcW w:w="560" w:type="dxa"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09</w:t>
            </w:r>
          </w:p>
        </w:tc>
        <w:tc>
          <w:tcPr>
            <w:tcW w:w="147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05 3 01 64700</w:t>
            </w:r>
          </w:p>
        </w:tc>
        <w:tc>
          <w:tcPr>
            <w:tcW w:w="504" w:type="dxa"/>
            <w:noWrap/>
            <w:hideMark/>
          </w:tcPr>
          <w:p w:rsidR="009D633E" w:rsidRPr="007F629C" w:rsidRDefault="009D633E" w:rsidP="002911C0">
            <w:pPr>
              <w:spacing w:line="216" w:lineRule="auto"/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610</w:t>
            </w:r>
          </w:p>
        </w:tc>
        <w:tc>
          <w:tcPr>
            <w:tcW w:w="1008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3367,1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13192,9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2911C0">
            <w:pPr>
              <w:spacing w:line="216" w:lineRule="auto"/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15884,4</w:t>
            </w: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15884,4</w:t>
            </w:r>
          </w:p>
        </w:tc>
      </w:tr>
      <w:tr w:rsidR="003042DC" w:rsidRPr="00C9271F" w:rsidTr="007651C7">
        <w:trPr>
          <w:trHeight w:val="28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05 3 01 65270</w:t>
            </w:r>
          </w:p>
        </w:tc>
        <w:tc>
          <w:tcPr>
            <w:tcW w:w="504" w:type="dxa"/>
            <w:noWrap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  <w:r w:rsidRPr="007F629C">
              <w:rPr>
                <w:color w:val="000000"/>
                <w:spacing w:val="-6"/>
              </w:rPr>
              <w:t>612</w:t>
            </w: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9557,5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  <w:r w:rsidRPr="00C9271F">
              <w:rPr>
                <w:color w:val="000000"/>
              </w:rPr>
              <w:t>0,0</w:t>
            </w:r>
          </w:p>
        </w:tc>
      </w:tr>
      <w:tr w:rsidR="003042DC" w:rsidRPr="00C9271F" w:rsidTr="007651C7">
        <w:trPr>
          <w:trHeight w:val="273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7F629C" w:rsidRDefault="009D633E" w:rsidP="009D633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7651C7">
        <w:trPr>
          <w:trHeight w:val="260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noWrap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  <w:tr w:rsidR="003042DC" w:rsidRPr="00C9271F" w:rsidTr="00CF6112">
        <w:trPr>
          <w:trHeight w:val="288"/>
          <w:jc w:val="center"/>
        </w:trPr>
        <w:tc>
          <w:tcPr>
            <w:tcW w:w="5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6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840" w:type="dxa"/>
            <w:vMerge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652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47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6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47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504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36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  <w:tc>
          <w:tcPr>
            <w:tcW w:w="1078" w:type="dxa"/>
            <w:hideMark/>
          </w:tcPr>
          <w:p w:rsidR="009D633E" w:rsidRPr="00C9271F" w:rsidRDefault="009D633E" w:rsidP="009D633E">
            <w:pPr>
              <w:jc w:val="center"/>
              <w:rPr>
                <w:color w:val="000000"/>
              </w:rPr>
            </w:pPr>
          </w:p>
        </w:tc>
      </w:tr>
    </w:tbl>
    <w:p w:rsidR="002F549A" w:rsidRDefault="002F549A" w:rsidP="009D633E">
      <w:pPr>
        <w:rPr>
          <w:sz w:val="24"/>
          <w:szCs w:val="24"/>
        </w:rPr>
      </w:pPr>
    </w:p>
    <w:p w:rsidR="00291BE3" w:rsidRDefault="002F549A" w:rsidP="002F549A">
      <w:pPr>
        <w:jc w:val="center"/>
        <w:rPr>
          <w:sz w:val="24"/>
          <w:szCs w:val="24"/>
        </w:rPr>
        <w:sectPr w:rsidR="00291BE3" w:rsidSect="00347DE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</w:t>
      </w:r>
    </w:p>
    <w:p w:rsidR="00AB5FE9" w:rsidRPr="00B407E7" w:rsidRDefault="00AB5FE9" w:rsidP="00AB5FE9">
      <w:pPr>
        <w:ind w:firstLine="9072"/>
        <w:jc w:val="center"/>
        <w:rPr>
          <w:rFonts w:ascii="Times New Roman CYR" w:hAnsi="Times New Roman CYR"/>
          <w:sz w:val="24"/>
          <w:szCs w:val="24"/>
        </w:rPr>
      </w:pPr>
      <w:bookmarkStart w:id="0" w:name="_GoBack"/>
      <w:r>
        <w:rPr>
          <w:rFonts w:ascii="Times New Roman CYR" w:hAnsi="Times New Roman CYR"/>
          <w:sz w:val="24"/>
          <w:szCs w:val="24"/>
        </w:rPr>
        <w:lastRenderedPageBreak/>
        <w:t>Приложение</w:t>
      </w:r>
      <w:bookmarkEnd w:id="0"/>
      <w:r>
        <w:rPr>
          <w:rFonts w:ascii="Times New Roman CYR" w:hAnsi="Times New Roman CYR"/>
          <w:sz w:val="24"/>
          <w:szCs w:val="24"/>
        </w:rPr>
        <w:t xml:space="preserve"> № </w:t>
      </w:r>
      <w:r w:rsidRPr="00B407E7">
        <w:rPr>
          <w:rFonts w:ascii="Times New Roman CYR" w:hAnsi="Times New Roman CYR"/>
          <w:sz w:val="24"/>
          <w:szCs w:val="24"/>
        </w:rPr>
        <w:t>4</w:t>
      </w:r>
    </w:p>
    <w:p w:rsidR="00AB5FE9" w:rsidRPr="00B407E7" w:rsidRDefault="00AB5FE9" w:rsidP="00AB5FE9">
      <w:pPr>
        <w:spacing w:line="233" w:lineRule="auto"/>
        <w:ind w:firstLine="9072"/>
        <w:jc w:val="center"/>
        <w:rPr>
          <w:rFonts w:ascii="Times New Roman CYR" w:hAnsi="Times New Roman CYR"/>
          <w:sz w:val="24"/>
          <w:szCs w:val="24"/>
        </w:rPr>
      </w:pPr>
      <w:r w:rsidRPr="00B407E7">
        <w:rPr>
          <w:rFonts w:ascii="Times New Roman CYR" w:hAnsi="Times New Roman CYR"/>
          <w:sz w:val="24"/>
          <w:szCs w:val="24"/>
        </w:rPr>
        <w:t>к постановлению Правительства</w:t>
      </w:r>
    </w:p>
    <w:p w:rsidR="00AB5FE9" w:rsidRPr="00B407E7" w:rsidRDefault="00AB5FE9" w:rsidP="00AB5FE9">
      <w:pPr>
        <w:spacing w:line="233" w:lineRule="auto"/>
        <w:ind w:firstLine="9072"/>
        <w:jc w:val="center"/>
        <w:rPr>
          <w:rFonts w:ascii="Times New Roman CYR" w:hAnsi="Times New Roman CYR"/>
          <w:sz w:val="24"/>
          <w:szCs w:val="24"/>
        </w:rPr>
      </w:pPr>
      <w:r w:rsidRPr="00B407E7">
        <w:rPr>
          <w:rFonts w:ascii="Times New Roman CYR" w:hAnsi="Times New Roman CYR"/>
          <w:sz w:val="24"/>
          <w:szCs w:val="24"/>
        </w:rPr>
        <w:t>Пензенской области</w:t>
      </w:r>
    </w:p>
    <w:p w:rsidR="00AB5FE9" w:rsidRPr="00B407E7" w:rsidRDefault="00D50A75" w:rsidP="00AB5FE9">
      <w:pPr>
        <w:spacing w:line="233" w:lineRule="auto"/>
        <w:ind w:firstLine="9072"/>
        <w:jc w:val="center"/>
        <w:rPr>
          <w:rFonts w:ascii="Times New Roman CYR" w:hAnsi="Times New Roman CYR"/>
          <w:sz w:val="24"/>
          <w:szCs w:val="24"/>
        </w:rPr>
      </w:pPr>
      <w:r>
        <w:rPr>
          <w:sz w:val="24"/>
          <w:szCs w:val="24"/>
        </w:rPr>
        <w:t>09.11.2022</w:t>
      </w:r>
      <w:r w:rsidRPr="003E1EF0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969-пП</w:t>
      </w:r>
    </w:p>
    <w:p w:rsidR="00AB5FE9" w:rsidRPr="00B407E7" w:rsidRDefault="00AB5FE9" w:rsidP="00AB5FE9">
      <w:pPr>
        <w:spacing w:line="233" w:lineRule="auto"/>
        <w:ind w:firstLine="9072"/>
        <w:jc w:val="center"/>
        <w:rPr>
          <w:rFonts w:ascii="Times New Roman CYR" w:hAnsi="Times New Roman CYR"/>
          <w:sz w:val="24"/>
          <w:szCs w:val="24"/>
        </w:rPr>
      </w:pPr>
    </w:p>
    <w:p w:rsidR="00AB5FE9" w:rsidRPr="00B407E7" w:rsidRDefault="00AB5FE9" w:rsidP="00AB5FE9">
      <w:pPr>
        <w:spacing w:line="233" w:lineRule="auto"/>
        <w:ind w:firstLine="9072"/>
        <w:jc w:val="center"/>
        <w:rPr>
          <w:color w:val="000000"/>
          <w:sz w:val="24"/>
          <w:szCs w:val="24"/>
        </w:rPr>
      </w:pPr>
      <w:r w:rsidRPr="00B407E7"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>№ </w:t>
      </w:r>
      <w:r w:rsidRPr="00B407E7">
        <w:rPr>
          <w:color w:val="000000"/>
          <w:sz w:val="24"/>
          <w:szCs w:val="24"/>
        </w:rPr>
        <w:t>6.2</w:t>
      </w:r>
    </w:p>
    <w:p w:rsidR="00AB5FE9" w:rsidRPr="00B407E7" w:rsidRDefault="00AB5FE9" w:rsidP="00AB5FE9">
      <w:pPr>
        <w:spacing w:line="233" w:lineRule="auto"/>
        <w:ind w:firstLine="9072"/>
        <w:jc w:val="center"/>
        <w:rPr>
          <w:color w:val="000000"/>
          <w:sz w:val="24"/>
          <w:szCs w:val="24"/>
        </w:rPr>
      </w:pPr>
      <w:r w:rsidRPr="00B407E7">
        <w:rPr>
          <w:color w:val="000000"/>
          <w:sz w:val="24"/>
          <w:szCs w:val="24"/>
        </w:rPr>
        <w:t>к государственной программе</w:t>
      </w:r>
    </w:p>
    <w:p w:rsidR="00AB5FE9" w:rsidRDefault="00AB5FE9" w:rsidP="00AB5FE9">
      <w:pPr>
        <w:spacing w:line="233" w:lineRule="auto"/>
        <w:ind w:firstLine="9072"/>
        <w:jc w:val="center"/>
        <w:rPr>
          <w:color w:val="000000"/>
          <w:sz w:val="24"/>
          <w:szCs w:val="24"/>
        </w:rPr>
      </w:pPr>
      <w:r w:rsidRPr="00B407E7">
        <w:rPr>
          <w:color w:val="000000"/>
          <w:sz w:val="24"/>
          <w:szCs w:val="24"/>
        </w:rPr>
        <w:t xml:space="preserve">Пензенской области </w:t>
      </w:r>
      <w:r>
        <w:rPr>
          <w:color w:val="000000"/>
          <w:sz w:val="24"/>
          <w:szCs w:val="24"/>
        </w:rPr>
        <w:t>"</w:t>
      </w:r>
      <w:r w:rsidRPr="00B407E7">
        <w:rPr>
          <w:color w:val="000000"/>
          <w:sz w:val="24"/>
          <w:szCs w:val="24"/>
        </w:rPr>
        <w:t xml:space="preserve">Защита населения </w:t>
      </w:r>
    </w:p>
    <w:p w:rsidR="00AB5FE9" w:rsidRDefault="00AB5FE9" w:rsidP="00AB5FE9">
      <w:pPr>
        <w:spacing w:line="233" w:lineRule="auto"/>
        <w:ind w:firstLine="9072"/>
        <w:jc w:val="center"/>
        <w:rPr>
          <w:color w:val="000000"/>
          <w:sz w:val="24"/>
          <w:szCs w:val="24"/>
        </w:rPr>
      </w:pPr>
      <w:r w:rsidRPr="00B407E7">
        <w:rPr>
          <w:color w:val="000000"/>
          <w:sz w:val="24"/>
          <w:szCs w:val="24"/>
        </w:rPr>
        <w:t>и территорий</w:t>
      </w:r>
      <w:r>
        <w:rPr>
          <w:color w:val="000000"/>
          <w:sz w:val="24"/>
          <w:szCs w:val="24"/>
        </w:rPr>
        <w:t xml:space="preserve"> </w:t>
      </w:r>
      <w:r w:rsidRPr="00B407E7">
        <w:rPr>
          <w:color w:val="000000"/>
          <w:sz w:val="24"/>
          <w:szCs w:val="24"/>
        </w:rPr>
        <w:t xml:space="preserve">от чрезвычайных ситуаций, </w:t>
      </w:r>
    </w:p>
    <w:p w:rsidR="00AB5FE9" w:rsidRPr="00B407E7" w:rsidRDefault="00AB5FE9" w:rsidP="00AB5FE9">
      <w:pPr>
        <w:spacing w:line="233" w:lineRule="auto"/>
        <w:ind w:firstLine="9072"/>
        <w:jc w:val="center"/>
        <w:rPr>
          <w:color w:val="000000"/>
          <w:sz w:val="24"/>
          <w:szCs w:val="24"/>
        </w:rPr>
      </w:pPr>
      <w:r w:rsidRPr="00B407E7">
        <w:rPr>
          <w:color w:val="000000"/>
          <w:sz w:val="24"/>
          <w:szCs w:val="24"/>
        </w:rPr>
        <w:t xml:space="preserve">обеспечение </w:t>
      </w:r>
      <w:proofErr w:type="gramStart"/>
      <w:r w:rsidRPr="00B407E7">
        <w:rPr>
          <w:color w:val="000000"/>
          <w:sz w:val="24"/>
          <w:szCs w:val="24"/>
        </w:rPr>
        <w:t>пожарной</w:t>
      </w:r>
      <w:proofErr w:type="gramEnd"/>
    </w:p>
    <w:p w:rsidR="00AB5FE9" w:rsidRPr="00B407E7" w:rsidRDefault="00AB5FE9" w:rsidP="00AB5FE9">
      <w:pPr>
        <w:spacing w:line="233" w:lineRule="auto"/>
        <w:ind w:firstLine="9072"/>
        <w:jc w:val="center"/>
        <w:rPr>
          <w:color w:val="000000"/>
          <w:sz w:val="24"/>
          <w:szCs w:val="24"/>
        </w:rPr>
      </w:pPr>
      <w:r w:rsidRPr="00B407E7">
        <w:rPr>
          <w:color w:val="000000"/>
          <w:sz w:val="24"/>
          <w:szCs w:val="24"/>
        </w:rPr>
        <w:t>безопасности в Пензенской области</w:t>
      </w:r>
      <w:r>
        <w:rPr>
          <w:color w:val="000000"/>
          <w:sz w:val="24"/>
          <w:szCs w:val="24"/>
        </w:rPr>
        <w:t>"</w:t>
      </w:r>
    </w:p>
    <w:p w:rsidR="002F549A" w:rsidRDefault="002F549A" w:rsidP="0058370A">
      <w:pPr>
        <w:spacing w:line="221" w:lineRule="auto"/>
        <w:jc w:val="center"/>
        <w:rPr>
          <w:sz w:val="24"/>
          <w:szCs w:val="24"/>
        </w:rPr>
      </w:pPr>
    </w:p>
    <w:p w:rsidR="00AB5FE9" w:rsidRPr="00B407E7" w:rsidRDefault="00AB5FE9" w:rsidP="0058370A">
      <w:pPr>
        <w:spacing w:line="221" w:lineRule="auto"/>
        <w:jc w:val="center"/>
        <w:rPr>
          <w:b/>
          <w:bCs/>
          <w:sz w:val="24"/>
          <w:szCs w:val="24"/>
        </w:rPr>
      </w:pPr>
      <w:r w:rsidRPr="00B407E7">
        <w:rPr>
          <w:b/>
          <w:bCs/>
          <w:sz w:val="24"/>
          <w:szCs w:val="24"/>
        </w:rPr>
        <w:t xml:space="preserve">ПЕРЕЧЕНЬ </w:t>
      </w:r>
    </w:p>
    <w:p w:rsidR="00AB5FE9" w:rsidRDefault="00AB5FE9" w:rsidP="0058370A">
      <w:pPr>
        <w:spacing w:line="221" w:lineRule="auto"/>
        <w:jc w:val="center"/>
        <w:rPr>
          <w:b/>
          <w:bCs/>
          <w:sz w:val="24"/>
          <w:szCs w:val="24"/>
        </w:rPr>
      </w:pPr>
      <w:r w:rsidRPr="00B407E7">
        <w:rPr>
          <w:b/>
          <w:bCs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AB5FE9" w:rsidRDefault="00AB5FE9" w:rsidP="0058370A">
      <w:pPr>
        <w:spacing w:line="221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"</w:t>
      </w:r>
      <w:r w:rsidRPr="00B407E7">
        <w:rPr>
          <w:b/>
          <w:bCs/>
          <w:sz w:val="24"/>
          <w:szCs w:val="24"/>
        </w:rPr>
        <w:t>Защита населения и территорий от чрезвычайных ситуаций, обеспечение пожарной безопасности в Пензенской области</w:t>
      </w:r>
      <w:r>
        <w:rPr>
          <w:b/>
          <w:bCs/>
          <w:sz w:val="24"/>
          <w:szCs w:val="24"/>
        </w:rPr>
        <w:t>"</w:t>
      </w:r>
    </w:p>
    <w:tbl>
      <w:tblPr>
        <w:tblStyle w:val="ab"/>
        <w:tblpPr w:leftFromText="180" w:rightFromText="180" w:vertAnchor="text" w:horzAnchor="margin" w:tblpXSpec="center" w:tblpY="446"/>
        <w:tblW w:w="15566" w:type="dxa"/>
        <w:tblLayout w:type="fixed"/>
        <w:tblLook w:val="04A0" w:firstRow="1" w:lastRow="0" w:firstColumn="1" w:lastColumn="0" w:noHBand="0" w:noVBand="1"/>
      </w:tblPr>
      <w:tblGrid>
        <w:gridCol w:w="606"/>
        <w:gridCol w:w="2670"/>
        <w:gridCol w:w="1974"/>
        <w:gridCol w:w="1091"/>
        <w:gridCol w:w="966"/>
        <w:gridCol w:w="1232"/>
        <w:gridCol w:w="1120"/>
        <w:gridCol w:w="1046"/>
        <w:gridCol w:w="1109"/>
        <w:gridCol w:w="2590"/>
        <w:gridCol w:w="1162"/>
      </w:tblGrid>
      <w:tr w:rsidR="0058370A" w:rsidRPr="00724726" w:rsidTr="009B4D45">
        <w:trPr>
          <w:trHeight w:val="20"/>
        </w:trPr>
        <w:tc>
          <w:tcPr>
            <w:tcW w:w="606" w:type="dxa"/>
            <w:vMerge w:val="restart"/>
            <w:hideMark/>
          </w:tcPr>
          <w:p w:rsidR="0058370A" w:rsidRDefault="0058370A" w:rsidP="0058370A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58370A" w:rsidRPr="00724726" w:rsidRDefault="0058370A" w:rsidP="0058370A">
            <w:pPr>
              <w:spacing w:line="221" w:lineRule="auto"/>
              <w:jc w:val="center"/>
              <w:rPr>
                <w:color w:val="000000"/>
              </w:rPr>
            </w:pPr>
            <w:proofErr w:type="gramStart"/>
            <w:r w:rsidRPr="00724726">
              <w:rPr>
                <w:color w:val="000000"/>
              </w:rPr>
              <w:t>п</w:t>
            </w:r>
            <w:proofErr w:type="gramEnd"/>
            <w:r w:rsidRPr="00724726">
              <w:rPr>
                <w:color w:val="000000"/>
              </w:rPr>
              <w:t>/п</w:t>
            </w:r>
          </w:p>
        </w:tc>
        <w:tc>
          <w:tcPr>
            <w:tcW w:w="2670" w:type="dxa"/>
            <w:vMerge w:val="restart"/>
            <w:hideMark/>
          </w:tcPr>
          <w:p w:rsidR="0058370A" w:rsidRPr="00724726" w:rsidRDefault="006F0B46" w:rsidP="0058370A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br/>
            </w:r>
            <w:r w:rsidR="0058370A" w:rsidRPr="00724726">
              <w:rPr>
                <w:color w:val="000000"/>
              </w:rPr>
              <w:t>основного мероприятия (регионального проекта), мероприятия</w:t>
            </w:r>
          </w:p>
        </w:tc>
        <w:tc>
          <w:tcPr>
            <w:tcW w:w="1974" w:type="dxa"/>
            <w:vMerge w:val="restart"/>
            <w:hideMark/>
          </w:tcPr>
          <w:p w:rsidR="0058370A" w:rsidRPr="00724726" w:rsidRDefault="0058370A" w:rsidP="0058370A">
            <w:pPr>
              <w:spacing w:line="221" w:lineRule="auto"/>
              <w:jc w:val="center"/>
              <w:rPr>
                <w:color w:val="000000"/>
              </w:rPr>
            </w:pPr>
            <w:r w:rsidRPr="00724726">
              <w:rPr>
                <w:color w:val="000000"/>
              </w:rPr>
              <w:t>Исполнители</w:t>
            </w:r>
          </w:p>
        </w:tc>
        <w:tc>
          <w:tcPr>
            <w:tcW w:w="1091" w:type="dxa"/>
            <w:vMerge w:val="restart"/>
            <w:hideMark/>
          </w:tcPr>
          <w:p w:rsidR="0058370A" w:rsidRDefault="0058370A" w:rsidP="0058370A">
            <w:pPr>
              <w:spacing w:line="221" w:lineRule="auto"/>
              <w:jc w:val="center"/>
            </w:pPr>
            <w:r w:rsidRPr="00724726">
              <w:t xml:space="preserve">Срок </w:t>
            </w:r>
            <w:proofErr w:type="spellStart"/>
            <w:proofErr w:type="gramStart"/>
            <w:r w:rsidRPr="00724726">
              <w:t>исполне</w:t>
            </w:r>
            <w:r>
              <w:t>-</w:t>
            </w:r>
            <w:r w:rsidRPr="00724726">
              <w:t>ния</w:t>
            </w:r>
            <w:proofErr w:type="spellEnd"/>
            <w:proofErr w:type="gramEnd"/>
          </w:p>
          <w:p w:rsidR="0058370A" w:rsidRPr="00724726" w:rsidRDefault="0058370A" w:rsidP="0058370A">
            <w:pPr>
              <w:spacing w:line="221" w:lineRule="auto"/>
              <w:jc w:val="center"/>
            </w:pPr>
            <w:r w:rsidRPr="00724726">
              <w:t>(год)</w:t>
            </w:r>
          </w:p>
        </w:tc>
        <w:tc>
          <w:tcPr>
            <w:tcW w:w="5473" w:type="dxa"/>
            <w:gridSpan w:val="5"/>
            <w:hideMark/>
          </w:tcPr>
          <w:p w:rsidR="0058370A" w:rsidRPr="00724726" w:rsidRDefault="0058370A" w:rsidP="0058370A">
            <w:pPr>
              <w:spacing w:line="221" w:lineRule="auto"/>
              <w:jc w:val="center"/>
              <w:rPr>
                <w:color w:val="000000"/>
              </w:rPr>
            </w:pPr>
            <w:r w:rsidRPr="00724726">
              <w:rPr>
                <w:color w:val="000000"/>
              </w:rPr>
              <w:t>Объем финансирования, тыс. рублей</w:t>
            </w:r>
          </w:p>
        </w:tc>
        <w:tc>
          <w:tcPr>
            <w:tcW w:w="2590" w:type="dxa"/>
            <w:vMerge w:val="restart"/>
            <w:hideMark/>
          </w:tcPr>
          <w:p w:rsidR="0058370A" w:rsidRDefault="0058370A" w:rsidP="0058370A">
            <w:pPr>
              <w:spacing w:line="221" w:lineRule="auto"/>
              <w:jc w:val="center"/>
              <w:rPr>
                <w:color w:val="000000"/>
              </w:rPr>
            </w:pPr>
            <w:r w:rsidRPr="00724726">
              <w:rPr>
                <w:color w:val="000000"/>
              </w:rPr>
              <w:t>Показатели</w:t>
            </w:r>
          </w:p>
          <w:p w:rsidR="0058370A" w:rsidRPr="00724726" w:rsidRDefault="0058370A" w:rsidP="0058370A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результата мероприятия </w:t>
            </w:r>
            <w:r w:rsidRPr="00724726">
              <w:rPr>
                <w:color w:val="000000"/>
              </w:rPr>
              <w:t xml:space="preserve">по годам (ожидаемый </w:t>
            </w:r>
            <w:r w:rsidRPr="0076714F">
              <w:rPr>
                <w:color w:val="000000"/>
                <w:spacing w:val="-8"/>
              </w:rPr>
              <w:t>непосредственный</w:t>
            </w:r>
            <w:r w:rsidRPr="00724726">
              <w:rPr>
                <w:color w:val="000000"/>
              </w:rPr>
              <w:t xml:space="preserve"> результат)</w:t>
            </w:r>
          </w:p>
        </w:tc>
        <w:tc>
          <w:tcPr>
            <w:tcW w:w="1162" w:type="dxa"/>
            <w:vMerge w:val="restart"/>
            <w:hideMark/>
          </w:tcPr>
          <w:p w:rsidR="0058370A" w:rsidRPr="0058370A" w:rsidRDefault="0058370A" w:rsidP="00EC7A68">
            <w:pPr>
              <w:spacing w:line="221" w:lineRule="auto"/>
              <w:jc w:val="center"/>
              <w:rPr>
                <w:spacing w:val="-8"/>
              </w:rPr>
            </w:pPr>
            <w:r w:rsidRPr="0058370A">
              <w:rPr>
                <w:spacing w:val="-8"/>
              </w:rPr>
              <w:t>Связь</w:t>
            </w:r>
            <w:r w:rsidRPr="0058370A">
              <w:rPr>
                <w:spacing w:val="-8"/>
              </w:rPr>
              <w:br/>
              <w:t xml:space="preserve">с </w:t>
            </w:r>
            <w:proofErr w:type="spellStart"/>
            <w:proofErr w:type="gramStart"/>
            <w:r w:rsidRPr="0058370A">
              <w:rPr>
                <w:spacing w:val="-8"/>
              </w:rPr>
              <w:t>показате-лем</w:t>
            </w:r>
            <w:proofErr w:type="spellEnd"/>
            <w:proofErr w:type="gramEnd"/>
            <w:r w:rsidRPr="0058370A">
              <w:rPr>
                <w:spacing w:val="-8"/>
              </w:rPr>
              <w:t xml:space="preserve"> </w:t>
            </w:r>
            <w:proofErr w:type="spellStart"/>
            <w:r w:rsidRPr="0058370A">
              <w:rPr>
                <w:spacing w:val="-8"/>
              </w:rPr>
              <w:t>государ-ственной</w:t>
            </w:r>
            <w:proofErr w:type="spellEnd"/>
            <w:r w:rsidRPr="0058370A">
              <w:rPr>
                <w:spacing w:val="-8"/>
              </w:rPr>
              <w:t xml:space="preserve"> программы (</w:t>
            </w:r>
            <w:proofErr w:type="spellStart"/>
            <w:r w:rsidRPr="0058370A">
              <w:rPr>
                <w:spacing w:val="-8"/>
              </w:rPr>
              <w:t>подпро</w:t>
            </w:r>
            <w:proofErr w:type="spellEnd"/>
            <w:r w:rsidR="00EC7A68">
              <w:rPr>
                <w:spacing w:val="-8"/>
              </w:rPr>
              <w:t>-</w:t>
            </w:r>
            <w:r w:rsidRPr="0058370A">
              <w:rPr>
                <w:spacing w:val="-8"/>
              </w:rPr>
              <w:t>граммы)</w:t>
            </w:r>
          </w:p>
        </w:tc>
      </w:tr>
      <w:tr w:rsidR="0058370A" w:rsidRPr="00724726" w:rsidTr="00C06368">
        <w:trPr>
          <w:trHeight w:val="20"/>
        </w:trPr>
        <w:tc>
          <w:tcPr>
            <w:tcW w:w="606" w:type="dxa"/>
            <w:vMerge/>
            <w:hideMark/>
          </w:tcPr>
          <w:p w:rsidR="0058370A" w:rsidRPr="00724726" w:rsidRDefault="0058370A" w:rsidP="000B3EC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670" w:type="dxa"/>
            <w:vMerge/>
            <w:hideMark/>
          </w:tcPr>
          <w:p w:rsidR="0058370A" w:rsidRPr="00724726" w:rsidRDefault="0058370A" w:rsidP="000B3EC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4" w:type="dxa"/>
            <w:vMerge/>
            <w:hideMark/>
          </w:tcPr>
          <w:p w:rsidR="0058370A" w:rsidRPr="00724726" w:rsidRDefault="0058370A" w:rsidP="000B3EC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91" w:type="dxa"/>
            <w:vMerge/>
            <w:hideMark/>
          </w:tcPr>
          <w:p w:rsidR="0058370A" w:rsidRPr="00724726" w:rsidRDefault="0058370A" w:rsidP="000B3EC8">
            <w:pPr>
              <w:spacing w:line="221" w:lineRule="auto"/>
              <w:jc w:val="center"/>
            </w:pPr>
          </w:p>
        </w:tc>
        <w:tc>
          <w:tcPr>
            <w:tcW w:w="966" w:type="dxa"/>
            <w:hideMark/>
          </w:tcPr>
          <w:p w:rsidR="0058370A" w:rsidRPr="00724726" w:rsidRDefault="0058370A" w:rsidP="000B3EC8">
            <w:pPr>
              <w:spacing w:line="221" w:lineRule="auto"/>
              <w:jc w:val="center"/>
            </w:pPr>
            <w:r w:rsidRPr="00724726">
              <w:t>всего</w:t>
            </w:r>
          </w:p>
        </w:tc>
        <w:tc>
          <w:tcPr>
            <w:tcW w:w="1232" w:type="dxa"/>
            <w:hideMark/>
          </w:tcPr>
          <w:p w:rsidR="0058370A" w:rsidRPr="00724726" w:rsidRDefault="0058370A" w:rsidP="000B3EC8">
            <w:pPr>
              <w:spacing w:line="221" w:lineRule="auto"/>
              <w:jc w:val="center"/>
            </w:pPr>
            <w:r w:rsidRPr="00724726">
              <w:t>бюджет Пензенской области</w:t>
            </w:r>
          </w:p>
        </w:tc>
        <w:tc>
          <w:tcPr>
            <w:tcW w:w="1120" w:type="dxa"/>
            <w:hideMark/>
          </w:tcPr>
          <w:p w:rsidR="0058370A" w:rsidRPr="00724726" w:rsidRDefault="0058370A" w:rsidP="000B3EC8">
            <w:pPr>
              <w:spacing w:line="221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724726">
              <w:rPr>
                <w:color w:val="000000"/>
              </w:rPr>
              <w:t>федера</w:t>
            </w:r>
            <w:r>
              <w:rPr>
                <w:color w:val="000000"/>
              </w:rPr>
              <w:t>-</w:t>
            </w:r>
            <w:r w:rsidRPr="00724726">
              <w:rPr>
                <w:color w:val="000000"/>
              </w:rPr>
              <w:t>льный</w:t>
            </w:r>
            <w:proofErr w:type="spellEnd"/>
            <w:proofErr w:type="gramEnd"/>
            <w:r w:rsidRPr="00724726">
              <w:rPr>
                <w:color w:val="000000"/>
              </w:rPr>
              <w:t xml:space="preserve"> бюджет</w:t>
            </w:r>
          </w:p>
        </w:tc>
        <w:tc>
          <w:tcPr>
            <w:tcW w:w="1046" w:type="dxa"/>
            <w:hideMark/>
          </w:tcPr>
          <w:p w:rsidR="0058370A" w:rsidRPr="00724726" w:rsidRDefault="0058370A" w:rsidP="000B3EC8">
            <w:pPr>
              <w:spacing w:line="221" w:lineRule="auto"/>
              <w:jc w:val="center"/>
              <w:rPr>
                <w:color w:val="000000"/>
              </w:rPr>
            </w:pPr>
            <w:r>
              <w:rPr>
                <w:color w:val="000000"/>
                <w:spacing w:val="-10"/>
              </w:rPr>
              <w:t>б</w:t>
            </w:r>
            <w:r w:rsidRPr="000B3EC8">
              <w:rPr>
                <w:color w:val="000000"/>
                <w:spacing w:val="-10"/>
              </w:rPr>
              <w:t>юджеты</w:t>
            </w:r>
            <w:r>
              <w:rPr>
                <w:color w:val="000000"/>
                <w:spacing w:val="-10"/>
              </w:rPr>
              <w:t xml:space="preserve"> </w:t>
            </w:r>
            <w:proofErr w:type="spellStart"/>
            <w:proofErr w:type="gramStart"/>
            <w:r w:rsidRPr="00724726">
              <w:rPr>
                <w:color w:val="000000"/>
              </w:rPr>
              <w:t>муници</w:t>
            </w:r>
            <w:r>
              <w:rPr>
                <w:color w:val="000000"/>
              </w:rPr>
              <w:t>-</w:t>
            </w:r>
            <w:r w:rsidRPr="00724726">
              <w:rPr>
                <w:color w:val="000000"/>
              </w:rPr>
              <w:t>пальных</w:t>
            </w:r>
            <w:proofErr w:type="spellEnd"/>
            <w:proofErr w:type="gramEnd"/>
            <w:r w:rsidRPr="00724726">
              <w:rPr>
                <w:color w:val="000000"/>
              </w:rPr>
              <w:t xml:space="preserve"> </w:t>
            </w:r>
            <w:proofErr w:type="spellStart"/>
            <w:r w:rsidRPr="00724726">
              <w:rPr>
                <w:color w:val="000000"/>
              </w:rPr>
              <w:t>образо</w:t>
            </w:r>
            <w:r>
              <w:rPr>
                <w:color w:val="000000"/>
              </w:rPr>
              <w:t>-</w:t>
            </w:r>
            <w:r w:rsidRPr="00724726">
              <w:rPr>
                <w:color w:val="000000"/>
              </w:rPr>
              <w:t>ваний</w:t>
            </w:r>
            <w:proofErr w:type="spellEnd"/>
          </w:p>
        </w:tc>
        <w:tc>
          <w:tcPr>
            <w:tcW w:w="1109" w:type="dxa"/>
            <w:hideMark/>
          </w:tcPr>
          <w:p w:rsidR="0058370A" w:rsidRPr="000B3EC8" w:rsidRDefault="00C06368" w:rsidP="00C06368">
            <w:pPr>
              <w:spacing w:line="221" w:lineRule="auto"/>
              <w:jc w:val="center"/>
              <w:rPr>
                <w:color w:val="000000"/>
                <w:spacing w:val="-10"/>
              </w:rPr>
            </w:pPr>
            <w:proofErr w:type="gramStart"/>
            <w:r>
              <w:rPr>
                <w:color w:val="000000"/>
                <w:spacing w:val="-10"/>
              </w:rPr>
              <w:t>В</w:t>
            </w:r>
            <w:r w:rsidR="0058370A" w:rsidRPr="000B3EC8">
              <w:rPr>
                <w:color w:val="000000"/>
                <w:spacing w:val="-10"/>
              </w:rPr>
              <w:t>не</w:t>
            </w:r>
            <w:r>
              <w:rPr>
                <w:color w:val="000000"/>
                <w:spacing w:val="-10"/>
              </w:rPr>
              <w:t>-</w:t>
            </w:r>
            <w:r w:rsidR="0058370A" w:rsidRPr="00C06368">
              <w:rPr>
                <w:color w:val="000000"/>
                <w:spacing w:val="-12"/>
              </w:rPr>
              <w:t>б</w:t>
            </w:r>
            <w:r w:rsidR="0058370A" w:rsidRPr="00C06368">
              <w:rPr>
                <w:spacing w:val="-12"/>
              </w:rPr>
              <w:t>юджетные</w:t>
            </w:r>
            <w:proofErr w:type="gramEnd"/>
            <w:r w:rsidR="0058370A" w:rsidRPr="00C06368">
              <w:rPr>
                <w:spacing w:val="-12"/>
              </w:rPr>
              <w:t xml:space="preserve"> </w:t>
            </w:r>
            <w:r w:rsidR="0058370A" w:rsidRPr="000B3EC8">
              <w:rPr>
                <w:color w:val="000000"/>
                <w:spacing w:val="-10"/>
              </w:rPr>
              <w:t>средства</w:t>
            </w:r>
          </w:p>
        </w:tc>
        <w:tc>
          <w:tcPr>
            <w:tcW w:w="2590" w:type="dxa"/>
            <w:vMerge/>
            <w:hideMark/>
          </w:tcPr>
          <w:p w:rsidR="0058370A" w:rsidRPr="00724726" w:rsidRDefault="0058370A" w:rsidP="000B3EC8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62" w:type="dxa"/>
            <w:vMerge/>
            <w:hideMark/>
          </w:tcPr>
          <w:p w:rsidR="0058370A" w:rsidRPr="00724726" w:rsidRDefault="0058370A" w:rsidP="000B3EC8">
            <w:pPr>
              <w:spacing w:line="221" w:lineRule="auto"/>
              <w:jc w:val="center"/>
            </w:pPr>
          </w:p>
        </w:tc>
      </w:tr>
    </w:tbl>
    <w:p w:rsidR="00AB5FE9" w:rsidRDefault="00AB5FE9" w:rsidP="00AB5FE9">
      <w:pPr>
        <w:spacing w:line="233" w:lineRule="auto"/>
        <w:jc w:val="center"/>
        <w:rPr>
          <w:b/>
          <w:bCs/>
          <w:sz w:val="24"/>
          <w:szCs w:val="24"/>
        </w:rPr>
      </w:pPr>
    </w:p>
    <w:p w:rsidR="0058370A" w:rsidRPr="00AB5FE9" w:rsidRDefault="0058370A" w:rsidP="002F549A">
      <w:pPr>
        <w:jc w:val="center"/>
        <w:rPr>
          <w:sz w:val="16"/>
          <w:szCs w:val="16"/>
        </w:rPr>
      </w:pPr>
    </w:p>
    <w:tbl>
      <w:tblPr>
        <w:tblStyle w:val="11"/>
        <w:tblW w:w="15609" w:type="dxa"/>
        <w:jc w:val="center"/>
        <w:tblInd w:w="-157" w:type="dxa"/>
        <w:tblLayout w:type="fixed"/>
        <w:tblLook w:val="04A0" w:firstRow="1" w:lastRow="0" w:firstColumn="1" w:lastColumn="0" w:noHBand="0" w:noVBand="1"/>
      </w:tblPr>
      <w:tblGrid>
        <w:gridCol w:w="610"/>
        <w:gridCol w:w="2664"/>
        <w:gridCol w:w="1976"/>
        <w:gridCol w:w="69"/>
        <w:gridCol w:w="1036"/>
        <w:gridCol w:w="952"/>
        <w:gridCol w:w="397"/>
        <w:gridCol w:w="835"/>
        <w:gridCol w:w="424"/>
        <w:gridCol w:w="6"/>
        <w:gridCol w:w="13"/>
        <w:gridCol w:w="691"/>
        <w:gridCol w:w="1050"/>
        <w:gridCol w:w="126"/>
        <w:gridCol w:w="980"/>
        <w:gridCol w:w="2121"/>
        <w:gridCol w:w="472"/>
        <w:gridCol w:w="1164"/>
        <w:gridCol w:w="17"/>
        <w:gridCol w:w="6"/>
      </w:tblGrid>
      <w:tr w:rsidR="00AB5FE9" w:rsidRPr="00887F53" w:rsidTr="0066108F">
        <w:trPr>
          <w:gridAfter w:val="2"/>
          <w:wAfter w:w="23" w:type="dxa"/>
          <w:trHeight w:val="20"/>
          <w:tblHeader/>
          <w:jc w:val="center"/>
        </w:trPr>
        <w:tc>
          <w:tcPr>
            <w:tcW w:w="61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64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4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 "Снижение рисков и смягчение последствий чрезвычайных ситуаций природного и техногенного характера</w:t>
            </w:r>
            <w:r w:rsidR="00B82C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об</w:t>
            </w:r>
            <w:r w:rsidR="00B82C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еспечение пожарной безопасности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Пензенской области"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подпрограммы - повышение уровня защищенности населения и территорий от чрезвычайных ситуаций приро</w:t>
            </w:r>
            <w:r w:rsidR="00B82C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дного и техногенного характера,</w:t>
            </w:r>
            <w:r w:rsidR="00B82C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пожарной безопасности и безопасности людей на водных объектах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1.1. "Обеспечение устойчивого функционирования пожарно-спасательных подразделений Пензенской области"</w:t>
            </w:r>
          </w:p>
        </w:tc>
        <w:tc>
          <w:tcPr>
            <w:tcW w:w="2045" w:type="dxa"/>
            <w:gridSpan w:val="2"/>
            <w:vMerge w:val="restart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58370A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1.1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5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EF4E85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4E85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1.1.1.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9A635D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постановления Правительства Пензенской области</w:t>
            </w:r>
            <w:r w:rsidR="00CB0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от 04.07.2012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br/>
              <w:t>№ 480-пП "О мерах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br/>
              <w:t>по реализации Закона Пензенской области</w:t>
            </w:r>
            <w:r w:rsidR="00CB0C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от 10.10.2011</w:t>
            </w:r>
            <w:r w:rsidR="00CB0C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№ 2126-ЗПО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br/>
              <w:t>"О некоторых вопросах, связанных</w:t>
            </w:r>
            <w:r w:rsidR="00D03041"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0CEF">
              <w:rPr>
                <w:rFonts w:ascii="Times New Roman" w:hAnsi="Times New Roman" w:cs="Times New Roman"/>
                <w:sz w:val="20"/>
                <w:szCs w:val="20"/>
              </w:rPr>
              <w:t>с реализацией</w:t>
            </w:r>
            <w:r w:rsidR="00CB0C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в Пензенской области Федерального закона</w:t>
            </w:r>
            <w:r w:rsidR="00CB0CE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от 06 мая 2011 г. № 100-ФЗ "О добровольной пожарной охране"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Выплата единовременного пособия членам семьи работника добровольной пожарной охраны или </w:t>
            </w:r>
            <w:r w:rsidRPr="00CB0CE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добровольного пожарного,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погибшего в период исполнения им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обязан</w:t>
            </w:r>
            <w:r w:rsidR="009A35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ностей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добровольного пожарного:</w:t>
            </w:r>
          </w:p>
        </w:tc>
        <w:tc>
          <w:tcPr>
            <w:tcW w:w="1187" w:type="dxa"/>
            <w:gridSpan w:val="3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1.1.</w:t>
            </w:r>
          </w:p>
        </w:tc>
      </w:tr>
      <w:tr w:rsidR="00AB5FE9" w:rsidRPr="00887F53" w:rsidTr="0066108F">
        <w:trPr>
          <w:trHeight w:val="193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 тыс. руб.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 тыс. руб.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31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450B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жилищно-коммунального хозяйства</w:t>
            </w:r>
            <w:r w:rsidR="00D03041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гражданской </w:t>
            </w: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защиты населения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 тыс. руб.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30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выплата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91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выплата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30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выплата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91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выплата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63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выплата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выплата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515"/>
          <w:jc w:val="center"/>
        </w:trPr>
        <w:tc>
          <w:tcPr>
            <w:tcW w:w="610" w:type="dxa"/>
            <w:vMerge w:val="restart"/>
            <w:hideMark/>
          </w:tcPr>
          <w:p w:rsidR="00AB5FE9" w:rsidRPr="00EF4E85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4E85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1.1.2.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смотра-конкурса среди муниципальных образований на звание "Лучшее подразделение добровольной пожарной охраны"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</w:t>
            </w:r>
            <w:r w:rsidR="000450BF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жилищно-коммунального хозяйства и гражданской </w:t>
            </w:r>
            <w:r w:rsidR="000450BF"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защиты населения</w:t>
            </w:r>
            <w:r w:rsidR="000450BF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450BF"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Пензенской области,</w:t>
            </w:r>
            <w:r w:rsidR="000450BF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0450BF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Проведение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смотров-конкурсов, ед.</w:t>
            </w:r>
          </w:p>
        </w:tc>
        <w:tc>
          <w:tcPr>
            <w:tcW w:w="1187" w:type="dxa"/>
            <w:gridSpan w:val="3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1.1.</w:t>
            </w:r>
          </w:p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51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Default="000450BF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</w:t>
            </w: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защиты населения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  <w:p w:rsidR="002205C2" w:rsidRPr="002205C2" w:rsidRDefault="002205C2" w:rsidP="00887F53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смотр-конкурс</w:t>
            </w: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1.2. "Проведение мероприятий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противопожарной безопасности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нных</w:t>
            </w:r>
            <w:proofErr w:type="spellEnd"/>
            <w:proofErr w:type="gramEnd"/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организациях (учреждениях)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Пензенской области"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269109,4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269109,4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19894,9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19894,9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31447,9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31447,9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29071,9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29071,9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33754,2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33754,2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232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30988,1</w:t>
            </w:r>
          </w:p>
        </w:tc>
        <w:tc>
          <w:tcPr>
            <w:tcW w:w="1134" w:type="dxa"/>
            <w:gridSpan w:val="4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hideMark/>
          </w:tcPr>
          <w:p w:rsidR="00AB5FE9" w:rsidRPr="00887F53" w:rsidRDefault="00AB5FE9" w:rsidP="00FC5F2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dxa"/>
            <w:gridSpan w:val="3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9"/>
          <w:jc w:val="center"/>
        </w:trPr>
        <w:tc>
          <w:tcPr>
            <w:tcW w:w="15586" w:type="dxa"/>
            <w:gridSpan w:val="18"/>
            <w:vAlign w:val="center"/>
            <w:hideMark/>
          </w:tcPr>
          <w:p w:rsidR="00AB5FE9" w:rsidRPr="00887F53" w:rsidRDefault="00AB5FE9" w:rsidP="00B72F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66108F" w:rsidRDefault="00AB5FE9" w:rsidP="007871E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19"/>
                <w:szCs w:val="19"/>
              </w:rPr>
            </w:pPr>
            <w:r w:rsidRPr="0066108F">
              <w:rPr>
                <w:rFonts w:ascii="Times New Roman" w:hAnsi="Times New Roman" w:cs="Times New Roman"/>
                <w:color w:val="000000"/>
                <w:spacing w:val="-12"/>
                <w:sz w:val="19"/>
                <w:szCs w:val="19"/>
              </w:rPr>
              <w:t>1.2.1</w:t>
            </w:r>
            <w:r w:rsidR="00EF4E85" w:rsidRPr="0066108F">
              <w:rPr>
                <w:rFonts w:ascii="Times New Roman" w:hAnsi="Times New Roman" w:cs="Times New Roman"/>
                <w:color w:val="000000"/>
                <w:spacing w:val="-12"/>
                <w:sz w:val="19"/>
                <w:szCs w:val="19"/>
              </w:rPr>
              <w:t>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195D1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Ремонт, монтаж, приобретение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автоматической пожарной сигнализации, систем оповещения людей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пожаре (в 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том числе и беспроводных систем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комплекте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индивиду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альными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разделениями пожарной службы в учреждениях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том числе разработка проектной документации, техническое обслуживание существующих систем)</w:t>
            </w:r>
            <w:proofErr w:type="gramEnd"/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здравоохранения </w:t>
            </w:r>
            <w:r w:rsidRPr="007871EF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</w:t>
            </w:r>
            <w:r w:rsidR="007871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организаций,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которых проведен монтаж, ремонт систем автоматической пожарной сигнализации: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  <w:p w:rsidR="00AB5FE9" w:rsidRPr="00887F53" w:rsidRDefault="00AB5FE9" w:rsidP="007871E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0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91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4752,0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Пензенской области </w:t>
            </w:r>
            <w:r w:rsidRPr="007871E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43745,8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43745,8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8800,1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8800,1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9620,7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9620,7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культуры и туризма Пензенской области </w:t>
            </w:r>
            <w:r w:rsidRPr="00454ED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17773,3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17773,3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6131,5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6131,5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798,6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EF4E85" w:rsidRDefault="00AB5FE9" w:rsidP="00EF4E85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4E85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1.2.2.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195D1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Ремонт, монтаж внутренних и наружных электрических сетей, электроустановок, электротехнических изделий и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</w:t>
            </w:r>
            <w:r w:rsidR="0019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освет</w:t>
            </w:r>
            <w:r w:rsidR="0019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ительных</w:t>
            </w:r>
            <w:proofErr w:type="gramEnd"/>
            <w:r w:rsidR="0019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приборов</w:t>
            </w:r>
            <w:r w:rsidR="0019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454E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учреждениях</w:t>
            </w:r>
            <w:r w:rsidR="00195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том числе разработка проектной документации)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C3652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здравоохранения </w:t>
            </w:r>
            <w:r w:rsidRPr="00454ED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Замена, ремонт электропроводки, </w:t>
            </w:r>
            <w:r w:rsidRPr="00454ED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силовых эл</w:t>
            </w:r>
            <w:r w:rsidR="00454ED3" w:rsidRPr="00454ED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ектро</w:t>
            </w:r>
            <w:r w:rsidRPr="00454ED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установок</w:t>
            </w:r>
            <w:r w:rsidR="009F30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организациях: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  <w:p w:rsidR="00AB5FE9" w:rsidRPr="00887F53" w:rsidRDefault="00AB5FE9" w:rsidP="00EF4E8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4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4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1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0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33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0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4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7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Пензенской области </w:t>
            </w:r>
            <w:r w:rsidRPr="006859F6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26601,0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26601,0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1780,5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1780,5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4367,5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4367,5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6859F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3766,6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культуры и туризма Пензенской области </w:t>
            </w:r>
            <w:r w:rsidRPr="006859F6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44EE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3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B39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9852A2" w:rsidRDefault="00AB5FE9" w:rsidP="009852A2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9852A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1.2.3.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Приобретен</w:t>
            </w:r>
            <w:r w:rsidR="009852A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ие, монтаж, ввод в эксплуатацию</w:t>
            </w:r>
            <w:r w:rsidR="009852A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автономных источников электроснабжения</w:t>
            </w: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br/>
              <w:t>(в том числе разработка проектной документации)</w:t>
            </w:r>
          </w:p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здравоохранения </w:t>
            </w:r>
            <w:r w:rsidRPr="009852A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Оснащение медицинских организаций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</w:t>
            </w:r>
            <w:r w:rsidR="001A0DB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4D8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ственной</w:t>
            </w:r>
            <w:proofErr w:type="spellEnd"/>
            <w:proofErr w:type="gramEnd"/>
            <w:r w:rsidRPr="00D84D8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системы здраво</w:t>
            </w:r>
            <w:r w:rsidR="00D84D8D" w:rsidRPr="00D84D8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 w:rsidRPr="00D84D8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охранения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автономными источниками питания: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986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</w:t>
            </w: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852A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10955,0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Оснащение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</w:t>
            </w:r>
            <w:proofErr w:type="spellEnd"/>
            <w:r w:rsidR="00D84D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тельных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организаций автономными источниками питания: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1723,0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9852A2" w:rsidRDefault="00AB5FE9" w:rsidP="009852A2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9852A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1.2.4.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</w:t>
            </w:r>
            <w:r w:rsidR="0023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ие сре</w:t>
            </w:r>
            <w:proofErr w:type="gramStart"/>
            <w:r w:rsidR="0023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дств сп</w:t>
            </w:r>
            <w:proofErr w:type="gramEnd"/>
            <w:r w:rsidR="0023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асения и эвакуации</w:t>
            </w:r>
            <w:r w:rsidR="0023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сотрудников</w:t>
            </w:r>
            <w:r w:rsidR="002333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обслуживаемого контингента учреждений</w:t>
            </w:r>
          </w:p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здравоохранения </w:t>
            </w:r>
            <w:r w:rsidRPr="002333F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Оснащение организаций средствами спасения: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31E61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</w:t>
            </w:r>
            <w:r w:rsidRPr="002333F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Оснащение организаций средствами спасения: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110A14" w:rsidRDefault="00AB5FE9" w:rsidP="00110A14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110A14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1.2.5.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</w:t>
            </w:r>
            <w:r w:rsidR="00110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марши от поэтаж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коридоров</w:t>
            </w:r>
            <w:r w:rsidR="00110A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том числе разработка проектной документации)</w:t>
            </w:r>
          </w:p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здравоохранения </w:t>
            </w:r>
            <w:r w:rsidRPr="00887F53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18065,8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18065,8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Приведение организаций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соответствие с НП пожарной безопасности: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D84D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2859,8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2859,8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2506,0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2506,0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Пензенской области </w:t>
            </w:r>
            <w:r w:rsidRPr="00E2354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51612,8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51612,8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4749,4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4749,4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5040,0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5098,4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5098,4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BD7290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культуры и туризма Пензенской области </w:t>
            </w:r>
            <w:r w:rsidRPr="00E2354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8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791"/>
          <w:jc w:val="center"/>
        </w:trPr>
        <w:tc>
          <w:tcPr>
            <w:tcW w:w="610" w:type="dxa"/>
            <w:vMerge w:val="restart"/>
            <w:hideMark/>
          </w:tcPr>
          <w:p w:rsidR="00AB5FE9" w:rsidRPr="00110A14" w:rsidRDefault="00AB5FE9" w:rsidP="00110A14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110A14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1.2.6.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водоисточников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том числе разработка проектной документации)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здравоохранения </w:t>
            </w:r>
            <w:r w:rsidRPr="00E2354F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10448,0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 систем противопожарного водоснабжения: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Пензенской области </w:t>
            </w:r>
            <w:r w:rsidRPr="00E2354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и подведомственные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3880,3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3880,3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1672,3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1672,3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E2354F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культуры и туризма </w:t>
            </w:r>
            <w:r w:rsidRPr="0072297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846,1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846,1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285,1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68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975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</w:tcPr>
          <w:p w:rsidR="00722975" w:rsidRPr="00DD058C" w:rsidRDefault="00DD058C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lastRenderedPageBreak/>
              <w:t>1.2.7</w:t>
            </w:r>
            <w:r w:rsidRPr="00DD058C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.</w:t>
            </w:r>
          </w:p>
        </w:tc>
        <w:tc>
          <w:tcPr>
            <w:tcW w:w="2664" w:type="dxa"/>
            <w:vMerge w:val="restart"/>
          </w:tcPr>
          <w:p w:rsidR="00722975" w:rsidRPr="00887F53" w:rsidRDefault="00DD058C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</w:tc>
        <w:tc>
          <w:tcPr>
            <w:tcW w:w="1976" w:type="dxa"/>
            <w:vMerge w:val="restart"/>
          </w:tcPr>
          <w:p w:rsidR="00722975" w:rsidRPr="00887F53" w:rsidRDefault="00BA7112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физической культуры и спорта </w:t>
            </w:r>
            <w:r w:rsidRPr="00BA7112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16516,1</w:t>
            </w:r>
          </w:p>
        </w:tc>
        <w:tc>
          <w:tcPr>
            <w:tcW w:w="1232" w:type="dxa"/>
            <w:gridSpan w:val="2"/>
            <w:noWrap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16516,1</w:t>
            </w:r>
          </w:p>
        </w:tc>
        <w:tc>
          <w:tcPr>
            <w:tcW w:w="1134" w:type="dxa"/>
            <w:gridSpan w:val="4"/>
            <w:noWrap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1.2.</w:t>
            </w:r>
          </w:p>
          <w:p w:rsidR="00722975" w:rsidRPr="00887F53" w:rsidRDefault="00722975" w:rsidP="00095ED4">
            <w:pPr>
              <w:spacing w:line="20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22975" w:rsidRPr="00887F53" w:rsidTr="00895D72">
        <w:trPr>
          <w:gridAfter w:val="2"/>
          <w:wAfter w:w="23" w:type="dxa"/>
          <w:trHeight w:val="8282"/>
          <w:jc w:val="center"/>
        </w:trPr>
        <w:tc>
          <w:tcPr>
            <w:tcW w:w="610" w:type="dxa"/>
            <w:vMerge/>
            <w:tcBorders>
              <w:bottom w:val="single" w:sz="4" w:space="0" w:color="auto"/>
            </w:tcBorders>
            <w:hideMark/>
          </w:tcPr>
          <w:p w:rsidR="00722975" w:rsidRPr="00887F53" w:rsidRDefault="00722975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bottom w:val="single" w:sz="4" w:space="0" w:color="auto"/>
            </w:tcBorders>
            <w:hideMark/>
          </w:tcPr>
          <w:p w:rsidR="00722975" w:rsidRPr="00887F53" w:rsidRDefault="00722975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tcBorders>
              <w:bottom w:val="single" w:sz="4" w:space="0" w:color="auto"/>
            </w:tcBorders>
            <w:hideMark/>
          </w:tcPr>
          <w:p w:rsidR="00722975" w:rsidRPr="00887F53" w:rsidRDefault="00722975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22975" w:rsidRPr="00887F53" w:rsidRDefault="00722975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hideMark/>
          </w:tcPr>
          <w:p w:rsidR="00722975" w:rsidRPr="00887F53" w:rsidRDefault="00722975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1999,3</w:t>
            </w:r>
          </w:p>
        </w:tc>
        <w:tc>
          <w:tcPr>
            <w:tcW w:w="123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22975" w:rsidRPr="00887F53" w:rsidRDefault="00722975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1999,3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noWrap/>
            <w:hideMark/>
          </w:tcPr>
          <w:p w:rsidR="00722975" w:rsidRPr="00887F53" w:rsidRDefault="00722975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noWrap/>
            <w:hideMark/>
          </w:tcPr>
          <w:p w:rsidR="00722975" w:rsidRPr="00887F53" w:rsidRDefault="00722975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tcBorders>
              <w:bottom w:val="single" w:sz="4" w:space="0" w:color="auto"/>
            </w:tcBorders>
            <w:noWrap/>
            <w:hideMark/>
          </w:tcPr>
          <w:p w:rsidR="00722975" w:rsidRPr="00887F53" w:rsidRDefault="00722975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single" w:sz="4" w:space="0" w:color="auto"/>
            </w:tcBorders>
            <w:hideMark/>
          </w:tcPr>
          <w:p w:rsidR="00DD058C" w:rsidRPr="00887F53" w:rsidRDefault="00DD058C" w:rsidP="00895D72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 доведение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до требуемого предела огнестойкости сгораемых конструкций обрешетки кровли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1 объекте;</w:t>
            </w:r>
          </w:p>
          <w:p w:rsidR="00DD058C" w:rsidRPr="00887F53" w:rsidRDefault="00DD058C" w:rsidP="00895D72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монтаж автоматической пожарной сигнализации, системы оповещения людей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пожаре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объекте;</w:t>
            </w:r>
          </w:p>
          <w:p w:rsidR="00DD058C" w:rsidRPr="00722975" w:rsidRDefault="00DD058C" w:rsidP="00895D72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gramStart"/>
            <w:r w:rsidRPr="0072297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огне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 w:rsidRPr="0072297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тушителей</w:t>
            </w:r>
            <w:proofErr w:type="gramEnd"/>
            <w:r w:rsidRPr="0072297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 w:rsidRPr="00722975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35 шт.;</w:t>
            </w:r>
          </w:p>
          <w:p w:rsidR="00DD058C" w:rsidRPr="00887F53" w:rsidRDefault="00DD058C" w:rsidP="00895D72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системы вытяжной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противодымной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ляции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объекте;</w:t>
            </w:r>
          </w:p>
          <w:p w:rsidR="00722975" w:rsidRPr="00887F53" w:rsidRDefault="00DD058C" w:rsidP="00895D72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ремонтно-восстанови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тельные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работы системы автоматического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ентиляционных систем при пожаре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помеще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ниях 1-го пускового комплекса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1 объекте</w:t>
            </w:r>
          </w:p>
        </w:tc>
        <w:tc>
          <w:tcPr>
            <w:tcW w:w="1164" w:type="dxa"/>
            <w:vMerge/>
            <w:tcBorders>
              <w:bottom w:val="single" w:sz="4" w:space="0" w:color="auto"/>
            </w:tcBorders>
            <w:hideMark/>
          </w:tcPr>
          <w:p w:rsidR="00722975" w:rsidRPr="00887F53" w:rsidRDefault="00722975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2068" w:rsidRPr="00887F53" w:rsidTr="00895D72">
        <w:trPr>
          <w:gridAfter w:val="2"/>
          <w:wAfter w:w="23" w:type="dxa"/>
          <w:trHeight w:val="8237"/>
          <w:jc w:val="center"/>
        </w:trPr>
        <w:tc>
          <w:tcPr>
            <w:tcW w:w="610" w:type="dxa"/>
            <w:vMerge/>
            <w:hideMark/>
          </w:tcPr>
          <w:p w:rsidR="00D42068" w:rsidRPr="00887F53" w:rsidRDefault="00D4206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42068" w:rsidRPr="00887F53" w:rsidRDefault="00D4206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42068" w:rsidRPr="00887F53" w:rsidRDefault="00D4206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noWrap/>
            <w:hideMark/>
          </w:tcPr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2000,0</w:t>
            </w:r>
          </w:p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noWrap/>
            <w:hideMark/>
          </w:tcPr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noWrap/>
            <w:hideMark/>
          </w:tcPr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noWrap/>
            <w:hideMark/>
          </w:tcPr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D42068" w:rsidRPr="00887F53" w:rsidRDefault="00D42068" w:rsidP="00895D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hideMark/>
          </w:tcPr>
          <w:p w:rsidR="00D42068" w:rsidRPr="00D42068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уровня противопожарной защиты на объектах,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подведом</w:t>
            </w:r>
            <w:r w:rsidR="0062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Министерству физи</w:t>
            </w:r>
            <w:r w:rsidRPr="00D42068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ческой культуры и спорта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Пензенской области: приобретение огне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тушителей - 2 объекта;</w:t>
            </w:r>
          </w:p>
          <w:p w:rsidR="00D42068" w:rsidRPr="00D42068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4"/>
                <w:szCs w:val="4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установка акустических модулей в рамках текущего ремонта систем оповещения и управления эвакуацией при </w:t>
            </w:r>
            <w:r w:rsidRPr="00D42068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пожаре (СОУЭ) - 1 объект;</w:t>
            </w:r>
          </w:p>
          <w:p w:rsidR="00D42068" w:rsidRPr="00887F53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текущего ремонта систем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автома-тического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дымо</w:t>
            </w:r>
            <w:r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удаления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помещений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 объект;</w:t>
            </w:r>
          </w:p>
          <w:p w:rsidR="00D42068" w:rsidRPr="00D42068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  <w:p w:rsidR="00D42068" w:rsidRPr="00D42068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доводчиков для противопожарных дверей - 1 объект;</w:t>
            </w:r>
          </w:p>
          <w:p w:rsidR="006217EF" w:rsidRPr="006217EF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аккуму</w:t>
            </w:r>
            <w:r w:rsidR="0062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ляторов</w:t>
            </w:r>
            <w:proofErr w:type="spellEnd"/>
            <w:proofErr w:type="gramEnd"/>
            <w:r w:rsidR="0062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обеспечения исправного состояния систем и установок противопожарной защиты - 1 объект;</w:t>
            </w:r>
          </w:p>
          <w:p w:rsidR="006217EF" w:rsidRPr="006217EF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 системы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</w:t>
            </w:r>
            <w:r w:rsidR="006217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тической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пожарной сигнализации, оповещения людей о пожаре - 1 объект;</w:t>
            </w:r>
          </w:p>
          <w:p w:rsidR="00D42068" w:rsidRPr="00887F53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</w:t>
            </w:r>
            <w:r w:rsidR="0061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обустройства системы противопожарной сигнализации в спортивном зале - 1 объект;</w:t>
            </w:r>
          </w:p>
          <w:p w:rsidR="00D42068" w:rsidRPr="00887F53" w:rsidRDefault="00D42068" w:rsidP="00892C8A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</w:t>
            </w:r>
            <w:r w:rsidR="00613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системы автоматической пожарной </w:t>
            </w:r>
            <w:r w:rsidRPr="006134F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сигнализации -</w:t>
            </w:r>
            <w:r w:rsidR="006134F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 </w:t>
            </w:r>
            <w:r w:rsidRPr="006134F1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1 объект.</w:t>
            </w:r>
          </w:p>
        </w:tc>
        <w:tc>
          <w:tcPr>
            <w:tcW w:w="1164" w:type="dxa"/>
            <w:vMerge/>
            <w:hideMark/>
          </w:tcPr>
          <w:p w:rsidR="00D42068" w:rsidRPr="00887F53" w:rsidRDefault="00D4206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1716,8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49158B" w:rsidRDefault="00AB5FE9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огне</w:t>
            </w:r>
            <w:r w:rsidR="00491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9158B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тушителей</w:t>
            </w:r>
            <w:proofErr w:type="gramEnd"/>
            <w:r w:rsidRPr="0049158B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 -</w:t>
            </w:r>
            <w:r w:rsidR="0049158B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 </w:t>
            </w:r>
            <w:r w:rsidRPr="0049158B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4 объекта,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автоматизация сист</w:t>
            </w:r>
            <w:r w:rsidR="00491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ем вытяжной и приточной </w:t>
            </w:r>
            <w:proofErr w:type="spellStart"/>
            <w:r w:rsidR="00491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противодымной</w:t>
            </w:r>
            <w:proofErr w:type="spellEnd"/>
            <w:r w:rsidR="004915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вентиляции - 1 объект;</w:t>
            </w:r>
          </w:p>
          <w:p w:rsidR="0049158B" w:rsidRPr="0049158B" w:rsidRDefault="0049158B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  <w:p w:rsidR="00AB5FE9" w:rsidRPr="00887F53" w:rsidRDefault="00AB5FE9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доводчиков дверей, замена запирающей системы для пожарных и </w:t>
            </w:r>
            <w:r w:rsidRPr="0049158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запасных выходов - 1 объект.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3662E" w:rsidRPr="00887F53" w:rsidTr="0066108F">
        <w:trPr>
          <w:gridAfter w:val="2"/>
          <w:wAfter w:w="23" w:type="dxa"/>
          <w:trHeight w:val="5117"/>
          <w:jc w:val="center"/>
        </w:trPr>
        <w:tc>
          <w:tcPr>
            <w:tcW w:w="610" w:type="dxa"/>
            <w:vMerge/>
            <w:hideMark/>
          </w:tcPr>
          <w:p w:rsidR="00D3662E" w:rsidRPr="00887F53" w:rsidRDefault="00D3662E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3662E" w:rsidRPr="00887F53" w:rsidRDefault="00D3662E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3662E" w:rsidRPr="00887F53" w:rsidRDefault="00D3662E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3662E" w:rsidRPr="00887F53" w:rsidRDefault="00D3662E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  <w:p w:rsidR="00D3662E" w:rsidRPr="00887F53" w:rsidRDefault="00D3662E" w:rsidP="00A75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:rsidR="00D3662E" w:rsidRPr="00887F53" w:rsidRDefault="00D3662E" w:rsidP="00A75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D3662E" w:rsidRPr="00887F53" w:rsidRDefault="00D3662E" w:rsidP="00A75C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D3662E" w:rsidRPr="00887F53" w:rsidRDefault="00D3662E" w:rsidP="00915C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3662E" w:rsidRPr="00887F53" w:rsidRDefault="00D3662E" w:rsidP="00915C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3662E" w:rsidRPr="00887F53" w:rsidRDefault="00D3662E" w:rsidP="00915C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3662E" w:rsidRPr="00887F53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уровня противопожарной защиты на объектах,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подведом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Министерству физической культуры и </w:t>
            </w:r>
            <w:r w:rsidRPr="00D3662E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спорта </w:t>
            </w:r>
            <w:r w:rsidRPr="00D3662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Пензенской</w:t>
            </w:r>
            <w:r w:rsidRPr="00D3662E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области:</w:t>
            </w:r>
          </w:p>
          <w:p w:rsidR="00D3662E" w:rsidRPr="00D3662E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D3662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противопожарная обработка деревянных конструкций -</w:t>
            </w:r>
          </w:p>
          <w:p w:rsidR="00D3662E" w:rsidRPr="00D3662E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D3662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 объект,</w:t>
            </w:r>
          </w:p>
          <w:p w:rsidR="00D3662E" w:rsidRPr="00D3662E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поставка оборудования для оснащения системы экстренного оповещения сотрудников и посетителей объекта о потенциальной угрозе возникновения или </w:t>
            </w:r>
            <w:r w:rsidRPr="00D3662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возникновений ЧС 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 </w:t>
            </w:r>
          </w:p>
          <w:p w:rsidR="00D3662E" w:rsidRPr="00887F53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662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3 объекта,</w:t>
            </w:r>
          </w:p>
          <w:p w:rsidR="00D3662E" w:rsidRPr="00887F53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оборудования для текущего ремонта системы автоматической пожарной сигнализации -</w:t>
            </w:r>
          </w:p>
          <w:p w:rsidR="00D3662E" w:rsidRPr="00887F53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объектов,</w:t>
            </w:r>
          </w:p>
          <w:p w:rsidR="00D3662E" w:rsidRPr="00887F53" w:rsidRDefault="00D3662E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огнетуши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телей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объекта.</w:t>
            </w:r>
          </w:p>
        </w:tc>
        <w:tc>
          <w:tcPr>
            <w:tcW w:w="1164" w:type="dxa"/>
            <w:vMerge/>
            <w:hideMark/>
          </w:tcPr>
          <w:p w:rsidR="00D3662E" w:rsidRPr="00887F53" w:rsidRDefault="00D3662E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E446F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одного учреждения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культуры и туризма </w:t>
            </w:r>
            <w:r w:rsidRPr="005F5FD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подведомственные учреждения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3784,1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3784,1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Приведение организаций</w:t>
            </w:r>
            <w:r w:rsidR="005F5F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соответствие с НП пожарной безопасности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733,2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710,7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79094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образования Пензенской области </w:t>
            </w:r>
            <w:r w:rsidRPr="00790944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и подведомственные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7807,8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7807,8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Общестроительные работы по устранению замечаний отдела надзорной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</w:t>
            </w:r>
            <w:r w:rsidR="00790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="00790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  <w:proofErr w:type="spellEnd"/>
            <w:proofErr w:type="gramEnd"/>
            <w:r w:rsidR="00790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ГУ МЧС России</w:t>
            </w:r>
            <w:r w:rsidR="007909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Пензенской области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399,3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орг.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E119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- обеспечение готовности к реагированию сил и средств Пензен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t xml:space="preserve">ской территориальной подсистемы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единой государственной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t xml:space="preserve"> системы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предупреждения и л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t xml:space="preserve">иквидации чрезвычайных ситуаций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для защиты населения 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t>и территорий Пензенской области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от чрезвычайных ситуаций,</w:t>
            </w:r>
            <w:r w:rsidR="007909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обеспечения пожарной безопасности и безопасности людей на водных объектах</w:t>
            </w:r>
          </w:p>
        </w:tc>
      </w:tr>
      <w:tr w:rsidR="00AB5FE9" w:rsidRPr="00887F53" w:rsidTr="0066108F">
        <w:trPr>
          <w:gridAfter w:val="2"/>
          <w:wAfter w:w="23" w:type="dxa"/>
          <w:trHeight w:val="251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1.3. "Формирование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</w:t>
            </w:r>
            <w:r w:rsidR="00EF6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тер</w:t>
            </w:r>
            <w:r w:rsidRPr="00EF6B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ритории</w:t>
            </w:r>
            <w:r w:rsidRPr="009D0E36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Пензенской области"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196254,5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196254,5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1.3.</w:t>
            </w:r>
          </w:p>
        </w:tc>
      </w:tr>
      <w:tr w:rsidR="00AB5FE9" w:rsidRPr="00887F53" w:rsidTr="0066108F">
        <w:trPr>
          <w:gridAfter w:val="2"/>
          <w:wAfter w:w="23" w:type="dxa"/>
          <w:trHeight w:val="288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44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2594,0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2594,0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8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2727,9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2727,9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16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77374,8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77374,8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88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113557,8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113557,8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73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23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49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8" w:type="dxa"/>
            <w:gridSpan w:val="4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91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76" w:type="dxa"/>
            <w:gridSpan w:val="2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0" w:type="dxa"/>
            <w:noWrap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07"/>
          <w:jc w:val="center"/>
        </w:trPr>
        <w:tc>
          <w:tcPr>
            <w:tcW w:w="15586" w:type="dxa"/>
            <w:gridSpan w:val="18"/>
            <w:vAlign w:val="center"/>
            <w:hideMark/>
          </w:tcPr>
          <w:p w:rsidR="00AB5FE9" w:rsidRPr="00887F53" w:rsidRDefault="00AB5FE9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D65948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D65948" w:rsidRPr="00EF6B12" w:rsidRDefault="00D65948" w:rsidP="00EF6B12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6B1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1.3.1.</w:t>
            </w:r>
          </w:p>
        </w:tc>
        <w:tc>
          <w:tcPr>
            <w:tcW w:w="2664" w:type="dxa"/>
            <w:vMerge w:val="restart"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Создание, модернизация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поддержание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состоянии постоянной готовности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 использованию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нальной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автоматизи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рованной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системы централизованного оповещения населения (РАСЦО)</w:t>
            </w:r>
          </w:p>
        </w:tc>
        <w:tc>
          <w:tcPr>
            <w:tcW w:w="1976" w:type="dxa"/>
            <w:vMerge w:val="restart"/>
            <w:hideMark/>
          </w:tcPr>
          <w:p w:rsidR="00D65948" w:rsidRPr="00236AED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и гражданской защиты населения </w:t>
            </w:r>
            <w:r w:rsidRPr="00236AED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D65948" w:rsidRPr="00EF6B12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19"/>
                <w:szCs w:val="19"/>
              </w:rPr>
            </w:pPr>
            <w:r w:rsidRPr="00EF6B12">
              <w:rPr>
                <w:rFonts w:ascii="Times New Roman" w:hAnsi="Times New Roman" w:cs="Times New Roman"/>
                <w:color w:val="000000"/>
                <w:spacing w:val="-7"/>
                <w:sz w:val="19"/>
                <w:szCs w:val="19"/>
              </w:rPr>
              <w:t>190048,9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190048,9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Разработка проектной документации и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80D94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ние</w:t>
            </w:r>
            <w:proofErr w:type="spellEnd"/>
            <w:proofErr w:type="gramEnd"/>
            <w:r w:rsidRPr="00480D94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модернизации РАСЦО</w:t>
            </w:r>
          </w:p>
        </w:tc>
        <w:tc>
          <w:tcPr>
            <w:tcW w:w="1164" w:type="dxa"/>
            <w:vMerge w:val="restart"/>
            <w:hideMark/>
          </w:tcPr>
          <w:p w:rsidR="00D65948" w:rsidRPr="00887F53" w:rsidRDefault="00D65948" w:rsidP="00EF6B1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1.3.,1.4</w:t>
            </w:r>
          </w:p>
        </w:tc>
      </w:tr>
      <w:tr w:rsidR="00D65948" w:rsidRPr="00887F53" w:rsidTr="0066108F">
        <w:trPr>
          <w:gridAfter w:val="2"/>
          <w:wAfter w:w="23" w:type="dxa"/>
          <w:trHeight w:val="265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проектно-сметной документации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целью последующей замены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аналогового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обору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существующей </w:t>
            </w:r>
            <w:r w:rsidRPr="00EF6B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РАСЦО на цифровое. 1  </w:t>
            </w:r>
            <w:proofErr w:type="spellStart"/>
            <w:r w:rsidRPr="00EF6B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компл</w:t>
            </w:r>
            <w:proofErr w:type="spellEnd"/>
            <w:r w:rsidRPr="00EF6B1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8178D3">
        <w:trPr>
          <w:gridAfter w:val="2"/>
          <w:wAfter w:w="23" w:type="dxa"/>
          <w:trHeight w:val="2046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гражданской защиты населения </w:t>
            </w:r>
            <w:r w:rsidRPr="00236AED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8178D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DD7B70">
        <w:trPr>
          <w:gridAfter w:val="2"/>
          <w:wAfter w:w="23" w:type="dxa"/>
          <w:trHeight w:val="4863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noWrap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76391,1</w:t>
            </w:r>
          </w:p>
        </w:tc>
        <w:tc>
          <w:tcPr>
            <w:tcW w:w="1232" w:type="dxa"/>
            <w:gridSpan w:val="2"/>
            <w:noWrap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76391,1</w:t>
            </w:r>
          </w:p>
        </w:tc>
        <w:tc>
          <w:tcPr>
            <w:tcW w:w="1134" w:type="dxa"/>
            <w:gridSpan w:val="4"/>
            <w:noWrap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</w:tcPr>
          <w:p w:rsidR="00D65948" w:rsidRPr="00887F53" w:rsidRDefault="00D65948" w:rsidP="00236AED">
            <w:pPr>
              <w:spacing w:line="216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</w:tcPr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пункта 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управ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РАСЦО - 1 единица.</w:t>
            </w:r>
          </w:p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Модернизация пунктов управления </w:t>
            </w:r>
            <w:r w:rsidR="00DD7B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РАСЦО -</w:t>
            </w:r>
            <w:r w:rsidR="00DD7B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 единицы.</w:t>
            </w:r>
          </w:p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Модернизация центров оповещения - 22 единицы.</w:t>
            </w:r>
          </w:p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пунктов 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сирено</w:t>
            </w:r>
            <w:proofErr w:type="spell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-речевого оповещения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насе-ления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- 22 единицы.</w:t>
            </w:r>
          </w:p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по 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пряжению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с КСЭОН - 1 единица.</w:t>
            </w:r>
          </w:p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Выдача технических условий от Филиала РТРС "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Пензенский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ОРТПЦ" - 1 единица.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экспертизы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по проверке достоверности и определения сметной стоимости проектно-сметной документации </w:t>
            </w:r>
            <w:r w:rsidRPr="00887F5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РАСЦО - 1 экспертиза.</w:t>
            </w:r>
          </w:p>
          <w:p w:rsidR="00D65948" w:rsidRPr="00887F53" w:rsidRDefault="00D65948" w:rsidP="004F5123">
            <w:pPr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Проведение строительного контроля - 1 единица.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D65948">
        <w:trPr>
          <w:gridAfter w:val="2"/>
          <w:wAfter w:w="23" w:type="dxa"/>
          <w:trHeight w:val="498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D65948" w:rsidRPr="00887F53" w:rsidRDefault="00D65948" w:rsidP="009508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vMerge w:val="restart"/>
            <w:noWrap/>
            <w:hideMark/>
          </w:tcPr>
          <w:p w:rsidR="00D65948" w:rsidRPr="00887F53" w:rsidRDefault="00D65948" w:rsidP="009508DA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113557,8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D65948" w:rsidRPr="00887F53" w:rsidRDefault="00D65948" w:rsidP="009508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113557,8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D65948" w:rsidRPr="00887F53" w:rsidRDefault="00D65948" w:rsidP="009508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D65948" w:rsidRPr="00887F53" w:rsidRDefault="00D65948" w:rsidP="009508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D65948" w:rsidRPr="00887F53" w:rsidRDefault="00D65948" w:rsidP="009508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D65948" w:rsidRPr="00887F53" w:rsidRDefault="00D65948" w:rsidP="004F51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Модернизация центров оповещения - 8 единиц.</w:t>
            </w: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D65948">
        <w:trPr>
          <w:gridAfter w:val="2"/>
          <w:wAfter w:w="23" w:type="dxa"/>
          <w:trHeight w:val="495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D65948" w:rsidRPr="00887F53" w:rsidRDefault="00D65948" w:rsidP="004F5123">
            <w:pPr>
              <w:jc w:val="center"/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пунктов 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сирено</w:t>
            </w:r>
            <w:proofErr w:type="spell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-речевого оповещения </w:t>
            </w:r>
            <w:r w:rsidRPr="00887F5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населения - 8 единиц.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D65948">
        <w:trPr>
          <w:gridAfter w:val="2"/>
          <w:wAfter w:w="23" w:type="dxa"/>
          <w:trHeight w:val="495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D65948" w:rsidRPr="00887F53" w:rsidRDefault="00D65948" w:rsidP="004F5123">
            <w:pPr>
              <w:jc w:val="center"/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Перехват вещания первого мультиплекса- 1 единица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4F5123">
        <w:trPr>
          <w:gridAfter w:val="2"/>
          <w:wAfter w:w="23" w:type="dxa"/>
          <w:trHeight w:val="495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D65948" w:rsidRPr="00887F53" w:rsidRDefault="00D65948" w:rsidP="004F5123">
            <w:pPr>
              <w:jc w:val="center"/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Подключение существующих сирен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190 единиц.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4F5123">
        <w:trPr>
          <w:gridAfter w:val="2"/>
          <w:wAfter w:w="23" w:type="dxa"/>
          <w:trHeight w:val="635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9508DA">
            <w:pPr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single" w:sz="4" w:space="0" w:color="auto"/>
            </w:tcBorders>
          </w:tcPr>
          <w:p w:rsidR="00D65948" w:rsidRPr="00887F53" w:rsidRDefault="00D65948" w:rsidP="004F5123">
            <w:pPr>
              <w:jc w:val="center"/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Сопряжение с 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существу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ющими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муниципальными системами опове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щения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17 единиц.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4F5123">
        <w:trPr>
          <w:gridAfter w:val="2"/>
          <w:wAfter w:w="23" w:type="dxa"/>
          <w:trHeight w:val="250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nil"/>
            </w:tcBorders>
          </w:tcPr>
          <w:p w:rsidR="00D65948" w:rsidRPr="00887F53" w:rsidRDefault="00D65948" w:rsidP="00F57856">
            <w:pPr>
              <w:spacing w:line="221" w:lineRule="auto"/>
              <w:jc w:val="center"/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Разработка модели угроз безопасности информации и частного технического задания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на создание системы защиты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мации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РАСЦО - 1 комплект.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D65948">
        <w:trPr>
          <w:gridAfter w:val="2"/>
          <w:wAfter w:w="23" w:type="dxa"/>
          <w:trHeight w:val="419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D65948" w:rsidRPr="00887F53" w:rsidRDefault="00D65948" w:rsidP="00F57856">
            <w:pPr>
              <w:spacing w:line="221" w:lineRule="auto"/>
              <w:jc w:val="center"/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аттестата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1 единица.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D65948">
        <w:trPr>
          <w:gridAfter w:val="2"/>
          <w:wAfter w:w="23" w:type="dxa"/>
          <w:trHeight w:val="420"/>
          <w:jc w:val="center"/>
        </w:trPr>
        <w:tc>
          <w:tcPr>
            <w:tcW w:w="610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  <w:spacing w:val="-10"/>
              </w:rPr>
            </w:pPr>
          </w:p>
        </w:tc>
        <w:tc>
          <w:tcPr>
            <w:tcW w:w="1232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4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</w:tcPr>
          <w:p w:rsidR="00D65948" w:rsidRPr="00887F53" w:rsidRDefault="00D65948" w:rsidP="00F57856">
            <w:pPr>
              <w:spacing w:line="221" w:lineRule="auto"/>
              <w:jc w:val="center"/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строительного контроля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 единица.</w:t>
            </w:r>
          </w:p>
        </w:tc>
        <w:tc>
          <w:tcPr>
            <w:tcW w:w="1164" w:type="dxa"/>
            <w:vMerge/>
          </w:tcPr>
          <w:p w:rsidR="00D65948" w:rsidRPr="00887F53" w:rsidRDefault="00D65948" w:rsidP="00887F53">
            <w:pPr>
              <w:jc w:val="center"/>
              <w:rPr>
                <w:color w:val="000000"/>
              </w:rPr>
            </w:pPr>
          </w:p>
        </w:tc>
      </w:tr>
      <w:tr w:rsidR="00D65948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65948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D65948" w:rsidRPr="00887F53" w:rsidRDefault="00D65948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D65948" w:rsidRPr="00887F53" w:rsidRDefault="00D65948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EF6B12" w:rsidRDefault="00AB5FE9" w:rsidP="00226F52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6B1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1.3.2.</w:t>
            </w:r>
            <w:r w:rsidR="00226F52" w:rsidRPr="00EF6B1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 xml:space="preserve"> 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Информирование населения о мерах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226F52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средствах массовой информации</w:t>
            </w:r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на </w:t>
            </w:r>
            <w:proofErr w:type="spellStart"/>
            <w:proofErr w:type="gramStart"/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офици-альном</w:t>
            </w:r>
            <w:proofErr w:type="spellEnd"/>
            <w:proofErr w:type="gramEnd"/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сайте заметок</w:t>
            </w:r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мерах</w:t>
            </w:r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предупрежде</w:t>
            </w:r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26F5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нию</w:t>
            </w:r>
            <w:proofErr w:type="spellEnd"/>
            <w:r w:rsidRPr="00226F52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чрезвычайных ситуаций,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сигналах оповещения, действ</w:t>
            </w:r>
            <w:r w:rsidR="00226F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иях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сигналам оповещения, заметок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226F5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1.3.1.4</w:t>
            </w:r>
          </w:p>
        </w:tc>
      </w:tr>
      <w:tr w:rsidR="00AB5FE9" w:rsidRPr="00887F53" w:rsidTr="0066108F">
        <w:trPr>
          <w:gridAfter w:val="2"/>
          <w:wAfter w:w="23" w:type="dxa"/>
          <w:trHeight w:val="416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431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91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2F0DB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63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30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7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EF6B12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6B1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1.3.3.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спецтехники и оборудования для повышения эффективности выполнения аварийно-спасательных и других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неотложных работ, в том числе по локализации и ликвидации аварийных разливов нефти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нефтепродуктов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Управление жилищно-коммунального хозяйства и гражданской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защиты населения </w:t>
            </w:r>
            <w:r w:rsidRPr="00B4356E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6205,6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6205,6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57856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</w:t>
            </w:r>
            <w:r w:rsidR="00B22014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3E23EC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3E23EC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3E23EC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3E23EC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2494,0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F5123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4 костюмов изолирующих закрытого типа,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B4356E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lastRenderedPageBreak/>
              <w:t>1 перекачивающей станции;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 аварийно-спасательного автомобиля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B4356E" w:rsidP="00B435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2F0DB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E23EC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Приобретение: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1 комплекта щеточного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скиммера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 комплекта мотопомпы для грязной воды,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 комплектов пере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качивающей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станции, разборных резервуаров общей емкостью 67 куб. </w:t>
            </w:r>
            <w:r w:rsidRPr="003E23EC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метров, сорбента</w:t>
            </w:r>
            <w:r w:rsidR="003E23EC" w:rsidRPr="003E23EC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3E23EC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0,2 тонны,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боны заградительные - 80 метров,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единицы парогенератора,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вспомо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гательного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оборудования и инструментов </w:t>
            </w:r>
            <w:r w:rsidR="003E23EC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(рукавов -</w:t>
            </w:r>
            <w:r w:rsidR="003E23EC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100 метров, лопат 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 шт., граблей - 5 шт., искрогасителей -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шт., респираторов газо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дымозащитных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- 16 шт.)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Приобретение: 2ед.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полнолицевых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масок, 5 ед. аппар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атов дыхательных,</w:t>
            </w:r>
            <w:r w:rsidR="003E23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ед. радиостанций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855E97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1.4.  "Совершенствование системы под</w:t>
            </w:r>
            <w:r w:rsidR="009B11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готовки населения к действиям</w:t>
            </w:r>
            <w:r w:rsidR="009B11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чрезвычайных ситуациях, создание резерва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</w:t>
            </w:r>
            <w:r w:rsidR="009B11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="009B11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альных</w:t>
            </w:r>
            <w:proofErr w:type="spellEnd"/>
            <w:proofErr w:type="gramEnd"/>
            <w:r w:rsidR="009B11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ресурсов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организации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первоочеред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жизнеобеспечения пострадавшего населения"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48210,5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48210,5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</w:t>
            </w:r>
            <w:r w:rsidR="00B22014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11301,9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11301,9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4969,2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4969,2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4544,7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4544,7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4582,2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EF6B12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6B1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1.4.1.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сельского хозяйства Пензенской области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одного предварительного отбора поставщиков в целях последующего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осущест-вления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закупок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них товаров путем проведения запроса котировок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 поставку продуктов питания, ежегодно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</w:t>
            </w:r>
            <w:r w:rsidR="00B22014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887F53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одного предварительного отбора поставщиков,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исполни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телей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целях последу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ющего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осуществления закупок у них товаров, услуг пут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 проведения запроса котировок</w:t>
            </w:r>
            <w:r w:rsidR="00855E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поставку вещевого имущества, предметов первой необходимости, ежегодно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EF6B12" w:rsidRDefault="00AB5FE9" w:rsidP="00855E97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EF6B12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1.4.2.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855E9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пропуску весеннего половодья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 летне-осенних паводков</w:t>
            </w:r>
          </w:p>
        </w:tc>
        <w:tc>
          <w:tcPr>
            <w:tcW w:w="1976" w:type="dxa"/>
            <w:vMerge w:val="restart"/>
            <w:hideMark/>
          </w:tcPr>
          <w:p w:rsidR="00AB5FE9" w:rsidRPr="00855E97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855E97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AB5FE9" w:rsidRPr="00887F53" w:rsidRDefault="008F6B9A" w:rsidP="00855E9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специальной техники; информационное обеспечение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55E9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</w:t>
            </w:r>
            <w:r w:rsidR="00B22014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E01E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подвесной лодочный мотор;</w:t>
            </w:r>
            <w:r w:rsidR="00072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лодка надувная ПВХ; 1 снегоход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модульный сборно-разборный понтон;</w:t>
            </w:r>
          </w:p>
          <w:p w:rsidR="00AB5FE9" w:rsidRPr="00887F53" w:rsidRDefault="00AB5FE9" w:rsidP="00D26361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прицеп двухосный автомобильный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072A39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072A39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AB5FE9" w:rsidRPr="00887F53" w:rsidRDefault="008F6B9A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Лодка моторная без двигателя -</w:t>
            </w:r>
            <w:r w:rsidR="00072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единица, прицеп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одноостный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</w:p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единица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26361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комплект</w:t>
            </w:r>
            <w:r w:rsidR="00D26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водолазного и специального снаряжения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комплекта водолазного и специального снаряжения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312D61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312D61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1.4.3.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государственных учреждений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38606,2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38606,2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</w:t>
            </w:r>
            <w:r w:rsidR="00547ABD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5654,4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5654,4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530D5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D2636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Приобретение: огнетушителей - </w:t>
            </w:r>
            <w:r w:rsidR="00072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шт., средств индивидуальной защиты - 185 шт., пожар</w:t>
            </w:r>
            <w:r w:rsidR="00D26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извещателей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- 271 шт., носилок для эвакуации - 17 шт., знаков эвакуации - 448 шт., планы эвакуации </w:t>
            </w:r>
            <w:r w:rsidR="00D26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шт., пожарных шкафов - 5 шт.,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</w:t>
            </w:r>
            <w:proofErr w:type="spellEnd"/>
            <w:r w:rsidR="00072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пожарных дверей - 8 шт., пожарных рукавов - 32 шт.,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аккуму</w:t>
            </w:r>
            <w:r w:rsidR="00D26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ляторов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автоматичес</w:t>
            </w:r>
            <w:proofErr w:type="spellEnd"/>
            <w:r w:rsidR="00D26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кой пожарной </w:t>
            </w:r>
            <w:r w:rsidRPr="00072A39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сигнализации (далее - АПС) - 10 шт.,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светильников аварийного освещения - 127 шт., фонар</w:t>
            </w:r>
            <w:r w:rsidR="00D263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- 15 шт., установка </w:t>
            </w:r>
            <w:r w:rsidRPr="00D26361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доводчиков - 15 шт., прибор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приемно-контрольный -</w:t>
            </w:r>
            <w:r w:rsidR="00072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шт., перезарядка, ремонт и испытание огнетушителей -108 шт., замена запорно-пускового устройства - 1 шт., монтаж АПС - 1 шт., установка системы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опове</w:t>
            </w:r>
            <w:r w:rsidR="00072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 шт., капитальный ремонт АПС - 1 шт.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3985,8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3985,8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уровня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противопожарной защиты десяти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4082,0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312D61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312D61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1.4.4.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312D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спецтехники и оборудования</w:t>
            </w:r>
            <w:r w:rsidR="00312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="00312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вышения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эффективности выполнения аварийно-спасательных и других неотложных работ,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в том числе по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локали-зации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ликвидации аварийных разливов нефти и нефтепродуктов. Подготовка специалистов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976" w:type="dxa"/>
            <w:vMerge w:val="restart"/>
            <w:hideMark/>
          </w:tcPr>
          <w:p w:rsidR="00312D61" w:rsidRPr="00855E97" w:rsidRDefault="00312D61" w:rsidP="00312D61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855E97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AB5FE9" w:rsidRPr="00887F53" w:rsidRDefault="00312D61" w:rsidP="00312D6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"ППСЦ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5149,3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5149,3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C46C3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спецтехники и оборудования,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</w:t>
            </w:r>
            <w:r w:rsidR="00312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мого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выполнения аварийно-спасательных и других неотложных работ и работ по локализации и ликвидации аварийных разливов нефти и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нефте</w:t>
            </w:r>
            <w:proofErr w:type="spellEnd"/>
            <w:r w:rsidR="00312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продуктов. Подготовка специалистов по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</w:t>
            </w:r>
            <w:r w:rsidR="00312D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ведению работ по локализации и ликвидации аварийных разливов нефти и нефтепродуктов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1.1.1.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5149,3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5149,3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312D61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пожарного автомобиля (АЦ) - 1 ед.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312D61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312D61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1.4.5.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Создание, восполнение резервов материальных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ресурсов Пензенской области для ликвидации чрезвычайных ситуаций межмуниципального и </w:t>
            </w: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регионального характера</w:t>
            </w:r>
          </w:p>
        </w:tc>
        <w:tc>
          <w:tcPr>
            <w:tcW w:w="1976" w:type="dxa"/>
            <w:vMerge w:val="restart"/>
            <w:hideMark/>
          </w:tcPr>
          <w:p w:rsidR="00440B4E" w:rsidRPr="00072A39" w:rsidRDefault="00440B4E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Министерство жилищно-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коммунального хозяйства и гражданской защиты населения </w:t>
            </w:r>
            <w:r w:rsidRPr="00072A39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AB5FE9" w:rsidRPr="00887F53" w:rsidRDefault="008F6B9A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продуктов питания,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вещевого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имущества, предметов первой необ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ходимости, имущества для </w:t>
            </w:r>
            <w:proofErr w:type="spellStart"/>
            <w:proofErr w:type="gramStart"/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</w:t>
            </w:r>
            <w:proofErr w:type="spellEnd"/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очередного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жизне</w:t>
            </w:r>
            <w:proofErr w:type="spellEnd"/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обеспечения населения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мыла хозяйственного -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 кг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мыла хозяйственного -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 кг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мыла хозяйственного 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 кг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мыла хозяйственного -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 кг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мыла хозяйственного -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 кг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мыла хозяйственного -</w:t>
            </w:r>
            <w:r w:rsidR="00440B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 кг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440B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1116364,5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1116364,5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440B4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101846,6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101846,6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109333,0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109333,0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119372,7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119372,7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139591,1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139591,1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123483,5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123483,5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128088,8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128088,8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131549,6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131549,6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131549,6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131549,6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131549,6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131549,6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</w:tcPr>
          <w:p w:rsidR="00AB5FE9" w:rsidRPr="00887F53" w:rsidRDefault="00C36826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</w:t>
            </w:r>
          </w:p>
        </w:tc>
      </w:tr>
      <w:tr w:rsidR="00AB5FE9" w:rsidRPr="00887F53" w:rsidTr="00EE506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440B4E" w:rsidRDefault="00AB5FE9" w:rsidP="00C36826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  <w:highlight w:val="yellow"/>
              </w:rPr>
            </w:pPr>
            <w:r w:rsidRPr="00203587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1.5.1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на водных объектах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203587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720115,7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720115,7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3" w:type="dxa"/>
            <w:gridSpan w:val="2"/>
            <w:tcBorders>
              <w:bottom w:val="single" w:sz="4" w:space="0" w:color="auto"/>
            </w:tcBorders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C3682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1, 1.1, 1.4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AB5FE9" w:rsidRPr="00887F53" w:rsidTr="008C75EC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101846,6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101846,6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 w:rsidR="002035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(чел./час), показатель 75384.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C75EC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:rsidR="00AB5FE9" w:rsidRPr="00887F53" w:rsidRDefault="00AB5FE9" w:rsidP="00575DBB">
            <w:pPr>
              <w:spacing w:line="223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</w:t>
            </w: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вых проверок РАСЦО</w:t>
            </w:r>
            <w:r w:rsidR="00753D50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подтверждением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готов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системы к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опове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щению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населения (ед.), показатель 4.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C75EC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хранящихся (содержащихся)</w:t>
            </w:r>
            <w:r w:rsidR="00182D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складах гражданской обороны СИЗ (ед.), показатель 300800.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регламентных, ремонтных, тестовых работ, профилактических 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46F84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приятий</w:t>
            </w:r>
            <w:proofErr w:type="gramEnd"/>
            <w:r w:rsidRPr="00546F84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(ед.), показатель 136.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Количество оперативных выездов для проведения поисковых и аварийно-спасательных работ (ед.), показатель 563.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подготов</w:t>
            </w:r>
            <w:proofErr w:type="spellEnd"/>
            <w:r w:rsidR="00753D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ленных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и оснащенных сотрудников в 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соответ-ствии</w:t>
            </w:r>
            <w:proofErr w:type="spell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с приказом МЧС России</w:t>
            </w:r>
            <w:r w:rsidR="00753D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от 26.09.2007 </w:t>
            </w:r>
            <w:r w:rsidR="00753D50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500 (ед.), показатель 95.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-ствии</w:t>
            </w:r>
            <w:proofErr w:type="spellEnd"/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общего количества </w:t>
            </w: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обращений (процент),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показатель 100%.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C75EC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182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182D78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109333,0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182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109333,0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182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182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182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РАСЦО</w:t>
            </w:r>
            <w:r w:rsidR="00753D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подтверждением готовности системы к оповещению населения (ед.), показатель 4.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C75EC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:rsidR="008C75EC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</w:t>
            </w:r>
            <w:r w:rsidR="00182D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тельных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профес</w:t>
            </w:r>
            <w:r w:rsidR="00182D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сиональных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программ повышения квалификации </w:t>
            </w:r>
            <w:r w:rsidRPr="00182D78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(чел./час), показатель 79056.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C75EC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:rsidR="00AB5FE9" w:rsidRPr="00887F53" w:rsidRDefault="00AB5FE9" w:rsidP="00BF13B1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Количество хранящихся (содержа</w:t>
            </w:r>
            <w:r w:rsidR="00755A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ихся) на складах гражданской обороны СИЗ (ед.), показатель 300800</w:t>
            </w:r>
            <w:r w:rsidR="00C25A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584E1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регламентных, ремонтных, тестовых работ, профи</w:t>
            </w:r>
            <w:r w:rsidR="00755A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лактических</w:t>
            </w:r>
            <w:r w:rsidR="00755A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755A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55A9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приятий</w:t>
            </w:r>
            <w:proofErr w:type="gramEnd"/>
            <w:r w:rsidRPr="00755A9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(ед.),</w:t>
            </w:r>
            <w:r w:rsidR="00755A9D" w:rsidRPr="00755A9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="00755A9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</w:t>
            </w:r>
            <w:r w:rsidRPr="00755A9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оказатель </w:t>
            </w:r>
            <w:r w:rsidRPr="00C25A10">
              <w:rPr>
                <w:rFonts w:ascii="Times New Roman" w:hAnsi="Times New Roman" w:cs="Times New Roman"/>
                <w:color w:val="000000"/>
                <w:spacing w:val="-6"/>
                <w:sz w:val="19"/>
                <w:szCs w:val="19"/>
              </w:rPr>
              <w:t>136</w:t>
            </w:r>
            <w:r w:rsidR="00C25A10" w:rsidRPr="00C25A10">
              <w:rPr>
                <w:rFonts w:ascii="Times New Roman" w:hAnsi="Times New Roman" w:cs="Times New Roman"/>
                <w:color w:val="000000"/>
                <w:spacing w:val="-6"/>
                <w:sz w:val="19"/>
                <w:szCs w:val="19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584E1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Количество оперативных выездов для проведения поисковых и аварийно-спасательных работ (ед.), показатель 641.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584E1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подготов</w:t>
            </w:r>
            <w:proofErr w:type="spellEnd"/>
            <w:r w:rsidR="002E7F2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ленных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и оснащенных сотрудников в 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соответ-ствии</w:t>
            </w:r>
            <w:proofErr w:type="spell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с приказом МЧС России от 26.09.2007 </w:t>
            </w:r>
            <w:r w:rsidR="002E7F23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500 (ед.), показатель 95</w:t>
            </w:r>
            <w:r w:rsidR="000B1E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AB5FE9" w:rsidRPr="00887F53" w:rsidRDefault="00AB5FE9" w:rsidP="0048054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 w:rsidR="002E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2E7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8A7D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ствии</w:t>
            </w:r>
            <w:proofErr w:type="spellEnd"/>
            <w:r w:rsidR="008A7D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 w:rsidR="008A7D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Pr="00777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общего количества обращений</w:t>
            </w:r>
            <w:r w:rsidR="00777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(</w:t>
            </w:r>
            <w:r w:rsidRPr="00777B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процент</w:t>
            </w:r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),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показатель 100%</w:t>
            </w:r>
            <w:r w:rsidR="000B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48054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777BF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117772,7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117772,7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B648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AB5FE9" w:rsidRPr="00887F53" w:rsidRDefault="00AB5FE9" w:rsidP="00480547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 w:rsidR="00467A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</w:t>
            </w:r>
            <w:r w:rsidRPr="006631DB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(чел./час), показатель 80964</w:t>
            </w:r>
            <w:r w:rsidR="000B1E44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48054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:rsidR="00AB5FE9" w:rsidRPr="00887F53" w:rsidRDefault="00AB5FE9" w:rsidP="000B1E44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РАСЦО</w:t>
            </w:r>
            <w:r w:rsidR="00B64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по</w:t>
            </w:r>
            <w:r w:rsidR="008A7D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дтверждением готовности системы</w:t>
            </w:r>
            <w:r w:rsidR="008A7D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оповещению населения</w:t>
            </w:r>
            <w:r w:rsidR="000B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(ед.), показатель 4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48054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хранящихся (содержащихся)</w:t>
            </w:r>
            <w:r w:rsidR="00B64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складах гражданской обороны СИЗ (%), показатель 100</w:t>
            </w:r>
            <w:r w:rsidR="009518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тестовых работ, профи</w:t>
            </w:r>
            <w:r w:rsidR="00B64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лактических</w:t>
            </w:r>
            <w:r w:rsidR="00B64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B64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показатель </w:t>
            </w:r>
            <w:r w:rsidRPr="0095182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85</w:t>
            </w:r>
            <w:r w:rsidR="0095182B" w:rsidRPr="0095182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показатель 85</w:t>
            </w:r>
            <w:r w:rsidR="009518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tcBorders>
              <w:right w:val="single" w:sz="4" w:space="0" w:color="auto"/>
            </w:tcBorders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left w:val="single" w:sz="4" w:space="0" w:color="auto"/>
              <w:bottom w:val="nil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подготовленн</w:t>
            </w:r>
            <w:r w:rsidR="00B648E5">
              <w:rPr>
                <w:rFonts w:ascii="Times New Roman" w:hAnsi="Times New Roman" w:cs="Times New Roman"/>
                <w:sz w:val="20"/>
                <w:szCs w:val="20"/>
              </w:rPr>
              <w:t>ых и оснащенных сотрудников</w:t>
            </w:r>
            <w:r w:rsidR="00B648E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приказом МЧС России от 26.09.2007 </w:t>
            </w:r>
            <w:r w:rsidR="00B648E5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500 (%), показатель 85</w:t>
            </w:r>
            <w:r w:rsidR="009518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работ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обеспечению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безопас</w:t>
            </w:r>
            <w:r w:rsidR="00B648E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людей на водных </w:t>
            </w:r>
            <w:r w:rsidRPr="00B648E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объектах (%), показатель 85</w:t>
            </w:r>
            <w:r w:rsidR="0095182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Среднее в</w:t>
            </w:r>
            <w:r w:rsidR="00B648E5">
              <w:rPr>
                <w:rFonts w:ascii="Times New Roman" w:hAnsi="Times New Roman" w:cs="Times New Roman"/>
                <w:sz w:val="20"/>
                <w:szCs w:val="20"/>
              </w:rPr>
              <w:t>ремя прибытия</w:t>
            </w:r>
            <w:r w:rsidR="00B648E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к месту пожара (мин), показатель 20</w:t>
            </w:r>
            <w:r w:rsidR="009518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48054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single" w:sz="4" w:space="0" w:color="auto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</w:t>
            </w:r>
            <w:r w:rsidR="00B64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467A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ствии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 от общего количества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обраще</w:t>
            </w:r>
            <w:r w:rsidR="00034BC4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-</w:t>
            </w:r>
            <w:r w:rsidRPr="00034BC4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ний</w:t>
            </w:r>
            <w:proofErr w:type="spellEnd"/>
            <w:r w:rsidRPr="00034BC4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(процент), показатель 100%</w:t>
            </w:r>
            <w:r w:rsidR="0095182B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48054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BD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BD0159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139591,1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BD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139591,1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BD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BD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BD015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single" w:sz="4" w:space="0" w:color="auto"/>
            </w:tcBorders>
            <w:hideMark/>
          </w:tcPr>
          <w:p w:rsidR="00AB5FE9" w:rsidRPr="00887F53" w:rsidRDefault="00AB5FE9" w:rsidP="004805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дополнитель</w:t>
            </w:r>
            <w:r w:rsidR="00467A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профессиональных программ повышения квалификации </w:t>
            </w:r>
            <w:r w:rsidRPr="008A7D0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(чел./час), показатель 78504</w:t>
            </w:r>
            <w:r w:rsidR="00736F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48054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  <w:bottom w:val="nil"/>
            </w:tcBorders>
            <w:hideMark/>
          </w:tcPr>
          <w:p w:rsidR="00AB5FE9" w:rsidRPr="00887F53" w:rsidRDefault="00AB5FE9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плановых проверок РАСЦО</w:t>
            </w:r>
            <w:r w:rsidR="008A7D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 по</w:t>
            </w:r>
            <w:r w:rsidR="00467AAE">
              <w:rPr>
                <w:rFonts w:ascii="Times New Roman" w:hAnsi="Times New Roman" w:cs="Times New Roman"/>
                <w:sz w:val="20"/>
                <w:szCs w:val="20"/>
              </w:rPr>
              <w:t>дтверждением готовности системы</w:t>
            </w:r>
            <w:r w:rsidR="00467AA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к оповещению населения (ед.), показатель 4</w:t>
            </w:r>
            <w:r w:rsidR="00736F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хранящихся (содержащихся)</w:t>
            </w:r>
            <w:r w:rsidR="009914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на складах гражданской обороны СИЗ (%), показатель 100</w:t>
            </w:r>
            <w:r w:rsidR="00736F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тестовых</w:t>
            </w:r>
            <w:r w:rsidR="00991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работ, профилактических</w:t>
            </w:r>
            <w:r w:rsidR="00991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991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показатель </w:t>
            </w:r>
            <w:r w:rsidRPr="00736FE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85</w:t>
            </w:r>
            <w:r w:rsidR="00736FEF" w:rsidRPr="00736FE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r w:rsidRPr="00736FEF">
              <w:rPr>
                <w:rFonts w:ascii="Times New Roman" w:hAnsi="Times New Roman" w:cs="Times New Roman"/>
                <w:sz w:val="19"/>
                <w:szCs w:val="19"/>
              </w:rPr>
              <w:t>85</w:t>
            </w:r>
            <w:r w:rsidR="00736FEF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991493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подготовленных и оснащенных сотрудников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приказом МЧС России от 26.09.2007 № 500 (%), 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работ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обеспечению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безопас</w:t>
            </w:r>
            <w:r w:rsidR="0099149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людей на водных </w:t>
            </w:r>
            <w:r w:rsidRPr="0099149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объектах (%), показатель 85</w:t>
            </w:r>
            <w:r w:rsidR="00736FE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991493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время прибытия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sz w:val="20"/>
                <w:szCs w:val="20"/>
              </w:rPr>
              <w:t>к месту пожара (мин), показатель 20</w:t>
            </w:r>
            <w:r w:rsidR="00736FE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E7F4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AB5FE9" w:rsidRPr="00887F53" w:rsidRDefault="00AB5FE9" w:rsidP="00267BC6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 w:rsidR="00991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991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ствии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 w:rsidR="009914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общего количества обращений (процент), показатель 100%</w:t>
            </w:r>
            <w:r w:rsidR="00736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9F12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9F1247">
            <w:pPr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123483,5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9F12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123483,5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9F12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9F12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9F12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 w:rsidR="00EA0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(чел./час), показатель 80964</w:t>
            </w:r>
            <w:r w:rsidR="00F41B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РАСЦО с по</w:t>
            </w:r>
            <w:r w:rsidR="009F1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дтверждением готовности системы</w:t>
            </w:r>
            <w:r w:rsidR="009F1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оповещению населения (ед.), показатель 4</w:t>
            </w:r>
            <w:r w:rsidR="00F41B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хранящихся (содержащихся) на складах гражданской обороны СИЗ (%), показатель 100</w:t>
            </w:r>
            <w:r w:rsidR="00F41B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</w:t>
            </w:r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естовых работ, профилактических</w:t>
            </w:r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</w:t>
            </w:r>
            <w:r w:rsidR="00AD3317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показатель 85</w:t>
            </w:r>
            <w:r w:rsidR="00F41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подготов</w:t>
            </w:r>
            <w:r w:rsidR="002A56DE">
              <w:rPr>
                <w:rFonts w:ascii="Times New Roman" w:hAnsi="Times New Roman" w:cs="Times New Roman"/>
                <w:sz w:val="20"/>
                <w:szCs w:val="20"/>
              </w:rPr>
              <w:t>ленных и оснащенных сотрудников</w:t>
            </w:r>
            <w:r w:rsidR="002A56D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приказом МЧС России от 26.09.2007 </w:t>
            </w:r>
            <w:r w:rsidR="002A56DE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500 (%),</w:t>
            </w:r>
            <w:r w:rsidR="00AD3317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805D14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(%),</w:t>
            </w:r>
            <w:r w:rsidR="00AD33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AD3317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7C2C0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2A56DE" w:rsidP="00413D72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время прибытия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sz w:val="20"/>
                <w:szCs w:val="20"/>
              </w:rPr>
              <w:t>к месту пожара (мин), показатель 20</w:t>
            </w:r>
            <w:r w:rsidR="00F41B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7C2C07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AB5FE9" w:rsidRPr="00887F53" w:rsidRDefault="00AB5FE9" w:rsidP="00F41B00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-ствии</w:t>
            </w:r>
            <w:proofErr w:type="spellEnd"/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 w:rsidR="002A5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общего количества обращений (процент), показатель 100%.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0802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08026D">
            <w:pPr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128088,8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0802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128088,8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0802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0802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08026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(чел./час), показатель 80964</w:t>
            </w:r>
            <w:r w:rsidR="00AD3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РАСЦО с по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дтверждением готовности системы</w:t>
            </w:r>
            <w:r w:rsidR="00922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опо</w:t>
            </w:r>
            <w:r w:rsidR="00922A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вещению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населения (ед.), показатель 4</w:t>
            </w:r>
            <w:r w:rsidR="00AD3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хранящихся (содержащихся) на складах гражданской обороны СИЗ (%), показатель 100</w:t>
            </w:r>
            <w:r w:rsidR="00AD3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естовых работ, профилактических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</w:t>
            </w:r>
            <w:r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</w:t>
            </w:r>
            <w:r w:rsidR="00AD3317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показатель 85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DA361E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500 (%),</w:t>
            </w:r>
            <w:r w:rsidR="00AD3317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(%),</w:t>
            </w:r>
            <w:proofErr w:type="gramEnd"/>
            <w:r w:rsidR="00AD3317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Среднее время прибытия</w:t>
            </w:r>
            <w:r w:rsidR="003D29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к месту пожара (мин), показатель 20</w:t>
            </w:r>
            <w:r w:rsidR="00AD33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374C79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AB5FE9" w:rsidRPr="00887F53" w:rsidRDefault="00AB5FE9" w:rsidP="00AD3317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-ствии</w:t>
            </w:r>
            <w:proofErr w:type="spellEnd"/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 w:rsidR="003D29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общего количества обращений (процент), показатель 100%.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B5FE9" w:rsidRPr="00887F53" w:rsidRDefault="00AB5FE9" w:rsidP="00DA361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vMerge w:val="restart"/>
            <w:noWrap/>
            <w:hideMark/>
          </w:tcPr>
          <w:p w:rsidR="00AB5FE9" w:rsidRPr="00887F53" w:rsidRDefault="00AB5FE9" w:rsidP="00DA361E">
            <w:pPr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131549,6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B5FE9" w:rsidRPr="00887F53" w:rsidRDefault="00AB5FE9" w:rsidP="00490A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131549,6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B5FE9" w:rsidRPr="00887F53" w:rsidRDefault="00AB5FE9" w:rsidP="00490A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B5FE9" w:rsidRPr="00887F53" w:rsidRDefault="00AB5FE9" w:rsidP="00490A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B5FE9" w:rsidRPr="00887F53" w:rsidRDefault="00AB5FE9" w:rsidP="00490A8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(чел./час), показатель 80964</w:t>
            </w:r>
            <w:r w:rsidR="00AD3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РАСЦО с подтвер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ждением готовности системы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оповещению населения (ед.), показатель 4</w:t>
            </w:r>
            <w:r w:rsidR="00C077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хранящихся (содержащихся) на складах гражданской обороны СИЗ (%), показатель 100</w:t>
            </w:r>
            <w:r w:rsidR="00CE1A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естовых работ, профилактических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</w:t>
            </w:r>
            <w:r w:rsidR="00CE1A8F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</w:t>
            </w:r>
            <w:proofErr w:type="gramEnd"/>
            <w:r w:rsidR="00CE1A8F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подготовленных и оснащенных сотрудников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приказом МЧС России от 26.09.2007 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(%),</w:t>
            </w:r>
            <w:r w:rsidR="00CE1A8F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85</w:t>
            </w:r>
            <w:r w:rsidR="00CE1A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B5FE9" w:rsidRPr="00887F53" w:rsidRDefault="006B12D5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время прибытия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месту пожара (мин), показатель 20</w:t>
            </w:r>
            <w:r w:rsidR="00CE1A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AB5FE9" w:rsidRPr="00887F53" w:rsidRDefault="00AB5FE9" w:rsidP="009E03C6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-ствии</w:t>
            </w:r>
            <w:proofErr w:type="spellEnd"/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 w:rsidR="006B1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общего количества обращений (процент), показатель 100%.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AE7554" w:rsidRPr="00887F53" w:rsidRDefault="00AE7554" w:rsidP="00AE75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vMerge w:val="restart"/>
            <w:noWrap/>
            <w:hideMark/>
          </w:tcPr>
          <w:p w:rsidR="00AE7554" w:rsidRPr="00887F53" w:rsidRDefault="00AE7554" w:rsidP="00AE7554">
            <w:pPr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131549,6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AE7554" w:rsidRPr="00887F53" w:rsidRDefault="00AE7554" w:rsidP="00AE75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131549,6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AE7554" w:rsidRPr="00887F53" w:rsidRDefault="00AE7554" w:rsidP="00AE75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AE7554" w:rsidRPr="00887F53" w:rsidRDefault="00AE7554" w:rsidP="00AE75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AE7554" w:rsidRPr="00887F53" w:rsidRDefault="00AE7554" w:rsidP="00AE755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(чел./час), показатель 80964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РАСЦО с подтвер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ждением готовности системы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оповещению населения (ед.), показатель 4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хранящихся (содержащихся) на складах гражданской обороны СИЗ (%), показатель 100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естовых работ, профилактических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C0FF1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85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подготовленных и оснащенных сотрудников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приказом МЧС России от 26.09.2007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(%), показатель 85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1F19D3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85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C0FF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время прибытия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месту пожара (мин), показатель 20</w:t>
            </w:r>
            <w:r w:rsidR="002C0F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E7554" w:rsidRPr="00887F53" w:rsidTr="002C0FF1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AE7554" w:rsidRPr="00887F53" w:rsidRDefault="00AE7554" w:rsidP="002C0FF1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-ствии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общего количества обращений (процент), показатель 100%.</w:t>
            </w:r>
          </w:p>
        </w:tc>
        <w:tc>
          <w:tcPr>
            <w:tcW w:w="1164" w:type="dxa"/>
            <w:vMerge/>
            <w:hideMark/>
          </w:tcPr>
          <w:p w:rsidR="00AE7554" w:rsidRPr="00887F53" w:rsidRDefault="00AE7554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2D7889" w:rsidRPr="00887F53" w:rsidRDefault="002D7889" w:rsidP="002D7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vMerge w:val="restart"/>
            <w:noWrap/>
            <w:hideMark/>
          </w:tcPr>
          <w:p w:rsidR="002D7889" w:rsidRPr="00887F53" w:rsidRDefault="002D7889" w:rsidP="002D7889">
            <w:pPr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131549,6</w:t>
            </w:r>
          </w:p>
        </w:tc>
        <w:tc>
          <w:tcPr>
            <w:tcW w:w="1232" w:type="dxa"/>
            <w:gridSpan w:val="2"/>
            <w:vMerge w:val="restart"/>
            <w:noWrap/>
            <w:hideMark/>
          </w:tcPr>
          <w:p w:rsidR="002D7889" w:rsidRPr="00887F53" w:rsidRDefault="002D7889" w:rsidP="002D7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131549,6</w:t>
            </w:r>
          </w:p>
        </w:tc>
        <w:tc>
          <w:tcPr>
            <w:tcW w:w="1134" w:type="dxa"/>
            <w:gridSpan w:val="4"/>
            <w:vMerge w:val="restart"/>
            <w:noWrap/>
            <w:hideMark/>
          </w:tcPr>
          <w:p w:rsidR="002D7889" w:rsidRPr="00887F53" w:rsidRDefault="002D7889" w:rsidP="002D7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2D7889" w:rsidRPr="00887F53" w:rsidRDefault="002D7889" w:rsidP="002D7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2D7889" w:rsidRPr="00887F53" w:rsidRDefault="002D7889" w:rsidP="002D7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профессиональных программ повышения квалификации (чел./час), показатель 80964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проведенных плановых проверок РАСЦО с подтвер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ждением готовности системы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оповещению населения (ед.), показатель 4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хранящихся (содержащихся) на складах гражданской обороны СИЗ (%), показатель 100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1A749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регламентных, ремонтных, 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естовых работ, профилактических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аттестационных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приятий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77D4F" w:rsidRPr="00AD3317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показатель 85.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1A749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85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1F19D3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1A749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подготовленных и оснащенных сотрудников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приказом МЧС России от 26.09.2007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(%), показатель 85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777D4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1A749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1F19D3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(%), 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85</w:t>
            </w:r>
            <w:r w:rsidR="00777D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777D4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1A749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Среднее время прибытия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месту пожара (мин), показатель 20</w:t>
            </w:r>
            <w:r w:rsidR="00131B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7889" w:rsidRPr="00887F53" w:rsidTr="002D4BCB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2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gridSpan w:val="2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hideMark/>
          </w:tcPr>
          <w:p w:rsidR="002D7889" w:rsidRPr="00887F53" w:rsidRDefault="002D788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gridSpan w:val="2"/>
            <w:vMerge/>
            <w:hideMark/>
          </w:tcPr>
          <w:p w:rsidR="002D7889" w:rsidRPr="00887F53" w:rsidRDefault="002D7889" w:rsidP="001A749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  <w:hideMark/>
          </w:tcPr>
          <w:p w:rsidR="002D7889" w:rsidRPr="00887F53" w:rsidRDefault="002D7889" w:rsidP="00777D4F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направленной обработанной информации в ДДС экстренных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тивных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служб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-ствии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их компетенцией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общего количества обращений (процент), показатель 100%.</w:t>
            </w:r>
          </w:p>
        </w:tc>
        <w:tc>
          <w:tcPr>
            <w:tcW w:w="1164" w:type="dxa"/>
            <w:vMerge/>
            <w:hideMark/>
          </w:tcPr>
          <w:p w:rsidR="002D7889" w:rsidRPr="00887F53" w:rsidRDefault="002D788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7C076A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7C076A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lastRenderedPageBreak/>
              <w:t>1.5.2.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Предупреждение и ликвидация по</w:t>
            </w:r>
            <w:r w:rsidR="007C0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следствий чрезвычайных ситуаций</w:t>
            </w:r>
            <w:r w:rsidR="007C0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стихийных бедствий природного и техногенного характера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="007C076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7C076A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1, 1.1, 1.4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10 дыхательных аппаратов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1.6. "Предоставление доп</w:t>
            </w:r>
            <w:r w:rsidR="00141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олнительных гарантий спасателям</w:t>
            </w:r>
            <w:r w:rsidR="001416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Пензенской области"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15606,5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15606,5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7C076A" w:rsidRDefault="00AB5FE9" w:rsidP="007C076A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7C076A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1.6.1.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Ежемесячная денежная выплата спасателям</w:t>
            </w:r>
          </w:p>
        </w:tc>
        <w:tc>
          <w:tcPr>
            <w:tcW w:w="1976" w:type="dxa"/>
            <w:vMerge w:val="restart"/>
            <w:hideMark/>
          </w:tcPr>
          <w:p w:rsidR="00AB5FE9" w:rsidRPr="007C076A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7C076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AB5FE9" w:rsidRPr="00887F53" w:rsidRDefault="008F6B9A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  <w:r w:rsidR="00AB5FE9" w:rsidRPr="007C076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br w:type="page"/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15606,5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15606,5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Ежемесячная денежная выплата спасателям,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="00532C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стигшим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возраста 40 лет, принимающим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непосред</w:t>
            </w:r>
            <w:r w:rsidR="00032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ственное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участие в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</w:t>
            </w:r>
            <w:r w:rsidR="00032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дении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аварийно-спасатель</w:t>
            </w:r>
            <w:r w:rsidR="00032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 и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прорабо</w:t>
            </w:r>
            <w:r w:rsidR="00032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та-вшим</w:t>
            </w:r>
            <w:proofErr w:type="spellEnd"/>
            <w:r w:rsidR="00032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 15 лет</w:t>
            </w:r>
            <w:r w:rsidR="00032F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профессиональных аварийно-спасательных </w:t>
            </w:r>
            <w:r w:rsidRPr="00032F7D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службах Пензенской области, чел.</w:t>
            </w:r>
          </w:p>
        </w:tc>
        <w:tc>
          <w:tcPr>
            <w:tcW w:w="1181" w:type="dxa"/>
            <w:gridSpan w:val="2"/>
            <w:vMerge w:val="restart"/>
            <w:hideMark/>
          </w:tcPr>
          <w:p w:rsidR="00AB5FE9" w:rsidRPr="00887F53" w:rsidRDefault="00AB5FE9" w:rsidP="007C07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1,1.1</w:t>
            </w: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7C076A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7C076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AB5FE9" w:rsidRPr="00887F53" w:rsidRDefault="008F6B9A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1846,5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26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31B3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1"/>
          <w:wAfter w:w="6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2532,8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1A749E">
            <w:pPr>
              <w:spacing w:line="235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 чел.</w:t>
            </w:r>
          </w:p>
        </w:tc>
        <w:tc>
          <w:tcPr>
            <w:tcW w:w="1181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 w:val="restart"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 по подпрограмме 1: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532C6D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19"/>
                <w:szCs w:val="19"/>
              </w:rPr>
            </w:pPr>
            <w:r w:rsidRPr="00532C6D">
              <w:rPr>
                <w:rFonts w:ascii="Times New Roman" w:hAnsi="Times New Roman" w:cs="Times New Roman"/>
                <w:color w:val="000000"/>
                <w:spacing w:val="-14"/>
                <w:sz w:val="19"/>
                <w:szCs w:val="19"/>
              </w:rPr>
              <w:t>1645845,4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1645845,4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 w:val="restart"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 w:val="restart"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133043,4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133043,4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148344,1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148344,1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156903,4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156903,4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257161,3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257161,3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275043,2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275043,2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166241,9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166241,9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169702,7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169702,7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169702,7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169702,7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4"/>
                <w:sz w:val="20"/>
                <w:szCs w:val="20"/>
              </w:rPr>
              <w:t>169702,7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169702,7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121" w:type="dxa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vMerge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 "Система химической и биологической безопасности Пензенской области"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подпрограммы - достижение приемлемого уровня риска воздействия опасных химических и биол</w:t>
            </w:r>
            <w:r w:rsidR="007B7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огических факторов на биосферу,</w:t>
            </w:r>
            <w:r w:rsidR="007B7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техносферу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экологическую систему Пензенской области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24437D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-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защищенности населения и среды его обитания от негативных влия</w:t>
            </w:r>
            <w:r w:rsidR="007B7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ний опасных химических веществ,</w:t>
            </w:r>
            <w:r w:rsidR="007B77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биологических агентов,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пожаровзрывоопасных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веществ и предметов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  <w:r w:rsidR="002054FF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2.1 "Повышение </w:t>
            </w:r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защищен</w:t>
            </w:r>
            <w:r w:rsidR="002054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пожаровзрывоопасных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веществ и предметов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19211,6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19211,6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179"/>
          <w:jc w:val="center"/>
        </w:trPr>
        <w:tc>
          <w:tcPr>
            <w:tcW w:w="15586" w:type="dxa"/>
            <w:gridSpan w:val="18"/>
            <w:vAlign w:val="center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2054FF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2054FF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2.1.1.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запасов средств индивидуальной защиты населения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2054F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Приобретение средств индивидуальной защиты (далее -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шт</w:t>
            </w:r>
            <w:r w:rsidR="00EC6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2.1., 2.3</w:t>
            </w:r>
          </w:p>
        </w:tc>
      </w:tr>
      <w:tr w:rsidR="00AB5FE9" w:rsidRPr="00887F53" w:rsidTr="0024437D">
        <w:trPr>
          <w:gridAfter w:val="2"/>
          <w:wAfter w:w="23" w:type="dxa"/>
          <w:trHeight w:val="57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41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7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2054F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4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4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35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7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7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24437D">
        <w:trPr>
          <w:gridAfter w:val="2"/>
          <w:wAfter w:w="23" w:type="dxa"/>
          <w:trHeight w:val="24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24437D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266C12" w:rsidP="006A71E1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lastRenderedPageBreak/>
              <w:t>2.1.2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запасов материальных средств и средств индивидуальной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защиты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аварийно-спасательных </w:t>
            </w:r>
            <w:proofErr w:type="spell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</w:t>
            </w:r>
            <w:r w:rsidR="00EA7A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ваний</w:t>
            </w:r>
            <w:proofErr w:type="spell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ГБУ Пензенской области "Пензенский пожарно-спасательный центр" для ликвидации чрезвычайных ситуаций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2054F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средств защиты органов дыхания на сжатом воздухе (дыхательны</w:t>
            </w:r>
            <w:r w:rsidR="00EC6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 аппаратов), защитных костюмов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работы в агрессивных средах, шт</w:t>
            </w:r>
            <w:r w:rsidR="00EC6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EC6821" w:rsidP="00EC68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№1, 1.1, 2.3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2054F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266C12" w:rsidP="00EC68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>2.1.3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  <w:r w:rsidR="002054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обеспечению мобилизационной готовности</w:t>
            </w:r>
            <w:r w:rsidR="00EC68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экономики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2054F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D37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2.3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лабораторных испытаний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- 42 парти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лабораторных испытаний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- 46 партий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2054FF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 шт.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лабораторных испытаний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- 42 парти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шт.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шт.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шт.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шт.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63C9B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шт.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СИЗ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(гражданских противогазов ГП-7)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lastRenderedPageBreak/>
              <w:t>2.1.4.</w:t>
            </w:r>
          </w:p>
        </w:tc>
        <w:tc>
          <w:tcPr>
            <w:tcW w:w="2664" w:type="dxa"/>
            <w:vMerge w:val="restart"/>
            <w:hideMark/>
          </w:tcPr>
          <w:p w:rsidR="00AB5FE9" w:rsidRDefault="00F53D9B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недопущению </w:t>
            </w:r>
            <w:proofErr w:type="spellStart"/>
            <w:proofErr w:type="gram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возникно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вения</w:t>
            </w:r>
            <w:proofErr w:type="spellEnd"/>
            <w:proofErr w:type="gram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чрезвычайной ситуации в связи с </w:t>
            </w:r>
            <w:proofErr w:type="spell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хране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нием</w:t>
            </w:r>
            <w:proofErr w:type="spell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нарушением уста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новленных</w:t>
            </w:r>
            <w:proofErr w:type="spell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 специальных изделий, содержащих взрывчатые вещества, на территории ОАО "ЗИФ ПЛЮС"</w:t>
            </w:r>
          </w:p>
          <w:p w:rsidR="00F95FA9" w:rsidRPr="00F95FA9" w:rsidRDefault="00F95FA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F53D9B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работ (услуг) по погрузке, вывозу и утилизации взрывчатых веществ и сп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ециальных элементов боеприпасов</w:t>
            </w:r>
            <w:r w:rsidR="008D37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территории ОАО "ЗИФ ПЛЮС",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/шт.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D37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2.4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16000,0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1480,505/295578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 w:val="restart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 2: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19211,6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19211,6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355,5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16355,0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16355,0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232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357,3</w:t>
            </w:r>
          </w:p>
        </w:tc>
        <w:tc>
          <w:tcPr>
            <w:tcW w:w="1134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"Создание системы обеспечения вызова экстренных оперативных служб по единому номеру "112" в Пензенской области".</w:t>
            </w:r>
          </w:p>
          <w:p w:rsidR="00F95FA9" w:rsidRPr="00F95FA9" w:rsidRDefault="00F95FA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 подпрограммы - повышения безопасности населения Пензенской области, снижение социально-экономического ущерба от чрезв</w:t>
            </w:r>
            <w:r w:rsidR="00A07A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ычайных ситуаций и происшествий</w:t>
            </w:r>
            <w:r w:rsidR="00A07A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путем сокращения времени реагирования экстренных оперативных служб при обращениях населения по единому номеру "112"</w:t>
            </w:r>
          </w:p>
          <w:p w:rsidR="00F95FA9" w:rsidRPr="00F95FA9" w:rsidRDefault="00F95FA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Задача подпрограммы - создание, развитие и организация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эксплуатации системы обеспечения вызова экстренных оперативны</w:t>
            </w:r>
            <w:r w:rsidR="00A07A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 служб</w:t>
            </w:r>
            <w:proofErr w:type="gramEnd"/>
            <w:r w:rsidR="00A07A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единому номеру "112"</w:t>
            </w:r>
            <w:r w:rsidR="00A07A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проведение информирования населения о создании и функционировании </w:t>
            </w:r>
            <w:r w:rsidR="00A07A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истемы-112</w:t>
            </w:r>
          </w:p>
          <w:p w:rsidR="00F95FA9" w:rsidRPr="00F95FA9" w:rsidRDefault="00F95FA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6"/>
                <w:szCs w:val="6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3.1. "Создание информационно-технической инфраструктуры системы-112 на территории Пензенской области</w:t>
            </w:r>
            <w:r w:rsidR="006A1D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60385,8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60385,8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F95FA9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1499,5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1499,5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12924,6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12924,6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13192,9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13192,9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F95FA9" w:rsidRPr="000D166F" w:rsidRDefault="00F95FA9" w:rsidP="00887F53">
            <w:pPr>
              <w:jc w:val="center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15586" w:type="dxa"/>
            <w:gridSpan w:val="18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 том числе:</w:t>
            </w:r>
          </w:p>
        </w:tc>
      </w:tr>
      <w:tr w:rsidR="001F19D3" w:rsidRPr="00887F53" w:rsidTr="0066108F">
        <w:trPr>
          <w:gridAfter w:val="2"/>
          <w:wAfter w:w="23" w:type="dxa"/>
          <w:trHeight w:val="2188"/>
          <w:jc w:val="center"/>
        </w:trPr>
        <w:tc>
          <w:tcPr>
            <w:tcW w:w="610" w:type="dxa"/>
            <w:vMerge w:val="restart"/>
            <w:hideMark/>
          </w:tcPr>
          <w:p w:rsidR="001F19D3" w:rsidRPr="006A1D94" w:rsidRDefault="001F19D3" w:rsidP="006A1D94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6A1D94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3.1.1.</w:t>
            </w:r>
          </w:p>
        </w:tc>
        <w:tc>
          <w:tcPr>
            <w:tcW w:w="2664" w:type="dxa"/>
            <w:vMerge w:val="restart"/>
            <w:hideMark/>
          </w:tcPr>
          <w:p w:rsidR="001F19D3" w:rsidRPr="00887F53" w:rsidRDefault="001F19D3" w:rsidP="006A1D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системы обеспечения вызова экстренных оперативных служб по единому номеру "112" на территории Пензенской области</w:t>
            </w:r>
          </w:p>
        </w:tc>
        <w:tc>
          <w:tcPr>
            <w:tcW w:w="1976" w:type="dxa"/>
            <w:vMerge w:val="restart"/>
            <w:hideMark/>
          </w:tcPr>
          <w:p w:rsidR="001F19D3" w:rsidRPr="006A1D94" w:rsidRDefault="001F19D3" w:rsidP="006A1D9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6A1D94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области,</w:t>
            </w:r>
          </w:p>
          <w:p w:rsidR="001F19D3" w:rsidRPr="00887F53" w:rsidRDefault="001F19D3" w:rsidP="006A1D94">
            <w:pPr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2499,5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2499,5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4B28D8" w:rsidRDefault="001F19D3" w:rsidP="00306444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2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Завершение работ</w:t>
            </w:r>
            <w:r w:rsidRPr="004B2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 развертыванию системы-112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B28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Пензенской области</w:t>
            </w:r>
          </w:p>
        </w:tc>
        <w:tc>
          <w:tcPr>
            <w:tcW w:w="1164" w:type="dxa"/>
            <w:vMerge w:val="restart"/>
            <w:hideMark/>
          </w:tcPr>
          <w:p w:rsidR="001F19D3" w:rsidRPr="00887F53" w:rsidRDefault="001F19D3" w:rsidP="006A1D9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3, 3.1.</w:t>
            </w:r>
          </w:p>
        </w:tc>
      </w:tr>
      <w:tr w:rsidR="001F19D3" w:rsidRPr="00887F53" w:rsidTr="001F19D3">
        <w:trPr>
          <w:gridAfter w:val="2"/>
          <w:wAfter w:w="23" w:type="dxa"/>
          <w:trHeight w:val="686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vMerge w:val="restart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vMerge w:val="restart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1499,5</w:t>
            </w:r>
          </w:p>
        </w:tc>
        <w:tc>
          <w:tcPr>
            <w:tcW w:w="1662" w:type="dxa"/>
            <w:gridSpan w:val="4"/>
            <w:vMerge w:val="restart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1499,5</w:t>
            </w:r>
          </w:p>
        </w:tc>
        <w:tc>
          <w:tcPr>
            <w:tcW w:w="704" w:type="dxa"/>
            <w:gridSpan w:val="2"/>
            <w:vMerge w:val="restart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vMerge w:val="restart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vMerge w:val="restart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tcBorders>
              <w:bottom w:val="nil"/>
            </w:tcBorders>
            <w:hideMark/>
          </w:tcPr>
          <w:p w:rsidR="001F19D3" w:rsidRPr="00887F53" w:rsidRDefault="001F19D3" w:rsidP="00306444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Интеграция службы 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оснащенн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АРМ,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систему-112 - 1 ед.;</w:t>
            </w: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1F19D3">
        <w:trPr>
          <w:gridAfter w:val="2"/>
          <w:wAfter w:w="23" w:type="dxa"/>
          <w:trHeight w:val="686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нтеграция службы 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оснащенн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 АРМ,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систему-112 - 1 ед.;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306444">
        <w:trPr>
          <w:gridAfter w:val="2"/>
          <w:wAfter w:w="23" w:type="dxa"/>
          <w:trHeight w:val="686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интеграция системы-112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существующей АИС ДДС-03 "Система управления станциями скорой медицинской помощи" - 1 ед.;</w:t>
            </w:r>
            <w:r w:rsidRPr="00887F53">
              <w:rPr>
                <w:color w:val="000000"/>
              </w:rPr>
              <w:t xml:space="preserve"> 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306444">
        <w:trPr>
          <w:gridAfter w:val="2"/>
          <w:wAfter w:w="23" w:type="dxa"/>
          <w:trHeight w:val="469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интеграция службы 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систему-112 - 1 ед.; 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306444">
        <w:trPr>
          <w:gridAfter w:val="2"/>
          <w:wAfter w:w="23" w:type="dxa"/>
          <w:trHeight w:val="611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интеграция службы "Антитеррор"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оснащенн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систему-112 - 1 ед.;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1F19D3">
        <w:trPr>
          <w:gridAfter w:val="2"/>
          <w:wAfter w:w="23" w:type="dxa"/>
          <w:trHeight w:val="435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интеграция системы-112 с </w:t>
            </w:r>
            <w:r w:rsidRPr="00233F81">
              <w:rPr>
                <w:rFonts w:ascii="Times New Roman" w:hAnsi="Times New Roman" w:cs="Times New Roman"/>
                <w:color w:val="000000"/>
                <w:spacing w:val="-8"/>
                <w:sz w:val="19"/>
                <w:szCs w:val="19"/>
              </w:rPr>
              <w:t>ГАИС "ЭРА-ГЛОНАС" - 1 ед.;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1F19D3">
        <w:trPr>
          <w:gridAfter w:val="2"/>
          <w:wAfter w:w="23" w:type="dxa"/>
          <w:trHeight w:val="413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интеграция сопредельных </w:t>
            </w:r>
            <w:r w:rsidRPr="004B28D8">
              <w:rPr>
                <w:rFonts w:ascii="Times New Roman" w:hAnsi="Times New Roman" w:cs="Times New Roman"/>
                <w:color w:val="000000"/>
                <w:spacing w:val="-8"/>
                <w:sz w:val="19"/>
                <w:szCs w:val="19"/>
              </w:rPr>
              <w:t>субъектов в систему-112 - 5 ед.;</w:t>
            </w:r>
            <w:r w:rsidRPr="00887F53">
              <w:rPr>
                <w:color w:val="000000"/>
              </w:rPr>
              <w:t xml:space="preserve"> 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1F19D3">
        <w:trPr>
          <w:gridAfter w:val="2"/>
          <w:wAfter w:w="23" w:type="dxa"/>
          <w:trHeight w:val="612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  <w:bottom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пусконаладочные работы </w:t>
            </w:r>
            <w:r w:rsidRPr="00694C8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всех подсистем системы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694C8E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-112 - 1 ед.;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306444">
        <w:trPr>
          <w:gridAfter w:val="2"/>
          <w:wAfter w:w="23" w:type="dxa"/>
          <w:trHeight w:val="641"/>
          <w:jc w:val="center"/>
        </w:trPr>
        <w:tc>
          <w:tcPr>
            <w:tcW w:w="610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26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  <w:tc>
          <w:tcPr>
            <w:tcW w:w="1976" w:type="dxa"/>
            <w:vMerge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5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662" w:type="dxa"/>
            <w:gridSpan w:val="4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704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1106" w:type="dxa"/>
            <w:gridSpan w:val="2"/>
            <w:vMerge/>
            <w:noWrap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2"/>
            <w:tcBorders>
              <w:top w:val="nil"/>
            </w:tcBorders>
          </w:tcPr>
          <w:p w:rsidR="001F19D3" w:rsidRPr="00887F53" w:rsidRDefault="001F19D3" w:rsidP="00306444">
            <w:pPr>
              <w:spacing w:line="209" w:lineRule="auto"/>
              <w:jc w:val="center"/>
              <w:rPr>
                <w:color w:val="00000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аттестация подсистемы информационной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694C8E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пасности</w:t>
            </w:r>
            <w:proofErr w:type="spellEnd"/>
            <w:proofErr w:type="gramEnd"/>
            <w:r w:rsidRPr="00694C8E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 системы-112 - 1 ед.</w:t>
            </w:r>
          </w:p>
        </w:tc>
        <w:tc>
          <w:tcPr>
            <w:tcW w:w="1164" w:type="dxa"/>
            <w:vMerge/>
          </w:tcPr>
          <w:p w:rsidR="001F19D3" w:rsidRPr="00887F53" w:rsidRDefault="001F19D3" w:rsidP="00887F53">
            <w:pPr>
              <w:jc w:val="center"/>
              <w:rPr>
                <w:color w:val="00000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34266D">
            <w:pPr>
              <w:spacing w:line="21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306444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работ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опряжению </w:t>
            </w:r>
            <w:r w:rsidRPr="00266EEA">
              <w:rPr>
                <w:rFonts w:ascii="Times New Roman" w:hAnsi="Times New Roman" w:cs="Times New Roman"/>
                <w:color w:val="000000"/>
                <w:spacing w:val="-8"/>
                <w:sz w:val="19"/>
                <w:szCs w:val="19"/>
              </w:rPr>
              <w:t>ГАИС "ЭРА-ГЛОНАСС"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истемы -112 </w:t>
            </w:r>
            <w:r w:rsidRPr="00266EE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Пензенской области -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66EEA">
              <w:rPr>
                <w:rFonts w:ascii="Times New Roman" w:hAnsi="Times New Roman" w:cs="Times New Roman"/>
                <w:color w:val="000000"/>
                <w:spacing w:val="-6"/>
                <w:sz w:val="20"/>
                <w:szCs w:val="20"/>
              </w:rPr>
              <w:t>1 ед.</w:t>
            </w: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19D3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1F19D3" w:rsidRPr="00887F53" w:rsidRDefault="001F19D3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1F19D3" w:rsidRPr="00887F53" w:rsidRDefault="001F19D3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441"/>
          <w:jc w:val="center"/>
        </w:trPr>
        <w:tc>
          <w:tcPr>
            <w:tcW w:w="610" w:type="dxa"/>
            <w:vMerge w:val="restart"/>
            <w:hideMark/>
          </w:tcPr>
          <w:p w:rsidR="00AB5FE9" w:rsidRPr="008F6B9A" w:rsidRDefault="00AB5FE9" w:rsidP="00723F3C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8F6B9A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3.1.2.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</w:t>
            </w:r>
            <w:proofErr w:type="gramStart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эксплуатации системы обеспечения вызова экстренных оперативных служб</w:t>
            </w:r>
            <w:proofErr w:type="gramEnd"/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единому номеру "112", обеспечение приема и обработки вызовов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BF0C1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95982,0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95982,0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приема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обработки вызовов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723F3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3, 3.2.</w:t>
            </w:r>
          </w:p>
        </w:tc>
      </w:tr>
      <w:tr w:rsidR="00AB5FE9" w:rsidRPr="00887F53" w:rsidTr="0066108F">
        <w:trPr>
          <w:gridAfter w:val="2"/>
          <w:wAfter w:w="23" w:type="dxa"/>
          <w:trHeight w:val="451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17000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17000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BF0C1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3367,1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3367,1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12750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13192,9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13192,9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692000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692000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692000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49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692000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67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692000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692000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вызовов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F6B9A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8F6B9A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t>3.1.3.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и размещение</w:t>
            </w:r>
            <w:r w:rsidR="00723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 СМИ информации</w:t>
            </w:r>
            <w:r w:rsidR="00723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функционировании </w:t>
            </w:r>
            <w:r w:rsidR="00723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истемы-112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BF0C1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Размещение публикаций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информации в печатных СМИ, информационно-телекоммуникационной сети "Интернет", </w:t>
            </w:r>
            <w:proofErr w:type="spellStart"/>
            <w:proofErr w:type="gram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-ционных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роликов</w:t>
            </w:r>
            <w:r w:rsid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областных телерадиокомпаниях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3, 3.2.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</w:t>
            </w:r>
            <w:r w:rsidRPr="00BF0C1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723F3C">
            <w:pPr>
              <w:spacing w:line="20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4B1E0E">
            <w:pPr>
              <w:spacing w:line="221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публикаций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887F5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 w:val="restart"/>
            <w:hideMark/>
          </w:tcPr>
          <w:p w:rsidR="00AB5FE9" w:rsidRPr="008F6B9A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</w:pPr>
            <w:r w:rsidRPr="008F6B9A">
              <w:rPr>
                <w:rFonts w:ascii="Times New Roman" w:hAnsi="Times New Roman" w:cs="Times New Roman"/>
                <w:color w:val="000000"/>
                <w:spacing w:val="-10"/>
                <w:sz w:val="19"/>
                <w:szCs w:val="19"/>
              </w:rPr>
              <w:lastRenderedPageBreak/>
              <w:t>3.1.4.</w:t>
            </w:r>
          </w:p>
        </w:tc>
        <w:tc>
          <w:tcPr>
            <w:tcW w:w="2664" w:type="dxa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Аттестация информационной безопасности системы вызо</w:t>
            </w:r>
            <w:r w:rsidR="00723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 экстренных оперативных служб</w:t>
            </w:r>
            <w:r w:rsidR="00723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единому номеру "112" Пензенской области</w:t>
            </w: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Pr="00BF0C1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9557,5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9557,5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723F3C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работ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модернизации системы информационной </w:t>
            </w:r>
            <w:proofErr w:type="spellStart"/>
            <w:proofErr w:type="gram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</w:t>
            </w:r>
            <w:r w:rsidR="00571276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  <w:proofErr w:type="spellEnd"/>
            <w:proofErr w:type="gram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части поставки средств защиты </w:t>
            </w:r>
            <w:proofErr w:type="spell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мации</w:t>
            </w:r>
            <w:proofErr w:type="spell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проведения аттестационных </w:t>
            </w:r>
            <w:proofErr w:type="spell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приятий по требованиям безопасности информации государственной </w:t>
            </w:r>
            <w:proofErr w:type="spellStart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мационной</w:t>
            </w:r>
            <w:proofErr w:type="spell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системы "Система обеспечен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ия экстренных оперативных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служб</w:t>
            </w:r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="00AB5FE9"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единому номеру "112" на территории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="00AB5FE9" w:rsidRPr="00887F53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>Пензенской области"</w:t>
            </w: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 3, 3.2.</w:t>
            </w: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  <w:r w:rsidR="008F6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 "ППСЦ"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9557,5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9557,5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Разработка модели угроз безопасности информации и частного техни</w:t>
            </w:r>
            <w:r w:rsidR="00571276" w:rsidRPr="00887F53">
              <w:rPr>
                <w:rFonts w:ascii="Times New Roman" w:hAnsi="Times New Roman" w:cs="Times New Roman"/>
                <w:sz w:val="20"/>
                <w:szCs w:val="20"/>
              </w:rPr>
              <w:t>ческого задания</w:t>
            </w:r>
            <w:r w:rsidR="009A0A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на создание системы защиты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r w:rsidR="009A0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мации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- 1 комплект. Получение </w:t>
            </w:r>
            <w:proofErr w:type="spellStart"/>
            <w:proofErr w:type="gramStart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положитель</w:t>
            </w:r>
            <w:r w:rsidR="009A0A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87F53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887F53">
              <w:rPr>
                <w:rFonts w:ascii="Times New Roman" w:hAnsi="Times New Roman" w:cs="Times New Roman"/>
                <w:sz w:val="20"/>
                <w:szCs w:val="20"/>
              </w:rPr>
              <w:t xml:space="preserve"> аттестата - 1 ед.</w:t>
            </w: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610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2" w:type="dxa"/>
            <w:gridSpan w:val="4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4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подпрограмме 3: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108039,0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108039,0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1499,5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1499,5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12924,6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12924,6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13192,9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13192,9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7F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по государственной программе:</w:t>
            </w: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952" w:type="dxa"/>
            <w:noWrap/>
            <w:hideMark/>
          </w:tcPr>
          <w:p w:rsidR="00AB5FE9" w:rsidRPr="00275936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8"/>
                <w:sz w:val="19"/>
                <w:szCs w:val="19"/>
              </w:rPr>
            </w:pPr>
            <w:r w:rsidRPr="00275936">
              <w:rPr>
                <w:rFonts w:ascii="Times New Roman" w:hAnsi="Times New Roman" w:cs="Times New Roman"/>
                <w:bCs/>
                <w:color w:val="000000"/>
                <w:spacing w:val="-18"/>
                <w:sz w:val="19"/>
                <w:szCs w:val="19"/>
              </w:rPr>
              <w:t>1773096,0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1773096,0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 w:val="restart"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134898,4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134898,4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149701,4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149701,4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186183,0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186183,0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270711,5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270711,5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291284,9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291284,9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182483,6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182483,6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185944,4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185944,4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185944,4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185944,4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B5FE9" w:rsidRPr="00887F53" w:rsidTr="0066108F">
        <w:trPr>
          <w:gridAfter w:val="2"/>
          <w:wAfter w:w="23" w:type="dxa"/>
          <w:trHeight w:val="20"/>
          <w:jc w:val="center"/>
        </w:trPr>
        <w:tc>
          <w:tcPr>
            <w:tcW w:w="5250" w:type="dxa"/>
            <w:gridSpan w:val="3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52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185944,4</w:t>
            </w:r>
          </w:p>
        </w:tc>
        <w:tc>
          <w:tcPr>
            <w:tcW w:w="1656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185944,4</w:t>
            </w:r>
          </w:p>
        </w:tc>
        <w:tc>
          <w:tcPr>
            <w:tcW w:w="710" w:type="dxa"/>
            <w:gridSpan w:val="3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0" w:type="dxa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06" w:type="dxa"/>
            <w:gridSpan w:val="2"/>
            <w:noWrap/>
            <w:hideMark/>
          </w:tcPr>
          <w:p w:rsidR="00AB5FE9" w:rsidRPr="009A0AC4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593" w:type="dxa"/>
            <w:gridSpan w:val="2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64" w:type="dxa"/>
            <w:vMerge/>
            <w:hideMark/>
          </w:tcPr>
          <w:p w:rsidR="00AB5FE9" w:rsidRPr="00887F53" w:rsidRDefault="00AB5FE9" w:rsidP="000843C6">
            <w:pPr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B5FE9" w:rsidRDefault="00AB5FE9" w:rsidP="000843C6">
      <w:pPr>
        <w:spacing w:line="252" w:lineRule="auto"/>
        <w:jc w:val="center"/>
        <w:rPr>
          <w:sz w:val="24"/>
          <w:szCs w:val="24"/>
        </w:rPr>
      </w:pPr>
    </w:p>
    <w:p w:rsidR="00282786" w:rsidRDefault="00282786" w:rsidP="000843C6">
      <w:pPr>
        <w:spacing w:line="252" w:lineRule="auto"/>
        <w:jc w:val="center"/>
        <w:rPr>
          <w:sz w:val="24"/>
          <w:szCs w:val="24"/>
        </w:rPr>
      </w:pPr>
    </w:p>
    <w:p w:rsidR="00282786" w:rsidRPr="002F549A" w:rsidRDefault="00282786" w:rsidP="000843C6">
      <w:pPr>
        <w:spacing w:line="252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sectPr w:rsidR="00282786" w:rsidRPr="002F549A" w:rsidSect="009B4D45">
      <w:endnotePr>
        <w:numFmt w:val="decimal"/>
      </w:endnotePr>
      <w:pgSz w:w="16840" w:h="11907" w:orient="landscape" w:code="9"/>
      <w:pgMar w:top="1418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E5" w:rsidRDefault="009D77E5">
      <w:r>
        <w:separator/>
      </w:r>
    </w:p>
  </w:endnote>
  <w:endnote w:type="continuationSeparator" w:id="0">
    <w:p w:rsidR="009D77E5" w:rsidRDefault="009D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D94" w:rsidRDefault="006A1D94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F19D3">
      <w:rPr>
        <w:noProof/>
        <w:sz w:val="16"/>
      </w:rPr>
      <w:t>c:\пк3\пр5\постановления\02.11.22.07.docx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D94" w:rsidRDefault="006A1D94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F19D3">
      <w:rPr>
        <w:noProof/>
        <w:sz w:val="16"/>
      </w:rPr>
      <w:t>c:\пк3\пр5\постановления\02.11.22.07.docx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E5" w:rsidRDefault="009D77E5">
      <w:r>
        <w:separator/>
      </w:r>
    </w:p>
  </w:footnote>
  <w:footnote w:type="continuationSeparator" w:id="0">
    <w:p w:rsidR="009D77E5" w:rsidRDefault="009D7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176683"/>
      <w:docPartObj>
        <w:docPartGallery w:val="Page Numbers (Top of Page)"/>
        <w:docPartUnique/>
      </w:docPartObj>
    </w:sdtPr>
    <w:sdtEndPr/>
    <w:sdtContent>
      <w:p w:rsidR="006A1D94" w:rsidRDefault="006A1D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A75">
          <w:rPr>
            <w:noProof/>
          </w:rPr>
          <w:t>9</w:t>
        </w:r>
        <w:r>
          <w:fldChar w:fldCharType="end"/>
        </w:r>
      </w:p>
    </w:sdtContent>
  </w:sdt>
  <w:p w:rsidR="006A1D94" w:rsidRDefault="006A1D9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BC"/>
    <w:rsid w:val="00004140"/>
    <w:rsid w:val="00014419"/>
    <w:rsid w:val="00031E61"/>
    <w:rsid w:val="00032F7D"/>
    <w:rsid w:val="00034BC4"/>
    <w:rsid w:val="000450BF"/>
    <w:rsid w:val="0005633B"/>
    <w:rsid w:val="00063C9B"/>
    <w:rsid w:val="00071633"/>
    <w:rsid w:val="00072A39"/>
    <w:rsid w:val="0008026D"/>
    <w:rsid w:val="000843C6"/>
    <w:rsid w:val="000854F3"/>
    <w:rsid w:val="000908A2"/>
    <w:rsid w:val="00095ED4"/>
    <w:rsid w:val="000A181C"/>
    <w:rsid w:val="000B1160"/>
    <w:rsid w:val="000B190E"/>
    <w:rsid w:val="000B1E44"/>
    <w:rsid w:val="000B24D4"/>
    <w:rsid w:val="000B3EC8"/>
    <w:rsid w:val="000C3CA4"/>
    <w:rsid w:val="000C77D2"/>
    <w:rsid w:val="000D166F"/>
    <w:rsid w:val="000E3E3E"/>
    <w:rsid w:val="000E40A7"/>
    <w:rsid w:val="000F2BFC"/>
    <w:rsid w:val="000F49DD"/>
    <w:rsid w:val="000F4FE6"/>
    <w:rsid w:val="001053FA"/>
    <w:rsid w:val="00110A14"/>
    <w:rsid w:val="0012039B"/>
    <w:rsid w:val="00130E78"/>
    <w:rsid w:val="00131B34"/>
    <w:rsid w:val="001416F6"/>
    <w:rsid w:val="00144E13"/>
    <w:rsid w:val="00151CD0"/>
    <w:rsid w:val="001530D5"/>
    <w:rsid w:val="00154605"/>
    <w:rsid w:val="00156B28"/>
    <w:rsid w:val="00170131"/>
    <w:rsid w:val="00182D78"/>
    <w:rsid w:val="001844B2"/>
    <w:rsid w:val="00185134"/>
    <w:rsid w:val="00190DEE"/>
    <w:rsid w:val="00195D13"/>
    <w:rsid w:val="001A0DB9"/>
    <w:rsid w:val="001A465A"/>
    <w:rsid w:val="001A749E"/>
    <w:rsid w:val="001B1392"/>
    <w:rsid w:val="001B7A0D"/>
    <w:rsid w:val="001C1663"/>
    <w:rsid w:val="001D42BB"/>
    <w:rsid w:val="001D60B4"/>
    <w:rsid w:val="001E0EC4"/>
    <w:rsid w:val="001E692E"/>
    <w:rsid w:val="001E6A53"/>
    <w:rsid w:val="001F19D3"/>
    <w:rsid w:val="001F1E9D"/>
    <w:rsid w:val="002024C6"/>
    <w:rsid w:val="00203587"/>
    <w:rsid w:val="00204F72"/>
    <w:rsid w:val="002054FF"/>
    <w:rsid w:val="0021436B"/>
    <w:rsid w:val="002205C2"/>
    <w:rsid w:val="00226F52"/>
    <w:rsid w:val="002333F6"/>
    <w:rsid w:val="00233F81"/>
    <w:rsid w:val="00236AED"/>
    <w:rsid w:val="00236C62"/>
    <w:rsid w:val="00241549"/>
    <w:rsid w:val="0024384B"/>
    <w:rsid w:val="0024437D"/>
    <w:rsid w:val="00266C12"/>
    <w:rsid w:val="00266EEA"/>
    <w:rsid w:val="00267BC6"/>
    <w:rsid w:val="00271AE9"/>
    <w:rsid w:val="00275936"/>
    <w:rsid w:val="002767E6"/>
    <w:rsid w:val="00282786"/>
    <w:rsid w:val="00286679"/>
    <w:rsid w:val="002911C0"/>
    <w:rsid w:val="00291BE3"/>
    <w:rsid w:val="002974B1"/>
    <w:rsid w:val="002A2CC8"/>
    <w:rsid w:val="002A2D4B"/>
    <w:rsid w:val="002A4831"/>
    <w:rsid w:val="002A56DE"/>
    <w:rsid w:val="002B61C3"/>
    <w:rsid w:val="002B6B95"/>
    <w:rsid w:val="002C0FF1"/>
    <w:rsid w:val="002C3520"/>
    <w:rsid w:val="002D2479"/>
    <w:rsid w:val="002D4BCB"/>
    <w:rsid w:val="002D7889"/>
    <w:rsid w:val="002E3A70"/>
    <w:rsid w:val="002E7F23"/>
    <w:rsid w:val="002F0DB1"/>
    <w:rsid w:val="002F549A"/>
    <w:rsid w:val="003042DC"/>
    <w:rsid w:val="00306444"/>
    <w:rsid w:val="00312D61"/>
    <w:rsid w:val="00314B41"/>
    <w:rsid w:val="00320C9E"/>
    <w:rsid w:val="0034266D"/>
    <w:rsid w:val="00344EE3"/>
    <w:rsid w:val="00344FBC"/>
    <w:rsid w:val="00347DE5"/>
    <w:rsid w:val="00361371"/>
    <w:rsid w:val="003630CA"/>
    <w:rsid w:val="00374C79"/>
    <w:rsid w:val="0038320B"/>
    <w:rsid w:val="003849AF"/>
    <w:rsid w:val="00394134"/>
    <w:rsid w:val="003A21BC"/>
    <w:rsid w:val="003A64A9"/>
    <w:rsid w:val="003D2933"/>
    <w:rsid w:val="003D34E5"/>
    <w:rsid w:val="003D72A6"/>
    <w:rsid w:val="003E1EF0"/>
    <w:rsid w:val="003E23EC"/>
    <w:rsid w:val="003E753C"/>
    <w:rsid w:val="003E7F41"/>
    <w:rsid w:val="003F4EA4"/>
    <w:rsid w:val="00406A39"/>
    <w:rsid w:val="00410158"/>
    <w:rsid w:val="00413D72"/>
    <w:rsid w:val="00414CCA"/>
    <w:rsid w:val="00421B39"/>
    <w:rsid w:val="00426FF1"/>
    <w:rsid w:val="0043138D"/>
    <w:rsid w:val="00440B4E"/>
    <w:rsid w:val="0044435B"/>
    <w:rsid w:val="00454ED3"/>
    <w:rsid w:val="00456032"/>
    <w:rsid w:val="00457052"/>
    <w:rsid w:val="00467AAE"/>
    <w:rsid w:val="004723D6"/>
    <w:rsid w:val="00472BA1"/>
    <w:rsid w:val="0047451C"/>
    <w:rsid w:val="00480547"/>
    <w:rsid w:val="00480D94"/>
    <w:rsid w:val="004827C1"/>
    <w:rsid w:val="0048345A"/>
    <w:rsid w:val="00484586"/>
    <w:rsid w:val="00490A82"/>
    <w:rsid w:val="0049158B"/>
    <w:rsid w:val="0049613D"/>
    <w:rsid w:val="004A084F"/>
    <w:rsid w:val="004A5E9D"/>
    <w:rsid w:val="004B1E0E"/>
    <w:rsid w:val="004B28D8"/>
    <w:rsid w:val="004C2272"/>
    <w:rsid w:val="004D379D"/>
    <w:rsid w:val="004E01E2"/>
    <w:rsid w:val="004E1974"/>
    <w:rsid w:val="004F2F09"/>
    <w:rsid w:val="004F5123"/>
    <w:rsid w:val="0050343B"/>
    <w:rsid w:val="00521544"/>
    <w:rsid w:val="005237B7"/>
    <w:rsid w:val="00532C6D"/>
    <w:rsid w:val="0054374E"/>
    <w:rsid w:val="00546F84"/>
    <w:rsid w:val="00547ABD"/>
    <w:rsid w:val="00560568"/>
    <w:rsid w:val="00561273"/>
    <w:rsid w:val="00571276"/>
    <w:rsid w:val="00575DBB"/>
    <w:rsid w:val="005764E1"/>
    <w:rsid w:val="0058016E"/>
    <w:rsid w:val="005815B9"/>
    <w:rsid w:val="0058370A"/>
    <w:rsid w:val="00583A64"/>
    <w:rsid w:val="00583F56"/>
    <w:rsid w:val="00584E1B"/>
    <w:rsid w:val="005B19E8"/>
    <w:rsid w:val="005B4635"/>
    <w:rsid w:val="005C6880"/>
    <w:rsid w:val="005E21F4"/>
    <w:rsid w:val="005F3F19"/>
    <w:rsid w:val="005F5FD4"/>
    <w:rsid w:val="0060060C"/>
    <w:rsid w:val="00600857"/>
    <w:rsid w:val="00604F9E"/>
    <w:rsid w:val="00612272"/>
    <w:rsid w:val="006134F1"/>
    <w:rsid w:val="006217EF"/>
    <w:rsid w:val="006246CD"/>
    <w:rsid w:val="00635A51"/>
    <w:rsid w:val="00643A83"/>
    <w:rsid w:val="0066108F"/>
    <w:rsid w:val="006631DB"/>
    <w:rsid w:val="00665439"/>
    <w:rsid w:val="00671015"/>
    <w:rsid w:val="00684719"/>
    <w:rsid w:val="006859F6"/>
    <w:rsid w:val="0069184F"/>
    <w:rsid w:val="00694C8E"/>
    <w:rsid w:val="006A1D94"/>
    <w:rsid w:val="006A3604"/>
    <w:rsid w:val="006A71E1"/>
    <w:rsid w:val="006B12D5"/>
    <w:rsid w:val="006B5FB8"/>
    <w:rsid w:val="006F0B46"/>
    <w:rsid w:val="006F4247"/>
    <w:rsid w:val="006F74FD"/>
    <w:rsid w:val="00700B95"/>
    <w:rsid w:val="00713311"/>
    <w:rsid w:val="007151A2"/>
    <w:rsid w:val="00721EAF"/>
    <w:rsid w:val="00722975"/>
    <w:rsid w:val="00723F3C"/>
    <w:rsid w:val="007336DC"/>
    <w:rsid w:val="00736FEF"/>
    <w:rsid w:val="0074074F"/>
    <w:rsid w:val="00753D50"/>
    <w:rsid w:val="00755A9D"/>
    <w:rsid w:val="007651C7"/>
    <w:rsid w:val="007767E5"/>
    <w:rsid w:val="00777BFA"/>
    <w:rsid w:val="00777D4F"/>
    <w:rsid w:val="007834D4"/>
    <w:rsid w:val="007871EF"/>
    <w:rsid w:val="00790944"/>
    <w:rsid w:val="007A254C"/>
    <w:rsid w:val="007B2024"/>
    <w:rsid w:val="007B77D5"/>
    <w:rsid w:val="007C076A"/>
    <w:rsid w:val="007C0ADB"/>
    <w:rsid w:val="007C2C07"/>
    <w:rsid w:val="007D4428"/>
    <w:rsid w:val="007E23FB"/>
    <w:rsid w:val="007E640F"/>
    <w:rsid w:val="007F3006"/>
    <w:rsid w:val="007F629C"/>
    <w:rsid w:val="00805D14"/>
    <w:rsid w:val="008105CA"/>
    <w:rsid w:val="008126DE"/>
    <w:rsid w:val="008150CC"/>
    <w:rsid w:val="008172DE"/>
    <w:rsid w:val="008178D3"/>
    <w:rsid w:val="008217BE"/>
    <w:rsid w:val="008410B3"/>
    <w:rsid w:val="00842721"/>
    <w:rsid w:val="00844D68"/>
    <w:rsid w:val="00852CA8"/>
    <w:rsid w:val="00855E97"/>
    <w:rsid w:val="00872F0B"/>
    <w:rsid w:val="0087674C"/>
    <w:rsid w:val="00880090"/>
    <w:rsid w:val="00886F02"/>
    <w:rsid w:val="00887F53"/>
    <w:rsid w:val="00892C8A"/>
    <w:rsid w:val="00893B33"/>
    <w:rsid w:val="00895D72"/>
    <w:rsid w:val="008A7641"/>
    <w:rsid w:val="008A7D04"/>
    <w:rsid w:val="008B484C"/>
    <w:rsid w:val="008C1B96"/>
    <w:rsid w:val="008C5447"/>
    <w:rsid w:val="008C75EC"/>
    <w:rsid w:val="008D3722"/>
    <w:rsid w:val="008E10DB"/>
    <w:rsid w:val="008E446F"/>
    <w:rsid w:val="008F2667"/>
    <w:rsid w:val="008F6B9A"/>
    <w:rsid w:val="00907759"/>
    <w:rsid w:val="009120BF"/>
    <w:rsid w:val="00915C5A"/>
    <w:rsid w:val="009221FD"/>
    <w:rsid w:val="00922A94"/>
    <w:rsid w:val="00933970"/>
    <w:rsid w:val="00942A77"/>
    <w:rsid w:val="00943AD3"/>
    <w:rsid w:val="009508DA"/>
    <w:rsid w:val="0095182B"/>
    <w:rsid w:val="0096299B"/>
    <w:rsid w:val="00962E2D"/>
    <w:rsid w:val="00963B85"/>
    <w:rsid w:val="0097457D"/>
    <w:rsid w:val="009852A2"/>
    <w:rsid w:val="00985951"/>
    <w:rsid w:val="00991493"/>
    <w:rsid w:val="009A0AC4"/>
    <w:rsid w:val="009A35F9"/>
    <w:rsid w:val="009A635D"/>
    <w:rsid w:val="009B1178"/>
    <w:rsid w:val="009B209F"/>
    <w:rsid w:val="009B4D45"/>
    <w:rsid w:val="009C5191"/>
    <w:rsid w:val="009D0E36"/>
    <w:rsid w:val="009D14EE"/>
    <w:rsid w:val="009D3EB6"/>
    <w:rsid w:val="009D633E"/>
    <w:rsid w:val="009D77E5"/>
    <w:rsid w:val="009E03C6"/>
    <w:rsid w:val="009F1247"/>
    <w:rsid w:val="009F3024"/>
    <w:rsid w:val="009F7164"/>
    <w:rsid w:val="00A01858"/>
    <w:rsid w:val="00A034D1"/>
    <w:rsid w:val="00A07A5F"/>
    <w:rsid w:val="00A10B61"/>
    <w:rsid w:val="00A1231F"/>
    <w:rsid w:val="00A14752"/>
    <w:rsid w:val="00A43297"/>
    <w:rsid w:val="00A62CBF"/>
    <w:rsid w:val="00A672FC"/>
    <w:rsid w:val="00A75C46"/>
    <w:rsid w:val="00AA34D3"/>
    <w:rsid w:val="00AB5FE9"/>
    <w:rsid w:val="00AC5789"/>
    <w:rsid w:val="00AD1C14"/>
    <w:rsid w:val="00AD23CB"/>
    <w:rsid w:val="00AD3317"/>
    <w:rsid w:val="00AD4682"/>
    <w:rsid w:val="00AD5B9C"/>
    <w:rsid w:val="00AD7857"/>
    <w:rsid w:val="00AE324C"/>
    <w:rsid w:val="00AE7554"/>
    <w:rsid w:val="00AF7783"/>
    <w:rsid w:val="00B14446"/>
    <w:rsid w:val="00B17406"/>
    <w:rsid w:val="00B22014"/>
    <w:rsid w:val="00B2350C"/>
    <w:rsid w:val="00B2791F"/>
    <w:rsid w:val="00B4356E"/>
    <w:rsid w:val="00B648E5"/>
    <w:rsid w:val="00B70E98"/>
    <w:rsid w:val="00B713DD"/>
    <w:rsid w:val="00B715E7"/>
    <w:rsid w:val="00B72F92"/>
    <w:rsid w:val="00B817D6"/>
    <w:rsid w:val="00B82C05"/>
    <w:rsid w:val="00B868B9"/>
    <w:rsid w:val="00B90A02"/>
    <w:rsid w:val="00BA4B23"/>
    <w:rsid w:val="00BA5611"/>
    <w:rsid w:val="00BA5A70"/>
    <w:rsid w:val="00BA7112"/>
    <w:rsid w:val="00BC488B"/>
    <w:rsid w:val="00BC5A14"/>
    <w:rsid w:val="00BD0159"/>
    <w:rsid w:val="00BD7282"/>
    <w:rsid w:val="00BD7290"/>
    <w:rsid w:val="00BE35A6"/>
    <w:rsid w:val="00BE4A68"/>
    <w:rsid w:val="00BF0C1A"/>
    <w:rsid w:val="00BF13B1"/>
    <w:rsid w:val="00C06368"/>
    <w:rsid w:val="00C071A3"/>
    <w:rsid w:val="00C077D9"/>
    <w:rsid w:val="00C17CC5"/>
    <w:rsid w:val="00C2126C"/>
    <w:rsid w:val="00C25A10"/>
    <w:rsid w:val="00C36523"/>
    <w:rsid w:val="00C36826"/>
    <w:rsid w:val="00C43890"/>
    <w:rsid w:val="00C603C7"/>
    <w:rsid w:val="00C61474"/>
    <w:rsid w:val="00C71EE1"/>
    <w:rsid w:val="00C73253"/>
    <w:rsid w:val="00C74072"/>
    <w:rsid w:val="00C9271F"/>
    <w:rsid w:val="00C96924"/>
    <w:rsid w:val="00C96F98"/>
    <w:rsid w:val="00CA6FF9"/>
    <w:rsid w:val="00CA7455"/>
    <w:rsid w:val="00CB0CEF"/>
    <w:rsid w:val="00CB39BF"/>
    <w:rsid w:val="00CB70BE"/>
    <w:rsid w:val="00CE1A8F"/>
    <w:rsid w:val="00CE2126"/>
    <w:rsid w:val="00CF6112"/>
    <w:rsid w:val="00CF6D14"/>
    <w:rsid w:val="00D03041"/>
    <w:rsid w:val="00D059A2"/>
    <w:rsid w:val="00D26361"/>
    <w:rsid w:val="00D3044A"/>
    <w:rsid w:val="00D3161E"/>
    <w:rsid w:val="00D3662E"/>
    <w:rsid w:val="00D42068"/>
    <w:rsid w:val="00D5028D"/>
    <w:rsid w:val="00D50A75"/>
    <w:rsid w:val="00D65948"/>
    <w:rsid w:val="00D77C90"/>
    <w:rsid w:val="00D81903"/>
    <w:rsid w:val="00D84D8D"/>
    <w:rsid w:val="00D90B78"/>
    <w:rsid w:val="00D92B08"/>
    <w:rsid w:val="00D96485"/>
    <w:rsid w:val="00D9752B"/>
    <w:rsid w:val="00DA361E"/>
    <w:rsid w:val="00DB469D"/>
    <w:rsid w:val="00DD058C"/>
    <w:rsid w:val="00DD4243"/>
    <w:rsid w:val="00DD535C"/>
    <w:rsid w:val="00DD74B0"/>
    <w:rsid w:val="00DD7B70"/>
    <w:rsid w:val="00DF4DD5"/>
    <w:rsid w:val="00DF7005"/>
    <w:rsid w:val="00DF7F03"/>
    <w:rsid w:val="00E06208"/>
    <w:rsid w:val="00E1197C"/>
    <w:rsid w:val="00E13354"/>
    <w:rsid w:val="00E17951"/>
    <w:rsid w:val="00E2354F"/>
    <w:rsid w:val="00E47025"/>
    <w:rsid w:val="00E931EB"/>
    <w:rsid w:val="00EA0FF4"/>
    <w:rsid w:val="00EA3C0B"/>
    <w:rsid w:val="00EA7A9D"/>
    <w:rsid w:val="00EB17FD"/>
    <w:rsid w:val="00EB3246"/>
    <w:rsid w:val="00EB390F"/>
    <w:rsid w:val="00EC6821"/>
    <w:rsid w:val="00EC7A68"/>
    <w:rsid w:val="00ED19D4"/>
    <w:rsid w:val="00ED40DC"/>
    <w:rsid w:val="00EE5061"/>
    <w:rsid w:val="00EF4E85"/>
    <w:rsid w:val="00EF6B12"/>
    <w:rsid w:val="00F12CB4"/>
    <w:rsid w:val="00F16F7A"/>
    <w:rsid w:val="00F174DA"/>
    <w:rsid w:val="00F20310"/>
    <w:rsid w:val="00F22B88"/>
    <w:rsid w:val="00F321C6"/>
    <w:rsid w:val="00F41B00"/>
    <w:rsid w:val="00F42012"/>
    <w:rsid w:val="00F45F9E"/>
    <w:rsid w:val="00F53D9B"/>
    <w:rsid w:val="00F57856"/>
    <w:rsid w:val="00F62C23"/>
    <w:rsid w:val="00F62D25"/>
    <w:rsid w:val="00F73FF8"/>
    <w:rsid w:val="00F750BF"/>
    <w:rsid w:val="00F873BF"/>
    <w:rsid w:val="00F95FA9"/>
    <w:rsid w:val="00FB11C4"/>
    <w:rsid w:val="00FC46C3"/>
    <w:rsid w:val="00FC4F89"/>
    <w:rsid w:val="00FC5F21"/>
    <w:rsid w:val="00FD758A"/>
    <w:rsid w:val="00FE351E"/>
    <w:rsid w:val="00FE4FDA"/>
    <w:rsid w:val="00FE69C0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a">
    <w:name w:val="List Paragraph"/>
    <w:basedOn w:val="a"/>
    <w:qFormat/>
    <w:rsid w:val="00344FBC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344FBC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8126DE"/>
  </w:style>
  <w:style w:type="table" w:styleId="ab">
    <w:name w:val="Table Grid"/>
    <w:basedOn w:val="a1"/>
    <w:uiPriority w:val="39"/>
    <w:rsid w:val="00314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B5FE9"/>
  </w:style>
  <w:style w:type="character" w:styleId="ac">
    <w:name w:val="Hyperlink"/>
    <w:basedOn w:val="a0"/>
    <w:uiPriority w:val="99"/>
    <w:unhideWhenUsed/>
    <w:rsid w:val="00AB5FE9"/>
    <w:rPr>
      <w:color w:val="0563C1"/>
      <w:u w:val="single"/>
    </w:rPr>
  </w:style>
  <w:style w:type="character" w:styleId="ad">
    <w:name w:val="FollowedHyperlink"/>
    <w:basedOn w:val="a0"/>
    <w:uiPriority w:val="99"/>
    <w:unhideWhenUsed/>
    <w:rsid w:val="00AB5FE9"/>
    <w:rPr>
      <w:color w:val="954F72"/>
      <w:u w:val="single"/>
    </w:rPr>
  </w:style>
  <w:style w:type="paragraph" w:customStyle="1" w:styleId="msonormal0">
    <w:name w:val="msonormal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B5FE9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AB5FE9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B5FE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1">
    <w:name w:val="xl71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AB5FE9"/>
    <w:pPr>
      <w:widowControl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AB5F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B5FE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AB5F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5">
    <w:name w:val="xl115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B5FE9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AB5FE9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AB5F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AB5FE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AB5FE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AB5F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4">
    <w:name w:val="xl14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9">
    <w:name w:val="xl14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3">
    <w:name w:val="xl153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9">
    <w:name w:val="xl15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2">
    <w:name w:val="xl16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3">
    <w:name w:val="xl16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AB5FE9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7">
    <w:name w:val="xl167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8">
    <w:name w:val="xl168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2">
    <w:name w:val="xl172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3">
    <w:name w:val="xl173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4">
    <w:name w:val="xl17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6">
    <w:name w:val="xl17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3">
    <w:name w:val="xl183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4">
    <w:name w:val="xl18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5">
    <w:name w:val="xl185"/>
    <w:basedOn w:val="a"/>
    <w:rsid w:val="00AB5FE9"/>
    <w:pPr>
      <w:widowControl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6">
    <w:name w:val="xl18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2">
    <w:name w:val="xl192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4">
    <w:name w:val="xl19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6">
    <w:name w:val="xl196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7">
    <w:name w:val="xl19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8">
    <w:name w:val="xl198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9">
    <w:name w:val="xl19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0">
    <w:name w:val="xl20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4">
    <w:name w:val="xl20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AB5F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6">
    <w:name w:val="xl206"/>
    <w:basedOn w:val="a"/>
    <w:rsid w:val="00AB5F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9">
    <w:name w:val="xl20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AB5FE9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AB5FE9"/>
    <w:pPr>
      <w:widowControl/>
      <w:pBdr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AB5FE9"/>
    <w:pPr>
      <w:widowControl/>
      <w:pBdr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AB5F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AB5FE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6">
    <w:name w:val="xl216"/>
    <w:basedOn w:val="a"/>
    <w:rsid w:val="00AB5FE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rsid w:val="00AB5FE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9">
    <w:name w:val="xl21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1">
    <w:name w:val="xl221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2">
    <w:name w:val="xl222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AB5F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AB5FE9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AB5FE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9">
    <w:name w:val="xl229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AB5FE9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AB5F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AB5F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7">
    <w:name w:val="xl23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3">
    <w:name w:val="xl243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4">
    <w:name w:val="xl24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5">
    <w:name w:val="xl245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6">
    <w:name w:val="xl246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7">
    <w:name w:val="xl24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8">
    <w:name w:val="xl24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"/>
    <w:rsid w:val="00AB5FE9"/>
    <w:pPr>
      <w:widowControl/>
      <w:pBdr>
        <w:top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2">
    <w:name w:val="xl252"/>
    <w:basedOn w:val="a"/>
    <w:rsid w:val="00AB5FE9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3">
    <w:name w:val="xl253"/>
    <w:basedOn w:val="a"/>
    <w:rsid w:val="00AB5FE9"/>
    <w:pPr>
      <w:widowControl/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4">
    <w:name w:val="xl254"/>
    <w:basedOn w:val="a"/>
    <w:rsid w:val="00AB5FE9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5">
    <w:name w:val="xl255"/>
    <w:basedOn w:val="a"/>
    <w:rsid w:val="00AB5FE9"/>
    <w:pPr>
      <w:widowControl/>
      <w:pBdr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6">
    <w:name w:val="xl256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7">
    <w:name w:val="xl25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8">
    <w:name w:val="xl25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9">
    <w:name w:val="xl25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0">
    <w:name w:val="xl260"/>
    <w:basedOn w:val="a"/>
    <w:rsid w:val="00AB5FE9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1">
    <w:name w:val="xl261"/>
    <w:basedOn w:val="a"/>
    <w:rsid w:val="00AB5FE9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2">
    <w:name w:val="xl262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3">
    <w:name w:val="xl26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4">
    <w:name w:val="xl26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5">
    <w:name w:val="xl265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6">
    <w:name w:val="xl26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7">
    <w:name w:val="xl26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8">
    <w:name w:val="xl26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9">
    <w:name w:val="xl26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0">
    <w:name w:val="xl27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5">
    <w:name w:val="xl275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6">
    <w:name w:val="xl276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7">
    <w:name w:val="xl27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8">
    <w:name w:val="xl27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9">
    <w:name w:val="xl27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table" w:customStyle="1" w:styleId="11">
    <w:name w:val="Сетка таблицы1"/>
    <w:basedOn w:val="a1"/>
    <w:next w:val="ab"/>
    <w:uiPriority w:val="39"/>
    <w:rsid w:val="00AB5FE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basedOn w:val="a0"/>
    <w:link w:val="a5"/>
    <w:uiPriority w:val="99"/>
    <w:rsid w:val="00AB5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a">
    <w:name w:val="List Paragraph"/>
    <w:basedOn w:val="a"/>
    <w:qFormat/>
    <w:rsid w:val="00344FBC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344FBC"/>
    <w:pPr>
      <w:suppressAutoHyphens/>
    </w:pPr>
    <w:rPr>
      <w:rFonts w:ascii="Arial" w:eastAsia="Arial" w:hAnsi="Arial" w:cs="Arial"/>
      <w:szCs w:val="22"/>
      <w:lang w:val="en-US"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8126DE"/>
  </w:style>
  <w:style w:type="table" w:styleId="ab">
    <w:name w:val="Table Grid"/>
    <w:basedOn w:val="a1"/>
    <w:uiPriority w:val="39"/>
    <w:rsid w:val="00314B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B5FE9"/>
  </w:style>
  <w:style w:type="character" w:styleId="ac">
    <w:name w:val="Hyperlink"/>
    <w:basedOn w:val="a0"/>
    <w:uiPriority w:val="99"/>
    <w:unhideWhenUsed/>
    <w:rsid w:val="00AB5FE9"/>
    <w:rPr>
      <w:color w:val="0563C1"/>
      <w:u w:val="single"/>
    </w:rPr>
  </w:style>
  <w:style w:type="character" w:styleId="ad">
    <w:name w:val="FollowedHyperlink"/>
    <w:basedOn w:val="a0"/>
    <w:uiPriority w:val="99"/>
    <w:unhideWhenUsed/>
    <w:rsid w:val="00AB5FE9"/>
    <w:rPr>
      <w:color w:val="954F72"/>
      <w:u w:val="single"/>
    </w:rPr>
  </w:style>
  <w:style w:type="paragraph" w:customStyle="1" w:styleId="msonormal0">
    <w:name w:val="msonormal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B5FE9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rsid w:val="00AB5FE9"/>
    <w:pPr>
      <w:widowControl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7">
    <w:name w:val="font7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AB5FE9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1">
    <w:name w:val="xl71"/>
    <w:basedOn w:val="a"/>
    <w:rsid w:val="00AB5FE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a"/>
    <w:rsid w:val="00AB5FE9"/>
    <w:pPr>
      <w:widowControl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5">
    <w:name w:val="xl7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AB5F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AB5FE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3">
    <w:name w:val="xl103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8">
    <w:name w:val="xl10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AB5F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5">
    <w:name w:val="xl115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6">
    <w:name w:val="xl11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B5FE9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AB5FE9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0">
    <w:name w:val="xl12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AB5F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AB5FE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AB5FE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2">
    <w:name w:val="xl13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3">
    <w:name w:val="xl13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4">
    <w:name w:val="xl13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a"/>
    <w:rsid w:val="00AB5FE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4">
    <w:name w:val="xl14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5">
    <w:name w:val="xl14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46">
    <w:name w:val="xl14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48">
    <w:name w:val="xl14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49">
    <w:name w:val="xl14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</w:pPr>
    <w:rPr>
      <w:sz w:val="24"/>
      <w:szCs w:val="24"/>
    </w:rPr>
  </w:style>
  <w:style w:type="paragraph" w:customStyle="1" w:styleId="xl152">
    <w:name w:val="xl15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3">
    <w:name w:val="xl153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4">
    <w:name w:val="xl15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8">
    <w:name w:val="xl15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9">
    <w:name w:val="xl15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62">
    <w:name w:val="xl16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3">
    <w:name w:val="xl16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AB5FE9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67">
    <w:name w:val="xl167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8">
    <w:name w:val="xl168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2">
    <w:name w:val="xl172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3">
    <w:name w:val="xl173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4">
    <w:name w:val="xl17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6">
    <w:name w:val="xl17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2">
    <w:name w:val="xl182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3">
    <w:name w:val="xl183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4">
    <w:name w:val="xl18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5">
    <w:name w:val="xl185"/>
    <w:basedOn w:val="a"/>
    <w:rsid w:val="00AB5FE9"/>
    <w:pPr>
      <w:widowControl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6">
    <w:name w:val="xl18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7">
    <w:name w:val="xl18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8">
    <w:name w:val="xl18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9">
    <w:name w:val="xl18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0">
    <w:name w:val="xl190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1">
    <w:name w:val="xl19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2">
    <w:name w:val="xl192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3">
    <w:name w:val="xl193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4">
    <w:name w:val="xl19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6">
    <w:name w:val="xl196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7">
    <w:name w:val="xl19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8">
    <w:name w:val="xl198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9">
    <w:name w:val="xl19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0">
    <w:name w:val="xl200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4">
    <w:name w:val="xl20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AB5F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6">
    <w:name w:val="xl206"/>
    <w:basedOn w:val="a"/>
    <w:rsid w:val="00AB5F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9">
    <w:name w:val="xl20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a"/>
    <w:rsid w:val="00AB5FE9"/>
    <w:pPr>
      <w:widowControl/>
      <w:pBdr>
        <w:top w:val="single" w:sz="4" w:space="0" w:color="auto"/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1">
    <w:name w:val="xl211"/>
    <w:basedOn w:val="a"/>
    <w:rsid w:val="00AB5FE9"/>
    <w:pPr>
      <w:widowControl/>
      <w:pBdr>
        <w:lef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2">
    <w:name w:val="xl212"/>
    <w:basedOn w:val="a"/>
    <w:rsid w:val="00AB5FE9"/>
    <w:pPr>
      <w:widowControl/>
      <w:pBdr>
        <w:left w:val="single" w:sz="4" w:space="0" w:color="auto"/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3">
    <w:name w:val="xl21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14">
    <w:name w:val="xl214"/>
    <w:basedOn w:val="a"/>
    <w:rsid w:val="00AB5F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rsid w:val="00AB5FE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6">
    <w:name w:val="xl216"/>
    <w:basedOn w:val="a"/>
    <w:rsid w:val="00AB5FE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rsid w:val="00AB5FE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9">
    <w:name w:val="xl21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1">
    <w:name w:val="xl221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2">
    <w:name w:val="xl222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AB5FE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4">
    <w:name w:val="xl224"/>
    <w:basedOn w:val="a"/>
    <w:rsid w:val="00AB5FE9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a"/>
    <w:rsid w:val="00AB5FE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7">
    <w:name w:val="xl22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9">
    <w:name w:val="xl229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1">
    <w:name w:val="xl23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AB5FE9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3">
    <w:name w:val="xl23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AB5FE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AB5FE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7">
    <w:name w:val="xl23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3">
    <w:name w:val="xl243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4">
    <w:name w:val="xl244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45">
    <w:name w:val="xl245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6">
    <w:name w:val="xl246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7">
    <w:name w:val="xl247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48">
    <w:name w:val="xl248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EEEEEE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1">
    <w:name w:val="xl251"/>
    <w:basedOn w:val="a"/>
    <w:rsid w:val="00AB5FE9"/>
    <w:pPr>
      <w:widowControl/>
      <w:pBdr>
        <w:top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2">
    <w:name w:val="xl252"/>
    <w:basedOn w:val="a"/>
    <w:rsid w:val="00AB5FE9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3">
    <w:name w:val="xl253"/>
    <w:basedOn w:val="a"/>
    <w:rsid w:val="00AB5FE9"/>
    <w:pPr>
      <w:widowControl/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4">
    <w:name w:val="xl254"/>
    <w:basedOn w:val="a"/>
    <w:rsid w:val="00AB5FE9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5">
    <w:name w:val="xl255"/>
    <w:basedOn w:val="a"/>
    <w:rsid w:val="00AB5FE9"/>
    <w:pPr>
      <w:widowControl/>
      <w:pBdr>
        <w:bottom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6">
    <w:name w:val="xl256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7">
    <w:name w:val="xl25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8">
    <w:name w:val="xl25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9">
    <w:name w:val="xl25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0">
    <w:name w:val="xl260"/>
    <w:basedOn w:val="a"/>
    <w:rsid w:val="00AB5FE9"/>
    <w:pPr>
      <w:widowControl/>
      <w:pBdr>
        <w:top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1">
    <w:name w:val="xl261"/>
    <w:basedOn w:val="a"/>
    <w:rsid w:val="00AB5FE9"/>
    <w:pPr>
      <w:widowControl/>
      <w:pBdr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2">
    <w:name w:val="xl262"/>
    <w:basedOn w:val="a"/>
    <w:rsid w:val="00AB5FE9"/>
    <w:pPr>
      <w:widowControl/>
      <w:pBdr>
        <w:bottom w:val="single" w:sz="4" w:space="0" w:color="auto"/>
        <w:right w:val="single" w:sz="4" w:space="0" w:color="auto"/>
      </w:pBdr>
      <w:shd w:val="clear" w:color="FFFFFF" w:fill="EEEEEE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3">
    <w:name w:val="xl263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4">
    <w:name w:val="xl264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5">
    <w:name w:val="xl265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6">
    <w:name w:val="xl266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7">
    <w:name w:val="xl26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8">
    <w:name w:val="xl26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9">
    <w:name w:val="xl269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0">
    <w:name w:val="xl270"/>
    <w:basedOn w:val="a"/>
    <w:rsid w:val="00AB5F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7E6E6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5">
    <w:name w:val="xl275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6">
    <w:name w:val="xl276"/>
    <w:basedOn w:val="a"/>
    <w:rsid w:val="00AB5FE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7">
    <w:name w:val="xl277"/>
    <w:basedOn w:val="a"/>
    <w:rsid w:val="00AB5FE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8">
    <w:name w:val="xl278"/>
    <w:basedOn w:val="a"/>
    <w:rsid w:val="00AB5FE9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79">
    <w:name w:val="xl279"/>
    <w:basedOn w:val="a"/>
    <w:rsid w:val="00AB5F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EDEDED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table" w:customStyle="1" w:styleId="11">
    <w:name w:val="Сетка таблицы1"/>
    <w:basedOn w:val="a1"/>
    <w:next w:val="ab"/>
    <w:uiPriority w:val="39"/>
    <w:rsid w:val="00AB5FE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basedOn w:val="a0"/>
    <w:link w:val="a5"/>
    <w:uiPriority w:val="99"/>
    <w:rsid w:val="00AB5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B655EDA4B814910DE28541E4A9B4837F95D385AD0DE3AAAB22A9601ED20BF7A6A5A8FE97B1CB8D7878A25ABAE42C3E467D9CAA5E45E6532D711C57z8R7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FDFE-5FE0-4CB6-A106-6E3FFBC3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717</TotalTime>
  <Pages>59</Pages>
  <Words>13030</Words>
  <Characters>74277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87133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Галина Константиновна</dc:creator>
  <cp:keywords/>
  <dc:description/>
  <cp:lastModifiedBy>Боровикова Юлия Степановна</cp:lastModifiedBy>
  <cp:revision>251</cp:revision>
  <cp:lastPrinted>2022-11-08T08:59:00Z</cp:lastPrinted>
  <dcterms:created xsi:type="dcterms:W3CDTF">2022-11-02T12:41:00Z</dcterms:created>
  <dcterms:modified xsi:type="dcterms:W3CDTF">2022-11-10T11:45:00Z</dcterms:modified>
</cp:coreProperties>
</file>