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Р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710445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F00C9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 марта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F00C9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234DD2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1873CA">
        <w:rPr>
          <w:b/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>а</w:t>
      </w:r>
      <w:r w:rsidRPr="001873CA">
        <w:rPr>
          <w:b/>
          <w:bCs/>
          <w:sz w:val="28"/>
          <w:szCs w:val="28"/>
        </w:rPr>
        <w:t xml:space="preserve"> реализации государственной программы Пензенской области </w:t>
      </w:r>
      <w:r w:rsidR="00234DD2">
        <w:rPr>
          <w:b/>
          <w:bCs/>
          <w:sz w:val="28"/>
          <w:szCs w:val="28"/>
        </w:rPr>
        <w:t>"</w:t>
      </w:r>
      <w:r w:rsidRPr="00FE3202">
        <w:rPr>
          <w:b/>
          <w:bCs/>
          <w:sz w:val="28"/>
          <w:szCs w:val="28"/>
        </w:rPr>
        <w:t>Защита населения и территорий</w:t>
      </w:r>
    </w:p>
    <w:p w:rsidR="00234DD2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8"/>
          <w:szCs w:val="28"/>
        </w:rPr>
      </w:pPr>
      <w:r w:rsidRPr="00FE3202">
        <w:rPr>
          <w:b/>
          <w:bCs/>
          <w:sz w:val="28"/>
          <w:szCs w:val="28"/>
        </w:rPr>
        <w:t xml:space="preserve"> от чрезвычайных ситуаций, обеспечение пожарной</w:t>
      </w:r>
    </w:p>
    <w:p w:rsidR="00234DD2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8"/>
          <w:szCs w:val="28"/>
        </w:rPr>
      </w:pPr>
      <w:r w:rsidRPr="00FE3202">
        <w:rPr>
          <w:b/>
          <w:bCs/>
          <w:sz w:val="28"/>
          <w:szCs w:val="28"/>
        </w:rPr>
        <w:t xml:space="preserve"> безопасности</w:t>
      </w:r>
      <w:r>
        <w:rPr>
          <w:b/>
          <w:bCs/>
          <w:sz w:val="28"/>
          <w:szCs w:val="28"/>
        </w:rPr>
        <w:t xml:space="preserve"> </w:t>
      </w:r>
      <w:r w:rsidRPr="00FE3202">
        <w:rPr>
          <w:b/>
          <w:bCs/>
          <w:sz w:val="28"/>
          <w:szCs w:val="28"/>
        </w:rPr>
        <w:t xml:space="preserve">в Пензенской области на 2014 </w:t>
      </w:r>
      <w:r w:rsidR="00234DD2">
        <w:rPr>
          <w:b/>
          <w:bCs/>
          <w:sz w:val="28"/>
          <w:szCs w:val="28"/>
        </w:rPr>
        <w:t xml:space="preserve">- </w:t>
      </w:r>
      <w:r w:rsidRPr="00FE3202">
        <w:rPr>
          <w:b/>
          <w:bCs/>
          <w:sz w:val="28"/>
          <w:szCs w:val="28"/>
        </w:rPr>
        <w:t>2020 годы</w:t>
      </w:r>
      <w:r w:rsidR="00234DD2">
        <w:rPr>
          <w:b/>
          <w:bCs/>
          <w:sz w:val="28"/>
          <w:szCs w:val="28"/>
        </w:rPr>
        <w:t>"</w:t>
      </w:r>
    </w:p>
    <w:p w:rsidR="00710445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1873CA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очередной финансовый </w:t>
      </w:r>
      <w:r w:rsidRPr="001873C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1873CA">
        <w:rPr>
          <w:b/>
          <w:sz w:val="28"/>
          <w:szCs w:val="28"/>
        </w:rPr>
        <w:t xml:space="preserve"> год</w:t>
      </w:r>
    </w:p>
    <w:p w:rsidR="00710445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</w:p>
    <w:p w:rsidR="00710445" w:rsidRPr="00343A45" w:rsidRDefault="00710445" w:rsidP="00710445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</w:p>
    <w:p w:rsidR="00710445" w:rsidRDefault="00710445" w:rsidP="0071044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95B6C">
        <w:rPr>
          <w:sz w:val="28"/>
          <w:szCs w:val="28"/>
        </w:rPr>
        <w:t>В соответствии с постановлениями Правительства Пензенской области</w:t>
      </w:r>
      <w:r w:rsidR="00773163">
        <w:rPr>
          <w:sz w:val="28"/>
          <w:szCs w:val="28"/>
        </w:rPr>
        <w:br/>
      </w:r>
      <w:r w:rsidRPr="00495B6C">
        <w:rPr>
          <w:sz w:val="28"/>
          <w:szCs w:val="28"/>
        </w:rPr>
        <w:t xml:space="preserve"> от 18.04.2012 № 274-пП 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</w:t>
      </w:r>
      <w:r>
        <w:rPr>
          <w:sz w:val="28"/>
          <w:szCs w:val="28"/>
        </w:rPr>
        <w:t>(с последующими изменениями),</w:t>
      </w:r>
      <w:r w:rsidRPr="00495B6C">
        <w:rPr>
          <w:sz w:val="28"/>
          <w:szCs w:val="28"/>
        </w:rPr>
        <w:t xml:space="preserve"> от </w:t>
      </w:r>
      <w:r>
        <w:rPr>
          <w:sz w:val="28"/>
          <w:szCs w:val="28"/>
        </w:rPr>
        <w:t>29</w:t>
      </w:r>
      <w:r w:rsidRPr="00495B6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495B6C">
        <w:rPr>
          <w:sz w:val="28"/>
          <w:szCs w:val="28"/>
        </w:rPr>
        <w:t xml:space="preserve">.2013 № </w:t>
      </w:r>
      <w:r>
        <w:rPr>
          <w:sz w:val="28"/>
          <w:szCs w:val="28"/>
        </w:rPr>
        <w:t>801</w:t>
      </w:r>
      <w:r w:rsidRPr="00495B6C">
        <w:rPr>
          <w:sz w:val="28"/>
          <w:szCs w:val="28"/>
        </w:rPr>
        <w:t xml:space="preserve">-пП 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234DD2">
        <w:rPr>
          <w:sz w:val="28"/>
          <w:szCs w:val="28"/>
        </w:rPr>
        <w:t>"</w:t>
      </w:r>
      <w:r w:rsidRPr="00FE3202">
        <w:rPr>
          <w:bCs/>
          <w:sz w:val="28"/>
          <w:szCs w:val="28"/>
        </w:rPr>
        <w:t xml:space="preserve">Защита населения и территорий </w:t>
      </w:r>
      <w:r w:rsidR="008A766D">
        <w:rPr>
          <w:bCs/>
          <w:sz w:val="28"/>
          <w:szCs w:val="28"/>
        </w:rPr>
        <w:br/>
      </w:r>
      <w:r w:rsidRPr="00FE3202">
        <w:rPr>
          <w:bCs/>
          <w:sz w:val="28"/>
          <w:szCs w:val="28"/>
        </w:rPr>
        <w:t>от чрезвычайных ситуаций, обеспечение пожарной безопасности</w:t>
      </w:r>
      <w:r>
        <w:rPr>
          <w:bCs/>
          <w:sz w:val="28"/>
          <w:szCs w:val="28"/>
        </w:rPr>
        <w:t xml:space="preserve"> </w:t>
      </w:r>
      <w:r w:rsidRPr="00FE3202">
        <w:rPr>
          <w:bCs/>
          <w:sz w:val="28"/>
          <w:szCs w:val="28"/>
        </w:rPr>
        <w:t xml:space="preserve">в Пензенской области на 2014 </w:t>
      </w:r>
      <w:r w:rsidR="00234DD2">
        <w:rPr>
          <w:bCs/>
          <w:sz w:val="28"/>
          <w:szCs w:val="28"/>
        </w:rPr>
        <w:t xml:space="preserve">- </w:t>
      </w:r>
      <w:r w:rsidRPr="00FE3202">
        <w:rPr>
          <w:bCs/>
          <w:sz w:val="28"/>
          <w:szCs w:val="28"/>
        </w:rPr>
        <w:t>2020 годы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изменениями),</w:t>
      </w:r>
      <w:r>
        <w:rPr>
          <w:sz w:val="28"/>
          <w:szCs w:val="28"/>
        </w:rPr>
        <w:t xml:space="preserve"> </w:t>
      </w:r>
      <w:r w:rsidRPr="00495B6C">
        <w:rPr>
          <w:sz w:val="28"/>
          <w:szCs w:val="28"/>
        </w:rPr>
        <w:t xml:space="preserve">руководствуясь Законом Пензенской области от 22.12.2005 № 906-ЗПО 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>О Правительстве Пензенской области</w:t>
      </w:r>
      <w:r w:rsidR="00234DD2"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>:</w:t>
      </w:r>
    </w:p>
    <w:p w:rsidR="00710445" w:rsidRDefault="00710445" w:rsidP="00710445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="00234DD2">
        <w:rPr>
          <w:sz w:val="28"/>
          <w:szCs w:val="28"/>
        </w:rPr>
        <w:t xml:space="preserve"> прилагаемый </w:t>
      </w:r>
      <w:r>
        <w:rPr>
          <w:sz w:val="28"/>
          <w:szCs w:val="28"/>
        </w:rPr>
        <w:t xml:space="preserve"> </w:t>
      </w:r>
      <w:r w:rsidRPr="001873CA">
        <w:rPr>
          <w:bCs/>
          <w:sz w:val="28"/>
          <w:szCs w:val="28"/>
        </w:rPr>
        <w:t>План</w:t>
      </w:r>
      <w:r w:rsidRPr="001873CA">
        <w:rPr>
          <w:b/>
          <w:bCs/>
          <w:sz w:val="28"/>
          <w:szCs w:val="28"/>
        </w:rPr>
        <w:t xml:space="preserve"> </w:t>
      </w:r>
      <w:r w:rsidRPr="001873CA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="00234DD2">
        <w:rPr>
          <w:bCs/>
          <w:sz w:val="28"/>
          <w:szCs w:val="28"/>
        </w:rPr>
        <w:t>"</w:t>
      </w:r>
      <w:r w:rsidRPr="00612D19">
        <w:rPr>
          <w:bCs/>
          <w:sz w:val="28"/>
          <w:szCs w:val="28"/>
        </w:rPr>
        <w:t>Защита населения и территорий</w:t>
      </w:r>
      <w:r>
        <w:rPr>
          <w:bCs/>
          <w:sz w:val="28"/>
          <w:szCs w:val="28"/>
        </w:rPr>
        <w:t xml:space="preserve"> </w:t>
      </w:r>
      <w:r w:rsidRPr="003C552C">
        <w:rPr>
          <w:bCs/>
          <w:sz w:val="28"/>
          <w:szCs w:val="28"/>
        </w:rPr>
        <w:t>от чрезвычайных ситуаций,</w:t>
      </w:r>
      <w:r w:rsidRPr="00612D19">
        <w:rPr>
          <w:bCs/>
          <w:sz w:val="28"/>
          <w:szCs w:val="28"/>
        </w:rPr>
        <w:t xml:space="preserve"> обеспечение пожарной безопасности в Пензенской области на 2014</w:t>
      </w:r>
      <w:r w:rsidR="00234DD2">
        <w:rPr>
          <w:bCs/>
          <w:sz w:val="28"/>
          <w:szCs w:val="28"/>
        </w:rPr>
        <w:t xml:space="preserve"> </w:t>
      </w:r>
      <w:r w:rsidRPr="00612D19">
        <w:rPr>
          <w:bCs/>
          <w:sz w:val="28"/>
          <w:szCs w:val="28"/>
        </w:rPr>
        <w:t>-</w:t>
      </w:r>
      <w:r w:rsidR="00234DD2">
        <w:rPr>
          <w:bCs/>
          <w:sz w:val="28"/>
          <w:szCs w:val="28"/>
        </w:rPr>
        <w:t xml:space="preserve"> </w:t>
      </w:r>
      <w:r w:rsidR="00234DD2">
        <w:rPr>
          <w:bCs/>
          <w:sz w:val="28"/>
          <w:szCs w:val="28"/>
        </w:rPr>
        <w:br/>
      </w:r>
      <w:r w:rsidRPr="00612D19">
        <w:rPr>
          <w:bCs/>
          <w:sz w:val="28"/>
          <w:szCs w:val="28"/>
        </w:rPr>
        <w:t>2020 годы</w:t>
      </w:r>
      <w:r w:rsidR="00234DD2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 на</w:t>
      </w:r>
      <w:r w:rsidR="00234DD2">
        <w:rPr>
          <w:bCs/>
          <w:sz w:val="28"/>
          <w:szCs w:val="28"/>
        </w:rPr>
        <w:t xml:space="preserve"> очередной финансовый 2018 год.</w:t>
      </w:r>
    </w:p>
    <w:p w:rsidR="00710445" w:rsidRPr="00F060EF" w:rsidRDefault="00710445" w:rsidP="0071044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27E0">
        <w:rPr>
          <w:sz w:val="28"/>
          <w:szCs w:val="28"/>
        </w:rPr>
        <w:t xml:space="preserve">. </w:t>
      </w:r>
      <w:r w:rsidRPr="00F060EF">
        <w:rPr>
          <w:sz w:val="28"/>
          <w:szCs w:val="28"/>
        </w:rPr>
        <w:t xml:space="preserve">Контроль за исполнением настоящего </w:t>
      </w:r>
      <w:r w:rsidR="00234DD2">
        <w:rPr>
          <w:sz w:val="28"/>
          <w:szCs w:val="28"/>
        </w:rPr>
        <w:t>распоряжения</w:t>
      </w:r>
      <w:r w:rsidRPr="00F060EF">
        <w:rPr>
          <w:sz w:val="28"/>
          <w:szCs w:val="28"/>
        </w:rPr>
        <w:t xml:space="preserve"> возложить на </w:t>
      </w:r>
      <w:r w:rsidRPr="00234DD2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F060EF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9E2586" w:rsidTr="00D943A5">
        <w:tc>
          <w:tcPr>
            <w:tcW w:w="4361" w:type="dxa"/>
          </w:tcPr>
          <w:p w:rsidR="009E2586" w:rsidRDefault="009336B6" w:rsidP="009336B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</w:t>
            </w:r>
            <w:r w:rsidR="009E2586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9E2586">
              <w:rPr>
                <w:sz w:val="28"/>
              </w:rPr>
              <w:t>Пензенской области</w:t>
            </w:r>
          </w:p>
        </w:tc>
        <w:tc>
          <w:tcPr>
            <w:tcW w:w="5493" w:type="dxa"/>
          </w:tcPr>
          <w:p w:rsidR="009E2586" w:rsidRDefault="009E2586" w:rsidP="009E2586">
            <w:pPr>
              <w:widowControl/>
              <w:jc w:val="right"/>
              <w:rPr>
                <w:sz w:val="28"/>
              </w:rPr>
            </w:pPr>
          </w:p>
          <w:p w:rsidR="009E2586" w:rsidRDefault="00F00C9F" w:rsidP="00F00C9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9336B6">
              <w:rPr>
                <w:sz w:val="28"/>
              </w:rPr>
              <w:t>Н.П. Симонов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710445" w:rsidRDefault="00710445">
      <w:pPr>
        <w:widowControl/>
        <w:rPr>
          <w:sz w:val="28"/>
        </w:rPr>
        <w:sectPr w:rsidR="00710445" w:rsidSect="00CB7F5B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W w:w="0" w:type="auto"/>
        <w:jc w:val="right"/>
        <w:tblInd w:w="10535" w:type="dxa"/>
        <w:tblLook w:val="01E0" w:firstRow="1" w:lastRow="1" w:firstColumn="1" w:lastColumn="1" w:noHBand="0" w:noVBand="0"/>
      </w:tblPr>
      <w:tblGrid>
        <w:gridCol w:w="3765"/>
      </w:tblGrid>
      <w:tr w:rsidR="00710445" w:rsidRPr="00234DD2" w:rsidTr="00234DD2">
        <w:trPr>
          <w:jc w:val="right"/>
        </w:trPr>
        <w:tc>
          <w:tcPr>
            <w:tcW w:w="3765" w:type="dxa"/>
            <w:shd w:val="clear" w:color="auto" w:fill="auto"/>
            <w:hideMark/>
          </w:tcPr>
          <w:p w:rsidR="00710445" w:rsidRPr="00234DD2" w:rsidRDefault="00710445" w:rsidP="0033650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lastRenderedPageBreak/>
              <w:t>УТВЕРЖДЕН</w:t>
            </w:r>
          </w:p>
          <w:p w:rsidR="00710445" w:rsidRPr="00234DD2" w:rsidRDefault="00234DD2" w:rsidP="0033650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10445" w:rsidRPr="00234DD2">
              <w:rPr>
                <w:sz w:val="24"/>
                <w:szCs w:val="24"/>
              </w:rPr>
              <w:t>аспоряжением  Правительства</w:t>
            </w:r>
            <w:r w:rsidR="00710445" w:rsidRPr="00234DD2">
              <w:rPr>
                <w:sz w:val="24"/>
                <w:szCs w:val="24"/>
              </w:rPr>
              <w:br/>
              <w:t>Пензенской области</w:t>
            </w:r>
          </w:p>
          <w:p w:rsidR="00710445" w:rsidRPr="00234DD2" w:rsidRDefault="00710445" w:rsidP="00F00C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от </w:t>
            </w:r>
            <w:r w:rsidR="00F00C9F">
              <w:rPr>
                <w:sz w:val="24"/>
                <w:szCs w:val="24"/>
              </w:rPr>
              <w:t>01.03.2018</w:t>
            </w:r>
            <w:r w:rsidR="00234DD2">
              <w:rPr>
                <w:sz w:val="24"/>
                <w:szCs w:val="24"/>
              </w:rPr>
              <w:t xml:space="preserve"> </w:t>
            </w:r>
            <w:r w:rsidRPr="00234DD2">
              <w:rPr>
                <w:sz w:val="24"/>
                <w:szCs w:val="24"/>
              </w:rPr>
              <w:t xml:space="preserve">№  </w:t>
            </w:r>
            <w:r w:rsidR="00F00C9F">
              <w:rPr>
                <w:sz w:val="24"/>
                <w:szCs w:val="24"/>
              </w:rPr>
              <w:t>100-рП</w:t>
            </w:r>
            <w:bookmarkStart w:id="0" w:name="_GoBack"/>
            <w:bookmarkEnd w:id="0"/>
          </w:p>
        </w:tc>
      </w:tr>
    </w:tbl>
    <w:p w:rsidR="00234DD2" w:rsidRDefault="00234DD2" w:rsidP="007104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445" w:rsidRPr="00234DD2" w:rsidRDefault="00710445" w:rsidP="007104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DD2">
        <w:rPr>
          <w:rFonts w:ascii="Times New Roman" w:hAnsi="Times New Roman" w:cs="Times New Roman"/>
          <w:b/>
          <w:sz w:val="24"/>
          <w:szCs w:val="24"/>
        </w:rPr>
        <w:t>П</w:t>
      </w:r>
      <w:r w:rsidR="00234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DD2">
        <w:rPr>
          <w:rFonts w:ascii="Times New Roman" w:hAnsi="Times New Roman" w:cs="Times New Roman"/>
          <w:b/>
          <w:sz w:val="24"/>
          <w:szCs w:val="24"/>
        </w:rPr>
        <w:t>Л</w:t>
      </w:r>
      <w:r w:rsidR="00234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DD2">
        <w:rPr>
          <w:rFonts w:ascii="Times New Roman" w:hAnsi="Times New Roman" w:cs="Times New Roman"/>
          <w:b/>
          <w:sz w:val="24"/>
          <w:szCs w:val="24"/>
        </w:rPr>
        <w:t>А</w:t>
      </w:r>
      <w:r w:rsidR="00234D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DD2">
        <w:rPr>
          <w:rFonts w:ascii="Times New Roman" w:hAnsi="Times New Roman" w:cs="Times New Roman"/>
          <w:b/>
          <w:sz w:val="24"/>
          <w:szCs w:val="24"/>
        </w:rPr>
        <w:t>Н</w:t>
      </w:r>
    </w:p>
    <w:p w:rsidR="00710445" w:rsidRPr="00234DD2" w:rsidRDefault="00710445" w:rsidP="007104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DD2">
        <w:rPr>
          <w:rFonts w:ascii="Times New Roman" w:hAnsi="Times New Roman" w:cs="Times New Roman"/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710445" w:rsidRPr="00234DD2" w:rsidRDefault="00234DD2" w:rsidP="007104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DD2">
        <w:rPr>
          <w:rFonts w:ascii="Times New Roman" w:hAnsi="Times New Roman" w:cs="Times New Roman"/>
          <w:b/>
          <w:sz w:val="24"/>
          <w:szCs w:val="24"/>
        </w:rPr>
        <w:t>"</w:t>
      </w:r>
      <w:r w:rsidR="00710445" w:rsidRPr="00234DD2">
        <w:rPr>
          <w:rFonts w:ascii="Times New Roman" w:hAnsi="Times New Roman" w:cs="Times New Roman"/>
          <w:b/>
          <w:sz w:val="24"/>
          <w:szCs w:val="24"/>
        </w:rPr>
        <w:t>Защита населения и территорий от чрезвычайных ситуаций, обеспечение пожарной безопасности</w:t>
      </w:r>
    </w:p>
    <w:p w:rsidR="00710445" w:rsidRPr="00234DD2" w:rsidRDefault="00710445" w:rsidP="007104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DD2">
        <w:rPr>
          <w:rFonts w:ascii="Times New Roman" w:hAnsi="Times New Roman" w:cs="Times New Roman"/>
          <w:b/>
          <w:sz w:val="24"/>
          <w:szCs w:val="24"/>
        </w:rPr>
        <w:t xml:space="preserve">в Пензенской области на 2014 </w:t>
      </w:r>
      <w:r w:rsidR="00234DD2" w:rsidRPr="00234DD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34DD2">
        <w:rPr>
          <w:rFonts w:ascii="Times New Roman" w:hAnsi="Times New Roman" w:cs="Times New Roman"/>
          <w:b/>
          <w:sz w:val="24"/>
          <w:szCs w:val="24"/>
        </w:rPr>
        <w:t>2020 годы</w:t>
      </w:r>
      <w:r w:rsidR="00234DD2" w:rsidRPr="00234DD2">
        <w:rPr>
          <w:rFonts w:ascii="Times New Roman" w:hAnsi="Times New Roman" w:cs="Times New Roman"/>
          <w:b/>
          <w:sz w:val="24"/>
          <w:szCs w:val="24"/>
        </w:rPr>
        <w:t>"</w:t>
      </w:r>
      <w:r w:rsidRPr="00234DD2">
        <w:rPr>
          <w:rFonts w:ascii="Times New Roman" w:hAnsi="Times New Roman" w:cs="Times New Roman"/>
          <w:b/>
          <w:sz w:val="24"/>
          <w:szCs w:val="24"/>
        </w:rPr>
        <w:t xml:space="preserve"> на очередной финансовый 2018 год</w:t>
      </w:r>
    </w:p>
    <w:p w:rsidR="00710445" w:rsidRPr="00234DD2" w:rsidRDefault="00710445" w:rsidP="007104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22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024"/>
        <w:gridCol w:w="4046"/>
        <w:gridCol w:w="3470"/>
        <w:gridCol w:w="1302"/>
        <w:gridCol w:w="1104"/>
        <w:gridCol w:w="1274"/>
        <w:gridCol w:w="1302"/>
        <w:gridCol w:w="943"/>
      </w:tblGrid>
      <w:tr w:rsidR="00710445" w:rsidRPr="00234DD2" w:rsidTr="00234DD2">
        <w:trPr>
          <w:trHeight w:val="885"/>
        </w:trPr>
        <w:tc>
          <w:tcPr>
            <w:tcW w:w="654" w:type="pct"/>
            <w:vMerge w:val="restart"/>
          </w:tcPr>
          <w:p w:rsid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№ основного мероприятия (мероприятия) </w:t>
            </w:r>
          </w:p>
          <w:p w:rsid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с номером Перечня основных мероприятий, мероприятий государственной программы</w:t>
            </w:r>
          </w:p>
        </w:tc>
        <w:tc>
          <w:tcPr>
            <w:tcW w:w="1308" w:type="pct"/>
            <w:vMerge w:val="restart"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подпрограммы, основного мероприятия, мероприятия  </w:t>
            </w:r>
          </w:p>
        </w:tc>
        <w:tc>
          <w:tcPr>
            <w:tcW w:w="1122" w:type="pct"/>
            <w:vMerge w:val="restart"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21" w:type="pct"/>
            <w:vMerge w:val="restart"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95" w:type="pct"/>
            <w:gridSpan w:val="4"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10445" w:rsidRPr="00234DD2" w:rsidTr="00354D34">
        <w:trPr>
          <w:trHeight w:val="480"/>
        </w:trPr>
        <w:tc>
          <w:tcPr>
            <w:tcW w:w="654" w:type="pct"/>
            <w:vMerge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vMerge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354D34" w:rsidRDefault="00354D34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54D34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I</w:t>
            </w:r>
            <w:r w:rsidRPr="00354D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квартал</w:t>
            </w:r>
          </w:p>
        </w:tc>
        <w:tc>
          <w:tcPr>
            <w:tcW w:w="412" w:type="pct"/>
          </w:tcPr>
          <w:p w:rsidR="00710445" w:rsidRPr="00354D34" w:rsidRDefault="00354D34" w:rsidP="00354D34">
            <w:pPr>
              <w:pStyle w:val="ConsPlusNormal"/>
              <w:ind w:left="-146" w:right="-72" w:firstLine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54D34"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I полугодие</w:t>
            </w:r>
          </w:p>
        </w:tc>
        <w:tc>
          <w:tcPr>
            <w:tcW w:w="421" w:type="pct"/>
          </w:tcPr>
          <w:p w:rsidR="00710445" w:rsidRPr="00234DD2" w:rsidRDefault="00354D34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месяцев </w:t>
            </w:r>
          </w:p>
        </w:tc>
        <w:tc>
          <w:tcPr>
            <w:tcW w:w="306" w:type="pct"/>
          </w:tcPr>
          <w:p w:rsidR="00710445" w:rsidRPr="00234DD2" w:rsidRDefault="00710445" w:rsidP="003365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710445" w:rsidRPr="00234DD2" w:rsidRDefault="00710445" w:rsidP="00710445">
      <w:pPr>
        <w:rPr>
          <w:sz w:val="4"/>
          <w:szCs w:val="4"/>
        </w:rPr>
      </w:pPr>
    </w:p>
    <w:tbl>
      <w:tblPr>
        <w:tblStyle w:val="a7"/>
        <w:tblW w:w="522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027"/>
        <w:gridCol w:w="4046"/>
        <w:gridCol w:w="3470"/>
        <w:gridCol w:w="1299"/>
        <w:gridCol w:w="1104"/>
        <w:gridCol w:w="1274"/>
        <w:gridCol w:w="1302"/>
        <w:gridCol w:w="943"/>
      </w:tblGrid>
      <w:tr w:rsidR="00710445" w:rsidRPr="00234DD2" w:rsidTr="00657796">
        <w:trPr>
          <w:tblHeader/>
        </w:trPr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ind w:left="113" w:right="-10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8" w:type="pct"/>
          </w:tcPr>
          <w:p w:rsidR="00657796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Подпрограмма 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sz w:val="24"/>
                <w:szCs w:val="24"/>
              </w:rPr>
              <w:t xml:space="preserve">Снижение рисков </w:t>
            </w: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  <w:r w:rsidR="00234DD2" w:rsidRPr="00234DD2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функционирования пожарно-спасательных подразделений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1308" w:type="pct"/>
          </w:tcPr>
          <w:p w:rsidR="009C2A8E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постановления Правительства Пензенской области от 04.07.2012 № 480-пП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 мерах </w:t>
            </w:r>
          </w:p>
          <w:p w:rsidR="008B47B3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Закона Пензенской области от 10.10.2011 № 2126-ЗПО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 некоторых вопросах, связанных </w:t>
            </w:r>
          </w:p>
          <w:p w:rsidR="008B47B3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с реализацией в Пензенской области Федерального закона от 6 мая </w:t>
            </w:r>
          </w:p>
          <w:p w:rsidR="008B47B3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2011 года № 100-ФЗ </w:t>
            </w:r>
          </w:p>
          <w:p w:rsidR="00710445" w:rsidRPr="00234DD2" w:rsidRDefault="00234DD2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10445" w:rsidRPr="00234DD2">
              <w:rPr>
                <w:rFonts w:ascii="Times New Roman" w:hAnsi="Times New Roman" w:cs="Times New Roman"/>
                <w:sz w:val="24"/>
                <w:szCs w:val="24"/>
              </w:rPr>
              <w:t>О добровольной пожарной охране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C65C5F">
              <w:rPr>
                <w:rFonts w:ascii="Times New Roman" w:hAnsi="Times New Roman" w:cs="Times New Roman"/>
                <w:sz w:val="24"/>
                <w:szCs w:val="24"/>
              </w:rPr>
              <w:t xml:space="preserve"> кв. 2018 года</w:t>
            </w:r>
          </w:p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20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57" w:type="pct"/>
          </w:tcPr>
          <w:p w:rsidR="00710445" w:rsidRPr="00234DD2" w:rsidRDefault="00710445" w:rsidP="009C2A8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50,0</w:t>
            </w:r>
          </w:p>
        </w:tc>
        <w:tc>
          <w:tcPr>
            <w:tcW w:w="412" w:type="pct"/>
          </w:tcPr>
          <w:p w:rsidR="00710445" w:rsidRPr="00234DD2" w:rsidRDefault="00710445" w:rsidP="009C2A8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50,0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50,0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08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CC440B">
        <w:trPr>
          <w:trHeight w:val="1955"/>
        </w:trPr>
        <w:tc>
          <w:tcPr>
            <w:tcW w:w="655" w:type="pct"/>
            <w:vMerge w:val="restar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308" w:type="pct"/>
            <w:vMerge w:val="restart"/>
          </w:tcPr>
          <w:p w:rsidR="009C2A8E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</w:t>
            </w:r>
          </w:p>
          <w:p w:rsidR="009C2A8E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службы в учреждениях </w:t>
            </w:r>
          </w:p>
          <w:p w:rsidR="009C2A8E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разработка </w:t>
            </w:r>
          </w:p>
          <w:p w:rsidR="00137867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документации, </w:t>
            </w:r>
          </w:p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существующих систем)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2102AA">
              <w:rPr>
                <w:rFonts w:ascii="Times New Roman" w:hAnsi="Times New Roman" w:cs="Times New Roman"/>
                <w:sz w:val="24"/>
                <w:szCs w:val="24"/>
              </w:rPr>
              <w:t xml:space="preserve"> кв. 2018 года</w:t>
            </w:r>
          </w:p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организаций Министерства здравоохранения Пензенской области, в которых в полном объеме смонтирована система автоматической пожарной сигнализации - 6 организаций</w:t>
            </w:r>
          </w:p>
        </w:tc>
        <w:tc>
          <w:tcPr>
            <w:tcW w:w="420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0445" w:rsidRPr="00234DD2" w:rsidTr="00354D34">
        <w:trPr>
          <w:trHeight w:val="507"/>
        </w:trPr>
        <w:tc>
          <w:tcPr>
            <w:tcW w:w="655" w:type="pct"/>
            <w:vMerge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102AA">
              <w:rPr>
                <w:rFonts w:ascii="Times New Roman" w:hAnsi="Times New Roman" w:cs="Times New Roman"/>
                <w:sz w:val="24"/>
                <w:szCs w:val="24"/>
              </w:rPr>
              <w:t xml:space="preserve"> кв. 2018 года</w:t>
            </w:r>
          </w:p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организаций Министерства образования Пензенской области, в которых в полном объеме смонтирована система автоматической пожарн</w:t>
            </w:r>
            <w:r w:rsidR="00CC440B">
              <w:rPr>
                <w:rFonts w:ascii="Times New Roman" w:hAnsi="Times New Roman" w:cs="Times New Roman"/>
                <w:sz w:val="24"/>
                <w:szCs w:val="24"/>
              </w:rPr>
              <w:t>ой сигнализации - 2 организации</w:t>
            </w:r>
          </w:p>
        </w:tc>
        <w:tc>
          <w:tcPr>
            <w:tcW w:w="420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9C2A8E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0445" w:rsidRPr="00234DD2" w:rsidTr="00354D34">
        <w:trPr>
          <w:trHeight w:val="932"/>
        </w:trPr>
        <w:tc>
          <w:tcPr>
            <w:tcW w:w="655" w:type="pct"/>
            <w:vMerge w:val="restar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1308" w:type="pct"/>
            <w:vMerge w:val="restart"/>
          </w:tcPr>
          <w:p w:rsidR="00655DE8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Ремонт, монтаж внутренних и наружных электрических сетей, электроустановок, электротехнических изделий и электроосветительных </w:t>
            </w:r>
          </w:p>
          <w:p w:rsidR="00655DE8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приборов в учреждениях </w:t>
            </w:r>
          </w:p>
          <w:p w:rsidR="00655DE8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разработка 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документации)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Замена, ремонт электропроводки,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силовых электроустановок в  организациях Министерства здравоохранения Пензенской области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C440B">
              <w:rPr>
                <w:rFonts w:ascii="Times New Roman" w:hAnsi="Times New Roman" w:cs="Times New Roman"/>
                <w:sz w:val="24"/>
                <w:szCs w:val="24"/>
              </w:rPr>
              <w:t xml:space="preserve"> 6 организации</w:t>
            </w:r>
          </w:p>
        </w:tc>
        <w:tc>
          <w:tcPr>
            <w:tcW w:w="420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6</w:t>
            </w:r>
          </w:p>
        </w:tc>
      </w:tr>
      <w:tr w:rsidR="00710445" w:rsidRPr="00234DD2" w:rsidTr="00354D34">
        <w:trPr>
          <w:trHeight w:val="300"/>
        </w:trPr>
        <w:tc>
          <w:tcPr>
            <w:tcW w:w="655" w:type="pct"/>
            <w:vMerge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Замена, ремонт электропроводки,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силовых электроустановок в организациях Министерства образования Пензенской области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440B">
              <w:rPr>
                <w:rFonts w:ascii="Times New Roman" w:hAnsi="Times New Roman" w:cs="Times New Roman"/>
                <w:sz w:val="24"/>
                <w:szCs w:val="24"/>
              </w:rPr>
              <w:t>2 организации</w:t>
            </w:r>
          </w:p>
        </w:tc>
        <w:tc>
          <w:tcPr>
            <w:tcW w:w="420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2</w:t>
            </w:r>
          </w:p>
        </w:tc>
        <w:tc>
          <w:tcPr>
            <w:tcW w:w="306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2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1308" w:type="pct"/>
          </w:tcPr>
          <w:p w:rsidR="009036A1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монтаж, ввод в эксплуатацию автономных источников электроснабжения </w:t>
            </w:r>
          </w:p>
          <w:p w:rsidR="009036A1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разработка 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документации)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 медицинских организаций государственной системы здравоохранения автономными источниками питания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36A1">
              <w:rPr>
                <w:rFonts w:ascii="Times New Roman" w:hAnsi="Times New Roman" w:cs="Times New Roman"/>
                <w:sz w:val="24"/>
                <w:szCs w:val="24"/>
              </w:rPr>
              <w:t>4 организации</w:t>
            </w:r>
          </w:p>
        </w:tc>
        <w:tc>
          <w:tcPr>
            <w:tcW w:w="420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4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1308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Приобретение средств спасения и эвакуации для сотрудников и обслуживаемого контингента учреждений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 организаций </w:t>
            </w:r>
            <w:r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Министерства здравоохранения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 </w:t>
            </w:r>
            <w:r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средствами спасения </w:t>
            </w:r>
            <w:r w:rsidR="00234DD2"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="00311B0A" w:rsidRPr="00311B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2 организации</w:t>
            </w:r>
          </w:p>
        </w:tc>
        <w:tc>
          <w:tcPr>
            <w:tcW w:w="420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2</w:t>
            </w:r>
          </w:p>
        </w:tc>
      </w:tr>
      <w:tr w:rsidR="00710445" w:rsidRPr="00234DD2" w:rsidTr="00354D34">
        <w:tc>
          <w:tcPr>
            <w:tcW w:w="655" w:type="pct"/>
            <w:vMerge w:val="restar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1308" w:type="pct"/>
            <w:vMerge w:val="restar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311B0A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 w:rsidR="00710445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 Министерства здравоохранения Пензенской области в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0445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с НП пожарной безопасности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0445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 организации</w:t>
            </w:r>
          </w:p>
        </w:tc>
        <w:tc>
          <w:tcPr>
            <w:tcW w:w="420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311B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311B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4</w:t>
            </w:r>
          </w:p>
        </w:tc>
      </w:tr>
      <w:tr w:rsidR="00710445" w:rsidRPr="00234DD2" w:rsidTr="00354D34">
        <w:tc>
          <w:tcPr>
            <w:tcW w:w="655" w:type="pct"/>
            <w:vMerge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 организаций  Министерства образования Пензенской области в соответствие с НП пожарной безопасности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11B0A">
              <w:rPr>
                <w:rFonts w:ascii="Times New Roman" w:hAnsi="Times New Roman" w:cs="Times New Roman"/>
                <w:sz w:val="24"/>
                <w:szCs w:val="24"/>
              </w:rPr>
              <w:t xml:space="preserve"> 3 организации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3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3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1308" w:type="pct"/>
          </w:tcPr>
          <w:p w:rsidR="006B1415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</w:t>
            </w:r>
          </w:p>
          <w:p w:rsidR="006B1415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водоемов (водоисточников) </w:t>
            </w:r>
          </w:p>
          <w:p w:rsidR="006B1415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разработка 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документации)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6003F6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Ремонт систем противопожарного водоснабжения в  организациях </w:t>
            </w:r>
          </w:p>
          <w:p w:rsidR="006003F6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здравоохранения </w:t>
            </w:r>
          </w:p>
          <w:p w:rsidR="006003F6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445" w:rsidRPr="00234DD2" w:rsidRDefault="005F1D8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420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</w:tc>
        <w:tc>
          <w:tcPr>
            <w:tcW w:w="357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6B141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6B141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6B141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1</w:t>
            </w:r>
          </w:p>
        </w:tc>
      </w:tr>
      <w:tr w:rsidR="00710445" w:rsidRPr="00234DD2" w:rsidTr="00354D34">
        <w:trPr>
          <w:trHeight w:val="1260"/>
        </w:trPr>
        <w:tc>
          <w:tcPr>
            <w:tcW w:w="655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1.2.8.</w:t>
            </w:r>
          </w:p>
        </w:tc>
        <w:tc>
          <w:tcPr>
            <w:tcW w:w="1308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противопожарной защиты государственных организаций (учреждений)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F1D85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огнезащитного покрытия на металлические конструкции крыши бассейна ДС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- </w:t>
            </w:r>
            <w:smartTag w:uri="urn:schemas-microsoft-com:office:smarttags" w:element="metricconverter">
              <w:smartTagPr>
                <w:attr w:name="ProductID" w:val="1870 кв. м"/>
              </w:smartTagPr>
              <w:r w:rsidRPr="00234DD2">
                <w:rPr>
                  <w:rFonts w:ascii="Times New Roman" w:hAnsi="Times New Roman" w:cs="Times New Roman"/>
                  <w:sz w:val="24"/>
                  <w:szCs w:val="24"/>
                </w:rPr>
                <w:t>1870 кв. м</w:t>
              </w:r>
            </w:smartTag>
          </w:p>
        </w:tc>
        <w:tc>
          <w:tcPr>
            <w:tcW w:w="420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357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306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</w:tr>
      <w:tr w:rsidR="00710445" w:rsidRPr="00234DD2" w:rsidTr="00354D34">
        <w:trPr>
          <w:trHeight w:val="1260"/>
        </w:trPr>
        <w:tc>
          <w:tcPr>
            <w:tcW w:w="655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308" w:type="pct"/>
          </w:tcPr>
          <w:p w:rsidR="005F1D85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 локализации и ликвидации аварийных разливов нефти и нефтепродуктов на территории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6B1415">
        <w:trPr>
          <w:trHeight w:val="67"/>
        </w:trPr>
        <w:tc>
          <w:tcPr>
            <w:tcW w:w="655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415" w:rsidRPr="00234DD2" w:rsidTr="006B1415">
        <w:trPr>
          <w:trHeight w:val="67"/>
        </w:trPr>
        <w:tc>
          <w:tcPr>
            <w:tcW w:w="655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415" w:rsidRPr="00234DD2" w:rsidTr="006B1415">
        <w:trPr>
          <w:trHeight w:val="67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415" w:rsidRPr="00234DD2" w:rsidTr="006B1415">
        <w:trPr>
          <w:trHeight w:val="67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6B1415" w:rsidRPr="00234DD2" w:rsidRDefault="006B141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6B1415">
        <w:trPr>
          <w:trHeight w:val="376"/>
        </w:trPr>
        <w:tc>
          <w:tcPr>
            <w:tcW w:w="655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1308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спецтехники и оборудования </w:t>
            </w:r>
            <w:r w:rsidR="005F1D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спецтехники: пожарный  автомобиль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1 ед.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спецтехники: судно на воздушной подушке с прицепом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1 компл.</w:t>
            </w:r>
          </w:p>
        </w:tc>
        <w:tc>
          <w:tcPr>
            <w:tcW w:w="420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357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" w:type="pct"/>
            <w:tcBorders>
              <w:top w:val="nil"/>
            </w:tcBorders>
          </w:tcPr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6B1415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308" w:type="pct"/>
          </w:tcPr>
          <w:p w:rsidR="00054236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Основное мероприятие </w:t>
            </w:r>
            <w:r w:rsidR="00234DD2"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Совершенствование системы подготовки населения к действиям в чрезвычайных ситуациях, создание резерва материальных ресурсов </w:t>
            </w:r>
          </w:p>
          <w:p w:rsidR="00054236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для организации первоочередного жизнеобеспечения 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пострадавшего населения</w:t>
            </w:r>
            <w:r w:rsidR="00234DD2"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rPr>
          <w:trHeight w:val="699"/>
        </w:trPr>
        <w:tc>
          <w:tcPr>
            <w:tcW w:w="655" w:type="pct"/>
            <w:vMerge w:val="restar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</w:tc>
        <w:tc>
          <w:tcPr>
            <w:tcW w:w="1308" w:type="pct"/>
            <w:vMerge w:val="restart"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Мероприятие 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sz w:val="24"/>
                <w:szCs w:val="24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  <w:r w:rsidR="00234DD2" w:rsidRPr="00234DD2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года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Проведение Министерством сельского хозяйства Пензенской области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45" w:rsidRPr="00234DD2" w:rsidTr="00354D34">
        <w:trPr>
          <w:trHeight w:val="1227"/>
        </w:trPr>
        <w:tc>
          <w:tcPr>
            <w:tcW w:w="655" w:type="pct"/>
            <w:vMerge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года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Проведение Министерством промышленности, транспорта и инновационной политики Пензенской области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обеспечению, ежегодно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45" w:rsidRPr="00234DD2" w:rsidTr="00354D34">
        <w:trPr>
          <w:trHeight w:val="1254"/>
        </w:trPr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1.5.5.</w:t>
            </w: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Подготовка к пропуску весеннего половодья и летне-осенних паводков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  <w:lang w:val="en-US"/>
              </w:rPr>
              <w:t>II</w:t>
            </w:r>
            <w:r w:rsidRPr="00234DD2">
              <w:rPr>
                <w:sz w:val="24"/>
                <w:szCs w:val="24"/>
              </w:rPr>
              <w:t xml:space="preserve"> кв. 2018 </w:t>
            </w:r>
            <w:r w:rsidR="002102AA" w:rsidRPr="002102AA">
              <w:rPr>
                <w:sz w:val="24"/>
                <w:szCs w:val="24"/>
              </w:rPr>
              <w:t>года</w:t>
            </w:r>
          </w:p>
          <w:p w:rsidR="0024571A" w:rsidRDefault="00710445" w:rsidP="00234DD2">
            <w:pPr>
              <w:widowControl/>
              <w:spacing w:line="228" w:lineRule="auto"/>
              <w:ind w:left="-62" w:right="-57"/>
              <w:jc w:val="center"/>
              <w:rPr>
                <w:sz w:val="24"/>
                <w:szCs w:val="24"/>
              </w:rPr>
            </w:pPr>
            <w:r w:rsidRPr="00234DD2">
              <w:rPr>
                <w:color w:val="000000"/>
                <w:sz w:val="24"/>
                <w:szCs w:val="24"/>
              </w:rPr>
              <w:t xml:space="preserve">Приобретение </w:t>
            </w:r>
            <w:r w:rsidRPr="00234DD2">
              <w:rPr>
                <w:sz w:val="24"/>
                <w:szCs w:val="24"/>
              </w:rPr>
              <w:t xml:space="preserve">водолазного и специального снаряжения - </w:t>
            </w:r>
          </w:p>
          <w:p w:rsidR="00710445" w:rsidRPr="00234DD2" w:rsidRDefault="00710445" w:rsidP="00234DD2">
            <w:pPr>
              <w:widowControl/>
              <w:spacing w:line="228" w:lineRule="auto"/>
              <w:ind w:left="-62" w:right="-57"/>
              <w:jc w:val="center"/>
              <w:rPr>
                <w:color w:val="000000"/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4 компл.</w:t>
            </w: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  <w:lang w:val="en-US"/>
              </w:rPr>
              <w:t>II</w:t>
            </w:r>
            <w:r w:rsidRPr="00234DD2">
              <w:rPr>
                <w:sz w:val="24"/>
                <w:szCs w:val="24"/>
              </w:rPr>
              <w:t xml:space="preserve"> кв. 2018 </w:t>
            </w:r>
            <w:r w:rsidR="002102AA" w:rsidRPr="002102AA">
              <w:rPr>
                <w:sz w:val="24"/>
                <w:szCs w:val="24"/>
              </w:rPr>
              <w:t>года</w:t>
            </w:r>
          </w:p>
          <w:p w:rsidR="00027BE3" w:rsidRDefault="00710445" w:rsidP="00234DD2">
            <w:pPr>
              <w:widowControl/>
              <w:spacing w:line="228" w:lineRule="auto"/>
              <w:ind w:left="-62" w:right="-57"/>
              <w:jc w:val="center"/>
              <w:rPr>
                <w:color w:val="000000"/>
                <w:sz w:val="24"/>
                <w:szCs w:val="24"/>
              </w:rPr>
            </w:pPr>
            <w:r w:rsidRPr="00234DD2">
              <w:rPr>
                <w:color w:val="000000"/>
                <w:sz w:val="24"/>
                <w:szCs w:val="24"/>
              </w:rPr>
              <w:t xml:space="preserve">договор с Пензенским ЦГМС </w:t>
            </w:r>
          </w:p>
          <w:p w:rsidR="002102AA" w:rsidRDefault="00710445" w:rsidP="00234DD2">
            <w:pPr>
              <w:widowControl/>
              <w:spacing w:line="228" w:lineRule="auto"/>
              <w:ind w:left="-62" w:right="-57"/>
              <w:jc w:val="center"/>
              <w:rPr>
                <w:color w:val="000000"/>
                <w:sz w:val="24"/>
                <w:szCs w:val="24"/>
              </w:rPr>
            </w:pPr>
            <w:r w:rsidRPr="00234DD2">
              <w:rPr>
                <w:color w:val="000000"/>
                <w:sz w:val="24"/>
                <w:szCs w:val="24"/>
              </w:rPr>
              <w:t xml:space="preserve">на предоставление сведений о фактическом состоянии водных объектов в период прохождения весеннего половодья </w:t>
            </w:r>
          </w:p>
          <w:p w:rsidR="00710445" w:rsidRPr="00234DD2" w:rsidRDefault="00710445" w:rsidP="00234DD2">
            <w:pPr>
              <w:widowControl/>
              <w:spacing w:line="228" w:lineRule="auto"/>
              <w:ind w:left="-62" w:right="-57"/>
              <w:jc w:val="center"/>
              <w:rPr>
                <w:sz w:val="24"/>
                <w:szCs w:val="24"/>
              </w:rPr>
            </w:pPr>
            <w:r w:rsidRPr="00234DD2">
              <w:rPr>
                <w:color w:val="000000"/>
                <w:sz w:val="24"/>
                <w:szCs w:val="24"/>
              </w:rPr>
              <w:t>2018</w:t>
            </w:r>
            <w:r w:rsidR="002102AA">
              <w:rPr>
                <w:color w:val="000000"/>
                <w:sz w:val="24"/>
                <w:szCs w:val="24"/>
              </w:rPr>
              <w:t xml:space="preserve"> </w:t>
            </w:r>
            <w:r w:rsidRPr="00234DD2">
              <w:rPr>
                <w:color w:val="000000"/>
                <w:sz w:val="24"/>
                <w:szCs w:val="24"/>
              </w:rPr>
              <w:t xml:space="preserve">года </w:t>
            </w:r>
            <w:r w:rsidR="00234DD2" w:rsidRPr="00234DD2">
              <w:rPr>
                <w:color w:val="000000"/>
                <w:sz w:val="24"/>
                <w:szCs w:val="24"/>
              </w:rPr>
              <w:t xml:space="preserve"> - </w:t>
            </w:r>
            <w:r w:rsidRPr="00234DD2">
              <w:rPr>
                <w:color w:val="000000"/>
                <w:sz w:val="24"/>
                <w:szCs w:val="24"/>
              </w:rPr>
              <w:t xml:space="preserve"> 1 ед.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компл.</w:t>
            </w: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10445" w:rsidRPr="006326C0" w:rsidRDefault="00710445" w:rsidP="00234DD2">
            <w:pPr>
              <w:jc w:val="center"/>
              <w:rPr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  <w:r w:rsidRPr="00234DD2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6326C0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6326C0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6326C0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6326C0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45" w:rsidRPr="00234DD2" w:rsidTr="00354D34">
        <w:trPr>
          <w:trHeight w:val="660"/>
        </w:trPr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1.5.6.</w:t>
            </w: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  <w:lang w:val="en-US"/>
              </w:rPr>
              <w:t>III</w:t>
            </w:r>
            <w:r w:rsidRPr="00234DD2">
              <w:rPr>
                <w:sz w:val="24"/>
                <w:szCs w:val="24"/>
              </w:rPr>
              <w:t xml:space="preserve"> кв. 2018 </w:t>
            </w:r>
            <w:r w:rsidR="002102AA" w:rsidRPr="002102AA">
              <w:rPr>
                <w:sz w:val="24"/>
                <w:szCs w:val="24"/>
              </w:rPr>
              <w:t>года</w:t>
            </w: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Приобретение огнетушителей -122 шт.,</w:t>
            </w:r>
          </w:p>
          <w:p w:rsidR="00710445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средств индивидуальной защиты </w:t>
            </w:r>
            <w:r w:rsidR="00234DD2" w:rsidRPr="00234DD2">
              <w:rPr>
                <w:sz w:val="24"/>
                <w:szCs w:val="24"/>
              </w:rPr>
              <w:t xml:space="preserve"> - </w:t>
            </w:r>
            <w:r w:rsidRPr="00234DD2">
              <w:rPr>
                <w:sz w:val="24"/>
                <w:szCs w:val="24"/>
              </w:rPr>
              <w:t xml:space="preserve"> 390 шт.,</w:t>
            </w:r>
          </w:p>
          <w:p w:rsidR="00027BE3" w:rsidRPr="00234DD2" w:rsidRDefault="00027BE3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0445" w:rsidRPr="001E462E" w:rsidRDefault="00710445" w:rsidP="00234DD2">
            <w:pPr>
              <w:autoSpaceDE w:val="0"/>
              <w:autoSpaceDN w:val="0"/>
              <w:adjustRightInd w:val="0"/>
              <w:jc w:val="center"/>
              <w:rPr>
                <w:spacing w:val="-8"/>
                <w:sz w:val="24"/>
                <w:szCs w:val="24"/>
              </w:rPr>
            </w:pPr>
            <w:r w:rsidRPr="001E462E">
              <w:rPr>
                <w:spacing w:val="-8"/>
                <w:sz w:val="24"/>
                <w:szCs w:val="24"/>
              </w:rPr>
              <w:t xml:space="preserve">пожарных извещателей </w:t>
            </w:r>
            <w:r w:rsidR="00234DD2" w:rsidRPr="001E462E">
              <w:rPr>
                <w:spacing w:val="-8"/>
                <w:sz w:val="24"/>
                <w:szCs w:val="24"/>
              </w:rPr>
              <w:t xml:space="preserve"> - </w:t>
            </w:r>
            <w:r w:rsidRPr="001E462E">
              <w:rPr>
                <w:spacing w:val="-8"/>
                <w:sz w:val="24"/>
                <w:szCs w:val="24"/>
              </w:rPr>
              <w:t xml:space="preserve"> 45 шт.,</w:t>
            </w:r>
          </w:p>
          <w:p w:rsidR="001E462E" w:rsidRPr="00052AB2" w:rsidRDefault="001E462E" w:rsidP="00234DD2">
            <w:pPr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</w:p>
          <w:p w:rsidR="00710445" w:rsidRPr="001E462E" w:rsidRDefault="00710445" w:rsidP="00234DD2">
            <w:pPr>
              <w:autoSpaceDE w:val="0"/>
              <w:autoSpaceDN w:val="0"/>
              <w:adjustRightInd w:val="0"/>
              <w:jc w:val="center"/>
              <w:rPr>
                <w:spacing w:val="-6"/>
                <w:sz w:val="24"/>
                <w:szCs w:val="24"/>
              </w:rPr>
            </w:pPr>
            <w:r w:rsidRPr="001E462E">
              <w:rPr>
                <w:spacing w:val="-6"/>
                <w:sz w:val="24"/>
                <w:szCs w:val="24"/>
              </w:rPr>
              <w:t xml:space="preserve">носилок для эвакуации </w:t>
            </w:r>
            <w:r w:rsidR="00234DD2" w:rsidRPr="001E462E">
              <w:rPr>
                <w:spacing w:val="-6"/>
                <w:sz w:val="24"/>
                <w:szCs w:val="24"/>
              </w:rPr>
              <w:t xml:space="preserve"> - </w:t>
            </w:r>
            <w:r w:rsidRPr="001E462E">
              <w:rPr>
                <w:spacing w:val="-6"/>
                <w:sz w:val="24"/>
                <w:szCs w:val="24"/>
              </w:rPr>
              <w:t xml:space="preserve"> 17 шт.,</w:t>
            </w:r>
          </w:p>
          <w:p w:rsidR="00B47423" w:rsidRPr="00052AB2" w:rsidRDefault="00B47423" w:rsidP="00234DD2">
            <w:pPr>
              <w:autoSpaceDE w:val="0"/>
              <w:autoSpaceDN w:val="0"/>
              <w:adjustRightInd w:val="0"/>
              <w:jc w:val="center"/>
            </w:pP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знаков эвакуации </w:t>
            </w:r>
            <w:r w:rsidR="00234DD2" w:rsidRPr="00234DD2">
              <w:rPr>
                <w:sz w:val="24"/>
                <w:szCs w:val="24"/>
              </w:rPr>
              <w:t xml:space="preserve"> - </w:t>
            </w:r>
            <w:r w:rsidRPr="00234DD2">
              <w:rPr>
                <w:sz w:val="24"/>
                <w:szCs w:val="24"/>
              </w:rPr>
              <w:t xml:space="preserve"> 200 шт.,</w:t>
            </w:r>
          </w:p>
          <w:p w:rsidR="00710445" w:rsidRPr="00052AB2" w:rsidRDefault="00710445" w:rsidP="00234DD2">
            <w:pPr>
              <w:autoSpaceDE w:val="0"/>
              <w:autoSpaceDN w:val="0"/>
              <w:adjustRightInd w:val="0"/>
              <w:jc w:val="center"/>
            </w:pP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пожарных шкафов </w:t>
            </w:r>
            <w:r w:rsidR="00234DD2" w:rsidRPr="00234DD2">
              <w:rPr>
                <w:sz w:val="24"/>
                <w:szCs w:val="24"/>
              </w:rPr>
              <w:t xml:space="preserve"> - </w:t>
            </w:r>
            <w:r w:rsidRPr="00234DD2">
              <w:rPr>
                <w:sz w:val="24"/>
                <w:szCs w:val="24"/>
              </w:rPr>
              <w:t xml:space="preserve"> 10 шт.,</w:t>
            </w:r>
          </w:p>
          <w:p w:rsidR="00710445" w:rsidRPr="00052AB2" w:rsidRDefault="00710445" w:rsidP="00234DD2">
            <w:pPr>
              <w:autoSpaceDE w:val="0"/>
              <w:autoSpaceDN w:val="0"/>
              <w:adjustRightInd w:val="0"/>
              <w:jc w:val="center"/>
            </w:pPr>
          </w:p>
          <w:p w:rsidR="00710445" w:rsidRPr="00B47423" w:rsidRDefault="00710445" w:rsidP="00234DD2">
            <w:pPr>
              <w:autoSpaceDE w:val="0"/>
              <w:autoSpaceDN w:val="0"/>
              <w:adjustRightInd w:val="0"/>
              <w:jc w:val="center"/>
              <w:rPr>
                <w:spacing w:val="-8"/>
                <w:sz w:val="24"/>
                <w:szCs w:val="24"/>
              </w:rPr>
            </w:pPr>
            <w:r w:rsidRPr="00B47423">
              <w:rPr>
                <w:spacing w:val="-8"/>
                <w:sz w:val="24"/>
                <w:szCs w:val="24"/>
              </w:rPr>
              <w:t xml:space="preserve">противопожарных дверей </w:t>
            </w:r>
            <w:r w:rsidR="00234DD2" w:rsidRPr="00B47423">
              <w:rPr>
                <w:spacing w:val="-8"/>
                <w:sz w:val="24"/>
                <w:szCs w:val="24"/>
              </w:rPr>
              <w:t xml:space="preserve"> - </w:t>
            </w:r>
            <w:r w:rsidRPr="00B47423">
              <w:rPr>
                <w:spacing w:val="-8"/>
                <w:sz w:val="24"/>
                <w:szCs w:val="24"/>
              </w:rPr>
              <w:t xml:space="preserve"> 6 шт.</w:t>
            </w:r>
          </w:p>
          <w:p w:rsidR="00B47423" w:rsidRPr="00052AB2" w:rsidRDefault="00B47423" w:rsidP="00234DD2">
            <w:pPr>
              <w:autoSpaceDE w:val="0"/>
              <w:autoSpaceDN w:val="0"/>
              <w:adjustRightInd w:val="0"/>
              <w:jc w:val="center"/>
            </w:pPr>
          </w:p>
          <w:p w:rsidR="00710445" w:rsidRPr="00234DD2" w:rsidRDefault="00710445" w:rsidP="00234D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Перезарядка огнетушителей </w:t>
            </w:r>
            <w:r w:rsidR="00234DD2" w:rsidRPr="00234DD2">
              <w:rPr>
                <w:sz w:val="24"/>
                <w:szCs w:val="24"/>
              </w:rPr>
              <w:t xml:space="preserve"> - </w:t>
            </w:r>
            <w:r w:rsidRPr="00234DD2">
              <w:rPr>
                <w:sz w:val="24"/>
                <w:szCs w:val="24"/>
              </w:rPr>
              <w:t xml:space="preserve"> 16 шт.</w:t>
            </w: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710445" w:rsidRDefault="00710445" w:rsidP="00234DD2">
            <w:pPr>
              <w:jc w:val="center"/>
              <w:rPr>
                <w:sz w:val="24"/>
                <w:szCs w:val="24"/>
              </w:rPr>
            </w:pPr>
          </w:p>
          <w:p w:rsidR="00027BE3" w:rsidRPr="00234DD2" w:rsidRDefault="00027BE3" w:rsidP="00234DD2">
            <w:pPr>
              <w:jc w:val="center"/>
              <w:rPr>
                <w:sz w:val="24"/>
                <w:szCs w:val="24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  <w:r w:rsidRPr="00234DD2">
              <w:rPr>
                <w:sz w:val="24"/>
                <w:szCs w:val="24"/>
              </w:rPr>
              <w:t>шт.</w:t>
            </w:r>
          </w:p>
          <w:p w:rsidR="00710445" w:rsidRPr="00052AB2" w:rsidRDefault="00710445" w:rsidP="00234DD2">
            <w:pPr>
              <w:jc w:val="center"/>
              <w:rPr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шт.</w:t>
            </w:r>
          </w:p>
          <w:p w:rsidR="00710445" w:rsidRPr="00052AB2" w:rsidRDefault="00710445" w:rsidP="00234DD2">
            <w:pPr>
              <w:jc w:val="center"/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шт.</w:t>
            </w:r>
          </w:p>
          <w:p w:rsidR="00710445" w:rsidRPr="00052AB2" w:rsidRDefault="00710445" w:rsidP="00234DD2">
            <w:pPr>
              <w:jc w:val="center"/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шт.</w:t>
            </w:r>
          </w:p>
          <w:p w:rsidR="00710445" w:rsidRPr="00052AB2" w:rsidRDefault="00710445" w:rsidP="00234DD2">
            <w:pPr>
              <w:jc w:val="center"/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>шт.</w:t>
            </w:r>
          </w:p>
          <w:p w:rsidR="00710445" w:rsidRPr="00052AB2" w:rsidRDefault="00710445" w:rsidP="00234DD2">
            <w:pPr>
              <w:jc w:val="center"/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  <w:r w:rsidRPr="00234DD2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BE3" w:rsidRPr="00234DD2" w:rsidRDefault="00027BE3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BE3" w:rsidRPr="00234DD2" w:rsidRDefault="00027BE3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:rsidR="00710445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BE3" w:rsidRPr="00234DD2" w:rsidRDefault="00027BE3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:rsidR="00710445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BE3" w:rsidRPr="00234DD2" w:rsidRDefault="00027BE3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0445" w:rsidRPr="00052AB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308" w:type="pct"/>
          </w:tcPr>
          <w:p w:rsidR="003766AD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Основное мероприятие </w:t>
            </w:r>
          </w:p>
          <w:p w:rsidR="003766AD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34DD2"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Выполнение государственного задания ГБУ Пензенской области </w:t>
            </w:r>
            <w:r w:rsidR="00234DD2"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Пензенский пожарно-</w:t>
            </w: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спасательный центр</w:t>
            </w:r>
            <w:r w:rsidR="00234DD2" w:rsidRPr="00234D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5C2AE5">
        <w:trPr>
          <w:trHeight w:val="67"/>
        </w:trPr>
        <w:tc>
          <w:tcPr>
            <w:tcW w:w="655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rPr>
          <w:trHeight w:val="93"/>
        </w:trPr>
        <w:tc>
          <w:tcPr>
            <w:tcW w:w="655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1308" w:type="pct"/>
          </w:tcPr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sz w:val="24"/>
                <w:szCs w:val="24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</w:t>
            </w:r>
            <w:r w:rsidR="00234DD2" w:rsidRPr="00234DD2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5C2AE5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34DD2">
              <w:rPr>
                <w:rFonts w:eastAsia="Calibri"/>
                <w:sz w:val="24"/>
                <w:szCs w:val="24"/>
                <w:lang w:eastAsia="en-US"/>
              </w:rPr>
              <w:t>I</w:t>
            </w:r>
            <w:r w:rsidR="00A027E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4DD2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A027E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4DD2">
              <w:rPr>
                <w:rFonts w:eastAsia="Calibri"/>
                <w:sz w:val="24"/>
                <w:szCs w:val="24"/>
                <w:lang w:eastAsia="en-US"/>
              </w:rPr>
              <w:t xml:space="preserve">IV кв. 2018 </w:t>
            </w:r>
            <w:r w:rsidR="002102AA" w:rsidRPr="002102AA">
              <w:rPr>
                <w:rFonts w:eastAsia="Calibri"/>
                <w:sz w:val="24"/>
                <w:szCs w:val="24"/>
                <w:lang w:eastAsia="en-US"/>
              </w:rPr>
              <w:t>года</w:t>
            </w: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4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Финансовое обеспечение выполнения государственного задания 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ГБУ Пензенской области </w:t>
            </w:r>
            <w:r w:rsidR="00234DD2" w:rsidRPr="00234DD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Пензенский пожарно-спасательный центр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. </w:t>
            </w:r>
            <w:r w:rsidRPr="00234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Доля профинансированных средств, направленных на обеспечение выполнения госзадания</w:t>
            </w:r>
          </w:p>
        </w:tc>
        <w:tc>
          <w:tcPr>
            <w:tcW w:w="420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34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357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1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21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5C2AE5">
            <w:pPr>
              <w:spacing w:line="214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710445" w:rsidRPr="00234DD2" w:rsidRDefault="00710445" w:rsidP="00234DD2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8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Система химической и биологической безопасности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08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5C2AE5">
            <w:pPr>
              <w:pStyle w:val="ConsPlusNormal"/>
              <w:spacing w:line="21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234D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1308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234DD2">
              <w:rPr>
                <w:sz w:val="24"/>
                <w:szCs w:val="24"/>
              </w:rPr>
              <w:t xml:space="preserve">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мобилизационной готовности экономики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06BA3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Приобретение СИЗ</w:t>
            </w:r>
            <w:r w:rsidR="00506B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закладываемых в резерв Правительства </w:t>
            </w: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  <w:r w:rsidR="00506B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- 100 шт.</w:t>
            </w:r>
            <w:r w:rsidR="00506B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СИЗ (гражданских противогазов ГП-7)</w:t>
            </w: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08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в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08" w:type="pct"/>
          </w:tcPr>
          <w:p w:rsidR="008A3536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информационно-технической инфраструктуры системы-112 </w:t>
            </w: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на территории Пензенской области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308" w:type="pct"/>
          </w:tcPr>
          <w:p w:rsidR="00710445" w:rsidRPr="00234DD2" w:rsidRDefault="00710445" w:rsidP="00D2560A">
            <w:pPr>
              <w:widowControl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color w:val="000000"/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</w:t>
            </w:r>
            <w:r w:rsidR="00234DD2" w:rsidRPr="00234DD2">
              <w:rPr>
                <w:color w:val="000000"/>
                <w:sz w:val="24"/>
                <w:szCs w:val="24"/>
              </w:rPr>
              <w:t>"</w:t>
            </w:r>
            <w:r w:rsidRPr="00234DD2">
              <w:rPr>
                <w:color w:val="000000"/>
                <w:sz w:val="24"/>
                <w:szCs w:val="24"/>
              </w:rPr>
              <w:t>112</w:t>
            </w:r>
            <w:r w:rsidR="00234DD2" w:rsidRPr="00234DD2">
              <w:rPr>
                <w:color w:val="000000"/>
                <w:sz w:val="24"/>
                <w:szCs w:val="24"/>
              </w:rPr>
              <w:t>"</w:t>
            </w:r>
            <w:r w:rsidRPr="00234DD2">
              <w:rPr>
                <w:color w:val="000000"/>
                <w:sz w:val="24"/>
                <w:szCs w:val="24"/>
              </w:rPr>
              <w:t xml:space="preserve"> на территории Пензенской области</w:t>
            </w:r>
            <w:r w:rsidR="00234DD2" w:rsidRPr="00234DD2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</w:t>
            </w:r>
            <w:r w:rsidR="002102AA">
              <w:t xml:space="preserve">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обеспечения вызова экстренных оперативных служб по единому номеру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773F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всей области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1 ед.</w:t>
            </w: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45" w:rsidRPr="00234DD2" w:rsidTr="00354D34">
        <w:tc>
          <w:tcPr>
            <w:tcW w:w="655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1308" w:type="pct"/>
          </w:tcPr>
          <w:p w:rsidR="00710445" w:rsidRPr="00234DD2" w:rsidRDefault="00710445" w:rsidP="00D2560A">
            <w:pPr>
              <w:widowControl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234DD2">
              <w:rPr>
                <w:sz w:val="24"/>
                <w:szCs w:val="24"/>
              </w:rPr>
              <w:t xml:space="preserve">Мероприятие </w:t>
            </w:r>
            <w:r w:rsidR="00234DD2" w:rsidRPr="00234DD2">
              <w:rPr>
                <w:sz w:val="24"/>
                <w:szCs w:val="24"/>
              </w:rPr>
              <w:t>"</w:t>
            </w:r>
            <w:r w:rsidRPr="00234DD2">
              <w:rPr>
                <w:sz w:val="24"/>
                <w:szCs w:val="24"/>
              </w:rPr>
              <w:t>Подготовка и размещение в СМИ информации о функционировании системы-112</w:t>
            </w:r>
            <w:r w:rsidR="00234DD2" w:rsidRPr="00234DD2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кв. 2018 </w:t>
            </w:r>
            <w:r w:rsidR="002102AA" w:rsidRPr="002102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73F4E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информационных роликов на областных телерадиокомпаниях </w:t>
            </w:r>
            <w:r w:rsidR="00234DD2"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 публикаций</w:t>
            </w:r>
          </w:p>
        </w:tc>
        <w:tc>
          <w:tcPr>
            <w:tcW w:w="420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кол. публи</w:t>
            </w:r>
            <w:r w:rsidR="00340B98">
              <w:rPr>
                <w:rFonts w:ascii="Times New Roman" w:hAnsi="Times New Roman" w:cs="Times New Roman"/>
                <w:sz w:val="24"/>
                <w:szCs w:val="24"/>
              </w:rPr>
              <w:t>-каций</w:t>
            </w:r>
          </w:p>
        </w:tc>
        <w:tc>
          <w:tcPr>
            <w:tcW w:w="357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1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6" w:type="pct"/>
          </w:tcPr>
          <w:p w:rsidR="00710445" w:rsidRPr="00234DD2" w:rsidRDefault="00710445" w:rsidP="00D2560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D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10445" w:rsidRDefault="00710445" w:rsidP="00710445">
      <w:pPr>
        <w:rPr>
          <w:sz w:val="24"/>
          <w:szCs w:val="24"/>
        </w:rPr>
      </w:pPr>
    </w:p>
    <w:p w:rsidR="00A30EAE" w:rsidRDefault="00D2560A" w:rsidP="00D2560A">
      <w:pPr>
        <w:jc w:val="center"/>
        <w:rPr>
          <w:sz w:val="28"/>
        </w:rPr>
      </w:pPr>
      <w:r>
        <w:rPr>
          <w:sz w:val="24"/>
          <w:szCs w:val="24"/>
        </w:rPr>
        <w:t>___________</w:t>
      </w:r>
    </w:p>
    <w:sectPr w:rsidR="00A30EAE" w:rsidSect="00354D34">
      <w:endnotePr>
        <w:numFmt w:val="decimal"/>
      </w:endnotePr>
      <w:pgSz w:w="16840" w:h="11907" w:orient="landscape" w:code="9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CF1" w:rsidRDefault="00743CF1">
      <w:r>
        <w:separator/>
      </w:r>
    </w:p>
  </w:endnote>
  <w:endnote w:type="continuationSeparator" w:id="0">
    <w:p w:rsidR="00743CF1" w:rsidRDefault="0074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336B6">
      <w:rPr>
        <w:noProof/>
        <w:sz w:val="16"/>
      </w:rPr>
      <w:t>d:\пк1\пр10\распоряжения\28.02.18.03.docx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163" w:rsidRDefault="00773163" w:rsidP="00773163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336B6">
      <w:rPr>
        <w:noProof/>
        <w:sz w:val="16"/>
      </w:rPr>
      <w:t>d:\пк1\пр10\распоряжения\28.02.18.03.docx</w:t>
    </w:r>
    <w:r>
      <w:rPr>
        <w:sz w:val="16"/>
      </w:rPr>
      <w:fldChar w:fldCharType="end"/>
    </w:r>
  </w:p>
  <w:p w:rsidR="00773163" w:rsidRDefault="007731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CF1" w:rsidRDefault="00743CF1">
      <w:r>
        <w:separator/>
      </w:r>
    </w:p>
  </w:footnote>
  <w:footnote w:type="continuationSeparator" w:id="0">
    <w:p w:rsidR="00743CF1" w:rsidRDefault="0074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582931"/>
      <w:docPartObj>
        <w:docPartGallery w:val="Page Numbers (Top of Page)"/>
        <w:docPartUnique/>
      </w:docPartObj>
    </w:sdtPr>
    <w:sdtEndPr/>
    <w:sdtContent>
      <w:p w:rsidR="00343A45" w:rsidRDefault="00343A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C9F">
          <w:rPr>
            <w:noProof/>
          </w:rPr>
          <w:t>8</w:t>
        </w:r>
        <w:r>
          <w:fldChar w:fldCharType="end"/>
        </w:r>
      </w:p>
    </w:sdtContent>
  </w:sdt>
  <w:p w:rsidR="00343A45" w:rsidRDefault="00343A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03C73"/>
    <w:multiLevelType w:val="hybridMultilevel"/>
    <w:tmpl w:val="CB168964"/>
    <w:lvl w:ilvl="0" w:tplc="B33A3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45"/>
    <w:rsid w:val="00027BE3"/>
    <w:rsid w:val="00052AB2"/>
    <w:rsid w:val="00054236"/>
    <w:rsid w:val="00137867"/>
    <w:rsid w:val="001E462E"/>
    <w:rsid w:val="002102AA"/>
    <w:rsid w:val="0022252C"/>
    <w:rsid w:val="00234DD2"/>
    <w:rsid w:val="0024392F"/>
    <w:rsid w:val="0024571A"/>
    <w:rsid w:val="00286669"/>
    <w:rsid w:val="002F70DB"/>
    <w:rsid w:val="00311B0A"/>
    <w:rsid w:val="00340B98"/>
    <w:rsid w:val="00343A45"/>
    <w:rsid w:val="00354D34"/>
    <w:rsid w:val="003766AD"/>
    <w:rsid w:val="003767D6"/>
    <w:rsid w:val="00452D06"/>
    <w:rsid w:val="004B4278"/>
    <w:rsid w:val="00506BA3"/>
    <w:rsid w:val="00546F8E"/>
    <w:rsid w:val="005761C4"/>
    <w:rsid w:val="005C2AE5"/>
    <w:rsid w:val="005F1D85"/>
    <w:rsid w:val="006003F6"/>
    <w:rsid w:val="00627542"/>
    <w:rsid w:val="006326C0"/>
    <w:rsid w:val="00655DE8"/>
    <w:rsid w:val="00657796"/>
    <w:rsid w:val="00691DCD"/>
    <w:rsid w:val="006B1415"/>
    <w:rsid w:val="00710445"/>
    <w:rsid w:val="00743CF1"/>
    <w:rsid w:val="00773163"/>
    <w:rsid w:val="00773F4E"/>
    <w:rsid w:val="007829E1"/>
    <w:rsid w:val="00854596"/>
    <w:rsid w:val="008A3536"/>
    <w:rsid w:val="008A766D"/>
    <w:rsid w:val="008B47B3"/>
    <w:rsid w:val="009036A1"/>
    <w:rsid w:val="009336B6"/>
    <w:rsid w:val="00994182"/>
    <w:rsid w:val="009C2A8E"/>
    <w:rsid w:val="009E2586"/>
    <w:rsid w:val="009F6666"/>
    <w:rsid w:val="00A027EB"/>
    <w:rsid w:val="00A30EAE"/>
    <w:rsid w:val="00B30EC6"/>
    <w:rsid w:val="00B47423"/>
    <w:rsid w:val="00B77969"/>
    <w:rsid w:val="00C65C5F"/>
    <w:rsid w:val="00CB7F5B"/>
    <w:rsid w:val="00CC0AFB"/>
    <w:rsid w:val="00CC440B"/>
    <w:rsid w:val="00D2560A"/>
    <w:rsid w:val="00D45015"/>
    <w:rsid w:val="00D943A5"/>
    <w:rsid w:val="00F00C9F"/>
    <w:rsid w:val="00F565F7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71044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table" w:styleId="a7">
    <w:name w:val="Table Grid"/>
    <w:basedOn w:val="a1"/>
    <w:rsid w:val="00234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343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71044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table" w:styleId="a7">
    <w:name w:val="Table Grid"/>
    <w:basedOn w:val="a1"/>
    <w:rsid w:val="00234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34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9</Pages>
  <Words>1794</Words>
  <Characters>10226</Characters>
  <Application>Microsoft Office Word</Application>
  <DocSecurity>4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2018-02-28T13:44:00Z</cp:lastPrinted>
  <dcterms:created xsi:type="dcterms:W3CDTF">2018-03-02T11:52:00Z</dcterms:created>
  <dcterms:modified xsi:type="dcterms:W3CDTF">2018-03-02T11:52:00Z</dcterms:modified>
</cp:coreProperties>
</file>