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3030B" w:rsidRPr="0033030B" w:rsidTr="0012039B">
        <w:trPr>
          <w:jc w:val="center"/>
        </w:trPr>
        <w:tc>
          <w:tcPr>
            <w:tcW w:w="9639" w:type="dxa"/>
          </w:tcPr>
          <w:p w:rsidR="00426FF1" w:rsidRPr="0033030B" w:rsidRDefault="00320DB7" w:rsidP="002668F7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Описание: D:\Цветной герб для бланка.png" style="position:absolute;left:0;text-align:left;margin-left:215.4pt;margin-top:-26.25pt;width:57.2pt;height:75.55pt;z-index:1;visibility:visible">
                  <v:imagedata r:id="rId8" o:title="Цветной герб для бланка"/>
                </v:shape>
              </w:pict>
            </w:r>
          </w:p>
        </w:tc>
      </w:tr>
      <w:tr w:rsidR="0033030B" w:rsidRPr="0033030B" w:rsidTr="0012039B">
        <w:trPr>
          <w:jc w:val="center"/>
        </w:trPr>
        <w:tc>
          <w:tcPr>
            <w:tcW w:w="9639" w:type="dxa"/>
          </w:tcPr>
          <w:p w:rsidR="0012039B" w:rsidRPr="0033030B" w:rsidRDefault="0012039B" w:rsidP="002668F7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33030B" w:rsidRPr="0033030B" w:rsidTr="0012039B">
        <w:trPr>
          <w:jc w:val="center"/>
        </w:trPr>
        <w:tc>
          <w:tcPr>
            <w:tcW w:w="9639" w:type="dxa"/>
          </w:tcPr>
          <w:p w:rsidR="0012039B" w:rsidRPr="0033030B" w:rsidRDefault="0012039B" w:rsidP="002668F7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33030B" w:rsidRPr="0033030B" w:rsidTr="0012039B">
        <w:trPr>
          <w:jc w:val="center"/>
        </w:trPr>
        <w:tc>
          <w:tcPr>
            <w:tcW w:w="9639" w:type="dxa"/>
          </w:tcPr>
          <w:p w:rsidR="0012039B" w:rsidRPr="0033030B" w:rsidRDefault="0012039B" w:rsidP="002668F7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33030B" w:rsidRPr="0033030B" w:rsidTr="0012039B">
        <w:trPr>
          <w:jc w:val="center"/>
        </w:trPr>
        <w:tc>
          <w:tcPr>
            <w:tcW w:w="9639" w:type="dxa"/>
          </w:tcPr>
          <w:p w:rsidR="00426FF1" w:rsidRPr="0033030B" w:rsidRDefault="007F3006" w:rsidP="002668F7">
            <w:pPr>
              <w:widowControl/>
              <w:jc w:val="center"/>
              <w:rPr>
                <w:b/>
                <w:sz w:val="36"/>
              </w:rPr>
            </w:pPr>
            <w:r w:rsidRPr="0033030B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33030B" w:rsidRPr="0033030B" w:rsidTr="0012039B">
        <w:trPr>
          <w:jc w:val="center"/>
        </w:trPr>
        <w:tc>
          <w:tcPr>
            <w:tcW w:w="9639" w:type="dxa"/>
          </w:tcPr>
          <w:p w:rsidR="00426FF1" w:rsidRPr="0033030B" w:rsidRDefault="00426FF1" w:rsidP="002668F7">
            <w:pPr>
              <w:widowControl/>
              <w:jc w:val="center"/>
              <w:rPr>
                <w:sz w:val="36"/>
              </w:rPr>
            </w:pPr>
          </w:p>
        </w:tc>
      </w:tr>
      <w:tr w:rsidR="0033030B" w:rsidRPr="0033030B" w:rsidTr="0012039B">
        <w:trPr>
          <w:jc w:val="center"/>
        </w:trPr>
        <w:tc>
          <w:tcPr>
            <w:tcW w:w="9639" w:type="dxa"/>
          </w:tcPr>
          <w:p w:rsidR="00426FF1" w:rsidRPr="0033030B" w:rsidRDefault="007F3006" w:rsidP="002668F7">
            <w:pPr>
              <w:pStyle w:val="3"/>
            </w:pPr>
            <w:proofErr w:type="gramStart"/>
            <w:r w:rsidRPr="0033030B">
              <w:rPr>
                <w:sz w:val="28"/>
              </w:rPr>
              <w:t>П</w:t>
            </w:r>
            <w:proofErr w:type="gramEnd"/>
            <w:r w:rsidRPr="0033030B">
              <w:rPr>
                <w:sz w:val="28"/>
              </w:rPr>
              <w:t xml:space="preserve"> О С Т А Н О В Л Е Н И Е</w:t>
            </w:r>
          </w:p>
        </w:tc>
      </w:tr>
      <w:tr w:rsidR="00426FF1" w:rsidRPr="0033030B" w:rsidTr="0012039B">
        <w:trPr>
          <w:jc w:val="center"/>
        </w:trPr>
        <w:tc>
          <w:tcPr>
            <w:tcW w:w="9639" w:type="dxa"/>
            <w:vAlign w:val="center"/>
          </w:tcPr>
          <w:p w:rsidR="00426FF1" w:rsidRPr="0033030B" w:rsidRDefault="00426FF1" w:rsidP="002668F7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33030B" w:rsidRDefault="00D3044A" w:rsidP="002668F7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3030B" w:rsidRPr="0033030B" w:rsidTr="004D379D">
        <w:trPr>
          <w:jc w:val="center"/>
        </w:trPr>
        <w:tc>
          <w:tcPr>
            <w:tcW w:w="284" w:type="dxa"/>
            <w:vAlign w:val="bottom"/>
          </w:tcPr>
          <w:p w:rsidR="001E692E" w:rsidRPr="0033030B" w:rsidRDefault="001E692E" w:rsidP="002668F7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33030B" w:rsidRDefault="00035830" w:rsidP="002668F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 июля 2023 г.</w:t>
            </w:r>
          </w:p>
        </w:tc>
        <w:tc>
          <w:tcPr>
            <w:tcW w:w="397" w:type="dxa"/>
            <w:vAlign w:val="bottom"/>
          </w:tcPr>
          <w:p w:rsidR="001E692E" w:rsidRPr="0033030B" w:rsidRDefault="001E692E" w:rsidP="002668F7">
            <w:pPr>
              <w:widowControl/>
              <w:jc w:val="center"/>
              <w:rPr>
                <w:sz w:val="24"/>
              </w:rPr>
            </w:pPr>
            <w:r w:rsidRPr="0033030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33030B" w:rsidRDefault="00035830" w:rsidP="002668F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590-пП</w:t>
            </w:r>
          </w:p>
        </w:tc>
      </w:tr>
      <w:tr w:rsidR="0033030B" w:rsidRPr="0033030B" w:rsidTr="004D379D">
        <w:trPr>
          <w:jc w:val="center"/>
        </w:trPr>
        <w:tc>
          <w:tcPr>
            <w:tcW w:w="4650" w:type="dxa"/>
            <w:gridSpan w:val="4"/>
          </w:tcPr>
          <w:p w:rsidR="001E692E" w:rsidRPr="0033030B" w:rsidRDefault="001E692E" w:rsidP="002668F7">
            <w:pPr>
              <w:widowControl/>
              <w:jc w:val="center"/>
              <w:rPr>
                <w:sz w:val="10"/>
              </w:rPr>
            </w:pPr>
          </w:p>
          <w:p w:rsidR="001E692E" w:rsidRPr="0033030B" w:rsidRDefault="001E692E" w:rsidP="002668F7">
            <w:pPr>
              <w:widowControl/>
              <w:jc w:val="center"/>
              <w:rPr>
                <w:sz w:val="24"/>
              </w:rPr>
            </w:pPr>
            <w:proofErr w:type="spellStart"/>
            <w:r w:rsidRPr="0033030B">
              <w:rPr>
                <w:sz w:val="24"/>
              </w:rPr>
              <w:t>г</w:t>
            </w:r>
            <w:proofErr w:type="gramStart"/>
            <w:r w:rsidRPr="0033030B">
              <w:rPr>
                <w:sz w:val="24"/>
              </w:rPr>
              <w:t>.П</w:t>
            </w:r>
            <w:proofErr w:type="gramEnd"/>
            <w:r w:rsidRPr="0033030B"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33030B" w:rsidRDefault="00BA5A70" w:rsidP="002668F7">
      <w:pPr>
        <w:spacing w:line="221" w:lineRule="auto"/>
        <w:jc w:val="both"/>
        <w:rPr>
          <w:sz w:val="28"/>
          <w:szCs w:val="28"/>
        </w:rPr>
      </w:pPr>
    </w:p>
    <w:p w:rsidR="003B65A7" w:rsidRPr="0033030B" w:rsidRDefault="003B65A7" w:rsidP="002668F7">
      <w:pPr>
        <w:spacing w:line="221" w:lineRule="auto"/>
        <w:jc w:val="center"/>
        <w:rPr>
          <w:b/>
          <w:bCs/>
          <w:sz w:val="28"/>
          <w:szCs w:val="28"/>
        </w:rPr>
      </w:pPr>
      <w:r w:rsidRPr="0033030B">
        <w:rPr>
          <w:b/>
          <w:bCs/>
          <w:sz w:val="28"/>
          <w:szCs w:val="28"/>
        </w:rPr>
        <w:t xml:space="preserve">О внесении изменений в государственную программу </w:t>
      </w:r>
      <w:r w:rsidR="00D23487" w:rsidRPr="0033030B">
        <w:rPr>
          <w:b/>
          <w:bCs/>
          <w:sz w:val="28"/>
          <w:szCs w:val="28"/>
        </w:rPr>
        <w:br/>
      </w:r>
      <w:r w:rsidRPr="0033030B">
        <w:rPr>
          <w:b/>
          <w:bCs/>
          <w:sz w:val="28"/>
          <w:szCs w:val="28"/>
        </w:rPr>
        <w:t xml:space="preserve">Пензенской области </w:t>
      </w:r>
      <w:r w:rsidR="00491930" w:rsidRPr="0033030B">
        <w:rPr>
          <w:b/>
          <w:bCs/>
          <w:sz w:val="28"/>
          <w:szCs w:val="28"/>
        </w:rPr>
        <w:t>"</w:t>
      </w:r>
      <w:r w:rsidRPr="0033030B">
        <w:rPr>
          <w:b/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491930" w:rsidRPr="0033030B">
        <w:rPr>
          <w:b/>
          <w:bCs/>
          <w:sz w:val="28"/>
          <w:szCs w:val="28"/>
        </w:rPr>
        <w:t>"</w:t>
      </w:r>
      <w:r w:rsidRPr="0033030B">
        <w:rPr>
          <w:b/>
          <w:bCs/>
          <w:sz w:val="28"/>
          <w:szCs w:val="28"/>
        </w:rPr>
        <w:t xml:space="preserve">, утвержденную постановлением Правительства Пензенской области </w:t>
      </w:r>
      <w:r w:rsidR="00D23487" w:rsidRPr="0033030B">
        <w:rPr>
          <w:b/>
          <w:bCs/>
          <w:sz w:val="28"/>
          <w:szCs w:val="28"/>
        </w:rPr>
        <w:br/>
      </w:r>
      <w:r w:rsidRPr="0033030B">
        <w:rPr>
          <w:b/>
          <w:bCs/>
          <w:sz w:val="28"/>
          <w:szCs w:val="28"/>
        </w:rPr>
        <w:t>от 29.10.2013 № 801-пП (с последующими изменениями)</w:t>
      </w:r>
    </w:p>
    <w:p w:rsidR="003B65A7" w:rsidRPr="0033030B" w:rsidRDefault="003B65A7" w:rsidP="002668F7">
      <w:pPr>
        <w:spacing w:line="221" w:lineRule="auto"/>
        <w:rPr>
          <w:sz w:val="28"/>
          <w:szCs w:val="28"/>
        </w:rPr>
      </w:pPr>
    </w:p>
    <w:p w:rsidR="00D23487" w:rsidRPr="0033030B" w:rsidRDefault="00D23487" w:rsidP="002668F7">
      <w:pPr>
        <w:spacing w:line="221" w:lineRule="auto"/>
        <w:rPr>
          <w:sz w:val="28"/>
          <w:szCs w:val="28"/>
        </w:rPr>
      </w:pPr>
    </w:p>
    <w:p w:rsidR="003B65A7" w:rsidRPr="0033030B" w:rsidRDefault="003B65A7" w:rsidP="002668F7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33030B">
        <w:rPr>
          <w:sz w:val="28"/>
          <w:szCs w:val="28"/>
          <w:shd w:val="clear" w:color="auto" w:fill="FFFFFF"/>
        </w:rPr>
        <w:t xml:space="preserve">В соответствии с Законом Пензенской области от 14.06.2023 № 4022-ЗПО </w:t>
      </w:r>
      <w:r w:rsidR="00491930" w:rsidRPr="0033030B">
        <w:rPr>
          <w:sz w:val="28"/>
          <w:szCs w:val="28"/>
          <w:shd w:val="clear" w:color="auto" w:fill="FFFFFF"/>
        </w:rPr>
        <w:t>"</w:t>
      </w:r>
      <w:r w:rsidRPr="0033030B">
        <w:rPr>
          <w:sz w:val="28"/>
          <w:szCs w:val="28"/>
          <w:shd w:val="clear" w:color="auto" w:fill="FFFFFF"/>
        </w:rPr>
        <w:t xml:space="preserve">О внесении изменений в Закон Пензенской области </w:t>
      </w:r>
      <w:r w:rsidR="00491930" w:rsidRPr="0033030B">
        <w:rPr>
          <w:sz w:val="28"/>
          <w:szCs w:val="28"/>
          <w:shd w:val="clear" w:color="auto" w:fill="FFFFFF"/>
        </w:rPr>
        <w:t>"</w:t>
      </w:r>
      <w:r w:rsidRPr="0033030B">
        <w:rPr>
          <w:sz w:val="28"/>
          <w:szCs w:val="28"/>
          <w:shd w:val="clear" w:color="auto" w:fill="FFFFFF"/>
        </w:rPr>
        <w:t>О бюджете Пензенской области на 2023 год и на плановый период 2024 и 2025 годов</w:t>
      </w:r>
      <w:r w:rsidR="00491930" w:rsidRPr="0033030B">
        <w:rPr>
          <w:sz w:val="28"/>
          <w:szCs w:val="28"/>
          <w:shd w:val="clear" w:color="auto" w:fill="FFFFFF"/>
        </w:rPr>
        <w:t>"</w:t>
      </w:r>
      <w:r w:rsidRPr="0033030B">
        <w:rPr>
          <w:sz w:val="28"/>
          <w:szCs w:val="28"/>
          <w:shd w:val="clear" w:color="auto" w:fill="FFFFFF"/>
        </w:rPr>
        <w:t xml:space="preserve">, постановлением Правительства Пензенской области от 18.04.2012 № 274-пП </w:t>
      </w:r>
      <w:r w:rsidR="00491930" w:rsidRPr="0033030B">
        <w:rPr>
          <w:sz w:val="28"/>
          <w:szCs w:val="28"/>
          <w:shd w:val="clear" w:color="auto" w:fill="FFFFFF"/>
        </w:rPr>
        <w:t>"</w:t>
      </w:r>
      <w:r w:rsidRPr="0033030B">
        <w:rPr>
          <w:sz w:val="28"/>
          <w:szCs w:val="28"/>
          <w:shd w:val="clear" w:color="auto" w:fill="FFFFFF"/>
        </w:rPr>
        <w:t>Об утверждении Порядка разработки и реализации государственных программ Пензенской области</w:t>
      </w:r>
      <w:r w:rsidR="00491930" w:rsidRPr="0033030B">
        <w:rPr>
          <w:sz w:val="28"/>
          <w:szCs w:val="28"/>
          <w:shd w:val="clear" w:color="auto" w:fill="FFFFFF"/>
        </w:rPr>
        <w:t>"</w:t>
      </w:r>
      <w:r w:rsidRPr="0033030B">
        <w:rPr>
          <w:sz w:val="28"/>
          <w:szCs w:val="28"/>
          <w:shd w:val="clear" w:color="auto" w:fill="FFFFFF"/>
        </w:rPr>
        <w:t xml:space="preserve"> (с последующими изменениями), руководствуясь Законом Пензенской области от 21.04.2023 № 4006-ЗПО </w:t>
      </w:r>
      <w:r w:rsidR="00491930" w:rsidRPr="0033030B">
        <w:rPr>
          <w:sz w:val="28"/>
          <w:szCs w:val="28"/>
          <w:shd w:val="clear" w:color="auto" w:fill="FFFFFF"/>
        </w:rPr>
        <w:t>"</w:t>
      </w:r>
      <w:r w:rsidRPr="0033030B">
        <w:rPr>
          <w:sz w:val="28"/>
          <w:szCs w:val="28"/>
          <w:shd w:val="clear" w:color="auto" w:fill="FFFFFF"/>
        </w:rPr>
        <w:t>О Правительстве</w:t>
      </w:r>
      <w:proofErr w:type="gramEnd"/>
      <w:r w:rsidRPr="0033030B">
        <w:rPr>
          <w:sz w:val="28"/>
          <w:szCs w:val="28"/>
          <w:shd w:val="clear" w:color="auto" w:fill="FFFFFF"/>
        </w:rPr>
        <w:t xml:space="preserve"> Пензенской области</w:t>
      </w:r>
      <w:r w:rsidR="00491930" w:rsidRPr="0033030B">
        <w:rPr>
          <w:sz w:val="28"/>
          <w:szCs w:val="28"/>
          <w:shd w:val="clear" w:color="auto" w:fill="FFFFFF"/>
        </w:rPr>
        <w:t>"</w:t>
      </w:r>
      <w:r w:rsidRPr="0033030B">
        <w:rPr>
          <w:sz w:val="28"/>
          <w:szCs w:val="28"/>
          <w:shd w:val="clear" w:color="auto" w:fill="FFFFFF"/>
        </w:rPr>
        <w:t xml:space="preserve"> </w:t>
      </w:r>
      <w:r w:rsidR="00491930" w:rsidRPr="0033030B">
        <w:rPr>
          <w:sz w:val="28"/>
          <w:szCs w:val="28"/>
          <w:shd w:val="clear" w:color="auto" w:fill="FFFFFF"/>
        </w:rPr>
        <w:br/>
      </w:r>
      <w:r w:rsidRPr="0033030B">
        <w:rPr>
          <w:sz w:val="28"/>
          <w:szCs w:val="28"/>
          <w:shd w:val="clear" w:color="auto" w:fill="FFFFFF"/>
        </w:rPr>
        <w:t xml:space="preserve">(с последующими изменениями), Правительство Пензенской области </w:t>
      </w:r>
      <w:r w:rsidR="00491930" w:rsidRPr="0033030B">
        <w:rPr>
          <w:sz w:val="28"/>
          <w:szCs w:val="28"/>
          <w:shd w:val="clear" w:color="auto" w:fill="FFFFFF"/>
        </w:rPr>
        <w:br/>
      </w:r>
      <w:proofErr w:type="gramStart"/>
      <w:r w:rsidRPr="0033030B">
        <w:rPr>
          <w:b/>
          <w:sz w:val="28"/>
          <w:szCs w:val="28"/>
          <w:shd w:val="clear" w:color="auto" w:fill="FFFFFF"/>
        </w:rPr>
        <w:t>п</w:t>
      </w:r>
      <w:proofErr w:type="gramEnd"/>
      <w:r w:rsidRPr="0033030B">
        <w:rPr>
          <w:b/>
          <w:sz w:val="28"/>
          <w:szCs w:val="28"/>
          <w:shd w:val="clear" w:color="auto" w:fill="FFFFFF"/>
        </w:rPr>
        <w:t xml:space="preserve"> о с т а н о в л я е т:</w:t>
      </w:r>
    </w:p>
    <w:p w:rsidR="003B65A7" w:rsidRPr="0033030B" w:rsidRDefault="003B65A7" w:rsidP="002668F7">
      <w:pPr>
        <w:pStyle w:val="a9"/>
        <w:spacing w:line="221" w:lineRule="auto"/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33030B">
        <w:rPr>
          <w:sz w:val="28"/>
          <w:szCs w:val="28"/>
          <w:shd w:val="clear" w:color="auto" w:fill="FFFFFF"/>
        </w:rPr>
        <w:t xml:space="preserve">1. Внести в государственную программу Пензенской области </w:t>
      </w:r>
      <w:r w:rsidR="00491930" w:rsidRPr="0033030B">
        <w:rPr>
          <w:bCs/>
          <w:sz w:val="28"/>
          <w:szCs w:val="28"/>
          <w:shd w:val="clear" w:color="auto" w:fill="FFFFFF"/>
        </w:rPr>
        <w:t>"</w:t>
      </w:r>
      <w:r w:rsidRPr="0033030B">
        <w:rPr>
          <w:bCs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491930" w:rsidRPr="0033030B">
        <w:rPr>
          <w:bCs/>
          <w:sz w:val="28"/>
          <w:szCs w:val="28"/>
          <w:shd w:val="clear" w:color="auto" w:fill="FFFFFF"/>
        </w:rPr>
        <w:t>"</w:t>
      </w:r>
      <w:r w:rsidRPr="0033030B">
        <w:rPr>
          <w:bCs/>
          <w:sz w:val="28"/>
          <w:szCs w:val="28"/>
          <w:shd w:val="clear" w:color="auto" w:fill="FFFFFF"/>
        </w:rPr>
        <w:t xml:space="preserve"> (далее </w:t>
      </w:r>
      <w:r w:rsidR="00491930" w:rsidRPr="0033030B">
        <w:rPr>
          <w:bCs/>
          <w:sz w:val="28"/>
          <w:szCs w:val="28"/>
          <w:shd w:val="clear" w:color="auto" w:fill="FFFFFF"/>
        </w:rPr>
        <w:t>-</w:t>
      </w:r>
      <w:r w:rsidRPr="0033030B">
        <w:rPr>
          <w:bCs/>
          <w:sz w:val="28"/>
          <w:szCs w:val="28"/>
          <w:shd w:val="clear" w:color="auto" w:fill="FFFFFF"/>
        </w:rPr>
        <w:t xml:space="preserve"> Программа), утвержденную постановлением Правительства Пензенской области от 29.10.2013 № 801-пП </w:t>
      </w:r>
      <w:r w:rsidR="00491930" w:rsidRPr="0033030B">
        <w:rPr>
          <w:bCs/>
          <w:sz w:val="28"/>
          <w:szCs w:val="28"/>
          <w:shd w:val="clear" w:color="auto" w:fill="FFFFFF"/>
        </w:rPr>
        <w:t>"</w:t>
      </w:r>
      <w:r w:rsidRPr="0033030B">
        <w:rPr>
          <w:bCs/>
          <w:sz w:val="28"/>
          <w:szCs w:val="28"/>
          <w:shd w:val="clear" w:color="auto" w:fill="FFFFFF"/>
        </w:rPr>
        <w:t xml:space="preserve">Об утверждении государственной программы Пензенской области </w:t>
      </w:r>
      <w:r w:rsidR="00491930" w:rsidRPr="0033030B">
        <w:rPr>
          <w:bCs/>
          <w:sz w:val="28"/>
          <w:szCs w:val="28"/>
          <w:shd w:val="clear" w:color="auto" w:fill="FFFFFF"/>
        </w:rPr>
        <w:t>"</w:t>
      </w:r>
      <w:r w:rsidRPr="0033030B">
        <w:rPr>
          <w:bCs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491930" w:rsidRPr="0033030B">
        <w:rPr>
          <w:bCs/>
          <w:sz w:val="28"/>
          <w:szCs w:val="28"/>
          <w:shd w:val="clear" w:color="auto" w:fill="FFFFFF"/>
        </w:rPr>
        <w:t>"</w:t>
      </w:r>
      <w:r w:rsidRPr="0033030B">
        <w:rPr>
          <w:bCs/>
          <w:sz w:val="28"/>
          <w:szCs w:val="28"/>
          <w:shd w:val="clear" w:color="auto" w:fill="FFFFFF"/>
        </w:rPr>
        <w:t xml:space="preserve"> (с последующими изменениями)</w:t>
      </w:r>
      <w:r w:rsidR="002707F8" w:rsidRPr="0033030B">
        <w:rPr>
          <w:bCs/>
          <w:sz w:val="28"/>
          <w:szCs w:val="28"/>
          <w:shd w:val="clear" w:color="auto" w:fill="FFFFFF"/>
        </w:rPr>
        <w:t>,</w:t>
      </w:r>
      <w:r w:rsidRPr="0033030B">
        <w:rPr>
          <w:bCs/>
          <w:sz w:val="28"/>
          <w:szCs w:val="28"/>
          <w:shd w:val="clear" w:color="auto" w:fill="FFFFFF"/>
        </w:rPr>
        <w:t xml:space="preserve"> следующие изменения:</w:t>
      </w:r>
    </w:p>
    <w:p w:rsidR="003B65A7" w:rsidRPr="0033030B" w:rsidRDefault="003B65A7" w:rsidP="002668F7">
      <w:pPr>
        <w:pStyle w:val="a9"/>
        <w:spacing w:line="221" w:lineRule="auto"/>
        <w:ind w:left="0" w:firstLine="709"/>
        <w:jc w:val="both"/>
        <w:rPr>
          <w:sz w:val="28"/>
          <w:szCs w:val="28"/>
        </w:rPr>
      </w:pPr>
      <w:r w:rsidRPr="0033030B">
        <w:rPr>
          <w:bCs/>
          <w:sz w:val="28"/>
          <w:szCs w:val="28"/>
          <w:shd w:val="clear" w:color="auto" w:fill="FFFFFF"/>
        </w:rPr>
        <w:t>1.1. В Паспорте Программы:</w:t>
      </w:r>
    </w:p>
    <w:p w:rsidR="003B65A7" w:rsidRPr="0033030B" w:rsidRDefault="003B65A7" w:rsidP="002668F7">
      <w:pPr>
        <w:pStyle w:val="ConsPlusNormal"/>
        <w:tabs>
          <w:tab w:val="left" w:pos="795"/>
        </w:tabs>
        <w:spacing w:line="221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3030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1.1.1.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9" w:tgtFrame="consultantplus://offline/ref=31B655EDA4B814910DE28541E4A9B4837F95D385AD0DE3AAAB22A9601ED20BF7A6A5A8FE97B1CB8D7878A25ABAE42C3E467D9CAA5E45E6532D711C57z8R7M">
        <w:r w:rsidRPr="0033030B">
          <w:rPr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позицию</w:t>
        </w:r>
      </w:hyperlink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91930"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Объ</w:t>
      </w:r>
      <w:r w:rsidR="00D20D88"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мы бюджетных ассигнований государственной программы</w:t>
      </w:r>
      <w:r w:rsidR="00491930"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2668F7" w:rsidRPr="0033030B" w:rsidRDefault="002668F7" w:rsidP="002668F7">
      <w:pPr>
        <w:pStyle w:val="ConsPlusNormal"/>
        <w:tabs>
          <w:tab w:val="left" w:pos="795"/>
        </w:tabs>
        <w:spacing w:line="221" w:lineRule="auto"/>
        <w:ind w:firstLine="709"/>
        <w:jc w:val="both"/>
        <w:rPr>
          <w:rFonts w:ascii="Times New Roman" w:hAnsi="Times New Roman" w:cs="Times New Roman"/>
          <w:sz w:val="10"/>
          <w:szCs w:val="10"/>
          <w:shd w:val="clear" w:color="auto" w:fill="FFFFFF"/>
          <w:lang w:val="ru-RU"/>
        </w:rPr>
      </w:pPr>
    </w:p>
    <w:tbl>
      <w:tblPr>
        <w:tblW w:w="99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6"/>
        <w:gridCol w:w="2428"/>
        <w:gridCol w:w="7335"/>
      </w:tblGrid>
      <w:tr w:rsidR="0033030B" w:rsidRPr="0033030B" w:rsidTr="002668F7">
        <w:tc>
          <w:tcPr>
            <w:tcW w:w="236" w:type="dxa"/>
            <w:shd w:val="clear" w:color="auto" w:fill="auto"/>
          </w:tcPr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428" w:type="dxa"/>
            <w:shd w:val="clear" w:color="auto" w:fill="auto"/>
          </w:tcPr>
          <w:p w:rsidR="002668F7" w:rsidRPr="0033030B" w:rsidRDefault="002668F7" w:rsidP="00DD69C4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Объ</w:t>
            </w:r>
            <w:r w:rsidR="00DD69C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</w:t>
            </w: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мы бюджетных ассигнований государственной программы</w:t>
            </w:r>
          </w:p>
        </w:tc>
        <w:tc>
          <w:tcPr>
            <w:tcW w:w="7335" w:type="dxa"/>
            <w:shd w:val="clear" w:color="auto" w:fill="auto"/>
          </w:tcPr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Общий объ</w:t>
            </w:r>
            <w:r w:rsidR="004C55F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</w:t>
            </w: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м финансирования - 2 664 155,1тыс. рублей, </w:t>
            </w: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br/>
              <w:t>в том числе: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 средства федерального бюджета - 25 766,3 тыс. рублей, из них по годам: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2017 г. - 25 766,3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- 2 638 388,8 тыс. рублей, из них по годам: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2014 г. - 104193,6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2015 г. - 89536,9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2016 г. - 99651,5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2017 г. - 103667,6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2018 г. - 157021,8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2019 г. - 134898,4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2020 г. - 149701,4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2021 г. - 186183,0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2022 г. - 286301,1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2023 г. - 385893,0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2024 г. - 280953,3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2025 г. - 288498,4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2026 г. - 185944,4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2027 г. - 185944,4 тыс. рублей".</w:t>
            </w:r>
          </w:p>
        </w:tc>
      </w:tr>
    </w:tbl>
    <w:p w:rsidR="002668F7" w:rsidRPr="0033030B" w:rsidRDefault="002668F7" w:rsidP="002668F7">
      <w:pPr>
        <w:widowControl/>
        <w:ind w:firstLine="709"/>
        <w:jc w:val="both"/>
        <w:rPr>
          <w:bCs/>
          <w:sz w:val="10"/>
          <w:szCs w:val="10"/>
          <w:shd w:val="clear" w:color="auto" w:fill="FFFFFF"/>
        </w:rPr>
      </w:pPr>
    </w:p>
    <w:p w:rsidR="003B65A7" w:rsidRPr="0033030B" w:rsidRDefault="003B65A7" w:rsidP="002668F7">
      <w:pPr>
        <w:widowControl/>
        <w:ind w:firstLine="709"/>
        <w:jc w:val="both"/>
        <w:rPr>
          <w:sz w:val="28"/>
          <w:szCs w:val="28"/>
        </w:rPr>
      </w:pPr>
      <w:r w:rsidRPr="0033030B">
        <w:rPr>
          <w:bCs/>
          <w:sz w:val="28"/>
          <w:szCs w:val="28"/>
          <w:shd w:val="clear" w:color="auto" w:fill="FFFFFF"/>
        </w:rPr>
        <w:t>1.2. В Паспорте подпрограммы 1 Программы:</w:t>
      </w:r>
    </w:p>
    <w:p w:rsidR="003B65A7" w:rsidRPr="0033030B" w:rsidRDefault="003B65A7" w:rsidP="00266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1.2.1. позицию </w:t>
      </w:r>
      <w:r w:rsidR="00491930"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491930"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2668F7" w:rsidRPr="0033030B" w:rsidRDefault="002668F7" w:rsidP="002668F7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  <w:shd w:val="clear" w:color="auto" w:fill="FFFFFF"/>
          <w:lang w:val="ru-RU"/>
        </w:rPr>
      </w:pPr>
    </w:p>
    <w:tbl>
      <w:tblPr>
        <w:tblW w:w="99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2380"/>
        <w:gridCol w:w="7335"/>
      </w:tblGrid>
      <w:tr w:rsidR="0033030B" w:rsidRPr="0033030B" w:rsidTr="002668F7">
        <w:trPr>
          <w:trHeight w:val="5955"/>
        </w:trPr>
        <w:tc>
          <w:tcPr>
            <w:tcW w:w="284" w:type="dxa"/>
            <w:shd w:val="clear" w:color="auto" w:fill="auto"/>
          </w:tcPr>
          <w:p w:rsidR="002668F7" w:rsidRPr="0033030B" w:rsidRDefault="002668F7" w:rsidP="002668F7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380" w:type="dxa"/>
            <w:shd w:val="clear" w:color="auto" w:fill="auto"/>
          </w:tcPr>
          <w:p w:rsidR="002668F7" w:rsidRPr="0033030B" w:rsidRDefault="002668F7" w:rsidP="00742B9B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Объ</w:t>
            </w:r>
            <w:r w:rsidR="00742B9B"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</w:t>
            </w: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мы бюджетных ассигнований </w:t>
            </w:r>
            <w:r w:rsidRPr="00330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7335" w:type="dxa"/>
            <w:shd w:val="clear" w:color="auto" w:fill="auto"/>
          </w:tcPr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 подпрограммы, составляет 2 468 642,1 тыс. рублей, в том числе: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- 2 468 642,1 тыс. рублей, из них по годам: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2014 г. - 96601,1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2015 г. - 88254,0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2016 г. - 99294,0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2017 г. - 100125,7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2018 г. - 126678,2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2019 г. - 133043,4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2020 г. - 148344,1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2021 г. - 156903,4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2022 г. - 273373,2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2023 г. - 369651,3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2024 г. - 264711,6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2025 г. - 272256,7 тыс. рублей;</w:t>
            </w:r>
          </w:p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2026 г. - 169702,7 тыс. рублей;</w:t>
            </w:r>
          </w:p>
          <w:p w:rsidR="002668F7" w:rsidRPr="0033030B" w:rsidRDefault="002668F7" w:rsidP="00742B9B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2027 г. - 169702,7 тыс. рублей".</w:t>
            </w:r>
          </w:p>
        </w:tc>
      </w:tr>
    </w:tbl>
    <w:p w:rsidR="002668F7" w:rsidRPr="0033030B" w:rsidRDefault="002668F7" w:rsidP="002668F7">
      <w:pPr>
        <w:widowControl/>
        <w:ind w:firstLine="709"/>
        <w:jc w:val="both"/>
        <w:rPr>
          <w:bCs/>
          <w:sz w:val="10"/>
          <w:szCs w:val="10"/>
          <w:shd w:val="clear" w:color="auto" w:fill="FFFFFF"/>
        </w:rPr>
      </w:pPr>
    </w:p>
    <w:p w:rsidR="003B65A7" w:rsidRPr="0033030B" w:rsidRDefault="003B65A7" w:rsidP="002668F7">
      <w:pPr>
        <w:widowControl/>
        <w:ind w:firstLine="709"/>
        <w:jc w:val="both"/>
        <w:rPr>
          <w:sz w:val="28"/>
          <w:szCs w:val="28"/>
        </w:rPr>
      </w:pPr>
      <w:r w:rsidRPr="0033030B">
        <w:rPr>
          <w:bCs/>
          <w:sz w:val="28"/>
          <w:szCs w:val="28"/>
          <w:shd w:val="clear" w:color="auto" w:fill="FFFFFF"/>
        </w:rPr>
        <w:t>1.3. В Паспорте подпрограммы 3 Программы:</w:t>
      </w:r>
    </w:p>
    <w:p w:rsidR="003B65A7" w:rsidRPr="0033030B" w:rsidRDefault="003B65A7" w:rsidP="002668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1.3.1. позицию </w:t>
      </w:r>
      <w:r w:rsidR="00491930"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491930"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</w:t>
      </w:r>
      <w:r w:rsidRPr="0033030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2668F7" w:rsidRPr="0033030B" w:rsidRDefault="002668F7" w:rsidP="002668F7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  <w:shd w:val="clear" w:color="auto" w:fill="FFFFFF"/>
          <w:lang w:val="ru-RU"/>
        </w:rPr>
      </w:pPr>
    </w:p>
    <w:tbl>
      <w:tblPr>
        <w:tblW w:w="99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2380"/>
        <w:gridCol w:w="7335"/>
      </w:tblGrid>
      <w:tr w:rsidR="0033030B" w:rsidRPr="0033030B" w:rsidTr="002668F7">
        <w:tc>
          <w:tcPr>
            <w:tcW w:w="284" w:type="dxa"/>
            <w:shd w:val="clear" w:color="auto" w:fill="auto"/>
          </w:tcPr>
          <w:p w:rsidR="002668F7" w:rsidRPr="0033030B" w:rsidRDefault="002668F7" w:rsidP="002668F7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380" w:type="dxa"/>
            <w:shd w:val="clear" w:color="auto" w:fill="auto"/>
          </w:tcPr>
          <w:p w:rsidR="002668F7" w:rsidRPr="0033030B" w:rsidRDefault="002668F7" w:rsidP="00742B9B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Объ</w:t>
            </w:r>
            <w:r w:rsidR="00742B9B"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</w:t>
            </w: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мы бюджетных ассигнований </w:t>
            </w:r>
            <w:r w:rsidRPr="00330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7335" w:type="dxa"/>
            <w:shd w:val="clear" w:color="auto" w:fill="auto"/>
          </w:tcPr>
          <w:p w:rsidR="002668F7" w:rsidRPr="0033030B" w:rsidRDefault="002668F7" w:rsidP="002668F7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3030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 подпрограммы, составляет 147 775,4 тыс. рублей, в том числе: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 xml:space="preserve">- средства федерального бюджета - 25766,3 тыс. рублей, </w:t>
            </w:r>
            <w:r w:rsidRPr="0033030B">
              <w:rPr>
                <w:sz w:val="28"/>
                <w:szCs w:val="28"/>
              </w:rPr>
              <w:br/>
              <w:t>из них по годам: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2017 г. - 25766,3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lastRenderedPageBreak/>
              <w:t>- средства бюджета Пензенской области - 149009,1 тыс. рублей, из них по годам: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2014 г. - 7235,0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2015 г. - 925,8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2016 г. - 0,0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2017 г. - 3184,6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2018 г. - 29990,8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2019 г. - 1499,5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2020 г. - 1000,0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2021 г. - 12924,6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2022 г. - 12826,8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2023 г. - 15884,4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2024 г. - 15884,4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2025 г. - 15884,4 тыс. рублей;</w:t>
            </w:r>
          </w:p>
          <w:p w:rsidR="002668F7" w:rsidRPr="0033030B" w:rsidRDefault="002668F7" w:rsidP="00266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>2026 г. - 15884,4 тыс. рублей;</w:t>
            </w:r>
          </w:p>
          <w:p w:rsidR="002668F7" w:rsidRPr="0033030B" w:rsidRDefault="002668F7" w:rsidP="00742B9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33030B">
              <w:rPr>
                <w:sz w:val="28"/>
                <w:szCs w:val="28"/>
              </w:rPr>
              <w:t>2027 г. - 15884,4 тыс. рублей</w:t>
            </w:r>
            <w:r w:rsidRPr="0033030B">
              <w:rPr>
                <w:sz w:val="28"/>
                <w:szCs w:val="28"/>
                <w:shd w:val="clear" w:color="auto" w:fill="FFFFFF"/>
              </w:rPr>
              <w:t>"</w:t>
            </w:r>
            <w:r w:rsidR="00742B9B" w:rsidRPr="0033030B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668F7" w:rsidRPr="0033030B" w:rsidRDefault="002668F7" w:rsidP="002668F7">
      <w:pPr>
        <w:ind w:firstLine="709"/>
        <w:jc w:val="both"/>
        <w:rPr>
          <w:sz w:val="10"/>
          <w:szCs w:val="10"/>
        </w:rPr>
      </w:pP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spacing w:val="-6"/>
          <w:sz w:val="28"/>
          <w:szCs w:val="28"/>
        </w:rPr>
        <w:t xml:space="preserve">1.4. </w:t>
      </w:r>
      <w:bookmarkStart w:id="0" w:name="_GoBack"/>
      <w:r w:rsidRPr="0033030B">
        <w:rPr>
          <w:spacing w:val="-6"/>
          <w:sz w:val="28"/>
          <w:szCs w:val="28"/>
        </w:rPr>
        <w:t>Приложение</w:t>
      </w:r>
      <w:bookmarkEnd w:id="0"/>
      <w:r w:rsidRPr="0033030B">
        <w:rPr>
          <w:spacing w:val="-6"/>
          <w:sz w:val="28"/>
          <w:szCs w:val="28"/>
        </w:rPr>
        <w:t xml:space="preserve"> № 4.2 </w:t>
      </w:r>
      <w:r w:rsidR="00491930" w:rsidRPr="0033030B">
        <w:rPr>
          <w:spacing w:val="-6"/>
          <w:sz w:val="28"/>
          <w:szCs w:val="28"/>
        </w:rPr>
        <w:t>"</w:t>
      </w:r>
      <w:r w:rsidRPr="0033030B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33030B">
        <w:rPr>
          <w:sz w:val="28"/>
          <w:szCs w:val="28"/>
        </w:rPr>
        <w:t xml:space="preserve"> программы Пензенской области 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Защита населения и территорий </w:t>
      </w:r>
      <w:r w:rsidR="00742B9B" w:rsidRPr="0033030B">
        <w:rPr>
          <w:sz w:val="28"/>
          <w:szCs w:val="28"/>
        </w:rPr>
        <w:br/>
      </w:r>
      <w:r w:rsidRPr="0033030B"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за счет всех источников финансирования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к Программе изложить </w:t>
      </w:r>
      <w:r w:rsidR="00742B9B" w:rsidRPr="0033030B">
        <w:rPr>
          <w:sz w:val="28"/>
          <w:szCs w:val="28"/>
        </w:rPr>
        <w:br/>
      </w:r>
      <w:r w:rsidRPr="0033030B">
        <w:rPr>
          <w:sz w:val="28"/>
          <w:szCs w:val="28"/>
        </w:rPr>
        <w:t>в новой редакции согласно приложению № 1 к настоящему постановлению.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spacing w:val="-6"/>
          <w:sz w:val="28"/>
          <w:szCs w:val="28"/>
        </w:rPr>
        <w:t xml:space="preserve">1.5. Приложение № 4.3 </w:t>
      </w:r>
      <w:r w:rsidR="00491930" w:rsidRPr="0033030B">
        <w:rPr>
          <w:spacing w:val="-6"/>
          <w:sz w:val="28"/>
          <w:szCs w:val="28"/>
        </w:rPr>
        <w:t>"</w:t>
      </w:r>
      <w:r w:rsidRPr="0033030B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33030B">
        <w:rPr>
          <w:sz w:val="28"/>
          <w:szCs w:val="28"/>
        </w:rPr>
        <w:t xml:space="preserve"> программы Пензенской области 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Защита населения и территорий </w:t>
      </w:r>
      <w:r w:rsidR="00742B9B" w:rsidRPr="0033030B">
        <w:rPr>
          <w:sz w:val="28"/>
          <w:szCs w:val="28"/>
        </w:rPr>
        <w:br/>
      </w:r>
      <w:r w:rsidRPr="0033030B"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за счет всех источников финансирования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к Программе изложить </w:t>
      </w:r>
      <w:r w:rsidR="00742B9B" w:rsidRPr="0033030B">
        <w:rPr>
          <w:sz w:val="28"/>
          <w:szCs w:val="28"/>
        </w:rPr>
        <w:br/>
      </w:r>
      <w:r w:rsidRPr="0033030B">
        <w:rPr>
          <w:sz w:val="28"/>
          <w:szCs w:val="28"/>
        </w:rPr>
        <w:t>в новой редакции согласно приложению № 2 к настоящему постановлению.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spacing w:val="-6"/>
          <w:sz w:val="28"/>
          <w:szCs w:val="28"/>
        </w:rPr>
        <w:t>1.</w:t>
      </w:r>
      <w:r w:rsidR="00A844C2" w:rsidRPr="0033030B">
        <w:rPr>
          <w:spacing w:val="-6"/>
          <w:sz w:val="28"/>
          <w:szCs w:val="28"/>
        </w:rPr>
        <w:t>6</w:t>
      </w:r>
      <w:r w:rsidRPr="0033030B">
        <w:rPr>
          <w:spacing w:val="-6"/>
          <w:sz w:val="28"/>
          <w:szCs w:val="28"/>
        </w:rPr>
        <w:t xml:space="preserve">. Приложение № 5.2 </w:t>
      </w:r>
      <w:r w:rsidR="00491930" w:rsidRPr="0033030B">
        <w:rPr>
          <w:spacing w:val="-6"/>
          <w:sz w:val="28"/>
          <w:szCs w:val="28"/>
        </w:rPr>
        <w:t>"</w:t>
      </w:r>
      <w:r w:rsidRPr="0033030B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33030B">
        <w:rPr>
          <w:sz w:val="28"/>
          <w:szCs w:val="28"/>
        </w:rPr>
        <w:t xml:space="preserve"> программы Пензенской области 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Защита населения и территорий </w:t>
      </w:r>
      <w:r w:rsidR="00742B9B" w:rsidRPr="0033030B">
        <w:rPr>
          <w:sz w:val="28"/>
          <w:szCs w:val="28"/>
        </w:rPr>
        <w:br/>
      </w:r>
      <w:r w:rsidRPr="0033030B"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за счет средств бюджета Пензенской области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к Программе изложить в новой редакции согласно приложению № 3 к настоящему постановлению.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spacing w:val="-6"/>
          <w:sz w:val="28"/>
          <w:szCs w:val="28"/>
        </w:rPr>
        <w:t>1.</w:t>
      </w:r>
      <w:r w:rsidR="00A844C2" w:rsidRPr="0033030B">
        <w:rPr>
          <w:spacing w:val="-6"/>
          <w:sz w:val="28"/>
          <w:szCs w:val="28"/>
        </w:rPr>
        <w:t>7</w:t>
      </w:r>
      <w:r w:rsidRPr="0033030B">
        <w:rPr>
          <w:spacing w:val="-6"/>
          <w:sz w:val="28"/>
          <w:szCs w:val="28"/>
        </w:rPr>
        <w:t xml:space="preserve">. Приложение № 5.3 </w:t>
      </w:r>
      <w:r w:rsidR="00491930" w:rsidRPr="0033030B">
        <w:rPr>
          <w:spacing w:val="-6"/>
          <w:sz w:val="28"/>
          <w:szCs w:val="28"/>
        </w:rPr>
        <w:t>"</w:t>
      </w:r>
      <w:r w:rsidRPr="0033030B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33030B">
        <w:rPr>
          <w:sz w:val="28"/>
          <w:szCs w:val="28"/>
        </w:rPr>
        <w:t xml:space="preserve"> программы Пензенской области 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Защита населения и территорий </w:t>
      </w:r>
      <w:r w:rsidR="00742B9B" w:rsidRPr="0033030B">
        <w:rPr>
          <w:sz w:val="28"/>
          <w:szCs w:val="28"/>
        </w:rPr>
        <w:br/>
      </w:r>
      <w:r w:rsidRPr="0033030B"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за счет средств бюджета Пензенской области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к Программе изложить в новой редакции согласно приложению № 4 к настоящему постановлению.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sz w:val="28"/>
          <w:szCs w:val="28"/>
        </w:rPr>
        <w:t>1.</w:t>
      </w:r>
      <w:r w:rsidR="00A844C2" w:rsidRPr="0033030B">
        <w:rPr>
          <w:sz w:val="28"/>
          <w:szCs w:val="28"/>
        </w:rPr>
        <w:t>8</w:t>
      </w:r>
      <w:r w:rsidRPr="0033030B">
        <w:rPr>
          <w:sz w:val="28"/>
          <w:szCs w:val="28"/>
        </w:rPr>
        <w:t xml:space="preserve">. Приложение № 6.2 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491930" w:rsidRPr="0033030B">
        <w:rPr>
          <w:sz w:val="28"/>
          <w:szCs w:val="28"/>
        </w:rPr>
        <w:t>"</w:t>
      </w:r>
      <w:r w:rsidRPr="0033030B">
        <w:rPr>
          <w:sz w:val="28"/>
          <w:szCs w:val="28"/>
        </w:rPr>
        <w:t xml:space="preserve"> к Программе изложить в новой редакции согласно приложению № 5 к настоящему постановлению.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sz w:val="28"/>
          <w:szCs w:val="28"/>
        </w:rPr>
        <w:lastRenderedPageBreak/>
        <w:t>3.</w:t>
      </w:r>
      <w:r w:rsidRPr="0033030B">
        <w:rPr>
          <w:bCs/>
          <w:sz w:val="28"/>
          <w:szCs w:val="28"/>
        </w:rPr>
        <w:t xml:space="preserve"> Настоящее постановление вступает в силу со дня его официального опубликования. </w:t>
      </w:r>
    </w:p>
    <w:p w:rsidR="003B65A7" w:rsidRPr="0033030B" w:rsidRDefault="003B65A7" w:rsidP="002668F7">
      <w:pPr>
        <w:ind w:firstLine="709"/>
        <w:jc w:val="both"/>
        <w:rPr>
          <w:bCs/>
          <w:sz w:val="28"/>
          <w:szCs w:val="28"/>
        </w:rPr>
      </w:pPr>
      <w:r w:rsidRPr="0033030B">
        <w:rPr>
          <w:spacing w:val="-4"/>
          <w:sz w:val="28"/>
          <w:szCs w:val="28"/>
        </w:rPr>
        <w:t>4. Настоящее постановление опубликовать в газете "Пензенские губернские</w:t>
      </w:r>
      <w:r w:rsidRPr="0033030B">
        <w:rPr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33030B">
        <w:rPr>
          <w:sz w:val="28"/>
          <w:szCs w:val="28"/>
        </w:rPr>
        <w:t>интернет-портале</w:t>
      </w:r>
      <w:proofErr w:type="gramEnd"/>
      <w:r w:rsidRPr="0033030B">
        <w:rPr>
          <w:sz w:val="28"/>
          <w:szCs w:val="28"/>
        </w:rPr>
        <w:t xml:space="preserve"> </w:t>
      </w:r>
      <w:r w:rsidRPr="0033030B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33030B">
        <w:rPr>
          <w:sz w:val="28"/>
          <w:szCs w:val="28"/>
        </w:rPr>
        <w:t xml:space="preserve"> </w:t>
      </w:r>
      <w:r w:rsidRPr="0033030B">
        <w:rPr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  <w:r w:rsidRPr="0033030B">
        <w:rPr>
          <w:bCs/>
          <w:sz w:val="28"/>
          <w:szCs w:val="28"/>
        </w:rPr>
        <w:t xml:space="preserve">5. </w:t>
      </w:r>
      <w:proofErr w:type="gramStart"/>
      <w:r w:rsidRPr="0033030B">
        <w:rPr>
          <w:bCs/>
          <w:sz w:val="28"/>
          <w:szCs w:val="28"/>
        </w:rPr>
        <w:t>Контроль за</w:t>
      </w:r>
      <w:proofErr w:type="gramEnd"/>
      <w:r w:rsidRPr="0033030B">
        <w:rPr>
          <w:bCs/>
          <w:sz w:val="28"/>
          <w:szCs w:val="28"/>
        </w:rPr>
        <w:t xml:space="preserve"> исполнением настоящего постановления возложить на </w:t>
      </w:r>
      <w:r w:rsidRPr="0033030B"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 w:rsidRPr="0033030B">
        <w:rPr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3B65A7" w:rsidRPr="0033030B" w:rsidRDefault="003B65A7" w:rsidP="002668F7">
      <w:pPr>
        <w:ind w:firstLine="709"/>
        <w:jc w:val="both"/>
        <w:rPr>
          <w:sz w:val="28"/>
          <w:szCs w:val="28"/>
        </w:rPr>
      </w:pPr>
    </w:p>
    <w:p w:rsidR="00BA5A70" w:rsidRPr="0033030B" w:rsidRDefault="00BA5A70" w:rsidP="002668F7">
      <w:pPr>
        <w:jc w:val="both"/>
        <w:rPr>
          <w:sz w:val="28"/>
          <w:szCs w:val="28"/>
        </w:rPr>
      </w:pPr>
    </w:p>
    <w:p w:rsidR="00BA5A70" w:rsidRPr="0033030B" w:rsidRDefault="00BA5A70" w:rsidP="002668F7">
      <w:pPr>
        <w:jc w:val="both"/>
        <w:rPr>
          <w:sz w:val="28"/>
          <w:szCs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3B65A7" w:rsidRPr="0033030B" w:rsidTr="001322E5">
        <w:tc>
          <w:tcPr>
            <w:tcW w:w="5070" w:type="dxa"/>
          </w:tcPr>
          <w:p w:rsidR="003B65A7" w:rsidRPr="0033030B" w:rsidRDefault="003B65A7" w:rsidP="002668F7">
            <w:pPr>
              <w:jc w:val="center"/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t xml:space="preserve">Временно </w:t>
            </w:r>
            <w:proofErr w:type="gramStart"/>
            <w:r w:rsidRPr="0033030B">
              <w:rPr>
                <w:sz w:val="28"/>
                <w:szCs w:val="28"/>
              </w:rPr>
              <w:t>исполняющий</w:t>
            </w:r>
            <w:proofErr w:type="gramEnd"/>
            <w:r w:rsidRPr="0033030B">
              <w:rPr>
                <w:sz w:val="28"/>
                <w:szCs w:val="28"/>
              </w:rPr>
              <w:t xml:space="preserve"> обязанности Председателя Правительства Пензенской области</w:t>
            </w:r>
          </w:p>
        </w:tc>
        <w:tc>
          <w:tcPr>
            <w:tcW w:w="4784" w:type="dxa"/>
          </w:tcPr>
          <w:p w:rsidR="003B65A7" w:rsidRPr="0033030B" w:rsidRDefault="003B65A7" w:rsidP="002668F7">
            <w:pPr>
              <w:jc w:val="center"/>
              <w:rPr>
                <w:sz w:val="28"/>
                <w:szCs w:val="28"/>
              </w:rPr>
            </w:pPr>
          </w:p>
          <w:p w:rsidR="003B65A7" w:rsidRPr="0033030B" w:rsidRDefault="003B65A7" w:rsidP="00F24FE5">
            <w:pPr>
              <w:rPr>
                <w:sz w:val="28"/>
                <w:szCs w:val="28"/>
              </w:rPr>
            </w:pPr>
            <w:r w:rsidRPr="0033030B">
              <w:rPr>
                <w:sz w:val="28"/>
                <w:szCs w:val="28"/>
              </w:rPr>
              <w:br/>
              <w:t>С.В. Федотов</w:t>
            </w:r>
          </w:p>
        </w:tc>
      </w:tr>
    </w:tbl>
    <w:p w:rsidR="001C1663" w:rsidRPr="0033030B" w:rsidRDefault="001C1663" w:rsidP="002668F7">
      <w:pPr>
        <w:jc w:val="both"/>
        <w:rPr>
          <w:sz w:val="28"/>
          <w:szCs w:val="28"/>
        </w:rPr>
      </w:pPr>
    </w:p>
    <w:p w:rsidR="001C1663" w:rsidRPr="0033030B" w:rsidRDefault="001C1663" w:rsidP="002668F7">
      <w:pPr>
        <w:jc w:val="both"/>
        <w:rPr>
          <w:sz w:val="28"/>
          <w:szCs w:val="28"/>
        </w:rPr>
      </w:pPr>
    </w:p>
    <w:p w:rsidR="001C1663" w:rsidRPr="0033030B" w:rsidRDefault="001C1663" w:rsidP="002668F7">
      <w:pPr>
        <w:jc w:val="both"/>
        <w:rPr>
          <w:sz w:val="28"/>
          <w:szCs w:val="28"/>
        </w:rPr>
      </w:pPr>
    </w:p>
    <w:p w:rsidR="00BA5A70" w:rsidRPr="0033030B" w:rsidRDefault="00BA5A70" w:rsidP="002668F7">
      <w:pPr>
        <w:jc w:val="both"/>
        <w:rPr>
          <w:sz w:val="28"/>
          <w:szCs w:val="28"/>
        </w:rPr>
      </w:pPr>
    </w:p>
    <w:p w:rsidR="00426FF1" w:rsidRPr="0033030B" w:rsidRDefault="00426FF1" w:rsidP="002668F7">
      <w:pPr>
        <w:jc w:val="both"/>
        <w:rPr>
          <w:sz w:val="28"/>
          <w:szCs w:val="28"/>
        </w:rPr>
      </w:pPr>
    </w:p>
    <w:p w:rsidR="00426FF1" w:rsidRPr="0033030B" w:rsidRDefault="00426FF1" w:rsidP="002668F7">
      <w:pPr>
        <w:jc w:val="both"/>
        <w:rPr>
          <w:sz w:val="28"/>
          <w:szCs w:val="28"/>
        </w:rPr>
      </w:pPr>
    </w:p>
    <w:p w:rsidR="00426FF1" w:rsidRPr="0033030B" w:rsidRDefault="00426FF1" w:rsidP="002668F7">
      <w:pPr>
        <w:jc w:val="both"/>
        <w:rPr>
          <w:sz w:val="28"/>
          <w:szCs w:val="28"/>
        </w:rPr>
      </w:pPr>
    </w:p>
    <w:p w:rsidR="00FE464D" w:rsidRPr="0033030B" w:rsidRDefault="00FE464D" w:rsidP="002668F7">
      <w:pPr>
        <w:jc w:val="both"/>
        <w:rPr>
          <w:sz w:val="28"/>
        </w:rPr>
        <w:sectPr w:rsidR="00FE464D" w:rsidRPr="0033030B" w:rsidSect="00491930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2668F7" w:rsidRPr="0033030B" w:rsidRDefault="002668F7"/>
    <w:tbl>
      <w:tblPr>
        <w:tblW w:w="5103" w:type="dxa"/>
        <w:tblInd w:w="10173" w:type="dxa"/>
        <w:tblLook w:val="04A0" w:firstRow="1" w:lastRow="0" w:firstColumn="1" w:lastColumn="0" w:noHBand="0" w:noVBand="1"/>
      </w:tblPr>
      <w:tblGrid>
        <w:gridCol w:w="5103"/>
      </w:tblGrid>
      <w:tr w:rsidR="0033030B" w:rsidRPr="0033030B" w:rsidTr="00AC4F80">
        <w:trPr>
          <w:trHeight w:val="984"/>
        </w:trPr>
        <w:tc>
          <w:tcPr>
            <w:tcW w:w="5103" w:type="dxa"/>
            <w:shd w:val="clear" w:color="auto" w:fill="auto"/>
            <w:hideMark/>
          </w:tcPr>
          <w:p w:rsidR="002668F7" w:rsidRPr="0033030B" w:rsidRDefault="002668F7" w:rsidP="00F24FE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Приложение № 1</w:t>
            </w:r>
            <w:r w:rsidRPr="0033030B">
              <w:rPr>
                <w:sz w:val="24"/>
                <w:szCs w:val="24"/>
              </w:rPr>
              <w:br/>
              <w:t xml:space="preserve">к постановлению Правительства </w:t>
            </w:r>
            <w:r w:rsidRPr="0033030B">
              <w:rPr>
                <w:sz w:val="24"/>
                <w:szCs w:val="24"/>
              </w:rPr>
              <w:br/>
              <w:t>Пензенской области</w:t>
            </w:r>
            <w:r w:rsidRPr="0033030B">
              <w:rPr>
                <w:sz w:val="24"/>
                <w:szCs w:val="24"/>
              </w:rPr>
              <w:br/>
            </w:r>
            <w:r w:rsidR="00F24FE5">
              <w:rPr>
                <w:sz w:val="24"/>
                <w:szCs w:val="24"/>
              </w:rPr>
              <w:t>07.07.2023</w:t>
            </w:r>
            <w:r w:rsidRPr="0033030B">
              <w:rPr>
                <w:sz w:val="24"/>
                <w:szCs w:val="24"/>
              </w:rPr>
              <w:t xml:space="preserve"> №</w:t>
            </w:r>
            <w:r w:rsidR="00F24FE5">
              <w:rPr>
                <w:sz w:val="24"/>
                <w:szCs w:val="24"/>
              </w:rPr>
              <w:t xml:space="preserve"> 590-пП</w:t>
            </w:r>
          </w:p>
        </w:tc>
      </w:tr>
      <w:tr w:rsidR="0033030B" w:rsidRPr="0033030B" w:rsidTr="00AC4F80">
        <w:trPr>
          <w:trHeight w:val="271"/>
        </w:trPr>
        <w:tc>
          <w:tcPr>
            <w:tcW w:w="5103" w:type="dxa"/>
            <w:shd w:val="clear" w:color="auto" w:fill="auto"/>
          </w:tcPr>
          <w:p w:rsidR="002668F7" w:rsidRPr="0033030B" w:rsidRDefault="002668F7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AC4F80">
        <w:trPr>
          <w:trHeight w:val="1296"/>
        </w:trPr>
        <w:tc>
          <w:tcPr>
            <w:tcW w:w="5103" w:type="dxa"/>
            <w:shd w:val="clear" w:color="auto" w:fill="auto"/>
            <w:hideMark/>
          </w:tcPr>
          <w:p w:rsidR="002668F7" w:rsidRPr="0033030B" w:rsidRDefault="002668F7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Приложение № 4.2 </w:t>
            </w:r>
            <w:r w:rsidRPr="0033030B">
              <w:rPr>
                <w:sz w:val="24"/>
                <w:szCs w:val="24"/>
              </w:rPr>
              <w:br/>
              <w:t xml:space="preserve">к государственной программе Пензенской области "Защита населения и территорий </w:t>
            </w:r>
            <w:r w:rsidRPr="0033030B">
              <w:rPr>
                <w:sz w:val="24"/>
                <w:szCs w:val="24"/>
              </w:rPr>
              <w:br/>
              <w:t>от чрезвычайных ситуаций, обеспечение пожарной безопасности в Пензенской области"</w:t>
            </w:r>
          </w:p>
        </w:tc>
      </w:tr>
    </w:tbl>
    <w:p w:rsidR="002668F7" w:rsidRPr="0033030B" w:rsidRDefault="002668F7" w:rsidP="00DC2A5F">
      <w:pPr>
        <w:spacing w:line="228" w:lineRule="auto"/>
        <w:jc w:val="center"/>
        <w:rPr>
          <w:sz w:val="24"/>
          <w:szCs w:val="24"/>
        </w:rPr>
      </w:pPr>
    </w:p>
    <w:p w:rsidR="002668F7" w:rsidRPr="0033030B" w:rsidRDefault="002668F7" w:rsidP="00DC2A5F">
      <w:pPr>
        <w:spacing w:line="228" w:lineRule="auto"/>
        <w:jc w:val="center"/>
        <w:rPr>
          <w:sz w:val="24"/>
          <w:szCs w:val="24"/>
        </w:rPr>
      </w:pPr>
      <w:r w:rsidRPr="0033030B">
        <w:rPr>
          <w:b/>
          <w:bCs/>
          <w:sz w:val="24"/>
          <w:szCs w:val="24"/>
        </w:rPr>
        <w:t xml:space="preserve">РЕСУРСНОЕ ОБЕСПЕЧЕНИЕ </w:t>
      </w:r>
      <w:r w:rsidRPr="0033030B">
        <w:rPr>
          <w:b/>
          <w:bCs/>
          <w:sz w:val="24"/>
          <w:szCs w:val="24"/>
        </w:rPr>
        <w:br/>
        <w:t xml:space="preserve">реализации государственной программы Пензенской области "Защита населения и территорий </w:t>
      </w:r>
      <w:r w:rsidRPr="0033030B">
        <w:rPr>
          <w:b/>
          <w:bCs/>
          <w:sz w:val="24"/>
          <w:szCs w:val="24"/>
        </w:rPr>
        <w:br/>
        <w:t xml:space="preserve">от чрезвычайных ситуаций, обеспечение пожарной безопасности в Пензенской области"  </w:t>
      </w:r>
      <w:r w:rsidRPr="0033030B">
        <w:rPr>
          <w:b/>
          <w:bCs/>
          <w:sz w:val="24"/>
          <w:szCs w:val="24"/>
        </w:rPr>
        <w:br/>
        <w:t>за счет всех источников финансирования</w:t>
      </w:r>
    </w:p>
    <w:p w:rsidR="002668F7" w:rsidRPr="0033030B" w:rsidRDefault="002668F7" w:rsidP="00DC2A5F">
      <w:pPr>
        <w:spacing w:line="228" w:lineRule="auto"/>
        <w:jc w:val="center"/>
        <w:rPr>
          <w:sz w:val="24"/>
          <w:szCs w:val="24"/>
        </w:rPr>
      </w:pPr>
    </w:p>
    <w:tbl>
      <w:tblPr>
        <w:tblW w:w="15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55"/>
        <w:gridCol w:w="2893"/>
        <w:gridCol w:w="2976"/>
        <w:gridCol w:w="1276"/>
        <w:gridCol w:w="1276"/>
        <w:gridCol w:w="1276"/>
        <w:gridCol w:w="1134"/>
        <w:gridCol w:w="1134"/>
        <w:gridCol w:w="1168"/>
      </w:tblGrid>
      <w:tr w:rsidR="0033030B" w:rsidRPr="0033030B" w:rsidTr="00AC4F80">
        <w:trPr>
          <w:trHeight w:val="780"/>
        </w:trPr>
        <w:tc>
          <w:tcPr>
            <w:tcW w:w="5388" w:type="dxa"/>
            <w:gridSpan w:val="3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Ответственный исполнитель </w:t>
            </w:r>
            <w:r w:rsidR="001322E5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240" w:type="dxa"/>
            <w:gridSpan w:val="7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33030B" w:rsidRPr="0033030B" w:rsidTr="00AC4F80">
        <w:trPr>
          <w:trHeight w:val="300"/>
        </w:trPr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№ </w:t>
            </w:r>
            <w:proofErr w:type="gramStart"/>
            <w:r w:rsidRPr="0033030B">
              <w:rPr>
                <w:sz w:val="24"/>
                <w:szCs w:val="24"/>
              </w:rPr>
              <w:t>п</w:t>
            </w:r>
            <w:proofErr w:type="gramEnd"/>
            <w:r w:rsidRPr="0033030B">
              <w:rPr>
                <w:sz w:val="24"/>
                <w:szCs w:val="24"/>
              </w:rPr>
              <w:t>/п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Статус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976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264" w:type="dxa"/>
            <w:gridSpan w:val="6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33030B" w:rsidRPr="0033030B" w:rsidTr="00AC4F80">
        <w:trPr>
          <w:trHeight w:val="1308"/>
        </w:trPr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2019 г.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2020 г.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2022 г.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2023 г.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2024 г.</w:t>
            </w:r>
          </w:p>
        </w:tc>
      </w:tr>
    </w:tbl>
    <w:p w:rsidR="001322E5" w:rsidRPr="0033030B" w:rsidRDefault="001322E5" w:rsidP="00DC2A5F">
      <w:pPr>
        <w:spacing w:line="228" w:lineRule="auto"/>
        <w:rPr>
          <w:sz w:val="4"/>
          <w:szCs w:val="4"/>
        </w:rPr>
      </w:pPr>
    </w:p>
    <w:tbl>
      <w:tblPr>
        <w:tblW w:w="15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55"/>
        <w:gridCol w:w="2893"/>
        <w:gridCol w:w="2976"/>
        <w:gridCol w:w="1276"/>
        <w:gridCol w:w="1276"/>
        <w:gridCol w:w="1276"/>
        <w:gridCol w:w="1134"/>
        <w:gridCol w:w="1134"/>
        <w:gridCol w:w="1168"/>
      </w:tblGrid>
      <w:tr w:rsidR="0033030B" w:rsidRPr="0033030B" w:rsidTr="00AC4F80">
        <w:trPr>
          <w:tblHeader/>
        </w:trPr>
        <w:tc>
          <w:tcPr>
            <w:tcW w:w="54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</w:t>
            </w:r>
          </w:p>
        </w:tc>
        <w:tc>
          <w:tcPr>
            <w:tcW w:w="1955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</w:t>
            </w:r>
          </w:p>
        </w:tc>
        <w:tc>
          <w:tcPr>
            <w:tcW w:w="289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9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134898,4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149701,4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186183,0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286301,1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385893,0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280953,3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1322E5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134898,4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149701,4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186183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286301,1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385893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280953,3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FC1966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r w:rsidR="00FC1966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133043,4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148344,1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156903,4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273373,2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369651,3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264711,6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133043,4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148344,1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156903,4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273373,2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369651,3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264711,6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1.1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1.1.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2562,2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2562,2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  <w:p w:rsidR="00DC2A5F" w:rsidRPr="0033030B" w:rsidRDefault="00DC2A5F" w:rsidP="00AC4F80">
            <w:pPr>
              <w:jc w:val="center"/>
              <w:rPr>
                <w:sz w:val="24"/>
                <w:szCs w:val="24"/>
              </w:rPr>
            </w:pPr>
          </w:p>
          <w:p w:rsidR="00DC2A5F" w:rsidRPr="0033030B" w:rsidRDefault="00DC2A5F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19894,9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31447,9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29071,9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37401,1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61154,2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61154,2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19894,9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31447,9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29071,9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37401,1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61154,2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61154,2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1.3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1.3.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2594,0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2727,9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76512,7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112660,1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2594,0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2727,9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76512,7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112660,1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1.4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Совершенствование системы подготовки населения к действиям в чрезвычайных ситуациях, создание резерва материальных ресурсов </w:t>
            </w:r>
            <w:r w:rsidRPr="0033030B">
              <w:rPr>
                <w:sz w:val="24"/>
                <w:szCs w:val="24"/>
              </w:rPr>
              <w:lastRenderedPageBreak/>
              <w:t>для организации первоочередного жизнеобеспечения пострадавшего населения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11301,9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4969,2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4483,7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3776,8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4947,0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  <w:p w:rsidR="00DC2A5F" w:rsidRPr="0033030B" w:rsidRDefault="00DC2A5F" w:rsidP="00AC4F80">
            <w:pPr>
              <w:jc w:val="center"/>
              <w:rPr>
                <w:sz w:val="24"/>
                <w:szCs w:val="24"/>
              </w:rPr>
            </w:pPr>
          </w:p>
          <w:p w:rsidR="00DC2A5F" w:rsidRPr="0033030B" w:rsidRDefault="00DC2A5F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11301,9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4969,2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4483,7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3776,8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4947,0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1.5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1.5.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Выполнение государственного задания ГБУ Пензенской области </w:t>
            </w:r>
            <w:r w:rsidR="00491930" w:rsidRPr="0033030B">
              <w:rPr>
                <w:sz w:val="24"/>
                <w:szCs w:val="24"/>
              </w:rPr>
              <w:t>"</w:t>
            </w:r>
            <w:r w:rsidRPr="0033030B">
              <w:rPr>
                <w:sz w:val="24"/>
                <w:szCs w:val="24"/>
              </w:rPr>
              <w:t>Пензенский пожарно-спасательный центр</w:t>
            </w:r>
            <w:r w:rsidR="00491930" w:rsidRPr="0033030B">
              <w:rPr>
                <w:sz w:val="24"/>
                <w:szCs w:val="24"/>
              </w:rPr>
              <w:t>"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101846,6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109333,0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119372,7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153902,8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181137,3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196266,7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101846,6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109333,0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119372,7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153902,8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181137,3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196266,7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1.6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1.6.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1247,2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1779,8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2489,0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2658,5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1247,2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1779,8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2489,0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2658,5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  <w:p w:rsidR="00DC2A5F" w:rsidRPr="0033030B" w:rsidRDefault="00DC2A5F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1.7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1.7.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284E28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Обеспечение выполнени</w:t>
            </w:r>
            <w:r w:rsidR="00284E28">
              <w:rPr>
                <w:sz w:val="24"/>
                <w:szCs w:val="24"/>
              </w:rPr>
              <w:t>я</w:t>
            </w:r>
            <w:r w:rsidRPr="0033030B">
              <w:rPr>
                <w:sz w:val="24"/>
                <w:szCs w:val="24"/>
              </w:rPr>
              <w:t xml:space="preserve"> мероприятий в области гражданской обороны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4701,5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4701,5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Система химической и биологической безопасности </w:t>
            </w:r>
            <w:r w:rsidR="00F0790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355,5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357,3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16355,0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101,1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357,3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355,5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16355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101,1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  <w:p w:rsidR="00DC2A5F" w:rsidRPr="0033030B" w:rsidRDefault="00DC2A5F" w:rsidP="00AC4F80">
            <w:pPr>
              <w:jc w:val="center"/>
              <w:rPr>
                <w:sz w:val="24"/>
                <w:szCs w:val="24"/>
              </w:rPr>
            </w:pPr>
          </w:p>
          <w:p w:rsidR="00DC2A5F" w:rsidRPr="0033030B" w:rsidRDefault="00DC2A5F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2.1.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355,5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16355,0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101,1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355,5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16355,0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101,1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 xml:space="preserve">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Создание системы обеспечения вызова экстренных оперативных служб по единому номеру </w:t>
            </w:r>
            <w:r w:rsidR="00491930" w:rsidRPr="0033030B">
              <w:rPr>
                <w:sz w:val="24"/>
                <w:szCs w:val="24"/>
              </w:rPr>
              <w:t>"</w:t>
            </w:r>
            <w:r w:rsidRPr="0033030B">
              <w:rPr>
                <w:sz w:val="24"/>
                <w:szCs w:val="24"/>
              </w:rPr>
              <w:t>112</w:t>
            </w:r>
            <w:r w:rsidR="00491930" w:rsidRPr="0033030B">
              <w:rPr>
                <w:sz w:val="24"/>
                <w:szCs w:val="24"/>
              </w:rPr>
              <w:t>"</w:t>
            </w:r>
            <w:r w:rsidRPr="0033030B">
              <w:rPr>
                <w:sz w:val="24"/>
                <w:szCs w:val="24"/>
              </w:rPr>
              <w:t xml:space="preserve">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в Пензенской области</w:t>
            </w:r>
            <w:r w:rsidRPr="0033030B">
              <w:rPr>
                <w:sz w:val="24"/>
                <w:szCs w:val="24"/>
              </w:rPr>
              <w:br/>
            </w:r>
          </w:p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1499,5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1000,0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12924,6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12826,8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15884,4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1499,5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12924,6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12826,8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 xml:space="preserve">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  <w:p w:rsidR="00DC2A5F" w:rsidRPr="0033030B" w:rsidRDefault="00DC2A5F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  <w:p w:rsidR="00DC2A5F" w:rsidRPr="0033030B" w:rsidRDefault="00DC2A5F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3.1.</w:t>
            </w:r>
          </w:p>
        </w:tc>
        <w:tc>
          <w:tcPr>
            <w:tcW w:w="2893" w:type="dxa"/>
            <w:vMerge w:val="restart"/>
            <w:shd w:val="clear" w:color="auto" w:fill="auto"/>
            <w:hideMark/>
          </w:tcPr>
          <w:p w:rsidR="00FE464D" w:rsidRPr="0033030B" w:rsidRDefault="00FE464D" w:rsidP="007B3A0B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Создание информационно-технической инфраструктуры системы-112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1499,5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12924,6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12826,8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1499,5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12924,6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12826,8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DC2A5F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168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</w:tbl>
    <w:p w:rsidR="00FE464D" w:rsidRPr="0033030B" w:rsidRDefault="00FE464D" w:rsidP="002668F7">
      <w:pPr>
        <w:jc w:val="both"/>
        <w:rPr>
          <w:sz w:val="24"/>
          <w:szCs w:val="24"/>
        </w:rPr>
      </w:pPr>
    </w:p>
    <w:p w:rsidR="00DC2A5F" w:rsidRPr="0033030B" w:rsidRDefault="00DC2A5F" w:rsidP="002668F7">
      <w:pPr>
        <w:jc w:val="both"/>
        <w:rPr>
          <w:sz w:val="24"/>
          <w:szCs w:val="24"/>
        </w:rPr>
      </w:pPr>
    </w:p>
    <w:p w:rsidR="00DC2A5F" w:rsidRPr="0033030B" w:rsidRDefault="00DC2A5F" w:rsidP="00DC2A5F">
      <w:pPr>
        <w:jc w:val="center"/>
        <w:rPr>
          <w:sz w:val="24"/>
          <w:szCs w:val="24"/>
        </w:rPr>
      </w:pPr>
      <w:r w:rsidRPr="0033030B">
        <w:rPr>
          <w:sz w:val="24"/>
          <w:szCs w:val="24"/>
        </w:rPr>
        <w:t>_______________</w:t>
      </w:r>
    </w:p>
    <w:p w:rsidR="00DC2A5F" w:rsidRPr="0033030B" w:rsidRDefault="00DC2A5F" w:rsidP="002668F7">
      <w:pPr>
        <w:jc w:val="both"/>
        <w:rPr>
          <w:sz w:val="24"/>
          <w:szCs w:val="24"/>
        </w:rPr>
      </w:pPr>
    </w:p>
    <w:p w:rsidR="00DC2A5F" w:rsidRPr="0033030B" w:rsidRDefault="00DC2A5F" w:rsidP="002668F7">
      <w:pPr>
        <w:jc w:val="both"/>
        <w:rPr>
          <w:sz w:val="24"/>
          <w:szCs w:val="24"/>
        </w:rPr>
      </w:pPr>
    </w:p>
    <w:p w:rsidR="00DC2A5F" w:rsidRPr="0033030B" w:rsidRDefault="00DC2A5F" w:rsidP="002668F7">
      <w:pPr>
        <w:jc w:val="both"/>
        <w:rPr>
          <w:sz w:val="24"/>
          <w:szCs w:val="24"/>
        </w:rPr>
        <w:sectPr w:rsidR="00DC2A5F" w:rsidRPr="0033030B" w:rsidSect="002668F7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502" w:type="dxa"/>
        <w:tblInd w:w="10173" w:type="dxa"/>
        <w:tblLook w:val="04A0" w:firstRow="1" w:lastRow="0" w:firstColumn="1" w:lastColumn="0" w:noHBand="0" w:noVBand="1"/>
      </w:tblPr>
      <w:tblGrid>
        <w:gridCol w:w="4502"/>
      </w:tblGrid>
      <w:tr w:rsidR="0033030B" w:rsidRPr="0033030B" w:rsidTr="00DC2A5F">
        <w:trPr>
          <w:trHeight w:val="984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2A5F" w:rsidRPr="0033030B" w:rsidRDefault="00DC2A5F" w:rsidP="008150B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Приложение № 2</w:t>
            </w:r>
            <w:r w:rsidRPr="0033030B">
              <w:rPr>
                <w:sz w:val="24"/>
                <w:szCs w:val="24"/>
              </w:rPr>
              <w:br/>
              <w:t>к постановлению Правительства Пензенской области</w:t>
            </w:r>
            <w:r w:rsidRPr="0033030B">
              <w:rPr>
                <w:sz w:val="24"/>
                <w:szCs w:val="24"/>
              </w:rPr>
              <w:br/>
            </w:r>
            <w:r w:rsidR="00F24FE5" w:rsidRPr="00F24FE5">
              <w:rPr>
                <w:sz w:val="24"/>
                <w:szCs w:val="24"/>
              </w:rPr>
              <w:t>07.07.2023 № 590-пП</w:t>
            </w:r>
          </w:p>
        </w:tc>
      </w:tr>
      <w:tr w:rsidR="0033030B" w:rsidRPr="0033030B" w:rsidTr="00DC2A5F">
        <w:trPr>
          <w:trHeight w:val="304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A5F" w:rsidRPr="0033030B" w:rsidRDefault="00DC2A5F" w:rsidP="008150B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DC2A5F">
        <w:trPr>
          <w:trHeight w:val="1548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2A5F" w:rsidRPr="0033030B" w:rsidRDefault="00DC2A5F" w:rsidP="008150B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Приложение № 4.3 </w:t>
            </w:r>
            <w:r w:rsidRPr="0033030B">
              <w:rPr>
                <w:sz w:val="24"/>
                <w:szCs w:val="24"/>
              </w:rPr>
              <w:br/>
              <w:t xml:space="preserve">к государственной программе Пензенской области "Защита населения и территорий от чрезвычайных ситуаций, обеспечение пожарной безопасности </w:t>
            </w:r>
            <w:r w:rsidRPr="0033030B">
              <w:rPr>
                <w:sz w:val="24"/>
                <w:szCs w:val="24"/>
              </w:rPr>
              <w:br/>
              <w:t>в Пензенской области"</w:t>
            </w:r>
          </w:p>
        </w:tc>
      </w:tr>
    </w:tbl>
    <w:p w:rsidR="00DC2A5F" w:rsidRPr="0033030B" w:rsidRDefault="00DC2A5F" w:rsidP="008150B9">
      <w:pPr>
        <w:spacing w:line="216" w:lineRule="auto"/>
      </w:pPr>
    </w:p>
    <w:p w:rsidR="00DC2A5F" w:rsidRPr="0033030B" w:rsidRDefault="00DC2A5F" w:rsidP="008150B9">
      <w:pPr>
        <w:spacing w:line="216" w:lineRule="auto"/>
        <w:jc w:val="center"/>
      </w:pPr>
      <w:r w:rsidRPr="0033030B">
        <w:rPr>
          <w:b/>
          <w:bCs/>
          <w:sz w:val="24"/>
          <w:szCs w:val="24"/>
        </w:rPr>
        <w:t xml:space="preserve">РЕСУРСНОЕ ОБЕСПЕЧЕНИЕ </w:t>
      </w:r>
      <w:r w:rsidRPr="0033030B">
        <w:rPr>
          <w:b/>
          <w:bCs/>
          <w:sz w:val="24"/>
          <w:szCs w:val="24"/>
        </w:rPr>
        <w:br/>
        <w:t xml:space="preserve">реализации государственной программы Пензенской области </w:t>
      </w:r>
      <w:r w:rsidRPr="0033030B">
        <w:rPr>
          <w:b/>
          <w:bCs/>
          <w:sz w:val="24"/>
          <w:szCs w:val="24"/>
        </w:rPr>
        <w:br/>
        <w:t xml:space="preserve">"Защита населения и территорий от чрезвычайных ситуаций, обеспечение пожарной безопасности </w:t>
      </w:r>
      <w:r w:rsidRPr="0033030B">
        <w:rPr>
          <w:b/>
          <w:bCs/>
          <w:sz w:val="24"/>
          <w:szCs w:val="24"/>
        </w:rPr>
        <w:br/>
        <w:t>в Пензенской области" за счет всех источников финансирования</w:t>
      </w:r>
    </w:p>
    <w:p w:rsidR="00DC2A5F" w:rsidRPr="0033030B" w:rsidRDefault="00DC2A5F" w:rsidP="008150B9">
      <w:pPr>
        <w:spacing w:line="216" w:lineRule="auto"/>
      </w:pPr>
    </w:p>
    <w:tbl>
      <w:tblPr>
        <w:tblW w:w="152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54"/>
        <w:gridCol w:w="3969"/>
        <w:gridCol w:w="3406"/>
        <w:gridCol w:w="1841"/>
        <w:gridCol w:w="1798"/>
        <w:gridCol w:w="1568"/>
      </w:tblGrid>
      <w:tr w:rsidR="0033030B" w:rsidRPr="0033030B" w:rsidTr="00AC4F80">
        <w:trPr>
          <w:trHeight w:val="555"/>
        </w:trPr>
        <w:tc>
          <w:tcPr>
            <w:tcW w:w="6663" w:type="dxa"/>
            <w:gridSpan w:val="3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8613" w:type="dxa"/>
            <w:gridSpan w:val="4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33030B" w:rsidRPr="0033030B" w:rsidTr="00AC4F80">
        <w:trPr>
          <w:trHeight w:val="300"/>
        </w:trPr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№ </w:t>
            </w:r>
            <w:proofErr w:type="gramStart"/>
            <w:r w:rsidRPr="0033030B">
              <w:rPr>
                <w:sz w:val="24"/>
                <w:szCs w:val="24"/>
              </w:rPr>
              <w:t>п</w:t>
            </w:r>
            <w:proofErr w:type="gramEnd"/>
            <w:r w:rsidRPr="0033030B">
              <w:rPr>
                <w:sz w:val="24"/>
                <w:szCs w:val="24"/>
              </w:rPr>
              <w:t>/п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Статус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07" w:type="dxa"/>
            <w:gridSpan w:val="3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33030B" w:rsidRPr="0033030B" w:rsidTr="00AC4F80">
        <w:trPr>
          <w:trHeight w:val="1035"/>
        </w:trPr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2025 г.</w:t>
            </w:r>
          </w:p>
        </w:tc>
        <w:tc>
          <w:tcPr>
            <w:tcW w:w="179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2026 г.</w:t>
            </w:r>
          </w:p>
        </w:tc>
        <w:tc>
          <w:tcPr>
            <w:tcW w:w="1568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2027 г.</w:t>
            </w:r>
          </w:p>
        </w:tc>
      </w:tr>
    </w:tbl>
    <w:p w:rsidR="008150B9" w:rsidRPr="0033030B" w:rsidRDefault="008150B9" w:rsidP="008150B9">
      <w:pPr>
        <w:spacing w:line="216" w:lineRule="auto"/>
        <w:rPr>
          <w:sz w:val="4"/>
          <w:szCs w:val="4"/>
        </w:rPr>
      </w:pPr>
    </w:p>
    <w:tbl>
      <w:tblPr>
        <w:tblW w:w="15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54"/>
        <w:gridCol w:w="3969"/>
        <w:gridCol w:w="3402"/>
        <w:gridCol w:w="1843"/>
        <w:gridCol w:w="1800"/>
        <w:gridCol w:w="1560"/>
      </w:tblGrid>
      <w:tr w:rsidR="0033030B" w:rsidRPr="0033030B" w:rsidTr="00AC4F80">
        <w:trPr>
          <w:tblHeader/>
        </w:trPr>
        <w:tc>
          <w:tcPr>
            <w:tcW w:w="54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7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288498,4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185944,4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185944,4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288498,4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185944,4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185944,4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272256,7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169702,7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169702,7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272256,7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169702,7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169702,7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1.1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1.1.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50,0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1.2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61154,2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30988,1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30988,1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61154,2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30988,1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30988,1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1.3.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1.4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4582,2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1.5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1.5.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Выполнение государственного задания ГБУ Пензенской области </w:t>
            </w:r>
            <w:r w:rsidR="00491930" w:rsidRPr="0033030B">
              <w:rPr>
                <w:sz w:val="24"/>
                <w:szCs w:val="24"/>
              </w:rPr>
              <w:t>"</w:t>
            </w:r>
            <w:r w:rsidRPr="0033030B">
              <w:rPr>
                <w:sz w:val="24"/>
                <w:szCs w:val="24"/>
              </w:rPr>
              <w:t>Пензенский пожарно-спасательный центр</w:t>
            </w:r>
            <w:r w:rsidR="00491930" w:rsidRPr="0033030B">
              <w:rPr>
                <w:sz w:val="24"/>
                <w:szCs w:val="24"/>
              </w:rPr>
              <w:t>"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203745,3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131549,6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131549,6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203745,3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131549,6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131549,6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1.6.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Предоставление </w:t>
            </w:r>
            <w:r w:rsidR="004E6F14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дополнительных гарантий спасателям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2725,0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2532,8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2532,8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2725,0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2532,8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2532,8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1.7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1.7.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4E6F1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Обеспечение выполнени</w:t>
            </w:r>
            <w:r w:rsidR="004E6F14">
              <w:rPr>
                <w:sz w:val="24"/>
                <w:szCs w:val="24"/>
              </w:rPr>
              <w:t>я</w:t>
            </w:r>
            <w:r w:rsidRPr="0033030B">
              <w:rPr>
                <w:sz w:val="24"/>
                <w:szCs w:val="24"/>
              </w:rPr>
              <w:t xml:space="preserve"> мероприятий в области гражданской обороны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2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357,3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357,3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2.1.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Повышение защищенности населения и среды его обитания </w:t>
            </w:r>
            <w:r w:rsidR="00B103CA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от негативных влияний опасных химических веществ и биологических агентов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357,3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B103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Создание системы обеспечения вызова экстренных оперативных служб по единому номеру </w:t>
            </w:r>
            <w:r w:rsidR="00491930" w:rsidRPr="0033030B">
              <w:rPr>
                <w:sz w:val="24"/>
                <w:szCs w:val="24"/>
              </w:rPr>
              <w:t>"</w:t>
            </w:r>
            <w:r w:rsidRPr="0033030B">
              <w:rPr>
                <w:sz w:val="24"/>
                <w:szCs w:val="24"/>
              </w:rPr>
              <w:t>112</w:t>
            </w:r>
            <w:r w:rsidR="00491930" w:rsidRPr="0033030B">
              <w:rPr>
                <w:sz w:val="24"/>
                <w:szCs w:val="24"/>
              </w:rPr>
              <w:t>"</w:t>
            </w:r>
            <w:r w:rsidRPr="0033030B">
              <w:rPr>
                <w:sz w:val="24"/>
                <w:szCs w:val="24"/>
              </w:rPr>
              <w:t xml:space="preserve"> </w:t>
            </w:r>
            <w:r w:rsidR="00B103CA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в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15884,4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15884,4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3030B">
              <w:rPr>
                <w:bCs/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3.1</w:t>
            </w:r>
          </w:p>
        </w:tc>
        <w:tc>
          <w:tcPr>
            <w:tcW w:w="2154" w:type="dxa"/>
            <w:vMerge w:val="restart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Основное мероприятие 3.1.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FE464D" w:rsidRPr="0033030B" w:rsidRDefault="00FE464D" w:rsidP="00B103C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15884,4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бюджеты муниципальных образований </w:t>
            </w:r>
            <w:r w:rsidR="008150B9" w:rsidRPr="0033030B">
              <w:rPr>
                <w:sz w:val="24"/>
                <w:szCs w:val="24"/>
              </w:rPr>
              <w:br/>
            </w:r>
            <w:r w:rsidRPr="0033030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  <w:tr w:rsidR="0033030B" w:rsidRPr="0033030B" w:rsidTr="00AC4F80">
        <w:tc>
          <w:tcPr>
            <w:tcW w:w="540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80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FE464D" w:rsidRPr="0033030B" w:rsidRDefault="00FE464D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>0,0</w:t>
            </w:r>
          </w:p>
        </w:tc>
      </w:tr>
    </w:tbl>
    <w:p w:rsidR="00FE464D" w:rsidRPr="0033030B" w:rsidRDefault="00FE464D" w:rsidP="008150B9">
      <w:pPr>
        <w:spacing w:line="216" w:lineRule="auto"/>
        <w:rPr>
          <w:sz w:val="24"/>
          <w:szCs w:val="24"/>
        </w:rPr>
      </w:pPr>
    </w:p>
    <w:p w:rsidR="008150B9" w:rsidRPr="0033030B" w:rsidRDefault="008150B9" w:rsidP="008150B9">
      <w:pPr>
        <w:spacing w:line="216" w:lineRule="auto"/>
        <w:jc w:val="center"/>
        <w:rPr>
          <w:sz w:val="24"/>
          <w:szCs w:val="24"/>
        </w:rPr>
      </w:pPr>
      <w:r w:rsidRPr="0033030B">
        <w:rPr>
          <w:sz w:val="24"/>
          <w:szCs w:val="24"/>
        </w:rPr>
        <w:t>______________</w:t>
      </w:r>
    </w:p>
    <w:p w:rsidR="008150B9" w:rsidRPr="0033030B" w:rsidRDefault="008150B9" w:rsidP="002668F7">
      <w:pPr>
        <w:rPr>
          <w:sz w:val="24"/>
          <w:szCs w:val="24"/>
        </w:rPr>
        <w:sectPr w:rsidR="008150B9" w:rsidRPr="0033030B" w:rsidSect="00DC2A5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4536" w:type="dxa"/>
        <w:tblInd w:w="10740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33030B" w:rsidRPr="0033030B" w:rsidTr="00AC4F80">
        <w:tc>
          <w:tcPr>
            <w:tcW w:w="4536" w:type="dxa"/>
            <w:shd w:val="clear" w:color="auto" w:fill="auto"/>
            <w:hideMark/>
          </w:tcPr>
          <w:p w:rsidR="008150B9" w:rsidRPr="0033030B" w:rsidRDefault="008150B9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Приложение № 3</w:t>
            </w:r>
            <w:r w:rsidRPr="0033030B">
              <w:rPr>
                <w:sz w:val="24"/>
                <w:szCs w:val="24"/>
              </w:rPr>
              <w:br/>
              <w:t>к постановлению Правительства Пензенской области</w:t>
            </w:r>
            <w:r w:rsidRPr="0033030B">
              <w:rPr>
                <w:sz w:val="24"/>
                <w:szCs w:val="24"/>
              </w:rPr>
              <w:br/>
            </w:r>
            <w:r w:rsidR="00F24FE5" w:rsidRPr="00F24FE5">
              <w:rPr>
                <w:sz w:val="24"/>
                <w:szCs w:val="24"/>
              </w:rPr>
              <w:t>07.07.2023 № 590-пП</w:t>
            </w:r>
          </w:p>
        </w:tc>
      </w:tr>
      <w:tr w:rsidR="0033030B" w:rsidRPr="0033030B" w:rsidTr="00AC4F80">
        <w:tc>
          <w:tcPr>
            <w:tcW w:w="4536" w:type="dxa"/>
            <w:shd w:val="clear" w:color="auto" w:fill="auto"/>
          </w:tcPr>
          <w:p w:rsidR="008150B9" w:rsidRPr="0033030B" w:rsidRDefault="008150B9" w:rsidP="00AC4F80">
            <w:pPr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AC4F80">
        <w:tc>
          <w:tcPr>
            <w:tcW w:w="4536" w:type="dxa"/>
            <w:shd w:val="clear" w:color="auto" w:fill="auto"/>
            <w:hideMark/>
          </w:tcPr>
          <w:p w:rsidR="008150B9" w:rsidRPr="0033030B" w:rsidRDefault="008150B9" w:rsidP="00AC4F80">
            <w:pPr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Приложение № 5.2 </w:t>
            </w:r>
            <w:r w:rsidRPr="0033030B">
              <w:rPr>
                <w:sz w:val="24"/>
                <w:szCs w:val="24"/>
              </w:rPr>
              <w:br/>
              <w:t>к государственной программе Пензенской области "Защита населения и территорий от чрезвычайных ситуаций, обеспечение пожарной безопасности в Пензенской области"</w:t>
            </w:r>
          </w:p>
        </w:tc>
      </w:tr>
    </w:tbl>
    <w:p w:rsidR="008150B9" w:rsidRPr="0033030B" w:rsidRDefault="008150B9"/>
    <w:p w:rsidR="008150B9" w:rsidRPr="0033030B" w:rsidRDefault="008150B9"/>
    <w:p w:rsidR="008150B9" w:rsidRPr="0033030B" w:rsidRDefault="008150B9" w:rsidP="008150B9">
      <w:pPr>
        <w:jc w:val="center"/>
      </w:pPr>
      <w:r w:rsidRPr="0033030B">
        <w:rPr>
          <w:b/>
          <w:bCs/>
          <w:sz w:val="24"/>
          <w:szCs w:val="24"/>
        </w:rPr>
        <w:t xml:space="preserve">РЕСУРСНОЕ ОБЕСПЕЧЕНИЕ </w:t>
      </w:r>
      <w:r w:rsidR="00243306" w:rsidRPr="0033030B">
        <w:rPr>
          <w:b/>
          <w:bCs/>
          <w:sz w:val="24"/>
          <w:szCs w:val="24"/>
        </w:rPr>
        <w:br/>
      </w:r>
      <w:r w:rsidR="00981214" w:rsidRPr="0033030B">
        <w:rPr>
          <w:b/>
          <w:bCs/>
          <w:sz w:val="24"/>
          <w:szCs w:val="24"/>
        </w:rPr>
        <w:t>реализации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области", за счет средств бюджета Пензенской области</w:t>
      </w:r>
    </w:p>
    <w:p w:rsidR="008150B9" w:rsidRPr="0033030B" w:rsidRDefault="008150B9"/>
    <w:p w:rsidR="008150B9" w:rsidRPr="0033030B" w:rsidRDefault="008150B9"/>
    <w:tbl>
      <w:tblPr>
        <w:tblW w:w="158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556"/>
        <w:gridCol w:w="1841"/>
        <w:gridCol w:w="1705"/>
        <w:gridCol w:w="622"/>
        <w:gridCol w:w="456"/>
        <w:gridCol w:w="510"/>
        <w:gridCol w:w="1413"/>
        <w:gridCol w:w="576"/>
        <w:gridCol w:w="1094"/>
        <w:gridCol w:w="1078"/>
        <w:gridCol w:w="1049"/>
        <w:gridCol w:w="1134"/>
        <w:gridCol w:w="1134"/>
        <w:gridCol w:w="1134"/>
      </w:tblGrid>
      <w:tr w:rsidR="0033030B" w:rsidRPr="0033030B" w:rsidTr="00AC4F80">
        <w:tc>
          <w:tcPr>
            <w:tcW w:w="3934" w:type="dxa"/>
            <w:gridSpan w:val="3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Ответственный исполнитель государственной программы</w:t>
            </w:r>
          </w:p>
        </w:tc>
        <w:tc>
          <w:tcPr>
            <w:tcW w:w="11905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№ </w:t>
            </w:r>
            <w:proofErr w:type="gramStart"/>
            <w:r w:rsidRPr="0033030B">
              <w:rPr>
                <w:spacing w:val="-4"/>
              </w:rPr>
              <w:t>п</w:t>
            </w:r>
            <w:proofErr w:type="gramEnd"/>
            <w:r w:rsidRPr="0033030B">
              <w:rPr>
                <w:spacing w:val="-4"/>
              </w:rPr>
              <w:t>/п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Статус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Ответственный исполнитель, соисполнитель</w:t>
            </w:r>
          </w:p>
        </w:tc>
        <w:tc>
          <w:tcPr>
            <w:tcW w:w="3577" w:type="dxa"/>
            <w:gridSpan w:val="5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Код бюджетной классификации</w:t>
            </w:r>
          </w:p>
        </w:tc>
        <w:tc>
          <w:tcPr>
            <w:tcW w:w="6623" w:type="dxa"/>
            <w:gridSpan w:val="6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Расходы бюджета Пензенской области, тыс. рублей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ГРБС</w:t>
            </w:r>
          </w:p>
        </w:tc>
        <w:tc>
          <w:tcPr>
            <w:tcW w:w="456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proofErr w:type="spellStart"/>
            <w:r w:rsidRPr="0033030B">
              <w:rPr>
                <w:spacing w:val="-4"/>
              </w:rPr>
              <w:t>Рз</w:t>
            </w:r>
            <w:proofErr w:type="spellEnd"/>
          </w:p>
        </w:tc>
        <w:tc>
          <w:tcPr>
            <w:tcW w:w="510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proofErr w:type="spellStart"/>
            <w:proofErr w:type="gramStart"/>
            <w:r w:rsidRPr="0033030B">
              <w:rPr>
                <w:spacing w:val="-4"/>
              </w:rPr>
              <w:t>Пр</w:t>
            </w:r>
            <w:proofErr w:type="spellEnd"/>
            <w:proofErr w:type="gramEnd"/>
          </w:p>
        </w:tc>
        <w:tc>
          <w:tcPr>
            <w:tcW w:w="1413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ЦСР</w:t>
            </w:r>
          </w:p>
        </w:tc>
        <w:tc>
          <w:tcPr>
            <w:tcW w:w="576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ВР</w:t>
            </w:r>
          </w:p>
        </w:tc>
        <w:tc>
          <w:tcPr>
            <w:tcW w:w="1094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2019 г.</w:t>
            </w:r>
          </w:p>
        </w:tc>
        <w:tc>
          <w:tcPr>
            <w:tcW w:w="1078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2020 г.</w:t>
            </w:r>
          </w:p>
        </w:tc>
        <w:tc>
          <w:tcPr>
            <w:tcW w:w="1049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2021 г.</w:t>
            </w:r>
          </w:p>
        </w:tc>
        <w:tc>
          <w:tcPr>
            <w:tcW w:w="1134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2022 г.</w:t>
            </w:r>
          </w:p>
        </w:tc>
        <w:tc>
          <w:tcPr>
            <w:tcW w:w="1134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2023 г.</w:t>
            </w:r>
          </w:p>
        </w:tc>
        <w:tc>
          <w:tcPr>
            <w:tcW w:w="1134" w:type="dxa"/>
            <w:shd w:val="clear" w:color="auto" w:fill="auto"/>
            <w:hideMark/>
          </w:tcPr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2024 г.</w:t>
            </w:r>
          </w:p>
        </w:tc>
      </w:tr>
    </w:tbl>
    <w:p w:rsidR="00981214" w:rsidRPr="0033030B" w:rsidRDefault="00981214">
      <w:pPr>
        <w:rPr>
          <w:sz w:val="4"/>
          <w:szCs w:val="4"/>
        </w:rPr>
      </w:pPr>
    </w:p>
    <w:tbl>
      <w:tblPr>
        <w:tblW w:w="158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556"/>
        <w:gridCol w:w="1841"/>
        <w:gridCol w:w="1705"/>
        <w:gridCol w:w="622"/>
        <w:gridCol w:w="456"/>
        <w:gridCol w:w="510"/>
        <w:gridCol w:w="1413"/>
        <w:gridCol w:w="576"/>
        <w:gridCol w:w="1094"/>
        <w:gridCol w:w="1078"/>
        <w:gridCol w:w="1049"/>
        <w:gridCol w:w="1134"/>
        <w:gridCol w:w="1134"/>
        <w:gridCol w:w="1134"/>
      </w:tblGrid>
      <w:tr w:rsidR="0033030B" w:rsidRPr="0033030B" w:rsidTr="00AC4F80">
        <w:trPr>
          <w:tblHeader/>
        </w:trPr>
        <w:tc>
          <w:tcPr>
            <w:tcW w:w="537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</w:t>
            </w:r>
          </w:p>
        </w:tc>
        <w:tc>
          <w:tcPr>
            <w:tcW w:w="15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</w:t>
            </w:r>
          </w:p>
        </w:tc>
        <w:tc>
          <w:tcPr>
            <w:tcW w:w="1841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Государственная программа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134898,4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149701,4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186183,0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286301,1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385893,0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280953,3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Pr="0033030B">
              <w:rPr>
                <w:spacing w:val="-4"/>
              </w:rPr>
              <w:lastRenderedPageBreak/>
              <w:t xml:space="preserve">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lastRenderedPageBreak/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05 0 00 00000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108993,6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113422,2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355,5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05 0 00 00000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152770,3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245484,6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21746,9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16246,9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293269,9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199112,7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355,0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101,3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357,5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здравоохранения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855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05 0 00 00000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9599,8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9196,2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9040,0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109,8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4701,5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05 0 00 00000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181,8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178,1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181,4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5472,6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4295,9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3804,4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3273,8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4024,0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4082,0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06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58,0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физической культуры и спорта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867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05 0 00 00000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1999,3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1716,8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1799,0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1800,0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301,0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культуры и туризма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857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05 0 00 00000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823,4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780,3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748,7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710,1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1051,1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732,8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08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6132,2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1217,8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1234,9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1238,9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1227,0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1265,3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образования Пензенской области</w:t>
            </w:r>
          </w:p>
          <w:p w:rsidR="00981214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  <w:p w:rsidR="0022178B" w:rsidRPr="0033030B" w:rsidRDefault="0022178B" w:rsidP="00AC4F80">
            <w:pPr>
              <w:ind w:left="-57" w:right="-57"/>
              <w:jc w:val="center"/>
              <w:rPr>
                <w:spacing w:val="-4"/>
              </w:rPr>
            </w:pPr>
          </w:p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874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05 0 00 00000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1500,0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17850,0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16065,5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24213,1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47916,1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47916,1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06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lastRenderedPageBreak/>
              <w:t>1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Подпрограмма 1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133043,4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148344,1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156903,4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273373,2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369651,3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264711,6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107494,1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112422,2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123845,7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232657,8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5862,5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362,5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293269,9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199112,7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0,2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здравоохранения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855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9599,8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9196,2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9040,0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109,8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4701,5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физической культуры и спорта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867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1999,3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1716,8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1799,0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1800,0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301,0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культуры и туризма Пензенской области</w:t>
            </w:r>
          </w:p>
        </w:tc>
        <w:tc>
          <w:tcPr>
            <w:tcW w:w="622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857</w:t>
            </w:r>
          </w:p>
        </w:tc>
        <w:tc>
          <w:tcPr>
            <w:tcW w:w="45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05 1 00 00000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823,4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780,3</w:t>
            </w: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748,7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710,1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1051,1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732,8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6132,2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1217,8</w:t>
            </w: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1234,9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1238,9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1227,0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1265,3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образования Пензенской области</w:t>
            </w:r>
          </w:p>
          <w:p w:rsidR="0022178B" w:rsidRPr="0033030B" w:rsidRDefault="0022178B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874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900,0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17250,0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15115,5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24045,1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47916,1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47916,1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06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600,0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950,0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168,0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181,8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178,1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181,4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5472,6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4295,9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3804,4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3273,8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4024,0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4082,0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06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58,0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1.1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1.1.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2562,2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22178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05 1 01 21210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05 1 01 21210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05 1 01 64580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1931,2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культуры и туризма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857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08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05 1 01 64580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280,0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физической культуры и спорта Пензенской области</w:t>
            </w:r>
          </w:p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867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05 1 01 64580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301,0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lastRenderedPageBreak/>
              <w:t>1.2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1.2.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19894,9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31447,9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29071,9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37401,1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61154,2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61154,2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физической культуры и спорта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867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1999,3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2000,0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237,0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737,0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1800,0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1479,8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1062,0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культуры и туризма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857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823,4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780,3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748,7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710,1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1051,1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732,8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08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46,5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31,7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33,5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34,0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34,0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08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6018,2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1217,8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653,0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653,6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679,5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679,5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08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67,5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550,2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551,8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233,5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551,8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образования Пензенской области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874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2560,0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4060,0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1508,0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1508,0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4390,0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3260,0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9047,5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21286,8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21286,8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07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430,0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10300,0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10155,5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10937,6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25121,3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25121,3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06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600,0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950,0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168,0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855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05 1 02 64360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9599,8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9196,2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9040,0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9440,0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109,8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1.3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1.3.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2594,0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2727,9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76512,7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112660,1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05 1 03 64480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2494,0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05 1 03 65290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E639D2" w:rsidRPr="0033030B" w:rsidRDefault="006531F4" w:rsidP="0022178B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05 1 03 64480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2727,9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983,5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05 1 03 65290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75529,2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05 1 03 65290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110948,9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05 1 03 64480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1711,2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lastRenderedPageBreak/>
              <w:t>1.4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1.4.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11301,9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4969,2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4483,7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3776,8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4947,0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4582,2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05 1 04 65280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5647,5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495,2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05 1 04 65280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497,9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462,5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05 1 04 65300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0,2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05 1 04 65280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864,8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500,0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01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181,8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178,1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181,4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40,3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5472,6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4295,9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2954,8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2374,9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2500,0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2500,0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849,6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898,9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1524,0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1582,0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06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05 1 04 64360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620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58,0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1.5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1.5.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Выполнение государственного задания ГБУ Пензенской области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Пензенский пожарно-спасательный центр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101846,6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109333,0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119372,7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153902,8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181137,3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196266,7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05 1 05 65260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101846,6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109333,0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05 1 05 65260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119372,7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153902,8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5862,5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362,5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05 1 05 65260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612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05 1 05 65260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175274,8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195904,2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1.6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1.6.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1247,2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1779,8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2489,0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2658,5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05 1 06 64730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жилищно-коммунального хозяйства и гражданской защиты населения Пензенской области,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05 1 06 64730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1247,2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1779,8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05 1 06 64730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2489,0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2658,5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1.7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1.7.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Обеспечение выполнения мероприятий в области гражданской обороны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4701,5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здравоохранения Пензенской области, подведомственные учреждения</w:t>
            </w:r>
          </w:p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  <w:p w:rsidR="00981214" w:rsidRPr="0033030B" w:rsidRDefault="0098121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855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05 1 07 65310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4701,5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lastRenderedPageBreak/>
              <w:t>2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Подпрограмма 2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355,5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357,3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16355,0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101,1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357,3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357,3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05 2 00 00000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355,5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05 2 00 00000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355,0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16000,0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2.1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2.1.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355,5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16355,0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05 2 01 20100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355,5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05 2 01 64740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Министерство жилищно-коммунального хозяйства и гражданской защиты населения Пензенской области,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02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04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05 2 01 20100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355,0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101,1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357,3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05 2 01 64740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16000,0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lastRenderedPageBreak/>
              <w:t>3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Подпрограмма 3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E639D2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Создание системы обеспечения вызова экстренных оперативных служб по единому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номеру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112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 xml:space="preserve">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>в Пензенской области</w:t>
            </w:r>
            <w:r w:rsidRPr="0033030B">
              <w:rPr>
                <w:spacing w:val="-4"/>
              </w:rPr>
              <w:br w:type="page"/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1499,5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1000,0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12924,6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12826,8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15884,4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bCs/>
                <w:spacing w:val="-4"/>
              </w:rPr>
            </w:pPr>
            <w:r w:rsidRPr="0033030B">
              <w:rPr>
                <w:bCs/>
                <w:spacing w:val="-4"/>
              </w:rPr>
              <w:t>15884,4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05 3 00 00000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1499,5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05 3 00 00000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12924,6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12826,8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15884,4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15884,4</w:t>
            </w:r>
          </w:p>
        </w:tc>
      </w:tr>
      <w:tr w:rsidR="0033030B" w:rsidRPr="0033030B" w:rsidTr="00AC4F80">
        <w:tc>
          <w:tcPr>
            <w:tcW w:w="53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3.1</w:t>
            </w:r>
          </w:p>
        </w:tc>
        <w:tc>
          <w:tcPr>
            <w:tcW w:w="1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Основное мероприятие 3.1.</w:t>
            </w:r>
          </w:p>
        </w:tc>
        <w:tc>
          <w:tcPr>
            <w:tcW w:w="1841" w:type="dxa"/>
            <w:vMerge w:val="restart"/>
            <w:shd w:val="clear" w:color="auto" w:fill="auto"/>
            <w:hideMark/>
          </w:tcPr>
          <w:p w:rsidR="006531F4" w:rsidRPr="0033030B" w:rsidRDefault="006531F4" w:rsidP="00E639D2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всего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1499,5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12924,6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12826,8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15884,4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15884,4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в том числе: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05 3 01 64700</w:t>
            </w:r>
          </w:p>
        </w:tc>
        <w:tc>
          <w:tcPr>
            <w:tcW w:w="57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1499,5</w:t>
            </w:r>
          </w:p>
        </w:tc>
        <w:tc>
          <w:tcPr>
            <w:tcW w:w="1078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1000,0</w:t>
            </w:r>
          </w:p>
        </w:tc>
        <w:tc>
          <w:tcPr>
            <w:tcW w:w="104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81214" w:rsidRPr="0033030B">
              <w:rPr>
                <w:spacing w:val="-4"/>
              </w:rPr>
              <w:br/>
            </w:r>
            <w:r w:rsidRPr="0033030B">
              <w:rPr>
                <w:spacing w:val="-4"/>
              </w:rPr>
              <w:t xml:space="preserve">ГУ </w:t>
            </w:r>
            <w:r w:rsidR="00491930" w:rsidRPr="0033030B">
              <w:rPr>
                <w:spacing w:val="-4"/>
              </w:rPr>
              <w:t>"</w:t>
            </w:r>
            <w:r w:rsidRPr="0033030B">
              <w:rPr>
                <w:spacing w:val="-4"/>
              </w:rPr>
              <w:t>ППСЦ</w:t>
            </w:r>
            <w:r w:rsidR="00491930" w:rsidRPr="0033030B">
              <w:rPr>
                <w:spacing w:val="-4"/>
              </w:rPr>
              <w:t>"</w:t>
            </w:r>
          </w:p>
        </w:tc>
        <w:tc>
          <w:tcPr>
            <w:tcW w:w="622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840</w:t>
            </w:r>
          </w:p>
        </w:tc>
        <w:tc>
          <w:tcPr>
            <w:tcW w:w="4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05 3 01 64700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3367,1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12826,8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09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05 3 01 65270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612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9557,5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</w:tr>
      <w:tr w:rsidR="0033030B" w:rsidRPr="0033030B" w:rsidTr="00AC4F80">
        <w:tc>
          <w:tcPr>
            <w:tcW w:w="53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841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170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622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45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10</w:t>
            </w:r>
          </w:p>
        </w:tc>
        <w:tc>
          <w:tcPr>
            <w:tcW w:w="1413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05 3 01 64700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610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78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04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15884,4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ind w:left="-57" w:right="-57"/>
              <w:jc w:val="center"/>
              <w:rPr>
                <w:spacing w:val="-4"/>
              </w:rPr>
            </w:pPr>
            <w:r w:rsidRPr="0033030B">
              <w:rPr>
                <w:spacing w:val="-4"/>
              </w:rPr>
              <w:t>15884,4</w:t>
            </w:r>
          </w:p>
        </w:tc>
      </w:tr>
    </w:tbl>
    <w:p w:rsidR="006531F4" w:rsidRPr="0033030B" w:rsidRDefault="00981214" w:rsidP="00981214">
      <w:pPr>
        <w:jc w:val="center"/>
        <w:rPr>
          <w:sz w:val="24"/>
          <w:szCs w:val="24"/>
        </w:rPr>
      </w:pPr>
      <w:r w:rsidRPr="0033030B">
        <w:rPr>
          <w:sz w:val="24"/>
          <w:szCs w:val="24"/>
        </w:rPr>
        <w:t>______________</w:t>
      </w:r>
    </w:p>
    <w:p w:rsidR="006531F4" w:rsidRPr="0033030B" w:rsidRDefault="006531F4" w:rsidP="002668F7">
      <w:pPr>
        <w:jc w:val="both"/>
        <w:rPr>
          <w:sz w:val="24"/>
          <w:szCs w:val="24"/>
        </w:rPr>
        <w:sectPr w:rsidR="006531F4" w:rsidRPr="0033030B" w:rsidSect="00DC2A5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4361" w:type="dxa"/>
        <w:tblInd w:w="10173" w:type="dxa"/>
        <w:tblLook w:val="04A0" w:firstRow="1" w:lastRow="0" w:firstColumn="1" w:lastColumn="0" w:noHBand="0" w:noVBand="1"/>
      </w:tblPr>
      <w:tblGrid>
        <w:gridCol w:w="4361"/>
      </w:tblGrid>
      <w:tr w:rsidR="0033030B" w:rsidRPr="0033030B" w:rsidTr="00AC4F80">
        <w:trPr>
          <w:trHeight w:val="1098"/>
        </w:trPr>
        <w:tc>
          <w:tcPr>
            <w:tcW w:w="4361" w:type="dxa"/>
            <w:shd w:val="clear" w:color="auto" w:fill="auto"/>
            <w:hideMark/>
          </w:tcPr>
          <w:p w:rsidR="00393EFB" w:rsidRPr="0033030B" w:rsidRDefault="00393EFB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lastRenderedPageBreak/>
              <w:t>Приложение № 4</w:t>
            </w:r>
            <w:r w:rsidRPr="0033030B">
              <w:rPr>
                <w:sz w:val="24"/>
                <w:szCs w:val="24"/>
              </w:rPr>
              <w:br/>
              <w:t>к постановлению Правительства Пензенской области</w:t>
            </w:r>
            <w:r w:rsidRPr="0033030B">
              <w:rPr>
                <w:sz w:val="24"/>
                <w:szCs w:val="24"/>
              </w:rPr>
              <w:br/>
            </w:r>
            <w:r w:rsidR="00F24FE5" w:rsidRPr="00F24FE5">
              <w:rPr>
                <w:sz w:val="24"/>
                <w:szCs w:val="24"/>
              </w:rPr>
              <w:t>07.07.2023 № 590-пП</w:t>
            </w:r>
          </w:p>
        </w:tc>
      </w:tr>
      <w:tr w:rsidR="0033030B" w:rsidRPr="0033030B" w:rsidTr="00AC4F80">
        <w:trPr>
          <w:trHeight w:val="318"/>
        </w:trPr>
        <w:tc>
          <w:tcPr>
            <w:tcW w:w="4361" w:type="dxa"/>
            <w:shd w:val="clear" w:color="auto" w:fill="auto"/>
          </w:tcPr>
          <w:p w:rsidR="00393EFB" w:rsidRPr="0033030B" w:rsidRDefault="00393EFB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33030B" w:rsidRPr="0033030B" w:rsidTr="00AC4F80">
        <w:trPr>
          <w:trHeight w:val="1365"/>
        </w:trPr>
        <w:tc>
          <w:tcPr>
            <w:tcW w:w="4361" w:type="dxa"/>
            <w:shd w:val="clear" w:color="auto" w:fill="auto"/>
            <w:hideMark/>
          </w:tcPr>
          <w:p w:rsidR="00393EFB" w:rsidRPr="0033030B" w:rsidRDefault="00393EFB" w:rsidP="00AC4F80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3030B">
              <w:rPr>
                <w:sz w:val="24"/>
                <w:szCs w:val="24"/>
              </w:rPr>
              <w:t xml:space="preserve">Приложение № 5.3 </w:t>
            </w:r>
            <w:r w:rsidRPr="0033030B">
              <w:rPr>
                <w:sz w:val="24"/>
                <w:szCs w:val="24"/>
              </w:rPr>
              <w:br/>
              <w:t>к государственной программе Пензенской области "Защита населения и территорий от чрезвычайных ситуаций, обеспечение пожарной безопасности в Пензенской области"</w:t>
            </w:r>
          </w:p>
        </w:tc>
      </w:tr>
    </w:tbl>
    <w:p w:rsidR="00393EFB" w:rsidRPr="0033030B" w:rsidRDefault="00393EFB" w:rsidP="00E8116E">
      <w:pPr>
        <w:spacing w:line="216" w:lineRule="auto"/>
        <w:rPr>
          <w:sz w:val="24"/>
          <w:szCs w:val="24"/>
        </w:rPr>
      </w:pPr>
    </w:p>
    <w:p w:rsidR="00E8116E" w:rsidRPr="0033030B" w:rsidRDefault="00E8116E" w:rsidP="00E8116E">
      <w:pPr>
        <w:spacing w:line="216" w:lineRule="auto"/>
        <w:rPr>
          <w:sz w:val="24"/>
          <w:szCs w:val="24"/>
        </w:rPr>
      </w:pPr>
    </w:p>
    <w:p w:rsidR="00393EFB" w:rsidRPr="0033030B" w:rsidRDefault="00393EFB" w:rsidP="00E8116E">
      <w:pPr>
        <w:spacing w:line="216" w:lineRule="auto"/>
        <w:jc w:val="center"/>
        <w:rPr>
          <w:sz w:val="24"/>
          <w:szCs w:val="24"/>
        </w:rPr>
      </w:pPr>
      <w:r w:rsidRPr="0033030B">
        <w:rPr>
          <w:b/>
          <w:bCs/>
          <w:sz w:val="24"/>
          <w:szCs w:val="24"/>
        </w:rPr>
        <w:t xml:space="preserve">РЕСУРСНОЕ ОБЕСПЕЧЕНИЕ </w:t>
      </w:r>
      <w:r w:rsidRPr="0033030B">
        <w:rPr>
          <w:b/>
          <w:bCs/>
          <w:sz w:val="24"/>
          <w:szCs w:val="24"/>
        </w:rPr>
        <w:br/>
        <w:t xml:space="preserve">реализации государственной программы Пензенской области </w:t>
      </w:r>
      <w:r w:rsidRPr="0033030B">
        <w:rPr>
          <w:b/>
          <w:bCs/>
          <w:sz w:val="24"/>
          <w:szCs w:val="24"/>
        </w:rPr>
        <w:br/>
        <w:t xml:space="preserve">"Защита населения и территорий от чрезвычайных ситуаций, обеспечение пожарной безопасности </w:t>
      </w:r>
      <w:r w:rsidRPr="0033030B">
        <w:rPr>
          <w:b/>
          <w:bCs/>
          <w:sz w:val="24"/>
          <w:szCs w:val="24"/>
        </w:rPr>
        <w:br/>
        <w:t>в Пензенской области" за счет средств бюджета Пензенской области</w:t>
      </w:r>
    </w:p>
    <w:p w:rsidR="00393EFB" w:rsidRPr="0033030B" w:rsidRDefault="00393EFB" w:rsidP="00E8116E">
      <w:pPr>
        <w:spacing w:line="216" w:lineRule="auto"/>
        <w:rPr>
          <w:sz w:val="24"/>
          <w:szCs w:val="24"/>
        </w:rPr>
      </w:pPr>
    </w:p>
    <w:tbl>
      <w:tblPr>
        <w:tblW w:w="15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955"/>
        <w:gridCol w:w="2550"/>
        <w:gridCol w:w="2169"/>
        <w:gridCol w:w="787"/>
        <w:gridCol w:w="489"/>
        <w:gridCol w:w="567"/>
        <w:gridCol w:w="1701"/>
        <w:gridCol w:w="660"/>
        <w:gridCol w:w="10"/>
        <w:gridCol w:w="1315"/>
        <w:gridCol w:w="1266"/>
        <w:gridCol w:w="1426"/>
      </w:tblGrid>
      <w:tr w:rsidR="0033030B" w:rsidRPr="0033030B" w:rsidTr="00AC4F80">
        <w:tc>
          <w:tcPr>
            <w:tcW w:w="5061" w:type="dxa"/>
            <w:gridSpan w:val="3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Ответственный исполнитель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0390" w:type="dxa"/>
            <w:gridSpan w:val="10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>гражданской защиты населения Пензенской области</w:t>
            </w: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№ </w:t>
            </w:r>
            <w:proofErr w:type="gramStart"/>
            <w:r w:rsidRPr="0033030B">
              <w:rPr>
                <w:sz w:val="22"/>
                <w:szCs w:val="22"/>
              </w:rPr>
              <w:t>п</w:t>
            </w:r>
            <w:proofErr w:type="gramEnd"/>
            <w:r w:rsidRPr="0033030B">
              <w:rPr>
                <w:sz w:val="22"/>
                <w:szCs w:val="22"/>
              </w:rPr>
              <w:t>/п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Статус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4214" w:type="dxa"/>
            <w:gridSpan w:val="6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007" w:type="dxa"/>
            <w:gridSpan w:val="3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Расходы бюджета </w:t>
            </w:r>
            <w:r w:rsidRPr="0033030B">
              <w:rPr>
                <w:sz w:val="22"/>
                <w:szCs w:val="22"/>
              </w:rPr>
              <w:br/>
              <w:t>Пензенской области, тыс. рублей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ГРБС</w:t>
            </w:r>
          </w:p>
        </w:tc>
        <w:tc>
          <w:tcPr>
            <w:tcW w:w="489" w:type="dxa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r w:rsidRPr="0033030B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3030B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ЦСР</w:t>
            </w:r>
          </w:p>
        </w:tc>
        <w:tc>
          <w:tcPr>
            <w:tcW w:w="660" w:type="dxa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ВР</w:t>
            </w:r>
          </w:p>
        </w:tc>
        <w:tc>
          <w:tcPr>
            <w:tcW w:w="1325" w:type="dxa"/>
            <w:gridSpan w:val="2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2025 г.</w:t>
            </w:r>
          </w:p>
        </w:tc>
        <w:tc>
          <w:tcPr>
            <w:tcW w:w="1266" w:type="dxa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2026 г.</w:t>
            </w:r>
          </w:p>
        </w:tc>
        <w:tc>
          <w:tcPr>
            <w:tcW w:w="1426" w:type="dxa"/>
            <w:shd w:val="clear" w:color="auto" w:fill="auto"/>
            <w:hideMark/>
          </w:tcPr>
          <w:p w:rsidR="00E8116E" w:rsidRPr="0033030B" w:rsidRDefault="00E8116E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2027 г.</w:t>
            </w:r>
          </w:p>
        </w:tc>
      </w:tr>
    </w:tbl>
    <w:p w:rsidR="00E8116E" w:rsidRPr="0033030B" w:rsidRDefault="00E8116E" w:rsidP="00E8116E">
      <w:pPr>
        <w:spacing w:line="216" w:lineRule="auto"/>
        <w:rPr>
          <w:sz w:val="4"/>
          <w:szCs w:val="4"/>
        </w:rPr>
      </w:pPr>
    </w:p>
    <w:tbl>
      <w:tblPr>
        <w:tblW w:w="15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955"/>
        <w:gridCol w:w="2550"/>
        <w:gridCol w:w="2169"/>
        <w:gridCol w:w="787"/>
        <w:gridCol w:w="489"/>
        <w:gridCol w:w="567"/>
        <w:gridCol w:w="1701"/>
        <w:gridCol w:w="660"/>
        <w:gridCol w:w="1325"/>
        <w:gridCol w:w="1266"/>
        <w:gridCol w:w="1426"/>
      </w:tblGrid>
      <w:tr w:rsidR="0033030B" w:rsidRPr="0033030B" w:rsidTr="00AC4F80">
        <w:trPr>
          <w:tblHeader/>
        </w:trPr>
        <w:tc>
          <w:tcPr>
            <w:tcW w:w="55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</w:t>
            </w:r>
          </w:p>
        </w:tc>
        <w:tc>
          <w:tcPr>
            <w:tcW w:w="19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</w:t>
            </w:r>
          </w:p>
        </w:tc>
        <w:tc>
          <w:tcPr>
            <w:tcW w:w="255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12</w:t>
            </w: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Государственная программа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288498,4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185944,4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185944,4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05 0 00 00000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16246,9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147434,0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147434,0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206657,8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3082,8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3082,8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357,5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357,5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357,5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здравоохранения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855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05 0 00 00000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05 0 00 00000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44,4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4082,0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4037,6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4037,6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физической культуры и спорта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867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05 0 00 00000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культуры и туризма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857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05 0 00 00000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732,8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757,8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757,8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1265,3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1240,3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1240,3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образования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874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05 0 00 00000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47916,1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16800,0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16800,0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950,0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950,0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272256,7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169702,7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169702,7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  <w:p w:rsidR="00E8116E" w:rsidRDefault="00E8116E" w:rsidP="00AC4F80">
            <w:pPr>
              <w:jc w:val="center"/>
              <w:rPr>
                <w:sz w:val="22"/>
                <w:szCs w:val="22"/>
              </w:rPr>
            </w:pPr>
          </w:p>
          <w:p w:rsidR="008F5D19" w:rsidRDefault="008F5D19" w:rsidP="00AC4F80">
            <w:pPr>
              <w:jc w:val="center"/>
              <w:rPr>
                <w:sz w:val="22"/>
                <w:szCs w:val="22"/>
              </w:rPr>
            </w:pPr>
          </w:p>
          <w:p w:rsidR="008F5D19" w:rsidRDefault="008F5D19" w:rsidP="00AC4F80">
            <w:pPr>
              <w:jc w:val="center"/>
              <w:rPr>
                <w:sz w:val="22"/>
                <w:szCs w:val="22"/>
              </w:rPr>
            </w:pPr>
          </w:p>
          <w:p w:rsidR="00AE7C23" w:rsidRPr="0033030B" w:rsidRDefault="00AE7C23" w:rsidP="00AC4F80">
            <w:pPr>
              <w:jc w:val="center"/>
              <w:rPr>
                <w:sz w:val="22"/>
                <w:szCs w:val="22"/>
              </w:rPr>
            </w:pPr>
          </w:p>
          <w:p w:rsidR="00E8116E" w:rsidRPr="0033030B" w:rsidRDefault="00E8116E" w:rsidP="00AC4F80">
            <w:pPr>
              <w:jc w:val="center"/>
              <w:rPr>
                <w:sz w:val="22"/>
                <w:szCs w:val="22"/>
              </w:rPr>
            </w:pPr>
          </w:p>
          <w:p w:rsidR="00E8116E" w:rsidRPr="0033030B" w:rsidRDefault="00E8116E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362,5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131549,6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131549,6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206657,8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3082,8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3082,8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0,2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0,2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0,2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здравоохранения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855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физической культуры и спорта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867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культуры и туризма Пензенской области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857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05 1 00 00000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732,8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757,8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757,8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34,0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33,5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33,5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679,5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655,0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655,0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551,8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551,8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551,8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образования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874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1508,0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2100,0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2100,0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21286,8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3260,0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3260,0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25121,3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11440,0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11440,0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950,0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950,0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44,4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4082,0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4037,6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4037,6</w:t>
            </w: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1.1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1.1.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  <w:p w:rsidR="008F5D19" w:rsidRPr="0033030B" w:rsidRDefault="008F5D19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05 1 01 21210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320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50,0</w:t>
            </w: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1.2.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61154,2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30988,1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30988,1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физической культуры и спорта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867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1800,0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620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культуры и туризма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857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732,8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757,8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757,8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240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34,0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33,5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33,5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679,5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655,0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655,0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620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551,8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551,8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551,8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образования Пензенской области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874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240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1508,0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2100,0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2100,0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21286,8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3260,0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3260,0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620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25121,3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11440,0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11440,0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950,0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950,0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855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05 1 02 64360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9440,0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240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1.3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1.3.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>на территории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05 1 03 64480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05 1 03 65290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05 1 03 64480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1.4.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4582,2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4582,2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4582,2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05 1 04 65280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500,0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05 1 04 65300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0,2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0,2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0,2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труда,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социальной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>защиты и демографии Пензенской области, подведомственные учреждения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05 1 04 64360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240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44,4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44,4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05 1 04 64360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2500,0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3466,6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3466,6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05 1 04 64360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620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1582,0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571,0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571,0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05 1 04 64360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620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1.5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1.5.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Выполнение государственного задания ГБУ Пензенской области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Пензенский пожарно-спасательный центр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203745,3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131549,6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131549,6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  <w:p w:rsidR="00E8116E" w:rsidRPr="0033030B" w:rsidRDefault="00E8116E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05 1 05 65260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362,5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131549,6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131549,6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05 1 05 65260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203382,8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1.6.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F80882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2725,0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2532,8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2532,8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05 1 06 64730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2725,0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2532,8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2532,8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1.7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1.7.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Обеспечение выполнения мероприятий в области гражданской обороны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855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05 1 07 65310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2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357,3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357,3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357,3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  <w:p w:rsidR="00E8116E" w:rsidRPr="0033030B" w:rsidRDefault="00E8116E" w:rsidP="00AC4F80">
            <w:pPr>
              <w:jc w:val="center"/>
              <w:rPr>
                <w:sz w:val="22"/>
                <w:szCs w:val="22"/>
              </w:rPr>
            </w:pPr>
          </w:p>
          <w:p w:rsidR="00E8116E" w:rsidRPr="0033030B" w:rsidRDefault="00E8116E" w:rsidP="00AC4F80">
            <w:pPr>
              <w:jc w:val="center"/>
              <w:rPr>
                <w:sz w:val="22"/>
                <w:szCs w:val="22"/>
              </w:rPr>
            </w:pPr>
          </w:p>
          <w:p w:rsidR="00E8116E" w:rsidRPr="0033030B" w:rsidRDefault="00E8116E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05 2 00 00000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2.1.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области,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05 2 01 20100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357,3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05 2 01 64740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F80882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номеру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112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 xml:space="preserve"> </w:t>
            </w:r>
            <w:r w:rsidR="00F80882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>в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15884,4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15884,4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z w:val="22"/>
                <w:szCs w:val="22"/>
              </w:rPr>
            </w:pPr>
            <w:r w:rsidRPr="0033030B">
              <w:rPr>
                <w:bCs/>
                <w:sz w:val="22"/>
                <w:szCs w:val="22"/>
              </w:rPr>
              <w:t>15884,4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05 3 00 00000</w:t>
            </w: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3.1</w:t>
            </w:r>
          </w:p>
        </w:tc>
        <w:tc>
          <w:tcPr>
            <w:tcW w:w="1955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Основное мероприятие 3.1.</w:t>
            </w:r>
          </w:p>
        </w:tc>
        <w:tc>
          <w:tcPr>
            <w:tcW w:w="2550" w:type="dxa"/>
            <w:vMerge w:val="restart"/>
            <w:shd w:val="clear" w:color="auto" w:fill="auto"/>
            <w:hideMark/>
          </w:tcPr>
          <w:p w:rsidR="006531F4" w:rsidRPr="0033030B" w:rsidRDefault="006531F4" w:rsidP="00F80882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Создание информационно-технической инфраструктуры системы-112 </w:t>
            </w:r>
            <w:r w:rsidR="00F80882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>на территории Пензенской области</w:t>
            </w: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всего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в том числе:</w:t>
            </w: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8116E" w:rsidRPr="0033030B">
              <w:rPr>
                <w:sz w:val="22"/>
                <w:szCs w:val="22"/>
              </w:rPr>
              <w:br/>
            </w:r>
            <w:r w:rsidRPr="0033030B">
              <w:rPr>
                <w:sz w:val="22"/>
                <w:szCs w:val="22"/>
              </w:rPr>
              <w:t xml:space="preserve">ГУ </w:t>
            </w:r>
            <w:r w:rsidR="00491930" w:rsidRPr="0033030B">
              <w:rPr>
                <w:sz w:val="22"/>
                <w:szCs w:val="22"/>
              </w:rPr>
              <w:t>"</w:t>
            </w:r>
            <w:r w:rsidRPr="0033030B">
              <w:rPr>
                <w:sz w:val="22"/>
                <w:szCs w:val="22"/>
              </w:rPr>
              <w:t>ППСЦ</w:t>
            </w:r>
            <w:r w:rsidR="00491930" w:rsidRPr="0033030B">
              <w:rPr>
                <w:sz w:val="22"/>
                <w:szCs w:val="22"/>
              </w:rPr>
              <w:t>"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840</w:t>
            </w: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05 3 01 64700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610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15884,4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05 3 01 65270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612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26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  <w:r w:rsidRPr="0033030B">
              <w:rPr>
                <w:sz w:val="22"/>
                <w:szCs w:val="22"/>
              </w:rPr>
              <w:t>0,0</w:t>
            </w:r>
          </w:p>
        </w:tc>
      </w:tr>
      <w:tr w:rsidR="0033030B" w:rsidRPr="0033030B" w:rsidTr="00AC4F80">
        <w:tc>
          <w:tcPr>
            <w:tcW w:w="556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z w:val="22"/>
                <w:szCs w:val="22"/>
              </w:rPr>
            </w:pPr>
          </w:p>
        </w:tc>
      </w:tr>
    </w:tbl>
    <w:p w:rsidR="00E8116E" w:rsidRPr="0033030B" w:rsidRDefault="00E8116E" w:rsidP="00E8116E">
      <w:pPr>
        <w:jc w:val="center"/>
        <w:rPr>
          <w:sz w:val="24"/>
          <w:szCs w:val="24"/>
        </w:rPr>
      </w:pPr>
    </w:p>
    <w:p w:rsidR="006531F4" w:rsidRPr="0033030B" w:rsidRDefault="00E8116E" w:rsidP="00E8116E">
      <w:pPr>
        <w:jc w:val="center"/>
        <w:rPr>
          <w:sz w:val="24"/>
          <w:szCs w:val="24"/>
        </w:rPr>
      </w:pPr>
      <w:r w:rsidRPr="0033030B">
        <w:rPr>
          <w:sz w:val="24"/>
          <w:szCs w:val="24"/>
        </w:rPr>
        <w:t>______________</w:t>
      </w:r>
    </w:p>
    <w:p w:rsidR="006531F4" w:rsidRPr="0033030B" w:rsidRDefault="006531F4" w:rsidP="002668F7">
      <w:pPr>
        <w:jc w:val="both"/>
        <w:rPr>
          <w:sz w:val="24"/>
          <w:szCs w:val="24"/>
        </w:rPr>
        <w:sectPr w:rsidR="006531F4" w:rsidRPr="0033030B" w:rsidSect="00393EFB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E8116E" w:rsidRPr="0033030B" w:rsidRDefault="00E8116E" w:rsidP="00E8116E">
      <w:pPr>
        <w:ind w:left="9639"/>
        <w:jc w:val="center"/>
        <w:rPr>
          <w:b/>
          <w:bCs/>
          <w:sz w:val="24"/>
          <w:szCs w:val="24"/>
        </w:rPr>
      </w:pPr>
      <w:r w:rsidRPr="0033030B">
        <w:rPr>
          <w:sz w:val="24"/>
          <w:szCs w:val="24"/>
        </w:rPr>
        <w:lastRenderedPageBreak/>
        <w:t xml:space="preserve">Приложение № 5 </w:t>
      </w:r>
      <w:r w:rsidRPr="0033030B">
        <w:rPr>
          <w:sz w:val="24"/>
          <w:szCs w:val="24"/>
        </w:rPr>
        <w:br/>
        <w:t xml:space="preserve">к постановлению Правительства </w:t>
      </w:r>
      <w:r w:rsidRPr="0033030B">
        <w:rPr>
          <w:sz w:val="24"/>
          <w:szCs w:val="24"/>
        </w:rPr>
        <w:br/>
        <w:t>Пензенской области</w:t>
      </w:r>
      <w:r w:rsidRPr="0033030B">
        <w:rPr>
          <w:sz w:val="24"/>
          <w:szCs w:val="24"/>
        </w:rPr>
        <w:br/>
      </w:r>
      <w:r w:rsidR="00F24FE5">
        <w:rPr>
          <w:sz w:val="24"/>
          <w:szCs w:val="24"/>
        </w:rPr>
        <w:t>07.07.2023</w:t>
      </w:r>
      <w:r w:rsidR="00F24FE5" w:rsidRPr="0033030B">
        <w:rPr>
          <w:sz w:val="24"/>
          <w:szCs w:val="24"/>
        </w:rPr>
        <w:t xml:space="preserve"> №</w:t>
      </w:r>
      <w:r w:rsidR="00F24FE5">
        <w:rPr>
          <w:sz w:val="24"/>
          <w:szCs w:val="24"/>
        </w:rPr>
        <w:t xml:space="preserve"> 590-пП</w:t>
      </w:r>
    </w:p>
    <w:p w:rsidR="00E8116E" w:rsidRPr="0033030B" w:rsidRDefault="00E8116E" w:rsidP="00E8116E">
      <w:pPr>
        <w:ind w:left="9639"/>
        <w:jc w:val="center"/>
        <w:rPr>
          <w:b/>
          <w:bCs/>
          <w:sz w:val="24"/>
          <w:szCs w:val="24"/>
        </w:rPr>
      </w:pPr>
    </w:p>
    <w:p w:rsidR="00E8116E" w:rsidRPr="0033030B" w:rsidRDefault="00E8116E" w:rsidP="00E8116E">
      <w:pPr>
        <w:ind w:left="9639"/>
        <w:jc w:val="center"/>
        <w:rPr>
          <w:sz w:val="24"/>
          <w:szCs w:val="24"/>
        </w:rPr>
      </w:pPr>
      <w:r w:rsidRPr="0033030B">
        <w:rPr>
          <w:sz w:val="24"/>
          <w:szCs w:val="24"/>
        </w:rPr>
        <w:t xml:space="preserve">Приложение № 6.2 </w:t>
      </w:r>
      <w:r w:rsidRPr="0033030B">
        <w:rPr>
          <w:sz w:val="24"/>
          <w:szCs w:val="24"/>
        </w:rPr>
        <w:br/>
        <w:t>к государственной программе</w:t>
      </w:r>
    </w:p>
    <w:p w:rsidR="00E8116E" w:rsidRPr="0033030B" w:rsidRDefault="00E8116E" w:rsidP="00E8116E">
      <w:pPr>
        <w:ind w:left="9639"/>
        <w:jc w:val="center"/>
      </w:pPr>
      <w:r w:rsidRPr="0033030B">
        <w:rPr>
          <w:sz w:val="24"/>
          <w:szCs w:val="24"/>
        </w:rPr>
        <w:t xml:space="preserve">Пензенской области "Защита населения и </w:t>
      </w:r>
      <w:r w:rsidRPr="0033030B">
        <w:rPr>
          <w:sz w:val="24"/>
          <w:szCs w:val="24"/>
        </w:rPr>
        <w:br/>
        <w:t xml:space="preserve">территорий от чрезвычайных ситуаций, </w:t>
      </w:r>
      <w:r w:rsidRPr="0033030B">
        <w:rPr>
          <w:sz w:val="24"/>
          <w:szCs w:val="24"/>
        </w:rPr>
        <w:br/>
        <w:t xml:space="preserve">обеспечение пожарной безопасности </w:t>
      </w:r>
      <w:r w:rsidRPr="0033030B">
        <w:rPr>
          <w:sz w:val="24"/>
          <w:szCs w:val="24"/>
        </w:rPr>
        <w:br/>
        <w:t>в Пензенской области</w:t>
      </w:r>
      <w:r w:rsidR="00E64EC7">
        <w:rPr>
          <w:sz w:val="24"/>
          <w:szCs w:val="24"/>
        </w:rPr>
        <w:t>"</w:t>
      </w:r>
    </w:p>
    <w:p w:rsidR="00E8116E" w:rsidRPr="0033030B" w:rsidRDefault="00E8116E"/>
    <w:p w:rsidR="00E8116E" w:rsidRPr="0033030B" w:rsidRDefault="00E8116E" w:rsidP="00E8116E">
      <w:pPr>
        <w:jc w:val="center"/>
        <w:rPr>
          <w:b/>
          <w:bCs/>
          <w:sz w:val="24"/>
          <w:szCs w:val="24"/>
        </w:rPr>
      </w:pPr>
      <w:proofErr w:type="gramStart"/>
      <w:r w:rsidRPr="0033030B">
        <w:rPr>
          <w:b/>
          <w:bCs/>
          <w:sz w:val="24"/>
          <w:szCs w:val="24"/>
        </w:rPr>
        <w:t>П</w:t>
      </w:r>
      <w:proofErr w:type="gramEnd"/>
      <w:r w:rsidR="00C16DDB" w:rsidRPr="0033030B">
        <w:rPr>
          <w:b/>
          <w:bCs/>
          <w:sz w:val="24"/>
          <w:szCs w:val="24"/>
        </w:rPr>
        <w:t xml:space="preserve"> </w:t>
      </w:r>
      <w:r w:rsidRPr="0033030B">
        <w:rPr>
          <w:b/>
          <w:bCs/>
          <w:sz w:val="24"/>
          <w:szCs w:val="24"/>
        </w:rPr>
        <w:t>Е</w:t>
      </w:r>
      <w:r w:rsidR="00C16DDB" w:rsidRPr="0033030B">
        <w:rPr>
          <w:b/>
          <w:bCs/>
          <w:sz w:val="24"/>
          <w:szCs w:val="24"/>
        </w:rPr>
        <w:t xml:space="preserve"> </w:t>
      </w:r>
      <w:r w:rsidRPr="0033030B">
        <w:rPr>
          <w:b/>
          <w:bCs/>
          <w:sz w:val="24"/>
          <w:szCs w:val="24"/>
        </w:rPr>
        <w:t>Р</w:t>
      </w:r>
      <w:r w:rsidR="00C16DDB" w:rsidRPr="0033030B">
        <w:rPr>
          <w:b/>
          <w:bCs/>
          <w:sz w:val="24"/>
          <w:szCs w:val="24"/>
        </w:rPr>
        <w:t xml:space="preserve"> </w:t>
      </w:r>
      <w:r w:rsidRPr="0033030B">
        <w:rPr>
          <w:b/>
          <w:bCs/>
          <w:sz w:val="24"/>
          <w:szCs w:val="24"/>
        </w:rPr>
        <w:t>Е</w:t>
      </w:r>
      <w:r w:rsidR="00C16DDB" w:rsidRPr="0033030B">
        <w:rPr>
          <w:b/>
          <w:bCs/>
          <w:sz w:val="24"/>
          <w:szCs w:val="24"/>
        </w:rPr>
        <w:t xml:space="preserve"> </w:t>
      </w:r>
      <w:r w:rsidRPr="0033030B">
        <w:rPr>
          <w:b/>
          <w:bCs/>
          <w:sz w:val="24"/>
          <w:szCs w:val="24"/>
        </w:rPr>
        <w:t>Ч</w:t>
      </w:r>
      <w:r w:rsidR="00C16DDB" w:rsidRPr="0033030B">
        <w:rPr>
          <w:b/>
          <w:bCs/>
          <w:sz w:val="24"/>
          <w:szCs w:val="24"/>
        </w:rPr>
        <w:t xml:space="preserve"> </w:t>
      </w:r>
      <w:r w:rsidRPr="0033030B">
        <w:rPr>
          <w:b/>
          <w:bCs/>
          <w:sz w:val="24"/>
          <w:szCs w:val="24"/>
        </w:rPr>
        <w:t>Е</w:t>
      </w:r>
      <w:r w:rsidR="00C16DDB" w:rsidRPr="0033030B">
        <w:rPr>
          <w:b/>
          <w:bCs/>
          <w:sz w:val="24"/>
          <w:szCs w:val="24"/>
        </w:rPr>
        <w:t xml:space="preserve"> </w:t>
      </w:r>
      <w:r w:rsidRPr="0033030B">
        <w:rPr>
          <w:b/>
          <w:bCs/>
          <w:sz w:val="24"/>
          <w:szCs w:val="24"/>
        </w:rPr>
        <w:t>Н</w:t>
      </w:r>
      <w:r w:rsidR="00C16DDB" w:rsidRPr="0033030B">
        <w:rPr>
          <w:b/>
          <w:bCs/>
          <w:sz w:val="24"/>
          <w:szCs w:val="24"/>
        </w:rPr>
        <w:t xml:space="preserve"> </w:t>
      </w:r>
      <w:r w:rsidRPr="0033030B">
        <w:rPr>
          <w:b/>
          <w:bCs/>
          <w:sz w:val="24"/>
          <w:szCs w:val="24"/>
        </w:rPr>
        <w:t>Ь</w:t>
      </w:r>
      <w:r w:rsidRPr="0033030B">
        <w:rPr>
          <w:b/>
          <w:bCs/>
          <w:sz w:val="24"/>
          <w:szCs w:val="24"/>
        </w:rPr>
        <w:br/>
      </w:r>
      <w:r w:rsidR="00C16DDB" w:rsidRPr="0033030B">
        <w:rPr>
          <w:b/>
          <w:bCs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  <w:r w:rsidR="00C16DDB" w:rsidRPr="0033030B">
        <w:rPr>
          <w:b/>
          <w:bCs/>
          <w:sz w:val="24"/>
          <w:szCs w:val="24"/>
        </w:rPr>
        <w:br/>
        <w:t>"Защита населения и территорий от чрезвычайных ситуаций, обеспечение пожарной безопасности в Пензенской области"</w:t>
      </w:r>
    </w:p>
    <w:p w:rsidR="00E8116E" w:rsidRPr="0033030B" w:rsidRDefault="00E8116E"/>
    <w:tbl>
      <w:tblPr>
        <w:tblW w:w="16042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797"/>
        <w:gridCol w:w="2157"/>
        <w:gridCol w:w="964"/>
        <w:gridCol w:w="1155"/>
        <w:gridCol w:w="1204"/>
        <w:gridCol w:w="1270"/>
        <w:gridCol w:w="1040"/>
        <w:gridCol w:w="999"/>
        <w:gridCol w:w="2304"/>
        <w:gridCol w:w="1302"/>
      </w:tblGrid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№ </w:t>
            </w:r>
            <w:r w:rsidR="00874550" w:rsidRPr="0033030B">
              <w:rPr>
                <w:spacing w:val="-4"/>
                <w:sz w:val="22"/>
                <w:szCs w:val="22"/>
              </w:rPr>
              <w:br/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Исполнители</w:t>
            </w:r>
          </w:p>
        </w:tc>
        <w:tc>
          <w:tcPr>
            <w:tcW w:w="96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33030B">
              <w:rPr>
                <w:spacing w:val="-4"/>
                <w:sz w:val="22"/>
                <w:szCs w:val="22"/>
              </w:rPr>
              <w:t>испол</w:t>
            </w:r>
            <w:proofErr w:type="spellEnd"/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нения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(год)</w:t>
            </w:r>
          </w:p>
        </w:tc>
        <w:tc>
          <w:tcPr>
            <w:tcW w:w="5668" w:type="dxa"/>
            <w:gridSpan w:val="5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Связь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с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показа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телем</w:t>
            </w:r>
            <w:proofErr w:type="spellEnd"/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государст</w:t>
            </w:r>
            <w:proofErr w:type="spellEnd"/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венной программы (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подпрог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раммы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>)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бюджет </w:t>
            </w:r>
            <w:proofErr w:type="spellStart"/>
            <w:proofErr w:type="gramStart"/>
            <w:r w:rsidRPr="0033030B">
              <w:rPr>
                <w:spacing w:val="-4"/>
                <w:sz w:val="22"/>
                <w:szCs w:val="22"/>
              </w:rPr>
              <w:t>Пензен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ской</w:t>
            </w:r>
            <w:proofErr w:type="spellEnd"/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области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proofErr w:type="gramStart"/>
            <w:r w:rsidRPr="0033030B">
              <w:rPr>
                <w:spacing w:val="-4"/>
                <w:sz w:val="22"/>
                <w:szCs w:val="22"/>
              </w:rPr>
              <w:t>федераль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ный</w:t>
            </w:r>
            <w:proofErr w:type="spellEnd"/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бюджет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proofErr w:type="gramStart"/>
            <w:r w:rsidRPr="0033030B">
              <w:rPr>
                <w:spacing w:val="-4"/>
                <w:sz w:val="22"/>
                <w:szCs w:val="22"/>
              </w:rPr>
              <w:t>бюд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жеты</w:t>
            </w:r>
            <w:proofErr w:type="spellEnd"/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муници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пальных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образо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ваний</w:t>
            </w:r>
            <w:proofErr w:type="spellEnd"/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proofErr w:type="gramStart"/>
            <w:r w:rsidRPr="0033030B">
              <w:rPr>
                <w:spacing w:val="-4"/>
                <w:sz w:val="22"/>
                <w:szCs w:val="22"/>
              </w:rPr>
              <w:t>внебюд</w:t>
            </w:r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жетные</w:t>
            </w:r>
            <w:proofErr w:type="spellEnd"/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средства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ind w:right="-106"/>
              <w:jc w:val="center"/>
              <w:rPr>
                <w:spacing w:val="-4"/>
                <w:sz w:val="22"/>
                <w:szCs w:val="22"/>
              </w:rPr>
            </w:pPr>
          </w:p>
        </w:tc>
      </w:tr>
    </w:tbl>
    <w:p w:rsidR="00C16DDB" w:rsidRPr="0033030B" w:rsidRDefault="00C16DDB">
      <w:pPr>
        <w:rPr>
          <w:sz w:val="4"/>
          <w:szCs w:val="4"/>
        </w:rPr>
      </w:pPr>
    </w:p>
    <w:tbl>
      <w:tblPr>
        <w:tblW w:w="16042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797"/>
        <w:gridCol w:w="2157"/>
        <w:gridCol w:w="14"/>
        <w:gridCol w:w="950"/>
        <w:gridCol w:w="1155"/>
        <w:gridCol w:w="1204"/>
        <w:gridCol w:w="1270"/>
        <w:gridCol w:w="1040"/>
        <w:gridCol w:w="999"/>
        <w:gridCol w:w="2304"/>
        <w:gridCol w:w="1302"/>
      </w:tblGrid>
      <w:tr w:rsidR="0033030B" w:rsidRPr="0033030B" w:rsidTr="00AC4F80">
        <w:trPr>
          <w:tblHeader/>
        </w:trPr>
        <w:tc>
          <w:tcPr>
            <w:tcW w:w="85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79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215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</w:t>
            </w: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</w:t>
            </w: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ind w:right="-58"/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 xml:space="preserve">Подпрограмма 1 </w:t>
            </w:r>
            <w:r w:rsidR="00491930" w:rsidRPr="0033030B">
              <w:rPr>
                <w:bCs/>
                <w:spacing w:val="-4"/>
                <w:sz w:val="22"/>
                <w:szCs w:val="22"/>
              </w:rPr>
              <w:t>"</w:t>
            </w:r>
            <w:r w:rsidRPr="0033030B">
              <w:rPr>
                <w:bCs/>
                <w:spacing w:val="-4"/>
                <w:sz w:val="22"/>
                <w:szCs w:val="22"/>
              </w:rPr>
              <w:t xml:space="preserve">Снижение рисков и смягчение последствий чрезвычайных ситуаций природного и техногенного характера, </w:t>
            </w:r>
            <w:r w:rsidR="00C16DDB" w:rsidRPr="0033030B">
              <w:rPr>
                <w:bCs/>
                <w:spacing w:val="-4"/>
                <w:sz w:val="22"/>
                <w:szCs w:val="22"/>
              </w:rPr>
              <w:br/>
            </w:r>
            <w:r w:rsidRPr="0033030B">
              <w:rPr>
                <w:bCs/>
                <w:spacing w:val="-4"/>
                <w:sz w:val="22"/>
                <w:szCs w:val="22"/>
              </w:rPr>
              <w:t>и обеспечение пожарной безопасности Пензенской области</w:t>
            </w:r>
            <w:r w:rsidR="00491930" w:rsidRPr="0033030B">
              <w:rPr>
                <w:bCs/>
                <w:spacing w:val="-4"/>
                <w:sz w:val="22"/>
                <w:szCs w:val="22"/>
              </w:rPr>
              <w:t>"</w:t>
            </w: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Цель подпрограммы - повышение уровня защищенности населения и территорий от чрезвычайных ситуаций природного и техногенного характера, пожарной безопасности и безопасности людей на водных объектах</w:t>
            </w: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1.1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1.1.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Обеспечение устойчивого функционирования пожарно-спасательных подразделений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2762,2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2762,2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1.1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2562,2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2562,2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1.1.1.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41503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Расходы на реализацию постановления Правительства Пензенской области от 04.07.2012 </w:t>
            </w:r>
            <w:r w:rsidR="00415036">
              <w:rPr>
                <w:spacing w:val="-4"/>
                <w:sz w:val="22"/>
                <w:szCs w:val="22"/>
              </w:rPr>
              <w:br/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480-пП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О мерах </w:t>
            </w:r>
            <w:r w:rsidR="0041503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 реализации Закона 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,  </w:t>
            </w:r>
            <w:r w:rsidR="0041503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от 10.10.2011 </w:t>
            </w:r>
            <w:r w:rsidR="00415036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2126-ЗПО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О некоторых вопросах, связанных с реализацией </w:t>
            </w:r>
            <w:r w:rsidR="0041503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в Пензенской области Федерального закона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, </w:t>
            </w:r>
            <w:r w:rsidR="0041503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от 06</w:t>
            </w:r>
            <w:r w:rsidR="00415036">
              <w:rPr>
                <w:spacing w:val="-4"/>
                <w:sz w:val="22"/>
                <w:szCs w:val="22"/>
              </w:rPr>
              <w:t>.05.</w:t>
            </w:r>
            <w:r w:rsidRPr="0033030B">
              <w:rPr>
                <w:spacing w:val="-4"/>
                <w:sz w:val="22"/>
                <w:szCs w:val="22"/>
              </w:rPr>
              <w:t>2011</w:t>
            </w:r>
            <w:r w:rsidR="00415036">
              <w:rPr>
                <w:spacing w:val="-4"/>
                <w:sz w:val="22"/>
                <w:szCs w:val="22"/>
              </w:rPr>
              <w:t xml:space="preserve"> 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415036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100-ФЗ </w:t>
            </w:r>
            <w:r w:rsidR="00415036">
              <w:rPr>
                <w:spacing w:val="-4"/>
                <w:sz w:val="22"/>
                <w:szCs w:val="22"/>
              </w:rPr>
              <w:br/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О добровольной </w:t>
            </w:r>
            <w:r w:rsidR="0041503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пожарной охране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 тыс. руб.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 тыс. руб.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 тыс. руб.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выплата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выплата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выплата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выплата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выплата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выплата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1.1.2.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смотра-конкурса среди муниципальных образований на звание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Лучшее подразделение добровольной пожарной охраны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Проведение смотров-конкурсов, ед.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смотр-конкурс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1.1.3.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Организация и проведение межрегиональных спортивных соревнований Главных управлений МЧС России по субъектам Российской Федерации на Кубок Федерации пожарно-спасательного спорта России</w:t>
            </w:r>
          </w:p>
        </w:tc>
        <w:tc>
          <w:tcPr>
            <w:tcW w:w="215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2512,2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2512,2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Проведение соревнований, ед.</w:t>
            </w: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1931,2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1931,2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соревнование</w:t>
            </w: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280,0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280,0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соревнование</w:t>
            </w: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301,0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301,0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соревнование</w:t>
            </w: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1.2.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Проведение мероприятий по противопожарной безопасности в </w:t>
            </w:r>
            <w:proofErr w:type="spellStart"/>
            <w:proofErr w:type="gramStart"/>
            <w:r w:rsidRPr="0033030B">
              <w:rPr>
                <w:spacing w:val="-4"/>
                <w:sz w:val="22"/>
                <w:szCs w:val="22"/>
              </w:rPr>
              <w:t>государст</w:t>
            </w:r>
            <w:proofErr w:type="spellEnd"/>
            <w:r w:rsidR="00C16DDB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>венных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организациях (учреждениях)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363254,6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363254,6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19894,9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19894,9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31447,9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31447,9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29071,9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29071,9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37401,1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37401,1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61154,2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61154,2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61154,2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61154,2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61154,2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61154,2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30988,1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30988,1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30988,1</w:t>
            </w:r>
          </w:p>
        </w:tc>
        <w:tc>
          <w:tcPr>
            <w:tcW w:w="12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30988,1</w:t>
            </w:r>
          </w:p>
        </w:tc>
        <w:tc>
          <w:tcPr>
            <w:tcW w:w="127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1.2.1.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</w:t>
            </w:r>
            <w:r w:rsidR="00A63F73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30867,0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30867,0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государственных организаций, в которых проведен монтаж, ремонт систем автоматической пожарной сигнализации: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4752,0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4752,0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4390,0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4390,0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3525,0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3525,0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74933,1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74933,1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8800,1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8800,1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8075,0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8075,0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12620,7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12620,7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12845,7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12845,7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12845,8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12845,8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12845,8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12845,8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3450,0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3450,0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  <w:p w:rsidR="00C16DDB" w:rsidRPr="0033030B" w:rsidRDefault="00C16DD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3450,0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3450,0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17221,3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17221,3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6131,5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6131,5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798,6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798,6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1100,4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1100,4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1574,7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1574,7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1120,9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1120,9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1623,8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1.2.2.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63F73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Ремонт, монтаж внутренних и наружных электрических сетей, электроустановок, электротехнических изделий и электроосветительных приборов в учреждениях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(в том числе разработка проектной документации)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8800,0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8800,0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68927,0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68927,0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1620,0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1780,5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1780,5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4367,5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4367,5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16552,0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16552,0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18536,9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18536,9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18536,9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18536,9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3766,6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3766,6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3766,6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3766,6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1.2.3.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9232,0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9232,0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710,0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710,0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530,0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530,0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550,0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550,0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550,0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550,0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1723,0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1.2.4.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 сре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дств сп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асения и эвакуации для сотрудников и обслуживаемого контингента учреждений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4190,0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4190,0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Оснащение организаций средствами спасения: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образования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78,9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78,9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Оснащение организаций средствами спасения: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78,9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78,9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  <w:p w:rsidR="00C16DDB" w:rsidRPr="0033030B" w:rsidRDefault="00C16DD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C16DDB" w:rsidRPr="0033030B" w:rsidRDefault="00C16DD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C16DDB" w:rsidRPr="0033030B" w:rsidRDefault="00C16DD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1.2.5.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19340,8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19340,8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2859,8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2859,8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2506,0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2506,0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1975,0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1975,0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54104,8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54104,8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4749,4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4749,4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5040,0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5040,0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5006,3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5006,3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9929,1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9929,1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7345,0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761,1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761,1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56,7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56,7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368,9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368,9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1.2.6.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водоисточников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>) (в том числе разработка проектной документации)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9648,0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9648,0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Ремонт систем противопожарного водоснабжения: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1048,0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1048,0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22353,9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22353,9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1672,3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1672,3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411,0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411,0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6729,0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6729,0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6255,4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6255,4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6255,4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6255,4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846,5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846,5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285,1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285,1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384,6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384,6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1.2.7.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16515,1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16515,1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 доведение до требуемого предела огнестойкости сгораемых конструкций обрешетки кровли -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 на 1 объекте;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монтаж автоматической пожарной сигнализации, системы оповещения людей о пожаре -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на 1 объекте;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огнетушителей -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35 шт.;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капитальный ремонт системы вытяжной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противодымной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вентиляции -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на 1 объекте;</w:t>
            </w:r>
          </w:p>
          <w:p w:rsidR="00C16DDB" w:rsidRPr="0033030B" w:rsidRDefault="00C16DD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C16DDB" w:rsidRPr="0033030B" w:rsidRDefault="00C16DD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1999,3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1999,3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ремонтно-восстановительные работы системы автоматического отключения вентиляционных систем при пожаре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в помещениях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1-го пускового комплекса -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на 1 объекте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приобретение огнетушителей -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2 объекта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установка акустических модулей в рамках текущего ремонта систем оповещения и управления эвакуацией при пожаре (СОУЭ) - </w:t>
            </w:r>
            <w:r w:rsidR="00C16DD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оборудования для текущего ремонта систем автоматического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дымоудаления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помещений - 1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 доводчиков для противопожарных дверей - 1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 аккумуляторов для обеспечения исправного состояния систем и установок противопожарной защиты - 1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ремонт системы автоматической пожарной сигнализации, оповещения людей о пожаре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оборудования для обустройства системы противопожарной сигнализации в спортивном зале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F82A6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оборудования для системы автоматической пожарной сигнализации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F82A6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1716,8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1716,8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огнетушителей - </w:t>
            </w:r>
            <w:r w:rsidR="00F82A6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4 объекта, автоматизация систем </w:t>
            </w:r>
            <w:r w:rsidRPr="0033030B">
              <w:rPr>
                <w:spacing w:val="-4"/>
                <w:sz w:val="22"/>
                <w:szCs w:val="22"/>
              </w:rPr>
              <w:lastRenderedPageBreak/>
              <w:t xml:space="preserve">вытяжной и приточной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противодымной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вентиляции - 1 объект; приобретение доводчиков дверей, замена запирающей системы для пожарных и запасных выходов - 1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1799,0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1799,0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Повышение уровня противопожарной защиты на объектах, подведомственных Министерству физической культуры и спорта </w:t>
            </w:r>
            <w:r w:rsidR="00F82A6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Пензенской области: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противопожарная обработка деревянных конструкций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F82A6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объект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поставка оборудования для оснащения системы экстренного оповещения сотрудников и посетителей объекта о потенциальной угрозе возникновения или возникновений ЧС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F82A6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3 объекта</w:t>
            </w:r>
          </w:p>
          <w:p w:rsidR="00F82A62" w:rsidRPr="0033030B" w:rsidRDefault="00F82A62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F82A62" w:rsidRPr="0033030B" w:rsidRDefault="00F82A62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поставка оборудования для текущего ремонта системы автоматической пожарной сигнализации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F82A6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5 объектов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огнетушителей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927A8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4 объекта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трех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одного учреждения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одного учреждения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одного учреждения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одного учреждения</w:t>
            </w:r>
          </w:p>
          <w:p w:rsidR="00927A8B" w:rsidRPr="0033030B" w:rsidRDefault="00927A8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927A8B" w:rsidRPr="0033030B" w:rsidRDefault="00927A8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927A8B" w:rsidRPr="0033030B" w:rsidRDefault="00927A8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927A8B" w:rsidRPr="0033030B" w:rsidRDefault="00927A8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3952,5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3952,5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Приведение организаций </w:t>
            </w:r>
            <w:r w:rsidR="00927A8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в соответствие </w:t>
            </w:r>
            <w:r w:rsidR="00927A8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с НП пожарной безопасности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312,8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312,8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733,2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733,2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710,7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710,7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506,3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506,3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9247,2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9247,2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Общестроительные работы по устранению замечаний отдела надзорной деятельности </w:t>
            </w:r>
            <w:r w:rsidR="00927A8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ГУ МЧС России </w:t>
            </w:r>
            <w:r w:rsidR="00927A8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 Пензенской области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399,3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399,3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290,0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290,0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1257,6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1257,6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1860,3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1860,3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  <w:p w:rsidR="00927A8B" w:rsidRPr="0033030B" w:rsidRDefault="00927A8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927A8B" w:rsidRPr="0033030B" w:rsidRDefault="00927A8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927A8B" w:rsidRPr="0033030B" w:rsidRDefault="00927A8B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1210,0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орг.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 xml:space="preserve">Задача подпрограммы - обеспечение готовности к реагированию сил и средств Пензенской территориальной подсистемы единой </w:t>
            </w:r>
            <w:r w:rsidR="00927A8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государственной системы предупреждения и ликвидации чрезвычайных ситуаций для защиты населения и территорий Пензенской области </w:t>
            </w:r>
            <w:r w:rsidR="00927A8B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1.3.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1.3.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after="240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br/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194494,7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194494,7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№1.;1.1; 1.3.;1.4;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2594,0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2594,0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76512,7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76512,7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112660,1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112660,1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1.3.1.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186578,1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186578,1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Разработка проектной документации и проведение модернизация РАСЦО.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1.3.,1.4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Разработка проектно-сметной документации с целью последующей замены аналогового оборудования существующей РАСЦО на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цифровое</w:t>
            </w:r>
            <w:proofErr w:type="gramEnd"/>
            <w:r w:rsidR="00A36B72" w:rsidRPr="0033030B">
              <w:rPr>
                <w:spacing w:val="-4"/>
                <w:sz w:val="22"/>
                <w:szCs w:val="22"/>
              </w:rPr>
              <w:t xml:space="preserve"> -</w:t>
            </w:r>
            <w:r w:rsidRPr="0033030B">
              <w:rPr>
                <w:spacing w:val="-4"/>
                <w:sz w:val="22"/>
                <w:szCs w:val="22"/>
              </w:rPr>
              <w:t xml:space="preserve"> 1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компл</w:t>
            </w:r>
            <w:proofErr w:type="spellEnd"/>
            <w:r w:rsidR="00E34F57" w:rsidRPr="0033030B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75529,2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75529,2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Создание пункта управления РАСЦО - 1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Модернизация пунктов управления РАСЦО - 2 единицы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Модернизация центров оповещения - 22 единицы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Установка пунктов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сирено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-речевого оповещения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населения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22 единицы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Выполнение работ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по сопряжению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с КСЭОН - 1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Выдача технических условий от Филиала РТРС "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Пензенский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ОРТПЦ" - 1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экспертизы по проверке достоверности и определения сметной стоимости проектно-сметной документации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РАСЦО - 1 экспертиза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Проведение строительного контроля - 1 единица</w:t>
            </w:r>
          </w:p>
          <w:p w:rsidR="00E34F57" w:rsidRPr="0033030B" w:rsidRDefault="00E34F57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110948,9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110948,9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Модернизация центров оповещения - 8 единиц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Установка пунктов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сирено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-речевого оповещения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населения - 8 единиц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Перехват вещания первого мультиплекса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Подключение существующих сирен - 190 единиц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Сопряжение с существующими муниципальными системами оповещения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17 единиц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Разработка модели угроз безопасности информации и частного технического задания на создание системы защиты информации РАСЦО - 1 комплект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Получение положительного аттестата - 1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Проведение строительного контроля - 1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1.3.2.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Размещение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в средствах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массовой информации,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на официальном сайте заметок о мерах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по предупреждению чрезвычайных ситуаций,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сигналах оповещения, действиях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 сигналам оповещения, заметок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1.3.,1.4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1.3.3.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7916,6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7916,6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№1, 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2494,0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2494,0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4 костюмов изолирующих закрытого типа,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перекачивающей станции; 1 аварийно-спасательного автомобиля</w:t>
            </w:r>
          </w:p>
          <w:p w:rsidR="00E34F57" w:rsidRPr="0033030B" w:rsidRDefault="00E34F57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E34F57" w:rsidRPr="0033030B" w:rsidRDefault="00E34F57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Приобретение: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1 комплекта щеточного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скиммера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, 1 комплекта мотопомпы для грязной воды,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2 комплектов перекачивающей станции, разборных резервуаров общей емкостью 67 куб. метров, сорбента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0,2 тонны, боны заградительные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80 метров, 1 единицы парогенератора, вспомогательного оборудования и инструментов (рукавов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100 метров, лопат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10 шт.,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граблей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5 шт., искрогасителей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7 шт., респираторов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газодымозащитных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16 шт.)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983,5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983,5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Приобретение: 2</w:t>
            </w:r>
            <w:r w:rsidR="008151C6">
              <w:rPr>
                <w:spacing w:val="-4"/>
                <w:sz w:val="22"/>
                <w:szCs w:val="22"/>
              </w:rPr>
              <w:t xml:space="preserve"> </w:t>
            </w:r>
            <w:r w:rsidRPr="0033030B">
              <w:rPr>
                <w:spacing w:val="-4"/>
                <w:sz w:val="22"/>
                <w:szCs w:val="22"/>
              </w:rPr>
              <w:t xml:space="preserve">ед.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полнолицевых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масок, 5 ед. аппаратов дыхательных, 6 ед. радиостанций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1711,2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1711,2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Приобретение: 8 шт</w:t>
            </w:r>
            <w:r w:rsidR="00E34F57" w:rsidRPr="0033030B">
              <w:rPr>
                <w:spacing w:val="-4"/>
                <w:sz w:val="22"/>
                <w:szCs w:val="22"/>
              </w:rPr>
              <w:t>.</w:t>
            </w:r>
            <w:r w:rsidRPr="0033030B">
              <w:rPr>
                <w:spacing w:val="-4"/>
                <w:sz w:val="22"/>
                <w:szCs w:val="22"/>
              </w:rPr>
              <w:t xml:space="preserve"> - дыхательных аппаратов,  5 шт</w:t>
            </w:r>
            <w:r w:rsidR="00E34F57" w:rsidRPr="0033030B">
              <w:rPr>
                <w:spacing w:val="-4"/>
                <w:sz w:val="22"/>
                <w:szCs w:val="22"/>
              </w:rPr>
              <w:t>.</w:t>
            </w:r>
            <w:r w:rsidRPr="0033030B">
              <w:rPr>
                <w:spacing w:val="-4"/>
                <w:sz w:val="22"/>
                <w:szCs w:val="22"/>
              </w:rPr>
              <w:t xml:space="preserve"> - баллонов стальных,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шт</w:t>
            </w:r>
            <w:r w:rsidR="00E34F57" w:rsidRPr="0033030B">
              <w:rPr>
                <w:spacing w:val="-4"/>
                <w:sz w:val="22"/>
                <w:szCs w:val="22"/>
              </w:rPr>
              <w:t>.</w:t>
            </w:r>
            <w:r w:rsidRPr="0033030B">
              <w:rPr>
                <w:spacing w:val="-4"/>
                <w:sz w:val="22"/>
                <w:szCs w:val="22"/>
              </w:rPr>
              <w:t>- беспилотного летательного аппарата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1.4.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1.4. 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Совершенствование системы подготовки населения к действиям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в чрезвычайных ситуациях, создание резерва материальных ресурсов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для организации первоочередного жизнеобеспечения пострадавшего населения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47807,4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47807,4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№1, 1.1;1.2.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11301,9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11301,9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4969,2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4969,2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4483,7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4483,7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3776,8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3776,8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4947,0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4947,0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4582,2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1.4.1.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сельского хозяйства Пензенской области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одного предварительного отбора поставщиков в целях последующего осуществления закупок у них товаров путем проведения запроса котировок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 на поставку продуктов питания, ежегодно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промышленности, транспорта и инновационной политики Пензенской области</w:t>
            </w:r>
          </w:p>
          <w:p w:rsidR="00E34F57" w:rsidRPr="0033030B" w:rsidRDefault="00E34F57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одного предварительного отбора поставщиков, исполнителей в целях последующего осуществления закупок у них товаров, </w:t>
            </w:r>
            <w:r w:rsidRPr="0033030B">
              <w:rPr>
                <w:spacing w:val="-4"/>
                <w:sz w:val="22"/>
                <w:szCs w:val="22"/>
              </w:rPr>
              <w:lastRenderedPageBreak/>
              <w:t>услуг путем проведения запроса котировок на поставку вещевого имущества, предметов первой необходимости, ежегодно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1.4.2.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Подготовка к пропуску весеннего половодья и летне-осенних паводков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4818,6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4818,6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 специальной техники; информационное обеспечение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498,2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498,2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 подвесной лодочный мотор;</w:t>
            </w:r>
            <w:r w:rsidRPr="0033030B">
              <w:rPr>
                <w:spacing w:val="-4"/>
                <w:sz w:val="22"/>
                <w:szCs w:val="22"/>
              </w:rPr>
              <w:br/>
              <w:t>1 лодка надувная ПВХ;</w:t>
            </w:r>
            <w:r w:rsidRPr="0033030B">
              <w:rPr>
                <w:spacing w:val="-4"/>
                <w:sz w:val="22"/>
                <w:szCs w:val="22"/>
              </w:rPr>
              <w:br/>
              <w:t>1 снегоход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495,2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495,2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1 модульный сборно-разборный понтон;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прицеп двухосный автомобильный;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497,9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497,9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Лодка моторная без двигателя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1 единица, прицеп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одноостный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462,5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462,5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комплект</w:t>
            </w:r>
            <w:r w:rsidR="008151C6">
              <w:rPr>
                <w:spacing w:val="-4"/>
                <w:sz w:val="22"/>
                <w:szCs w:val="22"/>
              </w:rPr>
              <w:t>ов</w:t>
            </w:r>
            <w:r w:rsidRPr="0033030B">
              <w:rPr>
                <w:spacing w:val="-4"/>
                <w:sz w:val="22"/>
                <w:szCs w:val="22"/>
              </w:rPr>
              <w:t xml:space="preserve"> водолазного и специального снаряжения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864,8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864,8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лодочного мотора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единица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 комплект</w:t>
            </w:r>
            <w:r w:rsidR="008151C6">
              <w:rPr>
                <w:spacing w:val="-4"/>
                <w:sz w:val="22"/>
                <w:szCs w:val="22"/>
              </w:rPr>
              <w:t>ов</w:t>
            </w:r>
            <w:r w:rsidRPr="0033030B">
              <w:rPr>
                <w:spacing w:val="-4"/>
                <w:sz w:val="22"/>
                <w:szCs w:val="22"/>
              </w:rPr>
              <w:t xml:space="preserve"> водолазного и специального снаряжения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комплекта водолазного и специального снаряжения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комплекта водолазного и специального снаряжения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 комплекта водолазного и специального снаряжения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1.4.3.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государственных учреждений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37838,3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37838,3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 1.2.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5654,4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5654,4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Приобретение: огнетушителей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93 шт., средств индивидуальной защиты - 185 шт., пожарных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извещателей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- 271 шт., носилок для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эвакуации - 17 шт., знаков эвакуации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448 шт., планы эвакуации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2 шт., пожарных шкафов - 5 шт., противопожарных дверей - 8 шт., пожарных рукавов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32 шт., аккумуляторов для автоматической пожарной сигнализации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(далее - АПС) - 10 шт., </w:t>
            </w:r>
            <w:r w:rsidRPr="0033030B">
              <w:rPr>
                <w:spacing w:val="-4"/>
                <w:sz w:val="22"/>
                <w:szCs w:val="22"/>
              </w:rPr>
              <w:lastRenderedPageBreak/>
              <w:t xml:space="preserve">светильников аварийного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освещения - 127 шт., фонари - 15 шт., установка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доводчиков - 15 шт., прибор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приемно-контрольный - 1 шт., перезарядка, ремонт и испытание огнетушителей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108 шт., замена запорно-пускового устройства - 1 шт., монтаж АПС - 1 шт., установка системы оповещения - 1 шт., капитальный ремонт АПС - 1 шт.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4474,0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4474,0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3985,8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3985,8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 девятнадцати социальных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3314,1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3314,1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двенадцати социальных учреждений</w:t>
            </w:r>
          </w:p>
          <w:p w:rsidR="00E34F57" w:rsidRPr="0033030B" w:rsidRDefault="00E34F57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E34F57" w:rsidRPr="0033030B" w:rsidRDefault="00E34F57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пяти социальных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4082,0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1.4.4.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</w:t>
            </w:r>
            <w:r w:rsidRPr="0033030B">
              <w:rPr>
                <w:spacing w:val="-4"/>
                <w:sz w:val="22"/>
                <w:szCs w:val="22"/>
              </w:rPr>
              <w:lastRenderedPageBreak/>
              <w:t>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5149,3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5149,3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</w:t>
            </w:r>
            <w:r w:rsidRPr="0033030B">
              <w:rPr>
                <w:spacing w:val="-4"/>
                <w:sz w:val="22"/>
                <w:szCs w:val="22"/>
              </w:rPr>
              <w:lastRenderedPageBreak/>
              <w:t>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№ 1.,1.1.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5149,3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5149,3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 пожарного автомобиля (АЦ) - 1 ед.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1.4.5.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Создание, восполнение 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Приобретение продуктов питания,</w:t>
            </w:r>
            <w:r w:rsidRPr="0033030B">
              <w:rPr>
                <w:spacing w:val="-4"/>
                <w:sz w:val="22"/>
                <w:szCs w:val="22"/>
              </w:rPr>
              <w:br/>
              <w:t>вещевого имущества, предметов первой необходимости, имущества для первоочередного жизнеобеспечения населения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мыла хозяйственного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1,2 кг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мыла хозяйственного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1,4 кг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мыла хозяйственного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1,2 кг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мыла хозяйственного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1,2 кг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мыла хозяйственного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1,2 кг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мыла хозяйственного -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1,2 кг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1.5.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1.5.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Выполнение государственного задания ГБУ Пензенской области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Пензенский пожарно-спасательный центр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1328703,6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1328703,6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 1.1, 1.4.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101846,6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101846,6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109333,0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109333,0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119372,7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119372,7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153902,8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153902,8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181137,3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181137,3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196266,7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196266,7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203745,3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203745,3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1.5.1.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860259,1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860259,1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 1.1, 1.4.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101846,6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101846,6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75384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Количество проведенных плановых проверок РАСЦО с подтверждением готовности системы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Количество хранящихся (содержащихся) на складах гражданской обороны СИЗ (ед.), показатель 300800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регламентных, ремонтных, тестовых работ, профилактических и аттестационных мероприятий (ед.), показатель 136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оперативных выездов для проведения поисковых и аварийно-спасательных работ (ед.), показатель 563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Количество подготовленных и оснащенных сотрудников в соответствии с приказом МЧС России от 26.09.2007 </w:t>
            </w:r>
            <w:r w:rsidR="00A36B72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(ед.), показатель 95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109333,0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109333,0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РАСЦО с подтверждением готовности системы </w:t>
            </w:r>
            <w:r w:rsidR="00E34F57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79056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проведенных плановых проверок Количество хранящихся (содержащихся) на складах гражданской обороны СИЗ (ед.), показатель 300800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регламентных, ремонтных, тестовых работ, профилактических и аттестационных мероприятий (ед.),</w:t>
            </w:r>
            <w:r w:rsidRPr="0033030B">
              <w:rPr>
                <w:spacing w:val="-4"/>
                <w:sz w:val="22"/>
                <w:szCs w:val="22"/>
              </w:rPr>
              <w:br/>
            </w:r>
            <w:r w:rsidR="008151C6" w:rsidRPr="0033030B">
              <w:rPr>
                <w:spacing w:val="-4"/>
                <w:sz w:val="22"/>
                <w:szCs w:val="22"/>
              </w:rPr>
              <w:t>п</w:t>
            </w:r>
            <w:r w:rsidRPr="0033030B">
              <w:rPr>
                <w:spacing w:val="-4"/>
                <w:sz w:val="22"/>
                <w:szCs w:val="22"/>
              </w:rPr>
              <w:t>оказатель 136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оперативных выездов для проведения поисковых и аварийно-спасательных работ (ед.), показатель 641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Количество подготовленных и оснащенных сотрудников в соответствии с приказом МЧС России от 26.09.2007 </w:t>
            </w:r>
            <w:r w:rsidR="00A36B72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(ед.), показатель 95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117772,7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117772,7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80964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Количество проведенных плановых проверок РАСЦО с подтверждением готовности системы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к оповещению населения (ед.), показатель 4</w:t>
            </w:r>
          </w:p>
          <w:p w:rsidR="00E34F57" w:rsidRPr="0033030B" w:rsidRDefault="00E34F57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регламентных, ремонтных,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тестовых работ, профилактических и аттестационных мероприятий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A36B72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Среднее время прибытия к месту пожара (мин), показатель 20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153902,8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153902,8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78504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36B72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Количество проведенных плановых проверок РАСЦО с подтверждением готовности системы </w:t>
            </w:r>
            <w:r w:rsidR="00A36B72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8E3D41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Среднее время прибытия к месту пожара (мин), показатель 20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181137,3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181137,3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8E3D41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75298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регламентных, ремонтных, </w:t>
            </w:r>
            <w:r w:rsidR="008E3D41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тестовых работ, профилактических и аттестационных мероприятий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7D0066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Среднее время прибытия к месту пожара (мин), показатель 20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в соответствии с их компетенцией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от общего количества обращений (процент), показатель 100%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196266,7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196266,7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8E3D41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80964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регламентных, ремонтных, </w:t>
            </w:r>
            <w:r w:rsidR="008E3D41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тестовых работ, профилактических и аттестационных мероприятий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E3D41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7D0066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(%), показатель 85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Среднее время прибытия к месту пожара (мин), показатель 20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203745,3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203745,3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80964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регламентных, ремонтных,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тестовых работ, профилактических и аттестационных мероприятий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7D0066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8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Среднее время прибытия к месту пожара (мин), показатель 20.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80964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регламентных, ремонтных,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тестовых работ, профилактических и аттестационных мероприятий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7D0066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Среднее время прибытия к месту пожара (мин), показатель 20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04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131549,6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vMerge w:val="restart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Реализация дополнительных профессиональных программ повышения квалификации (чел./час), </w:t>
            </w:r>
            <w:r w:rsidR="002276FC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показатель 80964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7D0066" w:rsidRPr="0033030B">
              <w:rPr>
                <w:spacing w:val="-4"/>
                <w:sz w:val="22"/>
                <w:szCs w:val="22"/>
              </w:rPr>
              <w:t>№</w:t>
            </w:r>
            <w:r w:rsidRPr="0033030B">
              <w:rPr>
                <w:spacing w:val="-4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 xml:space="preserve"> (%), 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показатель 85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Среднее время прибытия к месту пожара (мин), показатель 20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2276FC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1.5.2.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 1.1, 1.4.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</w:t>
            </w:r>
            <w:r w:rsidR="002276FC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10 дыхательных аппаратов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1.6.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Предоставление дополнительных гарантий спасателям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15965,1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15965,1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1247,2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1247,2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1779,8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1779,8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2489,0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2489,0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2658,5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2658,5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1.6.1.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Ежемесячная денежная выплата спасателям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15965,1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15965,1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Ежемесячная денежная выплата спасателям, достигшим возраста 40 лет, принимающим непосредственное участие в проведении аварийно-спасательных работ и проработавшим не менее 15 лет в профессиональных аварийно-спасательных службах Пензенской области, чел.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1247,2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1247,2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1779,8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1779,8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2489,0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2489,0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2658,5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2658,5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30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34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2532,8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37 чел.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1.7.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1.7.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Обеспечение выполнения мероприятий в области гражданской обороны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1,1.1.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  <w:tc>
          <w:tcPr>
            <w:tcW w:w="2157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1.7.1.</w:t>
            </w:r>
          </w:p>
        </w:tc>
        <w:tc>
          <w:tcPr>
            <w:tcW w:w="2797" w:type="dxa"/>
            <w:vMerge w:val="restart"/>
            <w:shd w:val="clear" w:color="auto" w:fill="auto"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Мероприятия по повышению устойчивого функционирования защитных сооружений гражданской обороны, находящихся в ведении государственных организаций (учреждений) Пензенской области</w:t>
            </w:r>
          </w:p>
        </w:tc>
        <w:tc>
          <w:tcPr>
            <w:tcW w:w="2157" w:type="dxa"/>
            <w:vMerge w:val="restart"/>
            <w:shd w:val="clear" w:color="auto" w:fill="auto"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964" w:type="dxa"/>
            <w:gridSpan w:val="2"/>
            <w:shd w:val="clear" w:color="auto" w:fill="auto"/>
            <w:noWrap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04" w:type="dxa"/>
            <w:shd w:val="clear" w:color="auto" w:fill="auto"/>
            <w:noWrap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70" w:type="dxa"/>
            <w:shd w:val="clear" w:color="auto" w:fill="auto"/>
            <w:noWrap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Количество государственных организаций, в которых проведены мероприятия по повышению устойчивого функционирования защитных сооружений гражданской обороны</w:t>
            </w:r>
          </w:p>
        </w:tc>
        <w:tc>
          <w:tcPr>
            <w:tcW w:w="1302" w:type="dxa"/>
            <w:shd w:val="clear" w:color="auto" w:fill="auto"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4701,5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 орг.</w:t>
            </w: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Всего по подпрограмме 1: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1957689,1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1957689,1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133043,4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133043,4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148344,1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148344,1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156903,4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156903,4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273373,2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273373,2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369651,3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369651,3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264711,6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264711,6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272256,7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272256,7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169702,7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169702,7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169702,7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169702,7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 xml:space="preserve">Подпрограмма 2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Система химической и биологической безопасности 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техносферу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 xml:space="preserve"> и экологическую систему Пензенской области</w:t>
            </w: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Задача подпрограммы - повышение защищенности населения и среды его обитания от негативных влияний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опасных химических веществ, биологических агентов,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пожаро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>-взрывоопасных веществ и предметов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after="240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2.1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пожаро</w:t>
            </w:r>
            <w:proofErr w:type="spellEnd"/>
            <w:r w:rsidRPr="0033030B">
              <w:rPr>
                <w:spacing w:val="-4"/>
                <w:sz w:val="22"/>
                <w:szCs w:val="22"/>
              </w:rPr>
              <w:t>-взрывоопасных веществ и предметов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18955,4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18955,4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№1., 1.1,  2.1., 2.3, 2.4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16355,0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16355,0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2.1.1.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Создание запасов средств индивидуальной защиты населения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средств индивидуальной защиты </w:t>
            </w:r>
            <w:r w:rsidR="002276FC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(далее -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), шт</w:t>
            </w:r>
            <w:r w:rsidR="002276FC" w:rsidRPr="0033030B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2.1., 2.3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2.1.2.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Создание запасов материальных средств и средств индивидуальной защиты аварийно-спасательных формирований ГБУ Пензенской области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Пензенский пожарно-спасательный центр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для ликвидации чрезвычайных ситуаций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Приобретение средств защиты органов дыхания на сжатом воздухе (дыхательных аппаратов), защитных костюмов для работы в агрессивных </w:t>
            </w:r>
            <w:r w:rsidR="002276FC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средах, шт</w:t>
            </w:r>
            <w:r w:rsidR="002276FC" w:rsidRPr="0033030B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№1, 1.1, 2.3.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2.1.3.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2955,4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2955,4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33030B">
              <w:rPr>
                <w:spacing w:val="-4"/>
                <w:sz w:val="22"/>
                <w:szCs w:val="22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  <w:proofErr w:type="gramEnd"/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2.3.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-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42 парти</w:t>
            </w:r>
            <w:r w:rsidR="008151C6">
              <w:rPr>
                <w:spacing w:val="-4"/>
                <w:sz w:val="22"/>
                <w:szCs w:val="22"/>
              </w:rPr>
              <w:t>и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-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46 партий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97 шт.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-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42 парти</w:t>
            </w:r>
            <w:r w:rsidR="008151C6">
              <w:rPr>
                <w:spacing w:val="-4"/>
                <w:sz w:val="22"/>
                <w:szCs w:val="22"/>
              </w:rPr>
              <w:t>и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-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145 партий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83 шт.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83 шт.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83 шт.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83 шт.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СИЗ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2.1.4.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Мероприятия по недопущению возникновения чрезвычайной ситуации в связи с хранением с нарушением установленных правил специальных изделий, содержащих взрывчатые вещества, на территории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ОАО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ЗИФ ПЛЮС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Выполнение работ (услуг) по погрузке, вывозу и утилизации взрывчатых веществ и специальных элементов боеприпасов с территории ОАО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ЗИФ ПЛЮС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, кг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.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/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ш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>т.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2.4.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1480,505/295578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lastRenderedPageBreak/>
              <w:t>Всего по подпрограмме 2: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18955,4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18955,4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355,5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16355,0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16355,0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101,1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357,3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Подпрограмма 3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номеру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112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в 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.</w:t>
            </w: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Цель подпрограммы - повышения безопасности населения Пензенской области, снижение социально-экономического ущерба от чрезвычайных ситуаций и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Задача подпрограммы - создание, развитие и организация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эксплуатации системы обеспечения вызова экстренных оперативных служб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по единому номеру "112" и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проведение информирования населения о создании и функционировании Системы-112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Основное мероприятие 3.1.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60019,7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60019,7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3, 3.1, 3.2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1499,5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1499,5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12924,6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12924,6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16042" w:type="dxa"/>
            <w:gridSpan w:val="12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 том числе:</w:t>
            </w: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3.1.1.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номеру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112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на территории Пензенской области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2499,5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2499,5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Завершение работ </w:t>
            </w:r>
            <w:r w:rsidR="008151C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 развертыванию системы-112 в Пензенской области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3, 3.1.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7D0066" w:rsidRPr="0033030B" w:rsidRDefault="006531F4" w:rsidP="00C5447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Интеграция </w:t>
            </w:r>
            <w:r w:rsidR="008151C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службы 01</w:t>
            </w:r>
            <w:r w:rsidR="008151C6">
              <w:rPr>
                <w:spacing w:val="-4"/>
                <w:sz w:val="22"/>
                <w:szCs w:val="22"/>
              </w:rPr>
              <w:t>,</w:t>
            </w:r>
            <w:r w:rsidRPr="0033030B">
              <w:rPr>
                <w:spacing w:val="-4"/>
                <w:sz w:val="22"/>
                <w:szCs w:val="22"/>
              </w:rPr>
              <w:t xml:space="preserve"> оснащенн</w:t>
            </w:r>
            <w:r w:rsidR="008151C6">
              <w:rPr>
                <w:spacing w:val="-4"/>
                <w:sz w:val="22"/>
                <w:szCs w:val="22"/>
              </w:rPr>
              <w:t>ой</w:t>
            </w:r>
            <w:r w:rsidRPr="0033030B">
              <w:rPr>
                <w:spacing w:val="-4"/>
                <w:sz w:val="22"/>
                <w:szCs w:val="22"/>
              </w:rPr>
              <w:t xml:space="preserve"> АРМ</w:t>
            </w:r>
            <w:r w:rsidR="008151C6">
              <w:rPr>
                <w:spacing w:val="-4"/>
                <w:sz w:val="22"/>
                <w:szCs w:val="22"/>
              </w:rPr>
              <w:t>,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8151C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в систему-112 - 1 ед.;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151C6">
            <w:pPr>
              <w:jc w:val="center"/>
              <w:rPr>
                <w:spacing w:val="-4"/>
                <w:sz w:val="22"/>
                <w:szCs w:val="22"/>
              </w:rPr>
            </w:pPr>
            <w:r w:rsidRPr="008151C6">
              <w:rPr>
                <w:spacing w:val="-8"/>
                <w:sz w:val="22"/>
                <w:szCs w:val="22"/>
              </w:rPr>
              <w:t>Интеграция службы 02</w:t>
            </w:r>
            <w:r w:rsidR="008151C6" w:rsidRPr="008151C6">
              <w:rPr>
                <w:spacing w:val="-8"/>
                <w:sz w:val="22"/>
                <w:szCs w:val="22"/>
              </w:rPr>
              <w:t>,</w:t>
            </w:r>
            <w:r w:rsidRPr="0033030B">
              <w:rPr>
                <w:spacing w:val="-4"/>
                <w:sz w:val="22"/>
                <w:szCs w:val="22"/>
              </w:rPr>
              <w:t xml:space="preserve"> оснащенн</w:t>
            </w:r>
            <w:r w:rsidR="008151C6">
              <w:rPr>
                <w:spacing w:val="-4"/>
                <w:sz w:val="22"/>
                <w:szCs w:val="22"/>
              </w:rPr>
              <w:t>ой</w:t>
            </w:r>
            <w:r w:rsidRPr="0033030B">
              <w:rPr>
                <w:spacing w:val="-4"/>
                <w:sz w:val="22"/>
                <w:szCs w:val="22"/>
              </w:rPr>
              <w:t xml:space="preserve"> АРМ</w:t>
            </w:r>
            <w:r w:rsidR="008151C6">
              <w:rPr>
                <w:spacing w:val="-4"/>
                <w:sz w:val="22"/>
                <w:szCs w:val="22"/>
              </w:rPr>
              <w:t>,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8151C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в систему-112 - 1 ед.;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интеграция системы-112 с существующей АИС ДДС-03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Система управления станциями скорой медицинской </w:t>
            </w:r>
            <w:r w:rsidR="002276FC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помощи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- 1 ед.;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8151C6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интеграция службы 04 в систему-112 - 1 ед.; интеграция службы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Антитеррор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="008151C6">
              <w:rPr>
                <w:spacing w:val="-4"/>
                <w:sz w:val="22"/>
                <w:szCs w:val="22"/>
              </w:rPr>
              <w:t>,</w:t>
            </w:r>
            <w:r w:rsidRPr="0033030B">
              <w:rPr>
                <w:spacing w:val="-4"/>
                <w:sz w:val="22"/>
                <w:szCs w:val="22"/>
              </w:rPr>
              <w:t xml:space="preserve"> оснащенн</w:t>
            </w:r>
            <w:r w:rsidR="008151C6">
              <w:rPr>
                <w:spacing w:val="-4"/>
                <w:sz w:val="22"/>
                <w:szCs w:val="22"/>
              </w:rPr>
              <w:t>ой</w:t>
            </w:r>
            <w:r w:rsidRPr="0033030B">
              <w:rPr>
                <w:spacing w:val="-4"/>
                <w:sz w:val="22"/>
                <w:szCs w:val="22"/>
              </w:rPr>
              <w:t xml:space="preserve"> АРМ</w:t>
            </w:r>
            <w:r w:rsidR="008151C6">
              <w:rPr>
                <w:spacing w:val="-4"/>
                <w:sz w:val="22"/>
                <w:szCs w:val="22"/>
              </w:rPr>
              <w:t>,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8151C6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в систему-112 - 1 ед.;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интеграция системы-112 с ГАИС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ЭРА-ГЛОНАС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- 1 ед.;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интеграция сопредельных субъектов в систему-112 - 5 ед.;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пусконаладочные работы всех подсистем системы-112 - 1 ед.;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1499,5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1499,5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аттестация подсистемы информационной безопасности системы-112 - 1 ед.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Выполнение работ по сопряжению ГАИС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ЭРА-ГЛОНАСС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и Системы -112 Пензенской области -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1 ед.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3.1.2.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Организация </w:t>
            </w:r>
            <w:proofErr w:type="gramStart"/>
            <w:r w:rsidRPr="0033030B">
              <w:rPr>
                <w:spacing w:val="-4"/>
                <w:sz w:val="22"/>
                <w:szCs w:val="22"/>
              </w:rPr>
              <w:t>эксплуатации системы обеспечения вызова экстренных оперативных служб</w:t>
            </w:r>
            <w:proofErr w:type="gramEnd"/>
            <w:r w:rsidRPr="0033030B">
              <w:rPr>
                <w:spacing w:val="-4"/>
                <w:sz w:val="22"/>
                <w:szCs w:val="22"/>
              </w:rPr>
              <w:t xml:space="preserve"> по единому номеру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112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, обеспечение приема и обработки вызовов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95615,9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95615,9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Обеспечение приема и обработки вызовов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3, 3.2.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17000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3367,1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3367,1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12750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692000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692000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692000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692000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692000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692000 вызовов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3.1.3.</w:t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Размещение публикаций и информации в печатных СМИ, информационно-</w:t>
            </w:r>
            <w:proofErr w:type="spellStart"/>
            <w:r w:rsidRPr="0033030B">
              <w:rPr>
                <w:spacing w:val="-4"/>
                <w:sz w:val="22"/>
                <w:szCs w:val="22"/>
              </w:rPr>
              <w:t>телекоммуникацион</w:t>
            </w:r>
            <w:proofErr w:type="spellEnd"/>
            <w:r w:rsidR="005902F6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ной сети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Интернет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, информационных роликов на областных телерадиокомпаниях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33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3, 3.2.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5902F6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 публикаций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3.1.4.</w:t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</w:p>
        </w:tc>
        <w:tc>
          <w:tcPr>
            <w:tcW w:w="279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Аттестация информационной безопасности системы вызова экстренных оперативных служб по единому номеру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112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Пензенской области</w:t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br w:type="page"/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9557,5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9557,5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Выполнение работ </w:t>
            </w:r>
            <w:r w:rsidR="002276FC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по модернизации системы информационной безопасности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в части поставки средств защиты информации и проведения аттестационных мероприятий по требованиям безопасности информации государственной информационной системы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Система обеспечения экстренных оперативных служб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по единому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номеру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112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>на территории Пензенской области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№ 3, 3.2.</w:t>
            </w: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  <w:p w:rsidR="007D0066" w:rsidRPr="0033030B" w:rsidRDefault="007D0066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  <w:r w:rsidRPr="0033030B">
              <w:rPr>
                <w:spacing w:val="-4"/>
                <w:sz w:val="22"/>
                <w:szCs w:val="22"/>
              </w:rPr>
              <w:t>ППСЦ</w:t>
            </w:r>
            <w:r w:rsidR="00491930" w:rsidRPr="0033030B">
              <w:rPr>
                <w:spacing w:val="-4"/>
                <w:sz w:val="22"/>
                <w:szCs w:val="22"/>
              </w:rPr>
              <w:t>"</w:t>
            </w: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9557,5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9557,5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 xml:space="preserve">Разработка модели угроз безопасности информации и частного технического задания на создание системы защиты информации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</w:t>
            </w:r>
            <w:r w:rsidR="007D0066" w:rsidRPr="0033030B">
              <w:rPr>
                <w:spacing w:val="-4"/>
                <w:sz w:val="22"/>
                <w:szCs w:val="22"/>
              </w:rPr>
              <w:br/>
            </w:r>
            <w:r w:rsidRPr="0033030B">
              <w:rPr>
                <w:spacing w:val="-4"/>
                <w:sz w:val="22"/>
                <w:szCs w:val="22"/>
              </w:rPr>
              <w:t xml:space="preserve">1 комплект. Получение положительного аттестата </w:t>
            </w:r>
            <w:r w:rsidR="00491930" w:rsidRPr="0033030B">
              <w:rPr>
                <w:spacing w:val="-4"/>
                <w:sz w:val="22"/>
                <w:szCs w:val="22"/>
              </w:rPr>
              <w:t>-</w:t>
            </w:r>
            <w:r w:rsidRPr="0033030B">
              <w:rPr>
                <w:spacing w:val="-4"/>
                <w:sz w:val="22"/>
                <w:szCs w:val="22"/>
              </w:rPr>
              <w:t xml:space="preserve"> 1 ед.</w:t>
            </w: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850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9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157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21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Всего по подпрограмме 3: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107672,9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107672,9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1499,5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1499,5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1000,0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1000,0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12924,6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12924,6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12826,8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12826,8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15884,4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Всего по государственной программе: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2084317,4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2084317,4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bCs/>
                <w:spacing w:val="-4"/>
                <w:sz w:val="22"/>
                <w:szCs w:val="22"/>
              </w:rPr>
            </w:pPr>
            <w:r w:rsidRPr="0033030B">
              <w:rPr>
                <w:bCs/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134898,4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134898,4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149701,4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149701,4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186183,0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186183,0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286301,1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286301,1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385893,0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385893,0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280953,3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280953,3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288498,4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288498,4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185944,4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185944,4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33030B" w:rsidRPr="0033030B" w:rsidTr="00AC4F80">
        <w:tc>
          <w:tcPr>
            <w:tcW w:w="5818" w:type="dxa"/>
            <w:gridSpan w:val="4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2027</w:t>
            </w:r>
          </w:p>
        </w:tc>
        <w:tc>
          <w:tcPr>
            <w:tcW w:w="1155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185944,4</w:t>
            </w:r>
          </w:p>
        </w:tc>
        <w:tc>
          <w:tcPr>
            <w:tcW w:w="1204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185944,4</w:t>
            </w:r>
          </w:p>
        </w:tc>
        <w:tc>
          <w:tcPr>
            <w:tcW w:w="127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  <w:r w:rsidRPr="0033030B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2304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302" w:type="dxa"/>
            <w:vMerge/>
            <w:shd w:val="clear" w:color="auto" w:fill="auto"/>
            <w:hideMark/>
          </w:tcPr>
          <w:p w:rsidR="006531F4" w:rsidRPr="0033030B" w:rsidRDefault="006531F4" w:rsidP="00AC4F80">
            <w:pPr>
              <w:spacing w:line="216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</w:tbl>
    <w:p w:rsidR="00C16DDB" w:rsidRPr="0033030B" w:rsidRDefault="00C16DDB" w:rsidP="007D0066">
      <w:pPr>
        <w:spacing w:line="216" w:lineRule="auto"/>
        <w:jc w:val="center"/>
        <w:rPr>
          <w:sz w:val="24"/>
          <w:szCs w:val="24"/>
        </w:rPr>
      </w:pPr>
      <w:r w:rsidRPr="0033030B">
        <w:rPr>
          <w:sz w:val="24"/>
          <w:szCs w:val="24"/>
        </w:rPr>
        <w:t>____________</w:t>
      </w:r>
    </w:p>
    <w:sectPr w:rsidR="00C16DDB" w:rsidRPr="0033030B" w:rsidSect="00E8116E">
      <w:pgSz w:w="16838" w:h="11906" w:orient="landscape" w:code="9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DB7" w:rsidRDefault="00320DB7">
      <w:r>
        <w:separator/>
      </w:r>
    </w:p>
  </w:endnote>
  <w:endnote w:type="continuationSeparator" w:id="0">
    <w:p w:rsidR="00320DB7" w:rsidRDefault="0032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72" w:rsidRDefault="00A36B72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902F6">
      <w:rPr>
        <w:noProof/>
        <w:sz w:val="16"/>
      </w:rPr>
      <w:t>d:\пк1\пр5\постановления\07.07.23.04.docx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DB7" w:rsidRDefault="00320DB7">
      <w:r>
        <w:separator/>
      </w:r>
    </w:p>
  </w:footnote>
  <w:footnote w:type="continuationSeparator" w:id="0">
    <w:p w:rsidR="00320DB7" w:rsidRDefault="00320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72" w:rsidRDefault="00A36B7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24FE5">
      <w:rPr>
        <w:noProof/>
      </w:rPr>
      <w:t>3</w:t>
    </w:r>
    <w:r>
      <w:fldChar w:fldCharType="end"/>
    </w:r>
  </w:p>
  <w:p w:rsidR="00A36B72" w:rsidRDefault="00A36B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0C85"/>
    <w:rsid w:val="00004140"/>
    <w:rsid w:val="00014419"/>
    <w:rsid w:val="000345F6"/>
    <w:rsid w:val="00035830"/>
    <w:rsid w:val="0003771B"/>
    <w:rsid w:val="00061EB4"/>
    <w:rsid w:val="000B0562"/>
    <w:rsid w:val="000B1160"/>
    <w:rsid w:val="000F2BFC"/>
    <w:rsid w:val="0012039B"/>
    <w:rsid w:val="001322E5"/>
    <w:rsid w:val="00135575"/>
    <w:rsid w:val="00144E13"/>
    <w:rsid w:val="00154605"/>
    <w:rsid w:val="00185134"/>
    <w:rsid w:val="00190DEE"/>
    <w:rsid w:val="001B7A0D"/>
    <w:rsid w:val="001C1663"/>
    <w:rsid w:val="001C1E85"/>
    <w:rsid w:val="001E692E"/>
    <w:rsid w:val="00204F72"/>
    <w:rsid w:val="0021436B"/>
    <w:rsid w:val="0022178B"/>
    <w:rsid w:val="002276FC"/>
    <w:rsid w:val="00234FB7"/>
    <w:rsid w:val="00243306"/>
    <w:rsid w:val="0024384B"/>
    <w:rsid w:val="00254CAC"/>
    <w:rsid w:val="002668F7"/>
    <w:rsid w:val="002707F8"/>
    <w:rsid w:val="00271AE9"/>
    <w:rsid w:val="00284E28"/>
    <w:rsid w:val="002A2CC8"/>
    <w:rsid w:val="002B6B95"/>
    <w:rsid w:val="002E3A70"/>
    <w:rsid w:val="002E7B3F"/>
    <w:rsid w:val="00320DB7"/>
    <w:rsid w:val="0033030B"/>
    <w:rsid w:val="00361371"/>
    <w:rsid w:val="0037649C"/>
    <w:rsid w:val="00393EFB"/>
    <w:rsid w:val="003B65A7"/>
    <w:rsid w:val="003F4EA4"/>
    <w:rsid w:val="00412006"/>
    <w:rsid w:val="00415036"/>
    <w:rsid w:val="00426FF1"/>
    <w:rsid w:val="0044435B"/>
    <w:rsid w:val="00455225"/>
    <w:rsid w:val="00457052"/>
    <w:rsid w:val="00472B2D"/>
    <w:rsid w:val="0047451C"/>
    <w:rsid w:val="004827C1"/>
    <w:rsid w:val="00484586"/>
    <w:rsid w:val="00491930"/>
    <w:rsid w:val="0049613D"/>
    <w:rsid w:val="004B0885"/>
    <w:rsid w:val="004C55FC"/>
    <w:rsid w:val="004D379D"/>
    <w:rsid w:val="004D76BD"/>
    <w:rsid w:val="004E6F14"/>
    <w:rsid w:val="004F2F09"/>
    <w:rsid w:val="005237B7"/>
    <w:rsid w:val="00527579"/>
    <w:rsid w:val="0054374E"/>
    <w:rsid w:val="005902F6"/>
    <w:rsid w:val="006246CD"/>
    <w:rsid w:val="006531F4"/>
    <w:rsid w:val="0069184F"/>
    <w:rsid w:val="006F4247"/>
    <w:rsid w:val="006F74FD"/>
    <w:rsid w:val="007052D3"/>
    <w:rsid w:val="0074074F"/>
    <w:rsid w:val="00742B9B"/>
    <w:rsid w:val="007767E5"/>
    <w:rsid w:val="007B3A0B"/>
    <w:rsid w:val="007D0066"/>
    <w:rsid w:val="007F0EEF"/>
    <w:rsid w:val="007F3006"/>
    <w:rsid w:val="00813B37"/>
    <w:rsid w:val="008150B9"/>
    <w:rsid w:val="008150CC"/>
    <w:rsid w:val="008151C6"/>
    <w:rsid w:val="008217BE"/>
    <w:rsid w:val="00872778"/>
    <w:rsid w:val="00874550"/>
    <w:rsid w:val="00886F02"/>
    <w:rsid w:val="00890122"/>
    <w:rsid w:val="008B484C"/>
    <w:rsid w:val="008E3D41"/>
    <w:rsid w:val="008F2667"/>
    <w:rsid w:val="008F5D19"/>
    <w:rsid w:val="00927A8B"/>
    <w:rsid w:val="009407CF"/>
    <w:rsid w:val="00957C8D"/>
    <w:rsid w:val="00981214"/>
    <w:rsid w:val="009B5E4D"/>
    <w:rsid w:val="009D14EE"/>
    <w:rsid w:val="009F06BD"/>
    <w:rsid w:val="009F7164"/>
    <w:rsid w:val="00A01858"/>
    <w:rsid w:val="00A36227"/>
    <w:rsid w:val="00A36B72"/>
    <w:rsid w:val="00A51C22"/>
    <w:rsid w:val="00A63F73"/>
    <w:rsid w:val="00A844C2"/>
    <w:rsid w:val="00AA77AD"/>
    <w:rsid w:val="00AC4F80"/>
    <w:rsid w:val="00AC7724"/>
    <w:rsid w:val="00AD5B9C"/>
    <w:rsid w:val="00AE324C"/>
    <w:rsid w:val="00AE787D"/>
    <w:rsid w:val="00AE7C23"/>
    <w:rsid w:val="00B103CA"/>
    <w:rsid w:val="00B713DD"/>
    <w:rsid w:val="00B715E7"/>
    <w:rsid w:val="00B868B9"/>
    <w:rsid w:val="00B97CBA"/>
    <w:rsid w:val="00BA5A70"/>
    <w:rsid w:val="00BC488B"/>
    <w:rsid w:val="00C16DDB"/>
    <w:rsid w:val="00C43890"/>
    <w:rsid w:val="00C54470"/>
    <w:rsid w:val="00C71EE1"/>
    <w:rsid w:val="00C96F98"/>
    <w:rsid w:val="00CA6FF9"/>
    <w:rsid w:val="00CA7455"/>
    <w:rsid w:val="00CA77AA"/>
    <w:rsid w:val="00CB39BF"/>
    <w:rsid w:val="00D20D88"/>
    <w:rsid w:val="00D23487"/>
    <w:rsid w:val="00D3044A"/>
    <w:rsid w:val="00D40DA6"/>
    <w:rsid w:val="00D50C85"/>
    <w:rsid w:val="00D81903"/>
    <w:rsid w:val="00D92B08"/>
    <w:rsid w:val="00DC2A5F"/>
    <w:rsid w:val="00DD535C"/>
    <w:rsid w:val="00DD69C4"/>
    <w:rsid w:val="00DD74B0"/>
    <w:rsid w:val="00E06208"/>
    <w:rsid w:val="00E34F57"/>
    <w:rsid w:val="00E639D2"/>
    <w:rsid w:val="00E64EC7"/>
    <w:rsid w:val="00E8116E"/>
    <w:rsid w:val="00E931EB"/>
    <w:rsid w:val="00F07909"/>
    <w:rsid w:val="00F22B88"/>
    <w:rsid w:val="00F24FE5"/>
    <w:rsid w:val="00F321C6"/>
    <w:rsid w:val="00F62C23"/>
    <w:rsid w:val="00F750BF"/>
    <w:rsid w:val="00F80882"/>
    <w:rsid w:val="00F82A62"/>
    <w:rsid w:val="00F873BF"/>
    <w:rsid w:val="00FB11C4"/>
    <w:rsid w:val="00FC1966"/>
    <w:rsid w:val="00FC4F89"/>
    <w:rsid w:val="00FD758A"/>
    <w:rsid w:val="00FE464D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9">
    <w:name w:val="List Paragraph"/>
    <w:basedOn w:val="a"/>
    <w:qFormat/>
    <w:rsid w:val="003B65A7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3B65A7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character" w:styleId="aa">
    <w:name w:val="Hyperlink"/>
    <w:uiPriority w:val="99"/>
    <w:unhideWhenUsed/>
    <w:rsid w:val="006531F4"/>
    <w:rPr>
      <w:color w:val="0563C1"/>
      <w:u w:val="single"/>
    </w:rPr>
  </w:style>
  <w:style w:type="character" w:styleId="ab">
    <w:name w:val="FollowedHyperlink"/>
    <w:uiPriority w:val="99"/>
    <w:unhideWhenUsed/>
    <w:rsid w:val="006531F4"/>
    <w:rPr>
      <w:color w:val="954F72"/>
      <w:u w:val="single"/>
    </w:rPr>
  </w:style>
  <w:style w:type="paragraph" w:customStyle="1" w:styleId="msonormal0">
    <w:name w:val="msonormal"/>
    <w:basedOn w:val="a"/>
    <w:rsid w:val="006531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531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531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531F4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6531F4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6531F4"/>
    <w:pPr>
      <w:widowControl/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6">
    <w:name w:val="xl76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6531F4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6531F4"/>
    <w:pPr>
      <w:widowControl/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3">
    <w:name w:val="xl83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4">
    <w:name w:val="xl84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6">
    <w:name w:val="xl86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1">
    <w:name w:val="xl91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2">
    <w:name w:val="xl92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6531F4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9">
    <w:name w:val="xl99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7">
    <w:name w:val="xl10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6531F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2">
    <w:name w:val="xl112"/>
    <w:basedOn w:val="a"/>
    <w:rsid w:val="006531F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6531F4"/>
    <w:pPr>
      <w:widowControl/>
      <w:pBdr>
        <w:lef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6531F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6531F4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6531F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6531F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6531F4"/>
    <w:pPr>
      <w:widowControl/>
      <w:pBdr>
        <w:lef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6531F4"/>
    <w:pPr>
      <w:widowControl/>
      <w:pBdr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6531F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6">
    <w:name w:val="xl136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7">
    <w:name w:val="xl137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8">
    <w:name w:val="xl138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9">
    <w:name w:val="xl139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0">
    <w:name w:val="xl140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8">
    <w:name w:val="xl14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0">
    <w:name w:val="xl150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4">
    <w:name w:val="xl154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5">
    <w:name w:val="xl155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6">
    <w:name w:val="xl156"/>
    <w:basedOn w:val="a"/>
    <w:rsid w:val="006531F4"/>
    <w:pPr>
      <w:widowControl/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8">
    <w:name w:val="xl158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9">
    <w:name w:val="xl159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0">
    <w:name w:val="xl160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1">
    <w:name w:val="xl161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2">
    <w:name w:val="xl162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6531F4"/>
    <w:pPr>
      <w:widowControl/>
      <w:pBdr>
        <w:lef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7">
    <w:name w:val="xl167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8">
    <w:name w:val="xl168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9">
    <w:name w:val="xl169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FFFFFF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0">
    <w:name w:val="xl170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1">
    <w:name w:val="xl171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2">
    <w:name w:val="xl172"/>
    <w:basedOn w:val="a"/>
    <w:rsid w:val="006531F4"/>
    <w:pPr>
      <w:widowControl/>
      <w:pBdr>
        <w:left w:val="single" w:sz="4" w:space="0" w:color="auto"/>
      </w:pBdr>
      <w:shd w:val="clear" w:color="FFFFFF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3">
    <w:name w:val="xl173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4">
    <w:name w:val="xl174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5">
    <w:name w:val="xl175"/>
    <w:basedOn w:val="a"/>
    <w:rsid w:val="006531F4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6">
    <w:name w:val="xl176"/>
    <w:basedOn w:val="a"/>
    <w:rsid w:val="006531F4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7">
    <w:name w:val="xl177"/>
    <w:basedOn w:val="a"/>
    <w:rsid w:val="006531F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8">
    <w:name w:val="xl17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9">
    <w:name w:val="xl179"/>
    <w:basedOn w:val="a"/>
    <w:rsid w:val="006531F4"/>
    <w:pPr>
      <w:widowControl/>
      <w:pBdr>
        <w:top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0">
    <w:name w:val="xl180"/>
    <w:basedOn w:val="a"/>
    <w:rsid w:val="006531F4"/>
    <w:pPr>
      <w:widowControl/>
      <w:pBdr>
        <w:top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1">
    <w:name w:val="xl181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2">
    <w:name w:val="xl182"/>
    <w:basedOn w:val="a"/>
    <w:rsid w:val="006531F4"/>
    <w:pPr>
      <w:widowControl/>
      <w:pBdr>
        <w:left w:val="single" w:sz="4" w:space="0" w:color="auto"/>
      </w:pBdr>
      <w:shd w:val="clear" w:color="000000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3">
    <w:name w:val="xl183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4">
    <w:name w:val="xl184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5">
    <w:name w:val="xl185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6">
    <w:name w:val="xl186"/>
    <w:basedOn w:val="a"/>
    <w:rsid w:val="006531F4"/>
    <w:pPr>
      <w:widowControl/>
      <w:pBdr>
        <w:lef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7">
    <w:name w:val="xl187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8">
    <w:name w:val="xl188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9">
    <w:name w:val="xl189"/>
    <w:basedOn w:val="a"/>
    <w:rsid w:val="006531F4"/>
    <w:pPr>
      <w:widowControl/>
      <w:pBdr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0">
    <w:name w:val="xl190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1">
    <w:name w:val="xl191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2">
    <w:name w:val="xl192"/>
    <w:basedOn w:val="a"/>
    <w:rsid w:val="006531F4"/>
    <w:pPr>
      <w:widowControl/>
      <w:pBdr>
        <w:left w:val="single" w:sz="4" w:space="0" w:color="auto"/>
      </w:pBdr>
      <w:shd w:val="clear" w:color="000000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4">
    <w:name w:val="xl194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5">
    <w:name w:val="xl195"/>
    <w:basedOn w:val="a"/>
    <w:rsid w:val="006531F4"/>
    <w:pPr>
      <w:widowControl/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6">
    <w:name w:val="xl196"/>
    <w:basedOn w:val="a"/>
    <w:rsid w:val="006531F4"/>
    <w:pPr>
      <w:widowControl/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7">
    <w:name w:val="xl197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8">
    <w:name w:val="xl198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9">
    <w:name w:val="xl199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0">
    <w:name w:val="xl200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1">
    <w:name w:val="xl201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2">
    <w:name w:val="xl202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3">
    <w:name w:val="xl203"/>
    <w:basedOn w:val="a"/>
    <w:rsid w:val="006531F4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4">
    <w:name w:val="xl204"/>
    <w:basedOn w:val="a"/>
    <w:rsid w:val="006531F4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5">
    <w:name w:val="xl205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6">
    <w:name w:val="xl206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7">
    <w:name w:val="xl207"/>
    <w:basedOn w:val="a"/>
    <w:rsid w:val="006531F4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8">
    <w:name w:val="xl20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9">
    <w:name w:val="xl209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0">
    <w:name w:val="xl210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1">
    <w:name w:val="xl211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4">
    <w:name w:val="xl214"/>
    <w:basedOn w:val="a"/>
    <w:rsid w:val="006531F4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a"/>
    <w:rsid w:val="006531F4"/>
    <w:pPr>
      <w:widowControl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8">
    <w:name w:val="xl21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9">
    <w:name w:val="xl219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1">
    <w:name w:val="xl221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2">
    <w:name w:val="xl222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a"/>
    <w:rsid w:val="006531F4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9">
    <w:name w:val="xl229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4">
    <w:name w:val="xl234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7">
    <w:name w:val="xl237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9">
    <w:name w:val="xl239"/>
    <w:basedOn w:val="a"/>
    <w:rsid w:val="006531F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0">
    <w:name w:val="xl240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1">
    <w:name w:val="xl241"/>
    <w:basedOn w:val="a"/>
    <w:rsid w:val="006531F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6531F4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3">
    <w:name w:val="xl243"/>
    <w:basedOn w:val="a"/>
    <w:rsid w:val="006531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6531F4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5">
    <w:name w:val="xl245"/>
    <w:basedOn w:val="a"/>
    <w:rsid w:val="006531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6">
    <w:name w:val="xl246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7">
    <w:name w:val="xl24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8">
    <w:name w:val="xl248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49">
    <w:name w:val="xl249"/>
    <w:basedOn w:val="a"/>
    <w:rsid w:val="006531F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6531F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1">
    <w:name w:val="xl251"/>
    <w:basedOn w:val="a"/>
    <w:rsid w:val="006531F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a"/>
    <w:rsid w:val="006531F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3">
    <w:name w:val="xl253"/>
    <w:basedOn w:val="a"/>
    <w:rsid w:val="006531F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4">
    <w:name w:val="xl254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5">
    <w:name w:val="xl255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6">
    <w:name w:val="xl256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7">
    <w:name w:val="xl257"/>
    <w:basedOn w:val="a"/>
    <w:rsid w:val="006531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491930"/>
  </w:style>
  <w:style w:type="table" w:styleId="ac">
    <w:name w:val="Table Grid"/>
    <w:basedOn w:val="a1"/>
    <w:rsid w:val="00491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B655EDA4B814910DE28541E4A9B4837F95D385AD0DE3AAAB22A9601ED20BF7A6A5A8FE97B1CB8D7878A25ABAE42C3E467D9CAA5E45E6532D711C57z8R7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73859-AFA3-4929-AD2C-434CACA8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128</TotalTime>
  <Pages>1</Pages>
  <Words>14922</Words>
  <Characters>85061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Боровикова Юлия Степановна</cp:lastModifiedBy>
  <cp:revision>86</cp:revision>
  <cp:lastPrinted>2023-07-10T15:27:00Z</cp:lastPrinted>
  <dcterms:created xsi:type="dcterms:W3CDTF">2023-07-07T09:38:00Z</dcterms:created>
  <dcterms:modified xsi:type="dcterms:W3CDTF">2023-07-11T07:46:00Z</dcterms:modified>
</cp:coreProperties>
</file>