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7F3006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7F3006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076CAB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 мая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076CAB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288-пП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E156F9" w:rsidRPr="00823FC9" w:rsidRDefault="00E156F9" w:rsidP="00E156F9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823FC9">
        <w:rPr>
          <w:b/>
          <w:bCs/>
          <w:sz w:val="28"/>
          <w:szCs w:val="28"/>
        </w:rPr>
        <w:t xml:space="preserve">О внесении изменений в государственную программу Пензенской области "Защита населения и территорий от чрезвычайных ситуаций, обеспечение пожарной безопасности в Пензенской области на 2014 - 2022 годы", утвержденную постановлением Правительства Пензенской области </w:t>
      </w:r>
      <w:r w:rsidRPr="00823FC9">
        <w:rPr>
          <w:b/>
          <w:bCs/>
          <w:sz w:val="28"/>
          <w:szCs w:val="28"/>
        </w:rPr>
        <w:br/>
        <w:t>от 29.10.2013 № 801-пП (с последующими изменениями)</w:t>
      </w:r>
    </w:p>
    <w:p w:rsidR="00E156F9" w:rsidRPr="00823FC9" w:rsidRDefault="00E156F9" w:rsidP="00E156F9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56F9" w:rsidRPr="00823FC9" w:rsidRDefault="00E156F9" w:rsidP="00E156F9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823FC9">
        <w:rPr>
          <w:sz w:val="28"/>
          <w:szCs w:val="28"/>
        </w:rPr>
        <w:t xml:space="preserve">В соответствии с Законом </w:t>
      </w:r>
      <w:r w:rsidRPr="00823FC9">
        <w:rPr>
          <w:spacing w:val="-4"/>
          <w:sz w:val="28"/>
          <w:szCs w:val="28"/>
        </w:rPr>
        <w:t xml:space="preserve">Пензенской области от 24.12.2018 № 3283-ЗПО </w:t>
      </w:r>
      <w:r w:rsidRPr="00823FC9">
        <w:rPr>
          <w:bCs/>
          <w:spacing w:val="-4"/>
          <w:sz w:val="28"/>
          <w:szCs w:val="28"/>
        </w:rPr>
        <w:t>"</w:t>
      </w:r>
      <w:r w:rsidRPr="00823FC9">
        <w:rPr>
          <w:spacing w:val="-4"/>
          <w:sz w:val="28"/>
          <w:szCs w:val="28"/>
        </w:rPr>
        <w:t>О бюджете Пензенской области</w:t>
      </w:r>
      <w:r w:rsidRPr="00823FC9">
        <w:rPr>
          <w:sz w:val="28"/>
          <w:szCs w:val="28"/>
        </w:rPr>
        <w:t xml:space="preserve"> на 2019 год и на плановый период 2020 и 2021 годов</w:t>
      </w:r>
      <w:r w:rsidRPr="00823FC9">
        <w:rPr>
          <w:bCs/>
          <w:spacing w:val="-4"/>
          <w:sz w:val="28"/>
          <w:szCs w:val="28"/>
        </w:rPr>
        <w:t>"</w:t>
      </w:r>
      <w:r w:rsidRPr="00823FC9">
        <w:rPr>
          <w:sz w:val="28"/>
          <w:szCs w:val="28"/>
        </w:rPr>
        <w:t xml:space="preserve">, постановлением Правительства Пензенской области от 18.04.2012 </w:t>
      </w:r>
      <w:r w:rsidR="009F69E8">
        <w:rPr>
          <w:sz w:val="28"/>
          <w:szCs w:val="28"/>
        </w:rPr>
        <w:br/>
      </w:r>
      <w:r w:rsidRPr="00823FC9">
        <w:rPr>
          <w:sz w:val="28"/>
          <w:szCs w:val="28"/>
        </w:rPr>
        <w:t xml:space="preserve">№ 274-пП </w:t>
      </w:r>
      <w:r w:rsidRPr="00823FC9">
        <w:rPr>
          <w:bCs/>
          <w:spacing w:val="-4"/>
          <w:sz w:val="28"/>
          <w:szCs w:val="28"/>
        </w:rPr>
        <w:t>"</w:t>
      </w:r>
      <w:r w:rsidRPr="00823FC9">
        <w:rPr>
          <w:sz w:val="28"/>
          <w:szCs w:val="28"/>
        </w:rPr>
        <w:t xml:space="preserve">Об утверждении Порядка разработки и реализации государственных </w:t>
      </w:r>
      <w:r w:rsidRPr="009F69E8">
        <w:rPr>
          <w:spacing w:val="-4"/>
          <w:sz w:val="28"/>
          <w:szCs w:val="28"/>
        </w:rPr>
        <w:t>программ Пензенской области</w:t>
      </w:r>
      <w:r w:rsidRPr="009F69E8">
        <w:rPr>
          <w:bCs/>
          <w:spacing w:val="-4"/>
          <w:sz w:val="28"/>
          <w:szCs w:val="28"/>
        </w:rPr>
        <w:t xml:space="preserve">" </w:t>
      </w:r>
      <w:r w:rsidRPr="009F69E8">
        <w:rPr>
          <w:spacing w:val="-4"/>
          <w:sz w:val="28"/>
          <w:szCs w:val="28"/>
        </w:rPr>
        <w:t>(с последующими изменениями), руководствуясь</w:t>
      </w:r>
      <w:r w:rsidRPr="00823FC9">
        <w:rPr>
          <w:sz w:val="28"/>
          <w:szCs w:val="28"/>
        </w:rPr>
        <w:t xml:space="preserve"> </w:t>
      </w:r>
      <w:r w:rsidRPr="00823FC9">
        <w:rPr>
          <w:bCs/>
          <w:sz w:val="28"/>
          <w:szCs w:val="28"/>
        </w:rPr>
        <w:t xml:space="preserve">Законом Пензенской области от 22.12.2005 </w:t>
      </w:r>
      <w:r w:rsidRPr="00823FC9">
        <w:rPr>
          <w:bCs/>
          <w:spacing w:val="-10"/>
          <w:sz w:val="28"/>
          <w:szCs w:val="28"/>
        </w:rPr>
        <w:t xml:space="preserve">№ 906-ЗПО </w:t>
      </w:r>
      <w:r w:rsidRPr="00823FC9">
        <w:rPr>
          <w:bCs/>
          <w:spacing w:val="-4"/>
          <w:sz w:val="28"/>
          <w:szCs w:val="28"/>
        </w:rPr>
        <w:t>"</w:t>
      </w:r>
      <w:r w:rsidRPr="00823FC9">
        <w:rPr>
          <w:bCs/>
          <w:spacing w:val="-10"/>
          <w:sz w:val="28"/>
          <w:szCs w:val="28"/>
        </w:rPr>
        <w:t>О Правительстве Пензенской области</w:t>
      </w:r>
      <w:r w:rsidRPr="00823FC9">
        <w:rPr>
          <w:bCs/>
          <w:sz w:val="28"/>
          <w:szCs w:val="28"/>
        </w:rPr>
        <w:t>"</w:t>
      </w:r>
      <w:r w:rsidRPr="00823FC9">
        <w:rPr>
          <w:bCs/>
          <w:spacing w:val="-10"/>
          <w:sz w:val="28"/>
          <w:szCs w:val="28"/>
        </w:rPr>
        <w:t xml:space="preserve"> (с последующими изменениями)</w:t>
      </w:r>
      <w:r w:rsidRPr="00823FC9">
        <w:rPr>
          <w:spacing w:val="-10"/>
          <w:sz w:val="28"/>
          <w:szCs w:val="28"/>
        </w:rPr>
        <w:t>,</w:t>
      </w:r>
      <w:r w:rsidRPr="00823FC9">
        <w:rPr>
          <w:sz w:val="28"/>
          <w:szCs w:val="28"/>
        </w:rPr>
        <w:t xml:space="preserve"> Правительство Пензенской </w:t>
      </w:r>
      <w:proofErr w:type="gramEnd"/>
      <w:r w:rsidRPr="00823FC9">
        <w:rPr>
          <w:sz w:val="28"/>
          <w:szCs w:val="28"/>
        </w:rPr>
        <w:t xml:space="preserve">области </w:t>
      </w:r>
      <w:proofErr w:type="gramStart"/>
      <w:r w:rsidRPr="00823FC9">
        <w:rPr>
          <w:b/>
          <w:sz w:val="28"/>
          <w:szCs w:val="28"/>
        </w:rPr>
        <w:t>п</w:t>
      </w:r>
      <w:proofErr w:type="gramEnd"/>
      <w:r w:rsidRPr="00823FC9">
        <w:rPr>
          <w:b/>
          <w:sz w:val="28"/>
          <w:szCs w:val="28"/>
        </w:rPr>
        <w:t xml:space="preserve"> о с т а н о в л я е т:</w:t>
      </w:r>
    </w:p>
    <w:p w:rsidR="00E156F9" w:rsidRPr="00823FC9" w:rsidRDefault="00E156F9" w:rsidP="00E156F9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3FC9">
        <w:rPr>
          <w:sz w:val="28"/>
          <w:szCs w:val="28"/>
        </w:rPr>
        <w:t>1.</w:t>
      </w:r>
      <w:r w:rsidR="009F69E8">
        <w:rPr>
          <w:sz w:val="28"/>
          <w:szCs w:val="28"/>
        </w:rPr>
        <w:t xml:space="preserve"> </w:t>
      </w:r>
      <w:r w:rsidRPr="00823FC9">
        <w:rPr>
          <w:bCs/>
          <w:sz w:val="28"/>
          <w:szCs w:val="28"/>
        </w:rPr>
        <w:t>Внести в государственную программу Пензенской области "Защита населения и территорий от чрезвычайных ситуаций, обеспечение пожарной безопасности в Пензенской области на 2014</w:t>
      </w:r>
      <w:r w:rsidR="00023A11">
        <w:rPr>
          <w:bCs/>
          <w:sz w:val="28"/>
          <w:szCs w:val="28"/>
        </w:rPr>
        <w:t xml:space="preserve"> </w:t>
      </w:r>
      <w:r w:rsidRPr="00823FC9">
        <w:rPr>
          <w:bCs/>
          <w:sz w:val="28"/>
          <w:szCs w:val="28"/>
        </w:rPr>
        <w:t>-</w:t>
      </w:r>
      <w:r w:rsidR="00023A11">
        <w:rPr>
          <w:bCs/>
          <w:sz w:val="28"/>
          <w:szCs w:val="28"/>
        </w:rPr>
        <w:t xml:space="preserve"> </w:t>
      </w:r>
      <w:r w:rsidRPr="00823FC9">
        <w:rPr>
          <w:bCs/>
          <w:sz w:val="28"/>
          <w:szCs w:val="28"/>
        </w:rPr>
        <w:t xml:space="preserve">2022 годы" (далее </w:t>
      </w:r>
      <w:r w:rsidR="009F69E8">
        <w:rPr>
          <w:bCs/>
          <w:sz w:val="28"/>
          <w:szCs w:val="28"/>
        </w:rPr>
        <w:t>-</w:t>
      </w:r>
      <w:r w:rsidRPr="00823FC9">
        <w:rPr>
          <w:bCs/>
          <w:sz w:val="28"/>
          <w:szCs w:val="28"/>
        </w:rPr>
        <w:t xml:space="preserve"> Программа), </w:t>
      </w:r>
      <w:r w:rsidRPr="00823FC9">
        <w:rPr>
          <w:bCs/>
          <w:spacing w:val="-6"/>
          <w:sz w:val="28"/>
          <w:szCs w:val="28"/>
        </w:rPr>
        <w:t>утвержденную постановлением Правительства Пензенской области от 29.10.2013</w:t>
      </w:r>
      <w:r w:rsidRPr="00823FC9">
        <w:rPr>
          <w:bCs/>
          <w:sz w:val="28"/>
          <w:szCs w:val="28"/>
        </w:rPr>
        <w:t xml:space="preserve"> № 801-пП "Об утверждении </w:t>
      </w:r>
      <w:r w:rsidRPr="00823FC9">
        <w:rPr>
          <w:bCs/>
          <w:spacing w:val="-6"/>
          <w:sz w:val="28"/>
          <w:szCs w:val="28"/>
        </w:rPr>
        <w:t xml:space="preserve">государственной программы Пензенской области </w:t>
      </w:r>
      <w:r w:rsidRPr="00823FC9">
        <w:rPr>
          <w:bCs/>
          <w:sz w:val="28"/>
          <w:szCs w:val="28"/>
        </w:rPr>
        <w:t>"</w:t>
      </w:r>
      <w:r w:rsidRPr="00823FC9">
        <w:rPr>
          <w:bCs/>
          <w:spacing w:val="-8"/>
          <w:sz w:val="28"/>
          <w:szCs w:val="28"/>
        </w:rPr>
        <w:t>Защита населения и территорий от чрезвычайных ситуаций, обеспечение пожарной</w:t>
      </w:r>
      <w:r w:rsidRPr="00823FC9">
        <w:rPr>
          <w:bCs/>
          <w:sz w:val="28"/>
          <w:szCs w:val="28"/>
        </w:rPr>
        <w:t xml:space="preserve"> безопасности в Пензенской области на 2014</w:t>
      </w:r>
      <w:r w:rsidR="00023A11">
        <w:rPr>
          <w:bCs/>
          <w:sz w:val="28"/>
          <w:szCs w:val="28"/>
        </w:rPr>
        <w:t xml:space="preserve"> </w:t>
      </w:r>
      <w:r w:rsidRPr="00823FC9">
        <w:rPr>
          <w:bCs/>
          <w:sz w:val="28"/>
          <w:szCs w:val="28"/>
        </w:rPr>
        <w:t>-</w:t>
      </w:r>
      <w:r w:rsidR="00023A11">
        <w:rPr>
          <w:bCs/>
          <w:sz w:val="28"/>
          <w:szCs w:val="28"/>
        </w:rPr>
        <w:t xml:space="preserve"> </w:t>
      </w:r>
      <w:r w:rsidRPr="00823FC9">
        <w:rPr>
          <w:bCs/>
          <w:sz w:val="28"/>
          <w:szCs w:val="28"/>
        </w:rPr>
        <w:t xml:space="preserve">2022 годы" (с последующими изменениями), следующие изменения: </w:t>
      </w:r>
    </w:p>
    <w:p w:rsidR="00E156F9" w:rsidRPr="00823FC9" w:rsidRDefault="00E156F9" w:rsidP="00E156F9">
      <w:pPr>
        <w:pStyle w:val="aa"/>
        <w:widowControl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823FC9">
        <w:rPr>
          <w:bCs/>
          <w:sz w:val="28"/>
          <w:szCs w:val="28"/>
        </w:rPr>
        <w:t xml:space="preserve">1.1. В Паспорте </w:t>
      </w:r>
      <w:r w:rsidRPr="00823FC9">
        <w:rPr>
          <w:sz w:val="28"/>
          <w:szCs w:val="28"/>
        </w:rPr>
        <w:t xml:space="preserve">Программы: </w:t>
      </w:r>
    </w:p>
    <w:p w:rsidR="00E156F9" w:rsidRDefault="00C450A6" w:rsidP="00E156F9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 п</w:t>
      </w:r>
      <w:r w:rsidR="00E156F9" w:rsidRPr="00823FC9">
        <w:rPr>
          <w:rFonts w:ascii="Times New Roman" w:hAnsi="Times New Roman" w:cs="Times New Roman"/>
          <w:sz w:val="28"/>
          <w:szCs w:val="28"/>
        </w:rPr>
        <w:t xml:space="preserve">озицию </w:t>
      </w:r>
      <w:r w:rsidR="00E156F9" w:rsidRPr="00823FC9">
        <w:rPr>
          <w:rFonts w:ascii="Times New Roman" w:hAnsi="Times New Roman" w:cs="Times New Roman"/>
          <w:bCs/>
          <w:sz w:val="28"/>
          <w:szCs w:val="28"/>
        </w:rPr>
        <w:t>"</w:t>
      </w:r>
      <w:r w:rsidR="00E156F9" w:rsidRPr="00823FC9">
        <w:rPr>
          <w:rFonts w:ascii="Times New Roman" w:hAnsi="Times New Roman" w:cs="Times New Roman"/>
          <w:sz w:val="28"/>
          <w:szCs w:val="28"/>
        </w:rPr>
        <w:t>Объемы бюджетных ассигнований государственной программы</w:t>
      </w:r>
      <w:r w:rsidR="00E156F9" w:rsidRPr="00823FC9">
        <w:rPr>
          <w:rFonts w:ascii="Times New Roman" w:hAnsi="Times New Roman" w:cs="Times New Roman"/>
          <w:bCs/>
          <w:sz w:val="28"/>
          <w:szCs w:val="28"/>
        </w:rPr>
        <w:t>" изложить в новой редакции:</w:t>
      </w:r>
    </w:p>
    <w:p w:rsidR="009F69E8" w:rsidRPr="009F69E8" w:rsidRDefault="009F69E8" w:rsidP="00E156F9">
      <w:pPr>
        <w:pStyle w:val="ConsPlusNormal"/>
        <w:ind w:firstLine="709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ac"/>
        <w:tblW w:w="1002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7049"/>
      </w:tblGrid>
      <w:tr w:rsidR="00E156F9" w:rsidRPr="00823FC9" w:rsidTr="00C450A6">
        <w:tc>
          <w:tcPr>
            <w:tcW w:w="284" w:type="dxa"/>
          </w:tcPr>
          <w:p w:rsidR="00E156F9" w:rsidRPr="009F69E8" w:rsidRDefault="00E156F9" w:rsidP="003461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69E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694" w:type="dxa"/>
          </w:tcPr>
          <w:p w:rsidR="00E156F9" w:rsidRPr="00823FC9" w:rsidRDefault="00E156F9" w:rsidP="003461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FC9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</w:p>
          <w:p w:rsidR="00E156F9" w:rsidRPr="00823FC9" w:rsidRDefault="00E156F9" w:rsidP="003461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FC9"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государственной программы</w:t>
            </w:r>
          </w:p>
        </w:tc>
        <w:tc>
          <w:tcPr>
            <w:tcW w:w="7049" w:type="dxa"/>
          </w:tcPr>
          <w:p w:rsidR="00E156F9" w:rsidRPr="00823FC9" w:rsidRDefault="00E156F9" w:rsidP="003461C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</w:t>
            </w:r>
            <w:r w:rsidR="009F69E8">
              <w:rPr>
                <w:rFonts w:ascii="Times New Roman" w:hAnsi="Times New Roman"/>
                <w:sz w:val="28"/>
                <w:szCs w:val="28"/>
              </w:rPr>
              <w:t>-</w:t>
            </w:r>
            <w:r w:rsidR="00243F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>1074642,1 тыс. рублей, в том числе:</w:t>
            </w:r>
          </w:p>
          <w:p w:rsidR="00E156F9" w:rsidRPr="00823FC9" w:rsidRDefault="00E156F9" w:rsidP="003461C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- средства федерального бюджета - 25766,3 тыс. рублей, из них по годам:</w:t>
            </w:r>
          </w:p>
          <w:p w:rsidR="00E156F9" w:rsidRPr="00823FC9" w:rsidRDefault="00E156F9" w:rsidP="003461C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2017 г. - 25766,3 тыс. рублей;</w:t>
            </w:r>
          </w:p>
          <w:p w:rsidR="00E156F9" w:rsidRPr="00823FC9" w:rsidRDefault="00E156F9" w:rsidP="003461C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- средства бюджета Пензенской области -</w:t>
            </w:r>
            <w:r w:rsidR="00243F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>1048875,8 тыс. рублей, из них по годам:</w:t>
            </w:r>
          </w:p>
          <w:p w:rsidR="00E156F9" w:rsidRPr="00823FC9" w:rsidRDefault="00E156F9" w:rsidP="003461C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lastRenderedPageBreak/>
              <w:t>2014 г. - 104193,6 тыс. рублей;</w:t>
            </w:r>
          </w:p>
          <w:p w:rsidR="00E156F9" w:rsidRPr="00823FC9" w:rsidRDefault="00E156F9" w:rsidP="003461C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 xml:space="preserve">2015 г. </w:t>
            </w:r>
            <w:r w:rsidR="009F69E8">
              <w:rPr>
                <w:rFonts w:ascii="Times New Roman" w:hAnsi="Times New Roman"/>
                <w:sz w:val="28"/>
                <w:szCs w:val="28"/>
              </w:rPr>
              <w:t>-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 xml:space="preserve"> 89536,9 тыс. рублей;</w:t>
            </w:r>
          </w:p>
          <w:p w:rsidR="00E156F9" w:rsidRPr="00823FC9" w:rsidRDefault="00E156F9" w:rsidP="003461C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2016 г. - 99651,5 тыс. рублей;</w:t>
            </w:r>
          </w:p>
          <w:p w:rsidR="00E156F9" w:rsidRPr="00823FC9" w:rsidRDefault="00E156F9" w:rsidP="003461C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2017 г. - 103667,6 тыс. рублей;</w:t>
            </w:r>
          </w:p>
          <w:p w:rsidR="00E156F9" w:rsidRPr="00823FC9" w:rsidRDefault="00E156F9" w:rsidP="003461C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2018 г. - 157021,8 тыс. рублей;</w:t>
            </w:r>
          </w:p>
          <w:p w:rsidR="00E156F9" w:rsidRPr="00823FC9" w:rsidRDefault="00E156F9" w:rsidP="003461C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 xml:space="preserve">2019 г. </w:t>
            </w:r>
            <w:r w:rsidR="009F69E8">
              <w:rPr>
                <w:rFonts w:ascii="Times New Roman" w:hAnsi="Times New Roman"/>
                <w:sz w:val="28"/>
                <w:szCs w:val="28"/>
              </w:rPr>
              <w:t>-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>130096,4 тыс. рублей;</w:t>
            </w:r>
          </w:p>
          <w:p w:rsidR="00E156F9" w:rsidRPr="00823FC9" w:rsidRDefault="00E156F9" w:rsidP="003461C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 xml:space="preserve">2020 г. </w:t>
            </w:r>
            <w:r w:rsidR="009F69E8">
              <w:rPr>
                <w:rFonts w:ascii="Times New Roman" w:hAnsi="Times New Roman"/>
                <w:sz w:val="28"/>
                <w:szCs w:val="28"/>
              </w:rPr>
              <w:t>-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>119152,6 тыс. рублей;</w:t>
            </w:r>
          </w:p>
          <w:p w:rsidR="00E156F9" w:rsidRPr="00823FC9" w:rsidRDefault="00E156F9" w:rsidP="003461C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 xml:space="preserve">2021 г. </w:t>
            </w:r>
            <w:r w:rsidR="009F69E8">
              <w:rPr>
                <w:rFonts w:ascii="Times New Roman" w:hAnsi="Times New Roman"/>
                <w:sz w:val="28"/>
                <w:szCs w:val="28"/>
              </w:rPr>
              <w:t>-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 xml:space="preserve"> 122777,7 тыс. рублей;</w:t>
            </w:r>
          </w:p>
          <w:p w:rsidR="00E156F9" w:rsidRPr="00823FC9" w:rsidRDefault="00E156F9" w:rsidP="003461C3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2022 г. - 122777,7  тыс. рублей</w:t>
            </w:r>
            <w:proofErr w:type="gramStart"/>
            <w:r w:rsidR="00C450A6">
              <w:rPr>
                <w:rFonts w:ascii="Times New Roman" w:hAnsi="Times New Roman"/>
                <w:sz w:val="28"/>
                <w:szCs w:val="28"/>
              </w:rPr>
              <w:t>.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>".</w:t>
            </w:r>
            <w:proofErr w:type="gramEnd"/>
          </w:p>
        </w:tc>
      </w:tr>
    </w:tbl>
    <w:p w:rsidR="00C450A6" w:rsidRPr="00C450A6" w:rsidRDefault="00C450A6" w:rsidP="00E156F9">
      <w:pPr>
        <w:pStyle w:val="ConsPlusNormal"/>
        <w:spacing w:line="223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p w:rsidR="00E156F9" w:rsidRPr="00823FC9" w:rsidRDefault="00E156F9" w:rsidP="004743FF">
      <w:pPr>
        <w:pStyle w:val="ConsPlusNormal"/>
        <w:spacing w:line="221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23FC9">
        <w:rPr>
          <w:rFonts w:ascii="Times New Roman" w:hAnsi="Times New Roman" w:cs="Times New Roman"/>
          <w:sz w:val="28"/>
          <w:szCs w:val="28"/>
        </w:rPr>
        <w:t xml:space="preserve">1.2. </w:t>
      </w:r>
      <w:r w:rsidRPr="00823FC9">
        <w:rPr>
          <w:rFonts w:ascii="Times New Roman" w:hAnsi="Times New Roman" w:cs="Times New Roman"/>
          <w:bCs/>
          <w:sz w:val="28"/>
          <w:szCs w:val="28"/>
        </w:rPr>
        <w:t xml:space="preserve">В Паспорте подпрограммы 1 Программы: </w:t>
      </w:r>
    </w:p>
    <w:p w:rsidR="00E156F9" w:rsidRPr="00823FC9" w:rsidRDefault="00E156F9" w:rsidP="004743FF">
      <w:pPr>
        <w:pStyle w:val="ConsPlusNormal"/>
        <w:spacing w:line="221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FC9">
        <w:rPr>
          <w:rFonts w:ascii="Times New Roman" w:hAnsi="Times New Roman" w:cs="Times New Roman"/>
          <w:bCs/>
          <w:sz w:val="28"/>
          <w:szCs w:val="28"/>
        </w:rPr>
        <w:t xml:space="preserve">1.2.1. </w:t>
      </w:r>
      <w:r w:rsidR="00C450A6">
        <w:rPr>
          <w:rFonts w:ascii="Times New Roman" w:hAnsi="Times New Roman" w:cs="Times New Roman"/>
          <w:sz w:val="28"/>
          <w:szCs w:val="28"/>
        </w:rPr>
        <w:t>п</w:t>
      </w:r>
      <w:r w:rsidRPr="00823FC9">
        <w:rPr>
          <w:rFonts w:ascii="Times New Roman" w:hAnsi="Times New Roman" w:cs="Times New Roman"/>
          <w:sz w:val="28"/>
          <w:szCs w:val="28"/>
        </w:rPr>
        <w:t xml:space="preserve">озицию </w:t>
      </w:r>
      <w:r w:rsidRPr="00823FC9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823FC9">
        <w:rPr>
          <w:rFonts w:ascii="Times New Roman" w:hAnsi="Times New Roman" w:cs="Times New Roman"/>
          <w:sz w:val="28"/>
          <w:szCs w:val="28"/>
        </w:rPr>
        <w:t>Объемы бюджетных ассигнований подпрограммы</w:t>
      </w:r>
      <w:r w:rsidRPr="00823FC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" </w:t>
      </w:r>
      <w:r w:rsidRPr="00823FC9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:rsidR="00E156F9" w:rsidRPr="00823FC9" w:rsidRDefault="00E156F9" w:rsidP="004743FF">
      <w:pPr>
        <w:spacing w:line="221" w:lineRule="auto"/>
        <w:jc w:val="both"/>
        <w:rPr>
          <w:spacing w:val="-2"/>
          <w:sz w:val="10"/>
          <w:szCs w:val="10"/>
        </w:rPr>
      </w:pPr>
    </w:p>
    <w:tbl>
      <w:tblPr>
        <w:tblStyle w:val="ac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"/>
        <w:gridCol w:w="2666"/>
        <w:gridCol w:w="7016"/>
      </w:tblGrid>
      <w:tr w:rsidR="00E156F9" w:rsidRPr="00823FC9" w:rsidTr="00C450A6">
        <w:tc>
          <w:tcPr>
            <w:tcW w:w="331" w:type="dxa"/>
          </w:tcPr>
          <w:p w:rsidR="00E156F9" w:rsidRPr="00823FC9" w:rsidRDefault="00E156F9" w:rsidP="004743FF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50A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666" w:type="dxa"/>
            <w:tcBorders>
              <w:left w:val="nil"/>
            </w:tcBorders>
          </w:tcPr>
          <w:p w:rsidR="00E156F9" w:rsidRPr="00823FC9" w:rsidRDefault="00E156F9" w:rsidP="004743FF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FC9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016" w:type="dxa"/>
          </w:tcPr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50A6">
              <w:rPr>
                <w:rFonts w:ascii="Times New Roman" w:hAnsi="Times New Roman"/>
                <w:spacing w:val="-6"/>
                <w:sz w:val="28"/>
                <w:szCs w:val="28"/>
              </w:rPr>
              <w:t>Объем финансовых средств, необходимый для реализации</w:t>
            </w:r>
            <w:r w:rsidRPr="00823FC9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подпрограммы, составляет 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 xml:space="preserve">982231,5 </w:t>
            </w:r>
            <w:r w:rsidRPr="00823FC9">
              <w:rPr>
                <w:rFonts w:ascii="Times New Roman" w:hAnsi="Times New Roman"/>
                <w:spacing w:val="-4"/>
                <w:sz w:val="28"/>
                <w:szCs w:val="28"/>
              </w:rPr>
              <w:t>тыс. рублей,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23FC9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средства бюджета Пензенской области </w:t>
            </w:r>
            <w:r w:rsidR="009F69E8">
              <w:rPr>
                <w:rFonts w:ascii="Times New Roman" w:hAnsi="Times New Roman"/>
                <w:spacing w:val="-4"/>
                <w:sz w:val="28"/>
                <w:szCs w:val="28"/>
              </w:rPr>
              <w:t>-</w:t>
            </w:r>
            <w:r w:rsidR="00C450A6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 xml:space="preserve">982231,5 </w:t>
            </w:r>
            <w:r w:rsidRPr="00823FC9">
              <w:rPr>
                <w:rFonts w:ascii="Times New Roman" w:hAnsi="Times New Roman"/>
                <w:spacing w:val="-4"/>
                <w:sz w:val="28"/>
                <w:szCs w:val="28"/>
              </w:rPr>
              <w:t>тыс.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 xml:space="preserve"> рублей, из них по годам: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2014 г. - 96601,1 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2015 г. - 88254,0 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2016 г. - 99294,0 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2017 г. - 100125,7 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2018 г. - 126678,2 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 xml:space="preserve">2019 г. </w:t>
            </w:r>
            <w:r w:rsidR="009F69E8">
              <w:rPr>
                <w:rFonts w:ascii="Times New Roman" w:hAnsi="Times New Roman"/>
                <w:sz w:val="28"/>
                <w:szCs w:val="28"/>
              </w:rPr>
              <w:t>-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>123090,3 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 xml:space="preserve">2020 г. </w:t>
            </w:r>
            <w:r w:rsidR="009F69E8">
              <w:rPr>
                <w:rFonts w:ascii="Times New Roman" w:hAnsi="Times New Roman"/>
                <w:sz w:val="28"/>
                <w:szCs w:val="28"/>
              </w:rPr>
              <w:t>-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>113646,0 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 xml:space="preserve">2021 г. </w:t>
            </w:r>
            <w:r w:rsidR="009F69E8">
              <w:rPr>
                <w:rFonts w:ascii="Times New Roman" w:hAnsi="Times New Roman"/>
                <w:sz w:val="28"/>
                <w:szCs w:val="28"/>
              </w:rPr>
              <w:t>-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 xml:space="preserve"> 117271,1 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2022 г. -  117271,1 тыс. рублей</w:t>
            </w:r>
            <w:proofErr w:type="gramStart"/>
            <w:r w:rsidR="00C450A6">
              <w:rPr>
                <w:rFonts w:ascii="Times New Roman" w:hAnsi="Times New Roman"/>
                <w:sz w:val="28"/>
                <w:szCs w:val="28"/>
              </w:rPr>
              <w:t>.</w:t>
            </w:r>
            <w:r w:rsidRPr="00823FC9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"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</w:tr>
    </w:tbl>
    <w:p w:rsidR="00485AE6" w:rsidRPr="00485AE6" w:rsidRDefault="00485AE6" w:rsidP="004743FF">
      <w:pPr>
        <w:pStyle w:val="ConsPlusNormal"/>
        <w:spacing w:line="221" w:lineRule="auto"/>
        <w:ind w:firstLine="709"/>
        <w:rPr>
          <w:rFonts w:ascii="Times New Roman" w:hAnsi="Times New Roman" w:cs="Times New Roman"/>
          <w:bCs/>
          <w:sz w:val="10"/>
          <w:szCs w:val="10"/>
        </w:rPr>
      </w:pPr>
    </w:p>
    <w:p w:rsidR="00E156F9" w:rsidRPr="00823FC9" w:rsidRDefault="00E156F9" w:rsidP="004743FF">
      <w:pPr>
        <w:pStyle w:val="ConsPlusNormal"/>
        <w:spacing w:line="221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823FC9">
        <w:rPr>
          <w:rFonts w:ascii="Times New Roman" w:hAnsi="Times New Roman" w:cs="Times New Roman"/>
          <w:bCs/>
          <w:sz w:val="28"/>
          <w:szCs w:val="28"/>
        </w:rPr>
        <w:t xml:space="preserve">1.3. В Паспорте подпрограммы 3 Программы: </w:t>
      </w:r>
    </w:p>
    <w:p w:rsidR="00E156F9" w:rsidRPr="00823FC9" w:rsidRDefault="00E156F9" w:rsidP="004743FF">
      <w:pPr>
        <w:pStyle w:val="ConsPlusNormal"/>
        <w:spacing w:line="221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3FC9">
        <w:rPr>
          <w:rFonts w:ascii="Times New Roman" w:hAnsi="Times New Roman" w:cs="Times New Roman"/>
          <w:bCs/>
          <w:sz w:val="28"/>
          <w:szCs w:val="28"/>
        </w:rPr>
        <w:t xml:space="preserve">1.3.1. </w:t>
      </w:r>
      <w:r w:rsidR="00485AE6">
        <w:rPr>
          <w:rFonts w:ascii="Times New Roman" w:hAnsi="Times New Roman" w:cs="Times New Roman"/>
          <w:sz w:val="28"/>
          <w:szCs w:val="28"/>
        </w:rPr>
        <w:t>п</w:t>
      </w:r>
      <w:r w:rsidRPr="00823FC9">
        <w:rPr>
          <w:rFonts w:ascii="Times New Roman" w:hAnsi="Times New Roman" w:cs="Times New Roman"/>
          <w:sz w:val="28"/>
          <w:szCs w:val="28"/>
        </w:rPr>
        <w:t xml:space="preserve">озицию </w:t>
      </w:r>
      <w:r w:rsidRPr="00823FC9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823FC9">
        <w:rPr>
          <w:rFonts w:ascii="Times New Roman" w:hAnsi="Times New Roman" w:cs="Times New Roman"/>
          <w:sz w:val="28"/>
          <w:szCs w:val="28"/>
        </w:rPr>
        <w:t>Объемы бюджетных ассигнований подпрограммы</w:t>
      </w:r>
      <w:r w:rsidRPr="00823FC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" </w:t>
      </w:r>
      <w:r w:rsidRPr="00823FC9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:rsidR="00E156F9" w:rsidRPr="00823FC9" w:rsidRDefault="00E156F9" w:rsidP="004743FF">
      <w:pPr>
        <w:spacing w:line="221" w:lineRule="auto"/>
        <w:jc w:val="both"/>
        <w:rPr>
          <w:spacing w:val="-2"/>
          <w:sz w:val="10"/>
          <w:szCs w:val="10"/>
        </w:rPr>
      </w:pPr>
    </w:p>
    <w:tbl>
      <w:tblPr>
        <w:tblStyle w:val="ac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"/>
        <w:gridCol w:w="2666"/>
        <w:gridCol w:w="7002"/>
      </w:tblGrid>
      <w:tr w:rsidR="00E156F9" w:rsidRPr="00823FC9" w:rsidTr="00485AE6">
        <w:tc>
          <w:tcPr>
            <w:tcW w:w="331" w:type="dxa"/>
          </w:tcPr>
          <w:p w:rsidR="00E156F9" w:rsidRPr="00823FC9" w:rsidRDefault="00E156F9" w:rsidP="004743FF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5AE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666" w:type="dxa"/>
            <w:tcBorders>
              <w:left w:val="nil"/>
            </w:tcBorders>
          </w:tcPr>
          <w:p w:rsidR="00E156F9" w:rsidRPr="00823FC9" w:rsidRDefault="00E156F9" w:rsidP="004743FF">
            <w:pPr>
              <w:pStyle w:val="ConsPlusNormal"/>
              <w:spacing w:line="221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3FC9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002" w:type="dxa"/>
          </w:tcPr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7D">
              <w:rPr>
                <w:rFonts w:ascii="Times New Roman" w:hAnsi="Times New Roman"/>
                <w:spacing w:val="-6"/>
                <w:sz w:val="28"/>
                <w:szCs w:val="28"/>
              </w:rPr>
              <w:t>Объем финансовых средств, необходимый для реализации</w:t>
            </w:r>
            <w:r w:rsidRPr="00823FC9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подпрограммы, составляет 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 xml:space="preserve">89199,2 </w:t>
            </w:r>
            <w:r w:rsidRPr="00823FC9">
              <w:rPr>
                <w:rFonts w:ascii="Times New Roman" w:hAnsi="Times New Roman"/>
                <w:spacing w:val="-4"/>
                <w:sz w:val="28"/>
                <w:szCs w:val="28"/>
              </w:rPr>
              <w:t>тыс. рублей,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- средства федерального бюджета - 25766,3 тыс. рублей, из них по годам: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2017 г. - 25766,3 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 xml:space="preserve">- средства бюджета Пензенской области </w:t>
            </w:r>
            <w:r w:rsidR="009F69E8">
              <w:rPr>
                <w:rFonts w:ascii="Times New Roman" w:hAnsi="Times New Roman"/>
                <w:sz w:val="28"/>
                <w:szCs w:val="28"/>
              </w:rPr>
              <w:t>-</w:t>
            </w:r>
            <w:r w:rsidR="002429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>63432,9 тыс. рублей, из них по годам: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2014 г. - 7235,0 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2015 г. - 925,8 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2016 г. - 0,0 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>2017 г. - 3184,6 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  <w:r w:rsidRPr="00823FC9">
              <w:rPr>
                <w:rFonts w:ascii="Times New Roman" w:eastAsiaTheme="minorHAnsi" w:hAnsi="Times New Roman"/>
                <w:sz w:val="28"/>
                <w:szCs w:val="28"/>
              </w:rPr>
              <w:t xml:space="preserve">2018 г. </w:t>
            </w:r>
            <w:r w:rsidR="009F69E8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  <w:r w:rsidRPr="00823FC9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823FC9">
              <w:rPr>
                <w:rFonts w:ascii="Times New Roman" w:hAnsi="Times New Roman"/>
                <w:sz w:val="28"/>
                <w:szCs w:val="28"/>
              </w:rPr>
              <w:t xml:space="preserve">29990,8 </w:t>
            </w:r>
            <w:r w:rsidRPr="00823FC9">
              <w:rPr>
                <w:rFonts w:ascii="Times New Roman" w:eastAsiaTheme="minorHAnsi" w:hAnsi="Times New Roman"/>
                <w:sz w:val="28"/>
                <w:szCs w:val="28"/>
              </w:rPr>
              <w:t>тыс. рублей</w:t>
            </w:r>
            <w:r w:rsidRPr="00823FC9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2019 г. </w:t>
            </w:r>
            <w:r w:rsidR="009F69E8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-</w:t>
            </w:r>
            <w:r w:rsidRPr="00823FC9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 6648,8 </w:t>
            </w:r>
            <w:r w:rsidRPr="00823FC9">
              <w:rPr>
                <w:rFonts w:ascii="Times New Roman" w:eastAsiaTheme="minorHAnsi" w:hAnsi="Times New Roman"/>
                <w:sz w:val="28"/>
                <w:szCs w:val="28"/>
              </w:rPr>
              <w:t>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 xml:space="preserve">2020 г. - </w:t>
            </w:r>
            <w:r w:rsidRPr="00823FC9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5149,3 </w:t>
            </w:r>
            <w:r w:rsidRPr="00823FC9">
              <w:rPr>
                <w:rFonts w:ascii="Times New Roman" w:eastAsiaTheme="minorHAnsi" w:hAnsi="Times New Roman"/>
                <w:sz w:val="28"/>
                <w:szCs w:val="28"/>
              </w:rPr>
              <w:t>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 xml:space="preserve">2021 г. - </w:t>
            </w:r>
            <w:r w:rsidRPr="00823FC9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5149,3 </w:t>
            </w:r>
            <w:r w:rsidRPr="00823FC9">
              <w:rPr>
                <w:rFonts w:ascii="Times New Roman" w:eastAsiaTheme="minorHAnsi" w:hAnsi="Times New Roman"/>
                <w:sz w:val="28"/>
                <w:szCs w:val="28"/>
              </w:rPr>
              <w:t>тыс. рублей;</w:t>
            </w:r>
          </w:p>
          <w:p w:rsidR="00E156F9" w:rsidRPr="00823FC9" w:rsidRDefault="00E156F9" w:rsidP="004743FF">
            <w:pPr>
              <w:autoSpaceDE w:val="0"/>
              <w:autoSpaceDN w:val="0"/>
              <w:spacing w:line="221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FC9">
              <w:rPr>
                <w:rFonts w:ascii="Times New Roman" w:hAnsi="Times New Roman"/>
                <w:sz w:val="28"/>
                <w:szCs w:val="28"/>
              </w:rPr>
              <w:t xml:space="preserve">2022 г. - </w:t>
            </w:r>
            <w:r w:rsidRPr="00823FC9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5149,3 </w:t>
            </w:r>
            <w:r w:rsidRPr="00823FC9">
              <w:rPr>
                <w:rFonts w:ascii="Times New Roman" w:eastAsiaTheme="minorHAnsi" w:hAnsi="Times New Roman"/>
                <w:sz w:val="28"/>
                <w:szCs w:val="28"/>
              </w:rPr>
              <w:t>тыс. рублей</w:t>
            </w:r>
            <w:proofErr w:type="gramStart"/>
            <w:r w:rsidR="00D73566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 w:rsidRPr="00823FC9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".</w:t>
            </w:r>
            <w:proofErr w:type="gramEnd"/>
          </w:p>
        </w:tc>
      </w:tr>
    </w:tbl>
    <w:p w:rsidR="00E156F9" w:rsidRPr="00823FC9" w:rsidRDefault="00E156F9" w:rsidP="00E156F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23FC9">
        <w:rPr>
          <w:rFonts w:ascii="Times New Roman" w:hAnsi="Times New Roman" w:cs="Times New Roman"/>
          <w:b w:val="0"/>
          <w:sz w:val="28"/>
          <w:szCs w:val="28"/>
        </w:rPr>
        <w:t xml:space="preserve">1.4. </w:t>
      </w:r>
      <w:proofErr w:type="gramStart"/>
      <w:r w:rsidRPr="00823FC9">
        <w:rPr>
          <w:rFonts w:ascii="Times New Roman" w:hAnsi="Times New Roman" w:cs="Times New Roman"/>
          <w:b w:val="0"/>
          <w:sz w:val="28"/>
          <w:szCs w:val="28"/>
        </w:rPr>
        <w:t xml:space="preserve">В абзаце первом раздела </w:t>
      </w:r>
      <w:r w:rsidRPr="00823FC9">
        <w:rPr>
          <w:b w:val="0"/>
          <w:sz w:val="28"/>
          <w:szCs w:val="28"/>
        </w:rPr>
        <w:t>"</w:t>
      </w:r>
      <w:r w:rsidRPr="00823FC9">
        <w:rPr>
          <w:rFonts w:ascii="Times New Roman" w:hAnsi="Times New Roman" w:cs="Times New Roman"/>
          <w:b w:val="0"/>
          <w:sz w:val="28"/>
          <w:szCs w:val="28"/>
        </w:rPr>
        <w:t>Приоритеты государственной политики, цели, задачи основные мероприятия в сфере социально-экономического развития, в рамках которой реализуется государственная программа</w:t>
      </w:r>
      <w:r w:rsidRPr="00823FC9">
        <w:rPr>
          <w:b w:val="0"/>
          <w:sz w:val="28"/>
          <w:szCs w:val="28"/>
        </w:rPr>
        <w:t>"</w:t>
      </w:r>
      <w:r w:rsidRPr="00823FC9">
        <w:rPr>
          <w:rFonts w:ascii="Times New Roman" w:hAnsi="Times New Roman" w:cs="Times New Roman"/>
          <w:b w:val="0"/>
          <w:sz w:val="28"/>
          <w:szCs w:val="28"/>
        </w:rPr>
        <w:t xml:space="preserve"> Программы слова </w:t>
      </w:r>
      <w:r w:rsidRPr="00823FC9">
        <w:rPr>
          <w:b w:val="0"/>
          <w:sz w:val="28"/>
          <w:szCs w:val="28"/>
        </w:rPr>
        <w:t>"</w:t>
      </w:r>
      <w:r w:rsidRPr="00823FC9">
        <w:rPr>
          <w:rFonts w:ascii="Times New Roman" w:hAnsi="Times New Roman" w:cs="Times New Roman"/>
          <w:b w:val="0"/>
          <w:sz w:val="28"/>
          <w:szCs w:val="28"/>
        </w:rPr>
        <w:t>Основ государственной политики в области обеспечения химической и биологической безопасности Российской Федерации на период до 2025 года и дальнейшую перспективу, утвержденных Президентом Российской Федерации 01.11.2013 № Пр-2573</w:t>
      </w:r>
      <w:r w:rsidRPr="00823FC9">
        <w:rPr>
          <w:b w:val="0"/>
          <w:sz w:val="28"/>
          <w:szCs w:val="28"/>
        </w:rPr>
        <w:t>"</w:t>
      </w:r>
      <w:r w:rsidRPr="00823FC9">
        <w:rPr>
          <w:rFonts w:ascii="Times New Roman" w:hAnsi="Times New Roman" w:cs="Times New Roman"/>
          <w:b w:val="0"/>
          <w:sz w:val="28"/>
          <w:szCs w:val="28"/>
        </w:rPr>
        <w:t xml:space="preserve"> заменить словами </w:t>
      </w:r>
      <w:r w:rsidRPr="00823FC9">
        <w:rPr>
          <w:b w:val="0"/>
          <w:sz w:val="28"/>
          <w:szCs w:val="28"/>
        </w:rPr>
        <w:t>"</w:t>
      </w:r>
      <w:hyperlink w:anchor="P35" w:history="1">
        <w:r w:rsidRPr="00823FC9">
          <w:rPr>
            <w:rFonts w:ascii="Times New Roman" w:hAnsi="Times New Roman" w:cs="Times New Roman"/>
            <w:b w:val="0"/>
            <w:sz w:val="28"/>
            <w:szCs w:val="28"/>
          </w:rPr>
          <w:t>Основ</w:t>
        </w:r>
      </w:hyperlink>
      <w:r w:rsidRPr="00823FC9"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государственной политики Российской Федерации в области обеспечения химической</w:t>
      </w:r>
      <w:proofErr w:type="gramEnd"/>
      <w:r w:rsidRPr="00823FC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823FC9">
        <w:rPr>
          <w:rFonts w:ascii="Times New Roman" w:hAnsi="Times New Roman" w:cs="Times New Roman"/>
          <w:b w:val="0"/>
          <w:sz w:val="28"/>
          <w:szCs w:val="28"/>
        </w:rPr>
        <w:t xml:space="preserve">и биологической безопасности на период до 2025 года и дальнейшую перспективу, утвержденных Указом Президента Российской Федерации от 11.03.2019 № 97 </w:t>
      </w:r>
      <w:r w:rsidRPr="00823FC9">
        <w:rPr>
          <w:b w:val="0"/>
          <w:sz w:val="28"/>
          <w:szCs w:val="28"/>
        </w:rPr>
        <w:t>"</w:t>
      </w:r>
      <w:r w:rsidRPr="00823FC9">
        <w:rPr>
          <w:rFonts w:ascii="Times New Roman" w:hAnsi="Times New Roman" w:cs="Times New Roman"/>
          <w:b w:val="0"/>
          <w:sz w:val="28"/>
          <w:szCs w:val="28"/>
        </w:rPr>
        <w:t>Об Основах государственной политики Российской Федерации в области обеспечения химической и биологической безопасности на период до 2025 года и дальнейшую перспективу</w:t>
      </w:r>
      <w:r w:rsidRPr="00823FC9">
        <w:rPr>
          <w:b w:val="0"/>
          <w:sz w:val="28"/>
          <w:szCs w:val="28"/>
        </w:rPr>
        <w:t>""</w:t>
      </w:r>
      <w:r w:rsidRPr="00823FC9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</w:p>
    <w:p w:rsidR="00E156F9" w:rsidRPr="00823FC9" w:rsidRDefault="00E156F9" w:rsidP="00E156F9">
      <w:pPr>
        <w:autoSpaceDE w:val="0"/>
        <w:autoSpaceDN w:val="0"/>
        <w:spacing w:line="216" w:lineRule="auto"/>
        <w:ind w:firstLine="709"/>
        <w:jc w:val="both"/>
        <w:rPr>
          <w:sz w:val="28"/>
          <w:szCs w:val="28"/>
        </w:rPr>
      </w:pPr>
      <w:r w:rsidRPr="00823FC9">
        <w:rPr>
          <w:sz w:val="28"/>
          <w:szCs w:val="28"/>
        </w:rPr>
        <w:t>1.5. П</w:t>
      </w:r>
      <w:r w:rsidRPr="00823FC9">
        <w:rPr>
          <w:bCs/>
          <w:sz w:val="28"/>
          <w:szCs w:val="28"/>
        </w:rPr>
        <w:t xml:space="preserve">риложение № 1 </w:t>
      </w:r>
      <w:r w:rsidRPr="00823FC9">
        <w:rPr>
          <w:bCs/>
          <w:spacing w:val="-4"/>
          <w:sz w:val="28"/>
          <w:szCs w:val="28"/>
        </w:rPr>
        <w:t>"</w:t>
      </w:r>
      <w:r w:rsidRPr="00823FC9">
        <w:rPr>
          <w:sz w:val="28"/>
          <w:szCs w:val="28"/>
        </w:rPr>
        <w:t xml:space="preserve">Перечень целевых показателей государственной программы Пензенской области "Защита населения и территорий </w:t>
      </w:r>
      <w:r w:rsidR="00437375">
        <w:rPr>
          <w:sz w:val="28"/>
          <w:szCs w:val="28"/>
        </w:rPr>
        <w:br/>
      </w:r>
      <w:r w:rsidRPr="00823FC9">
        <w:rPr>
          <w:sz w:val="28"/>
          <w:szCs w:val="28"/>
        </w:rPr>
        <w:t>от чрезвычайных ситуаций, обеспечение пожарной безопасности в Пензенской области на 2014 - 2022 годы"</w:t>
      </w:r>
      <w:r w:rsidRPr="00823FC9">
        <w:rPr>
          <w:bCs/>
          <w:spacing w:val="-4"/>
          <w:sz w:val="28"/>
          <w:szCs w:val="28"/>
        </w:rPr>
        <w:t xml:space="preserve"> </w:t>
      </w:r>
      <w:r w:rsidRPr="00823FC9">
        <w:rPr>
          <w:bCs/>
          <w:sz w:val="28"/>
          <w:szCs w:val="28"/>
        </w:rPr>
        <w:t xml:space="preserve">к Программе </w:t>
      </w:r>
      <w:r w:rsidRPr="00823FC9">
        <w:rPr>
          <w:sz w:val="28"/>
          <w:szCs w:val="28"/>
        </w:rPr>
        <w:t xml:space="preserve">изложить в новой редакции согласно приложению № 1 к настоящему постановлению.  </w:t>
      </w:r>
    </w:p>
    <w:p w:rsidR="00E156F9" w:rsidRPr="00823FC9" w:rsidRDefault="00E156F9" w:rsidP="00E156F9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23FC9">
        <w:rPr>
          <w:bCs/>
          <w:sz w:val="28"/>
          <w:szCs w:val="28"/>
        </w:rPr>
        <w:t xml:space="preserve">1.6. </w:t>
      </w:r>
      <w:proofErr w:type="gramStart"/>
      <w:r w:rsidRPr="00823FC9">
        <w:rPr>
          <w:bCs/>
          <w:sz w:val="28"/>
          <w:szCs w:val="28"/>
        </w:rPr>
        <w:t xml:space="preserve">Приложение № 3.1 </w:t>
      </w:r>
      <w:r w:rsidRPr="00823FC9">
        <w:rPr>
          <w:bCs/>
          <w:spacing w:val="-4"/>
          <w:sz w:val="28"/>
          <w:szCs w:val="28"/>
        </w:rPr>
        <w:t>"</w:t>
      </w:r>
      <w:r w:rsidRPr="00823FC9">
        <w:rPr>
          <w:sz w:val="28"/>
          <w:szCs w:val="28"/>
        </w:rPr>
        <w:t xml:space="preserve">Прогноз сводных показателей государственных заданий на оказание государственных услуг (выполнение работ) государственными учреждениями Пензенской области по государственной программе Пензенской области "Защита населения и территорий </w:t>
      </w:r>
      <w:r w:rsidR="00437375">
        <w:rPr>
          <w:sz w:val="28"/>
          <w:szCs w:val="28"/>
        </w:rPr>
        <w:br/>
      </w:r>
      <w:r w:rsidRPr="00823FC9">
        <w:rPr>
          <w:sz w:val="28"/>
          <w:szCs w:val="28"/>
        </w:rPr>
        <w:t xml:space="preserve">от чрезвычайных ситуаций, обеспечение пожарной безопасности в Пензенской области на 2014 - 2022 годы" на 2016 </w:t>
      </w:r>
      <w:r w:rsidR="009F69E8">
        <w:rPr>
          <w:sz w:val="28"/>
          <w:szCs w:val="28"/>
        </w:rPr>
        <w:t>-</w:t>
      </w:r>
      <w:r w:rsidRPr="00823FC9">
        <w:rPr>
          <w:sz w:val="28"/>
          <w:szCs w:val="28"/>
        </w:rPr>
        <w:t xml:space="preserve"> 2017 годы</w:t>
      </w:r>
      <w:r w:rsidRPr="00823FC9">
        <w:rPr>
          <w:bCs/>
          <w:spacing w:val="-4"/>
          <w:sz w:val="28"/>
          <w:szCs w:val="28"/>
        </w:rPr>
        <w:t xml:space="preserve">" </w:t>
      </w:r>
      <w:r w:rsidRPr="00823FC9">
        <w:rPr>
          <w:bCs/>
          <w:sz w:val="28"/>
          <w:szCs w:val="28"/>
        </w:rPr>
        <w:t xml:space="preserve">к Программе </w:t>
      </w:r>
      <w:r w:rsidRPr="00823FC9">
        <w:rPr>
          <w:sz w:val="28"/>
          <w:szCs w:val="28"/>
        </w:rPr>
        <w:t xml:space="preserve">изложить в новой редакции согласно приложению № 2 к настоящему постановлению. </w:t>
      </w:r>
      <w:proofErr w:type="gramEnd"/>
    </w:p>
    <w:p w:rsidR="00E156F9" w:rsidRPr="00823FC9" w:rsidRDefault="00E156F9" w:rsidP="00E156F9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23FC9">
        <w:rPr>
          <w:bCs/>
          <w:sz w:val="28"/>
          <w:szCs w:val="28"/>
        </w:rPr>
        <w:t xml:space="preserve">1.7. </w:t>
      </w:r>
      <w:proofErr w:type="gramStart"/>
      <w:r w:rsidRPr="00823FC9">
        <w:rPr>
          <w:bCs/>
          <w:sz w:val="28"/>
          <w:szCs w:val="28"/>
        </w:rPr>
        <w:t xml:space="preserve">Приложение № 3.2 </w:t>
      </w:r>
      <w:r w:rsidRPr="00823FC9">
        <w:rPr>
          <w:bCs/>
          <w:spacing w:val="-4"/>
          <w:sz w:val="28"/>
          <w:szCs w:val="28"/>
        </w:rPr>
        <w:t>"</w:t>
      </w:r>
      <w:r w:rsidRPr="00823FC9">
        <w:rPr>
          <w:sz w:val="28"/>
          <w:szCs w:val="28"/>
        </w:rPr>
        <w:t xml:space="preserve">Прогноз сводных показателей государственных заданий на оказание государственных услуг (выполнение работ) государственными учреждениями Пензенской области по государственной программе Пензенской области "Защита населения и территорий </w:t>
      </w:r>
      <w:r w:rsidR="00437375">
        <w:rPr>
          <w:sz w:val="28"/>
          <w:szCs w:val="28"/>
        </w:rPr>
        <w:br/>
      </w:r>
      <w:r w:rsidRPr="00823FC9">
        <w:rPr>
          <w:sz w:val="28"/>
          <w:szCs w:val="28"/>
        </w:rPr>
        <w:t xml:space="preserve">от чрезвычайных ситуаций, обеспечение пожарной безопасности в Пензенской области на 2014 - 2022 годы" на 2018 </w:t>
      </w:r>
      <w:r w:rsidR="009F69E8">
        <w:rPr>
          <w:sz w:val="28"/>
          <w:szCs w:val="28"/>
        </w:rPr>
        <w:t>-</w:t>
      </w:r>
      <w:r w:rsidRPr="00823FC9">
        <w:rPr>
          <w:sz w:val="28"/>
          <w:szCs w:val="28"/>
        </w:rPr>
        <w:t xml:space="preserve"> 2022 годы</w:t>
      </w:r>
      <w:r w:rsidRPr="00823FC9">
        <w:rPr>
          <w:bCs/>
          <w:spacing w:val="-4"/>
          <w:sz w:val="28"/>
          <w:szCs w:val="28"/>
        </w:rPr>
        <w:t xml:space="preserve">" </w:t>
      </w:r>
      <w:r w:rsidRPr="00823FC9">
        <w:rPr>
          <w:bCs/>
          <w:sz w:val="28"/>
          <w:szCs w:val="28"/>
        </w:rPr>
        <w:t xml:space="preserve">к Программе </w:t>
      </w:r>
      <w:r w:rsidRPr="00823FC9">
        <w:rPr>
          <w:sz w:val="28"/>
          <w:szCs w:val="28"/>
        </w:rPr>
        <w:t xml:space="preserve">изложить в новой редакции согласно приложению № 3 к настоящему постановлению. </w:t>
      </w:r>
      <w:proofErr w:type="gramEnd"/>
    </w:p>
    <w:p w:rsidR="00E156F9" w:rsidRPr="00823FC9" w:rsidRDefault="00E156F9" w:rsidP="00E156F9">
      <w:pPr>
        <w:widowControl/>
        <w:autoSpaceDE w:val="0"/>
        <w:autoSpaceDN w:val="0"/>
        <w:adjustRightInd w:val="0"/>
        <w:spacing w:line="250" w:lineRule="auto"/>
        <w:ind w:firstLine="709"/>
        <w:jc w:val="both"/>
        <w:rPr>
          <w:sz w:val="28"/>
          <w:szCs w:val="28"/>
        </w:rPr>
      </w:pPr>
      <w:r w:rsidRPr="00823FC9">
        <w:rPr>
          <w:sz w:val="28"/>
          <w:szCs w:val="28"/>
        </w:rPr>
        <w:t xml:space="preserve">1.8. Приложение № 4.1 "Ресурсное обеспечение реализации </w:t>
      </w:r>
      <w:proofErr w:type="spellStart"/>
      <w:proofErr w:type="gramStart"/>
      <w:r w:rsidRPr="00823FC9">
        <w:rPr>
          <w:sz w:val="28"/>
          <w:szCs w:val="28"/>
        </w:rPr>
        <w:t>государ</w:t>
      </w:r>
      <w:r w:rsidR="00D73566">
        <w:rPr>
          <w:sz w:val="28"/>
          <w:szCs w:val="28"/>
        </w:rPr>
        <w:t>-</w:t>
      </w:r>
      <w:r w:rsidRPr="00823FC9">
        <w:rPr>
          <w:sz w:val="28"/>
          <w:szCs w:val="28"/>
        </w:rPr>
        <w:t>ственной</w:t>
      </w:r>
      <w:proofErr w:type="spellEnd"/>
      <w:proofErr w:type="gramEnd"/>
      <w:r w:rsidRPr="00823FC9">
        <w:rPr>
          <w:sz w:val="28"/>
          <w:szCs w:val="28"/>
        </w:rPr>
        <w:t xml:space="preserve"> программы Пензенской области "Защита населения и территорий </w:t>
      </w:r>
      <w:r w:rsidR="00D73566">
        <w:rPr>
          <w:sz w:val="28"/>
          <w:szCs w:val="28"/>
        </w:rPr>
        <w:br/>
      </w:r>
      <w:r w:rsidRPr="00823FC9">
        <w:rPr>
          <w:sz w:val="28"/>
          <w:szCs w:val="28"/>
        </w:rPr>
        <w:t>от чрезвычайных ситуаций, обеспечение пожарной безопасности в Пензенской области на 2014</w:t>
      </w:r>
      <w:r w:rsidR="00D73566">
        <w:rPr>
          <w:sz w:val="28"/>
          <w:szCs w:val="28"/>
        </w:rPr>
        <w:t xml:space="preserve"> </w:t>
      </w:r>
      <w:r w:rsidR="009F69E8">
        <w:rPr>
          <w:sz w:val="28"/>
          <w:szCs w:val="28"/>
        </w:rPr>
        <w:t>-</w:t>
      </w:r>
      <w:r w:rsidR="00D73566">
        <w:rPr>
          <w:sz w:val="28"/>
          <w:szCs w:val="28"/>
        </w:rPr>
        <w:t xml:space="preserve"> </w:t>
      </w:r>
      <w:r w:rsidRPr="00823FC9">
        <w:rPr>
          <w:sz w:val="28"/>
          <w:szCs w:val="28"/>
        </w:rPr>
        <w:t>2022 годы"</w:t>
      </w:r>
      <w:r w:rsidRPr="00823FC9">
        <w:rPr>
          <w:spacing w:val="-4"/>
          <w:sz w:val="28"/>
          <w:szCs w:val="28"/>
        </w:rPr>
        <w:t xml:space="preserve"> за счет </w:t>
      </w:r>
      <w:r w:rsidRPr="00823FC9">
        <w:rPr>
          <w:sz w:val="28"/>
          <w:szCs w:val="28"/>
        </w:rPr>
        <w:t>всех источников финансирования</w:t>
      </w:r>
      <w:r w:rsidRPr="00823FC9">
        <w:rPr>
          <w:spacing w:val="-4"/>
          <w:sz w:val="28"/>
          <w:szCs w:val="28"/>
        </w:rPr>
        <w:t xml:space="preserve"> на 2016</w:t>
      </w:r>
      <w:r w:rsidR="00D73566">
        <w:rPr>
          <w:spacing w:val="-4"/>
          <w:sz w:val="28"/>
          <w:szCs w:val="28"/>
        </w:rPr>
        <w:t xml:space="preserve"> </w:t>
      </w:r>
      <w:r w:rsidR="009F69E8">
        <w:rPr>
          <w:spacing w:val="-4"/>
          <w:sz w:val="28"/>
          <w:szCs w:val="28"/>
        </w:rPr>
        <w:t>-</w:t>
      </w:r>
      <w:r w:rsidRPr="00823FC9">
        <w:rPr>
          <w:spacing w:val="-4"/>
          <w:sz w:val="28"/>
          <w:szCs w:val="28"/>
        </w:rPr>
        <w:t>2022 годы</w:t>
      </w:r>
      <w:r w:rsidRPr="00823FC9">
        <w:rPr>
          <w:sz w:val="28"/>
          <w:szCs w:val="28"/>
        </w:rPr>
        <w:t>"</w:t>
      </w:r>
      <w:r w:rsidRPr="00823FC9">
        <w:rPr>
          <w:spacing w:val="-4"/>
          <w:sz w:val="28"/>
          <w:szCs w:val="28"/>
        </w:rPr>
        <w:t xml:space="preserve"> к Программе</w:t>
      </w:r>
      <w:r w:rsidRPr="00823FC9">
        <w:rPr>
          <w:sz w:val="28"/>
          <w:szCs w:val="28"/>
        </w:rPr>
        <w:t xml:space="preserve"> изложить в новой редакции согласно приложению № 4 к настоящему постановлению.</w:t>
      </w:r>
    </w:p>
    <w:p w:rsidR="00E156F9" w:rsidRPr="00823FC9" w:rsidRDefault="00E156F9" w:rsidP="00E156F9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23FC9">
        <w:rPr>
          <w:sz w:val="28"/>
          <w:szCs w:val="28"/>
        </w:rPr>
        <w:t xml:space="preserve">1.9. Дополнить Программу приложением № 4.2 "Ресурсное обеспечение </w:t>
      </w:r>
      <w:r w:rsidRPr="00D73566">
        <w:rPr>
          <w:spacing w:val="-6"/>
          <w:sz w:val="28"/>
          <w:szCs w:val="28"/>
        </w:rPr>
        <w:t>реализации государственной программы Пензенской области "Защита населения</w:t>
      </w:r>
      <w:r w:rsidRPr="00823FC9">
        <w:rPr>
          <w:sz w:val="28"/>
          <w:szCs w:val="28"/>
        </w:rPr>
        <w:t xml:space="preserve"> и территорий от чрезвычайных ситуаций, обеспечение пожарной безопасности в Пензенской области на 2014 - 2022 годы" за счет всех источников финансирования"</w:t>
      </w:r>
      <w:r w:rsidR="00437375">
        <w:rPr>
          <w:sz w:val="28"/>
          <w:szCs w:val="28"/>
        </w:rPr>
        <w:t>,</w:t>
      </w:r>
      <w:r w:rsidRPr="00823FC9">
        <w:rPr>
          <w:sz w:val="28"/>
          <w:szCs w:val="28"/>
        </w:rPr>
        <w:t xml:space="preserve"> изложив его согласно приложению</w:t>
      </w:r>
      <w:r w:rsidR="00D73566">
        <w:rPr>
          <w:sz w:val="28"/>
          <w:szCs w:val="28"/>
        </w:rPr>
        <w:t xml:space="preserve"> </w:t>
      </w:r>
      <w:r w:rsidRPr="00823FC9">
        <w:rPr>
          <w:sz w:val="28"/>
          <w:szCs w:val="28"/>
        </w:rPr>
        <w:t>№ 5 к настоящему постановлению.</w:t>
      </w:r>
    </w:p>
    <w:p w:rsidR="00E156F9" w:rsidRPr="00823FC9" w:rsidRDefault="00E156F9" w:rsidP="00E156F9">
      <w:pPr>
        <w:spacing w:line="250" w:lineRule="auto"/>
        <w:ind w:firstLine="709"/>
        <w:jc w:val="both"/>
        <w:rPr>
          <w:sz w:val="28"/>
          <w:szCs w:val="28"/>
        </w:rPr>
      </w:pPr>
      <w:r w:rsidRPr="00823FC9">
        <w:rPr>
          <w:sz w:val="28"/>
          <w:szCs w:val="28"/>
        </w:rPr>
        <w:t xml:space="preserve">1.10. Приложение № 5.1 "Ресурсное обеспечение реализации </w:t>
      </w:r>
      <w:proofErr w:type="spellStart"/>
      <w:proofErr w:type="gramStart"/>
      <w:r w:rsidRPr="00823FC9">
        <w:rPr>
          <w:sz w:val="28"/>
          <w:szCs w:val="28"/>
        </w:rPr>
        <w:t>государ</w:t>
      </w:r>
      <w:r w:rsidR="00437375">
        <w:rPr>
          <w:sz w:val="28"/>
          <w:szCs w:val="28"/>
        </w:rPr>
        <w:t>-</w:t>
      </w:r>
      <w:r w:rsidRPr="00823FC9">
        <w:rPr>
          <w:sz w:val="28"/>
          <w:szCs w:val="28"/>
        </w:rPr>
        <w:t>ственной</w:t>
      </w:r>
      <w:proofErr w:type="spellEnd"/>
      <w:proofErr w:type="gramEnd"/>
      <w:r w:rsidRPr="00823FC9">
        <w:rPr>
          <w:sz w:val="28"/>
          <w:szCs w:val="28"/>
        </w:rPr>
        <w:t xml:space="preserve"> программы Пензенской области "Защита населения и территорий от чрезвычайных ситуаций, обеспечение пожарной безопасности в Пензенской области на 2014</w:t>
      </w:r>
      <w:r w:rsidR="00437375">
        <w:rPr>
          <w:sz w:val="28"/>
          <w:szCs w:val="28"/>
        </w:rPr>
        <w:t xml:space="preserve"> </w:t>
      </w:r>
      <w:r w:rsidR="009F69E8">
        <w:rPr>
          <w:sz w:val="28"/>
          <w:szCs w:val="28"/>
        </w:rPr>
        <w:t>-</w:t>
      </w:r>
      <w:r w:rsidR="00437375">
        <w:rPr>
          <w:sz w:val="28"/>
          <w:szCs w:val="28"/>
        </w:rPr>
        <w:t xml:space="preserve"> </w:t>
      </w:r>
      <w:r w:rsidRPr="00823FC9">
        <w:rPr>
          <w:sz w:val="28"/>
          <w:szCs w:val="28"/>
        </w:rPr>
        <w:t>2022 годы" за счет средств бюджета Пензенской области на 2016</w:t>
      </w:r>
      <w:r w:rsidR="00437375">
        <w:rPr>
          <w:sz w:val="28"/>
          <w:szCs w:val="28"/>
        </w:rPr>
        <w:t xml:space="preserve"> </w:t>
      </w:r>
      <w:r w:rsidR="009F69E8">
        <w:rPr>
          <w:sz w:val="28"/>
          <w:szCs w:val="28"/>
        </w:rPr>
        <w:t>-</w:t>
      </w:r>
      <w:r w:rsidR="00437375">
        <w:rPr>
          <w:sz w:val="28"/>
          <w:szCs w:val="28"/>
        </w:rPr>
        <w:t xml:space="preserve"> </w:t>
      </w:r>
      <w:r w:rsidRPr="00823FC9">
        <w:rPr>
          <w:sz w:val="28"/>
          <w:szCs w:val="28"/>
        </w:rPr>
        <w:t>2022 годы" к Программе изложить в новой редакции согласно приложению № 6 к настоящему постановлению.</w:t>
      </w:r>
    </w:p>
    <w:p w:rsidR="00E156F9" w:rsidRPr="00823FC9" w:rsidRDefault="00E156F9" w:rsidP="00E156F9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23FC9">
        <w:rPr>
          <w:sz w:val="28"/>
          <w:szCs w:val="28"/>
        </w:rPr>
        <w:t>1.11. Дополнить Программу приложением № 5.2 "Ресурсное обеспечение реализации государственной программы Пензенской области "Защита населения и территорий от чрезвычайных ситуаций, обеспечение пожарной безопасности в Пензенской области на 2014 - 2022 годы" за счет средств бюджета Пензенской области"</w:t>
      </w:r>
      <w:r w:rsidR="00437375">
        <w:rPr>
          <w:sz w:val="28"/>
          <w:szCs w:val="28"/>
        </w:rPr>
        <w:t>,</w:t>
      </w:r>
      <w:r w:rsidRPr="00823FC9">
        <w:rPr>
          <w:sz w:val="28"/>
          <w:szCs w:val="28"/>
        </w:rPr>
        <w:t xml:space="preserve"> изложив его согласно приложению № 7 </w:t>
      </w:r>
      <w:r w:rsidR="00437375">
        <w:rPr>
          <w:sz w:val="28"/>
          <w:szCs w:val="28"/>
        </w:rPr>
        <w:br/>
      </w:r>
      <w:r w:rsidRPr="00823FC9">
        <w:rPr>
          <w:sz w:val="28"/>
          <w:szCs w:val="28"/>
        </w:rPr>
        <w:t>к настоящему постановлению.</w:t>
      </w:r>
    </w:p>
    <w:p w:rsidR="00E156F9" w:rsidRPr="00823FC9" w:rsidRDefault="00E156F9" w:rsidP="00E156F9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23FC9">
        <w:rPr>
          <w:sz w:val="28"/>
          <w:szCs w:val="28"/>
        </w:rPr>
        <w:t>1.12. Приложение № 6.1 "Перечень основных мероприятий, мероприятий государственной программы Пензенской области "Защита населения и территорий от чрезвычайных ситуаций, обеспечение пожарной безопасности в Пензенской области на 2014 - 2022 годы" на 2016 - 2022 годы" к Программе изложить в новой редакции согласно приложению № 8 к настоящему постановлению.</w:t>
      </w:r>
    </w:p>
    <w:p w:rsidR="00E156F9" w:rsidRPr="00823FC9" w:rsidRDefault="00E156F9" w:rsidP="00E156F9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23FC9">
        <w:rPr>
          <w:sz w:val="28"/>
          <w:szCs w:val="28"/>
        </w:rPr>
        <w:t xml:space="preserve">1.13. Дополнить Программу приложением № 6.2 "Перечень основных мероприятий (региональных проектов), мероприятий государственной программы Пензенской области "Защита населения и территорий от чрезвычайных ситуаций, обеспечение пожарной безопасности в Пензенской области на 2014 - 2022 годы", изложив его согласно приложению № 9 </w:t>
      </w:r>
      <w:r w:rsidR="00437375">
        <w:rPr>
          <w:sz w:val="28"/>
          <w:szCs w:val="28"/>
        </w:rPr>
        <w:br/>
      </w:r>
      <w:r w:rsidRPr="00823FC9">
        <w:rPr>
          <w:sz w:val="28"/>
          <w:szCs w:val="28"/>
        </w:rPr>
        <w:t>к настоящему постановлению.</w:t>
      </w:r>
    </w:p>
    <w:p w:rsidR="00E156F9" w:rsidRPr="00823FC9" w:rsidRDefault="00E156F9" w:rsidP="00E156F9">
      <w:pPr>
        <w:pStyle w:val="aa"/>
        <w:widowControl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23FC9">
        <w:rPr>
          <w:sz w:val="28"/>
          <w:szCs w:val="28"/>
        </w:rPr>
        <w:t xml:space="preserve">2. </w:t>
      </w:r>
      <w:r w:rsidRPr="00823FC9">
        <w:rPr>
          <w:color w:val="000000"/>
          <w:sz w:val="28"/>
          <w:szCs w:val="28"/>
        </w:rPr>
        <w:t xml:space="preserve">Настоящее постановление </w:t>
      </w:r>
      <w:r w:rsidRPr="00823FC9">
        <w:rPr>
          <w:sz w:val="28"/>
          <w:szCs w:val="28"/>
        </w:rPr>
        <w:t xml:space="preserve">вступает в силу со дня его официального опубликования.  </w:t>
      </w:r>
    </w:p>
    <w:p w:rsidR="00E156F9" w:rsidRPr="00823FC9" w:rsidRDefault="00E156F9" w:rsidP="00E156F9">
      <w:pPr>
        <w:pStyle w:val="ab"/>
        <w:spacing w:before="0" w:beforeAutospacing="0" w:after="0" w:afterAutospacing="0" w:line="216" w:lineRule="auto"/>
        <w:ind w:firstLine="709"/>
        <w:jc w:val="both"/>
        <w:rPr>
          <w:bCs/>
          <w:sz w:val="28"/>
          <w:szCs w:val="28"/>
        </w:rPr>
      </w:pPr>
      <w:r w:rsidRPr="00823FC9">
        <w:rPr>
          <w:bCs/>
          <w:sz w:val="28"/>
          <w:szCs w:val="28"/>
        </w:rPr>
        <w:t>3.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E156F9" w:rsidRPr="00823FC9" w:rsidRDefault="00E156F9" w:rsidP="00E156F9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bCs/>
          <w:sz w:val="28"/>
          <w:szCs w:val="28"/>
        </w:rPr>
      </w:pPr>
      <w:r w:rsidRPr="00823FC9">
        <w:rPr>
          <w:bCs/>
          <w:sz w:val="28"/>
          <w:szCs w:val="28"/>
        </w:rPr>
        <w:t xml:space="preserve">4. </w:t>
      </w:r>
      <w:r w:rsidRPr="00823FC9">
        <w:rPr>
          <w:color w:val="000000"/>
          <w:spacing w:val="-4"/>
          <w:sz w:val="28"/>
          <w:szCs w:val="28"/>
        </w:rPr>
        <w:t xml:space="preserve">Настоящее постановление опубликовать в газете </w:t>
      </w:r>
      <w:r w:rsidRPr="00823FC9">
        <w:rPr>
          <w:bCs/>
          <w:spacing w:val="-4"/>
          <w:sz w:val="28"/>
          <w:szCs w:val="28"/>
        </w:rPr>
        <w:t>"</w:t>
      </w:r>
      <w:r w:rsidRPr="00823FC9">
        <w:rPr>
          <w:color w:val="000000"/>
          <w:spacing w:val="-4"/>
          <w:sz w:val="28"/>
          <w:szCs w:val="28"/>
        </w:rPr>
        <w:t>Пензенские губернские</w:t>
      </w:r>
      <w:r w:rsidRPr="00823FC9">
        <w:rPr>
          <w:color w:val="000000"/>
          <w:sz w:val="28"/>
          <w:szCs w:val="28"/>
        </w:rPr>
        <w:t xml:space="preserve"> ведомости</w:t>
      </w:r>
      <w:r w:rsidRPr="00823FC9">
        <w:rPr>
          <w:bCs/>
          <w:spacing w:val="-4"/>
          <w:sz w:val="28"/>
          <w:szCs w:val="28"/>
        </w:rPr>
        <w:t>"</w:t>
      </w:r>
      <w:r w:rsidRPr="00823FC9">
        <w:rPr>
          <w:color w:val="000000"/>
          <w:sz w:val="28"/>
          <w:szCs w:val="28"/>
        </w:rPr>
        <w:t xml:space="preserve"> и разместить (опубликовать) на </w:t>
      </w:r>
      <w:r w:rsidRPr="00823FC9">
        <w:rPr>
          <w:bCs/>
          <w:spacing w:val="-4"/>
          <w:sz w:val="28"/>
          <w:szCs w:val="28"/>
        </w:rPr>
        <w:t>"</w:t>
      </w:r>
      <w:r w:rsidRPr="00823FC9">
        <w:rPr>
          <w:color w:val="000000"/>
          <w:sz w:val="28"/>
          <w:szCs w:val="28"/>
        </w:rPr>
        <w:t xml:space="preserve">Официальном </w:t>
      </w:r>
      <w:proofErr w:type="gramStart"/>
      <w:r w:rsidRPr="00823FC9">
        <w:rPr>
          <w:color w:val="000000"/>
          <w:sz w:val="28"/>
          <w:szCs w:val="28"/>
        </w:rPr>
        <w:t>интернет-портале</w:t>
      </w:r>
      <w:proofErr w:type="gramEnd"/>
      <w:r w:rsidRPr="00823FC9">
        <w:rPr>
          <w:color w:val="000000"/>
          <w:sz w:val="28"/>
          <w:szCs w:val="28"/>
        </w:rPr>
        <w:t xml:space="preserve"> </w:t>
      </w:r>
      <w:r w:rsidRPr="00823FC9">
        <w:rPr>
          <w:color w:val="000000"/>
          <w:spacing w:val="-9"/>
          <w:sz w:val="28"/>
          <w:szCs w:val="28"/>
        </w:rPr>
        <w:t>правовой информации</w:t>
      </w:r>
      <w:r w:rsidRPr="00823FC9">
        <w:rPr>
          <w:bCs/>
          <w:spacing w:val="-4"/>
          <w:sz w:val="28"/>
          <w:szCs w:val="28"/>
        </w:rPr>
        <w:t>"</w:t>
      </w:r>
      <w:r w:rsidRPr="00823FC9">
        <w:rPr>
          <w:color w:val="000000"/>
          <w:spacing w:val="-9"/>
          <w:sz w:val="28"/>
          <w:szCs w:val="28"/>
        </w:rPr>
        <w:t xml:space="preserve"> (www.pravo.gov.ru) и на официальном сайте Правительства </w:t>
      </w:r>
      <w:r w:rsidRPr="00823FC9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Pr="00823FC9">
        <w:rPr>
          <w:bCs/>
          <w:spacing w:val="-4"/>
          <w:sz w:val="28"/>
          <w:szCs w:val="28"/>
        </w:rPr>
        <w:t>"</w:t>
      </w:r>
      <w:r w:rsidRPr="00823FC9">
        <w:rPr>
          <w:color w:val="000000"/>
          <w:spacing w:val="-6"/>
          <w:sz w:val="28"/>
          <w:szCs w:val="28"/>
        </w:rPr>
        <w:t>Интернет</w:t>
      </w:r>
      <w:r w:rsidRPr="00823FC9">
        <w:rPr>
          <w:bCs/>
          <w:spacing w:val="-4"/>
          <w:sz w:val="28"/>
          <w:szCs w:val="28"/>
        </w:rPr>
        <w:t>"</w:t>
      </w:r>
      <w:r w:rsidRPr="00823FC9">
        <w:rPr>
          <w:color w:val="000000"/>
          <w:spacing w:val="-6"/>
          <w:sz w:val="28"/>
          <w:szCs w:val="28"/>
        </w:rPr>
        <w:t>.</w:t>
      </w:r>
    </w:p>
    <w:p w:rsidR="00E156F9" w:rsidRPr="00823FC9" w:rsidRDefault="00E156F9" w:rsidP="00E156F9">
      <w:pPr>
        <w:autoSpaceDE w:val="0"/>
        <w:autoSpaceDN w:val="0"/>
        <w:adjustRightInd w:val="0"/>
        <w:spacing w:line="216" w:lineRule="auto"/>
        <w:ind w:firstLine="709"/>
        <w:jc w:val="both"/>
        <w:rPr>
          <w:kern w:val="26"/>
          <w:sz w:val="28"/>
          <w:szCs w:val="28"/>
        </w:rPr>
      </w:pPr>
      <w:r w:rsidRPr="00823FC9">
        <w:rPr>
          <w:bCs/>
          <w:sz w:val="28"/>
          <w:szCs w:val="28"/>
        </w:rPr>
        <w:t xml:space="preserve">5. </w:t>
      </w:r>
      <w:proofErr w:type="gramStart"/>
      <w:r w:rsidRPr="00823FC9">
        <w:rPr>
          <w:bCs/>
          <w:sz w:val="28"/>
          <w:szCs w:val="28"/>
        </w:rPr>
        <w:t>Контроль за</w:t>
      </w:r>
      <w:proofErr w:type="gramEnd"/>
      <w:r w:rsidRPr="00823FC9">
        <w:rPr>
          <w:bCs/>
          <w:sz w:val="28"/>
          <w:szCs w:val="28"/>
        </w:rPr>
        <w:t xml:space="preserve"> исполнением настоящего постановления возложить на </w:t>
      </w:r>
      <w:r w:rsidRPr="00823FC9">
        <w:rPr>
          <w:bCs/>
          <w:spacing w:val="-4"/>
          <w:sz w:val="28"/>
          <w:szCs w:val="28"/>
        </w:rPr>
        <w:t xml:space="preserve">заместителя Председателя Правительства Пензенской области, </w:t>
      </w:r>
      <w:r w:rsidRPr="00823FC9">
        <w:rPr>
          <w:kern w:val="26"/>
          <w:sz w:val="28"/>
          <w:szCs w:val="28"/>
        </w:rPr>
        <w:t>координирующего вопросы защиты населения и территорий от чрезвычайных ситуаций, пожарной безопасности.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pPr w:leftFromText="180" w:rightFromText="180" w:vertAnchor="text" w:horzAnchor="margin" w:tblpY="164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493"/>
      </w:tblGrid>
      <w:tr w:rsidR="003461C3" w:rsidTr="003461C3">
        <w:tc>
          <w:tcPr>
            <w:tcW w:w="4361" w:type="dxa"/>
          </w:tcPr>
          <w:p w:rsidR="003461C3" w:rsidRPr="0077091E" w:rsidRDefault="003461C3" w:rsidP="003461C3">
            <w:pPr>
              <w:widowControl/>
              <w:jc w:val="center"/>
              <w:rPr>
                <w:sz w:val="28"/>
              </w:rPr>
            </w:pPr>
            <w:proofErr w:type="gramStart"/>
            <w:r w:rsidRPr="0077091E">
              <w:rPr>
                <w:sz w:val="28"/>
              </w:rPr>
              <w:t>Исполняющий</w:t>
            </w:r>
            <w:proofErr w:type="gramEnd"/>
            <w:r w:rsidRPr="0077091E">
              <w:rPr>
                <w:sz w:val="28"/>
              </w:rPr>
              <w:t xml:space="preserve"> обязанности</w:t>
            </w:r>
          </w:p>
          <w:p w:rsidR="003461C3" w:rsidRDefault="003461C3" w:rsidP="003461C3">
            <w:pPr>
              <w:widowControl/>
              <w:jc w:val="center"/>
              <w:rPr>
                <w:sz w:val="28"/>
              </w:rPr>
            </w:pPr>
            <w:r w:rsidRPr="0077091E">
              <w:rPr>
                <w:sz w:val="28"/>
              </w:rPr>
              <w:t>Губернатора Пензенской области</w:t>
            </w:r>
          </w:p>
        </w:tc>
        <w:tc>
          <w:tcPr>
            <w:tcW w:w="5493" w:type="dxa"/>
          </w:tcPr>
          <w:p w:rsidR="003461C3" w:rsidRDefault="003461C3" w:rsidP="00023A11">
            <w:pPr>
              <w:widowControl/>
              <w:rPr>
                <w:sz w:val="28"/>
              </w:rPr>
            </w:pPr>
          </w:p>
          <w:p w:rsidR="003461C3" w:rsidRDefault="00076CAB" w:rsidP="00076CAB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461C3">
              <w:rPr>
                <w:sz w:val="28"/>
              </w:rPr>
              <w:t>Н.П. Симонов</w:t>
            </w:r>
          </w:p>
        </w:tc>
      </w:tr>
    </w:tbl>
    <w:p w:rsidR="003461C3" w:rsidRDefault="003461C3">
      <w:pPr>
        <w:jc w:val="both"/>
        <w:rPr>
          <w:sz w:val="28"/>
        </w:rPr>
        <w:sectPr w:rsidR="003461C3" w:rsidSect="00C8257D"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p w:rsidR="003461C3" w:rsidRPr="00023A11" w:rsidRDefault="003461C3" w:rsidP="004424D5">
      <w:pPr>
        <w:tabs>
          <w:tab w:val="left" w:pos="12285"/>
          <w:tab w:val="right" w:pos="14629"/>
        </w:tabs>
        <w:autoSpaceDE w:val="0"/>
        <w:autoSpaceDN w:val="0"/>
        <w:spacing w:line="216" w:lineRule="auto"/>
        <w:ind w:left="9497"/>
        <w:jc w:val="center"/>
        <w:outlineLvl w:val="1"/>
        <w:rPr>
          <w:color w:val="000000"/>
          <w:sz w:val="24"/>
          <w:szCs w:val="24"/>
        </w:rPr>
      </w:pPr>
      <w:r w:rsidRPr="00023A11">
        <w:rPr>
          <w:color w:val="000000"/>
          <w:sz w:val="24"/>
          <w:szCs w:val="24"/>
        </w:rPr>
        <w:t>Приложение № 1</w:t>
      </w:r>
      <w:r w:rsidRPr="00023A11">
        <w:rPr>
          <w:color w:val="000000"/>
          <w:sz w:val="24"/>
          <w:szCs w:val="24"/>
        </w:rPr>
        <w:br/>
        <w:t>к постановлению Правительства</w:t>
      </w:r>
      <w:r w:rsidRPr="00023A11">
        <w:rPr>
          <w:color w:val="000000"/>
          <w:sz w:val="24"/>
          <w:szCs w:val="24"/>
        </w:rPr>
        <w:br/>
        <w:t>Пензенской области</w:t>
      </w:r>
      <w:r w:rsidRPr="00023A11">
        <w:rPr>
          <w:color w:val="000000"/>
          <w:sz w:val="24"/>
          <w:szCs w:val="24"/>
        </w:rPr>
        <w:br/>
        <w:t xml:space="preserve">от </w:t>
      </w:r>
      <w:r w:rsidR="00076CAB">
        <w:rPr>
          <w:color w:val="000000"/>
          <w:sz w:val="24"/>
          <w:szCs w:val="24"/>
        </w:rPr>
        <w:t xml:space="preserve">17.05.2019 </w:t>
      </w:r>
      <w:r w:rsidRPr="00023A11">
        <w:rPr>
          <w:color w:val="000000"/>
          <w:sz w:val="24"/>
          <w:szCs w:val="24"/>
        </w:rPr>
        <w:t>№</w:t>
      </w:r>
      <w:r w:rsidR="00076CAB">
        <w:rPr>
          <w:color w:val="000000"/>
          <w:sz w:val="24"/>
          <w:szCs w:val="24"/>
        </w:rPr>
        <w:t xml:space="preserve"> 288-пП</w:t>
      </w:r>
    </w:p>
    <w:p w:rsidR="003461C3" w:rsidRPr="00023A11" w:rsidRDefault="003461C3" w:rsidP="004424D5">
      <w:pPr>
        <w:widowControl/>
        <w:autoSpaceDE w:val="0"/>
        <w:autoSpaceDN w:val="0"/>
        <w:adjustRightInd w:val="0"/>
        <w:spacing w:line="216" w:lineRule="auto"/>
        <w:ind w:left="9497"/>
        <w:jc w:val="center"/>
        <w:outlineLvl w:val="0"/>
        <w:rPr>
          <w:sz w:val="24"/>
          <w:szCs w:val="24"/>
        </w:rPr>
      </w:pPr>
    </w:p>
    <w:p w:rsidR="003461C3" w:rsidRPr="00023A11" w:rsidRDefault="003461C3" w:rsidP="004424D5">
      <w:pPr>
        <w:widowControl/>
        <w:autoSpaceDE w:val="0"/>
        <w:autoSpaceDN w:val="0"/>
        <w:adjustRightInd w:val="0"/>
        <w:spacing w:line="216" w:lineRule="auto"/>
        <w:ind w:left="9497"/>
        <w:jc w:val="center"/>
        <w:outlineLvl w:val="0"/>
        <w:rPr>
          <w:sz w:val="24"/>
          <w:szCs w:val="24"/>
        </w:rPr>
      </w:pPr>
      <w:r w:rsidRPr="00023A11">
        <w:rPr>
          <w:sz w:val="24"/>
          <w:szCs w:val="24"/>
        </w:rPr>
        <w:t>Приложение № 1</w:t>
      </w:r>
    </w:p>
    <w:p w:rsidR="003461C3" w:rsidRPr="00023A11" w:rsidRDefault="003461C3" w:rsidP="004424D5">
      <w:pPr>
        <w:widowControl/>
        <w:autoSpaceDE w:val="0"/>
        <w:autoSpaceDN w:val="0"/>
        <w:adjustRightInd w:val="0"/>
        <w:spacing w:line="216" w:lineRule="auto"/>
        <w:ind w:left="9497"/>
        <w:jc w:val="center"/>
        <w:rPr>
          <w:sz w:val="24"/>
          <w:szCs w:val="24"/>
        </w:rPr>
      </w:pPr>
      <w:r w:rsidRPr="00023A11">
        <w:rPr>
          <w:sz w:val="24"/>
          <w:szCs w:val="24"/>
        </w:rPr>
        <w:t>к государственной программе</w:t>
      </w:r>
    </w:p>
    <w:p w:rsidR="003461C3" w:rsidRPr="00023A11" w:rsidRDefault="003461C3" w:rsidP="004424D5">
      <w:pPr>
        <w:widowControl/>
        <w:autoSpaceDE w:val="0"/>
        <w:autoSpaceDN w:val="0"/>
        <w:adjustRightInd w:val="0"/>
        <w:spacing w:line="216" w:lineRule="auto"/>
        <w:ind w:left="9497"/>
        <w:jc w:val="center"/>
        <w:rPr>
          <w:sz w:val="24"/>
          <w:szCs w:val="24"/>
        </w:rPr>
      </w:pPr>
      <w:r w:rsidRPr="00023A11">
        <w:rPr>
          <w:sz w:val="24"/>
          <w:szCs w:val="24"/>
        </w:rPr>
        <w:t>Пензенской области</w:t>
      </w:r>
    </w:p>
    <w:p w:rsidR="003461C3" w:rsidRPr="00023A11" w:rsidRDefault="003461C3" w:rsidP="004424D5">
      <w:pPr>
        <w:widowControl/>
        <w:autoSpaceDE w:val="0"/>
        <w:autoSpaceDN w:val="0"/>
        <w:adjustRightInd w:val="0"/>
        <w:spacing w:line="216" w:lineRule="auto"/>
        <w:ind w:left="9497"/>
        <w:jc w:val="center"/>
        <w:rPr>
          <w:sz w:val="24"/>
          <w:szCs w:val="24"/>
        </w:rPr>
      </w:pPr>
      <w:r w:rsidRPr="00023A11">
        <w:rPr>
          <w:sz w:val="24"/>
          <w:szCs w:val="24"/>
        </w:rPr>
        <w:t>"Защита населения и территорий</w:t>
      </w:r>
    </w:p>
    <w:p w:rsidR="003461C3" w:rsidRPr="00023A11" w:rsidRDefault="003461C3" w:rsidP="004424D5">
      <w:pPr>
        <w:widowControl/>
        <w:autoSpaceDE w:val="0"/>
        <w:autoSpaceDN w:val="0"/>
        <w:adjustRightInd w:val="0"/>
        <w:spacing w:line="216" w:lineRule="auto"/>
        <w:ind w:left="9497"/>
        <w:jc w:val="center"/>
        <w:rPr>
          <w:sz w:val="24"/>
          <w:szCs w:val="24"/>
        </w:rPr>
      </w:pPr>
      <w:r w:rsidRPr="00023A11">
        <w:rPr>
          <w:sz w:val="24"/>
          <w:szCs w:val="24"/>
        </w:rPr>
        <w:t>от чрезвычайных ситуаций,</w:t>
      </w:r>
    </w:p>
    <w:p w:rsidR="003461C3" w:rsidRPr="00023A11" w:rsidRDefault="003461C3" w:rsidP="004424D5">
      <w:pPr>
        <w:widowControl/>
        <w:autoSpaceDE w:val="0"/>
        <w:autoSpaceDN w:val="0"/>
        <w:adjustRightInd w:val="0"/>
        <w:spacing w:line="216" w:lineRule="auto"/>
        <w:ind w:left="9497"/>
        <w:jc w:val="center"/>
        <w:rPr>
          <w:sz w:val="24"/>
          <w:szCs w:val="24"/>
        </w:rPr>
      </w:pPr>
      <w:r w:rsidRPr="00023A11">
        <w:rPr>
          <w:sz w:val="24"/>
          <w:szCs w:val="24"/>
        </w:rPr>
        <w:t>обеспечение пожарной безопасности</w:t>
      </w:r>
    </w:p>
    <w:p w:rsidR="003461C3" w:rsidRPr="00023A11" w:rsidRDefault="003461C3" w:rsidP="004424D5">
      <w:pPr>
        <w:widowControl/>
        <w:autoSpaceDE w:val="0"/>
        <w:autoSpaceDN w:val="0"/>
        <w:adjustRightInd w:val="0"/>
        <w:spacing w:line="216" w:lineRule="auto"/>
        <w:ind w:left="9497"/>
        <w:jc w:val="center"/>
        <w:rPr>
          <w:sz w:val="24"/>
          <w:szCs w:val="24"/>
        </w:rPr>
      </w:pPr>
      <w:r w:rsidRPr="00023A11">
        <w:rPr>
          <w:sz w:val="24"/>
          <w:szCs w:val="24"/>
        </w:rPr>
        <w:t>в Пензенской области</w:t>
      </w:r>
    </w:p>
    <w:p w:rsidR="003461C3" w:rsidRPr="00023A11" w:rsidRDefault="003461C3" w:rsidP="004424D5">
      <w:pPr>
        <w:widowControl/>
        <w:autoSpaceDE w:val="0"/>
        <w:autoSpaceDN w:val="0"/>
        <w:adjustRightInd w:val="0"/>
        <w:spacing w:line="216" w:lineRule="auto"/>
        <w:ind w:left="9497"/>
        <w:jc w:val="center"/>
        <w:rPr>
          <w:sz w:val="24"/>
          <w:szCs w:val="24"/>
        </w:rPr>
      </w:pPr>
      <w:r w:rsidRPr="00023A11">
        <w:rPr>
          <w:sz w:val="24"/>
          <w:szCs w:val="24"/>
        </w:rPr>
        <w:t>на 2014 - 2022 годы"</w:t>
      </w:r>
    </w:p>
    <w:p w:rsidR="003461C3" w:rsidRPr="00023A11" w:rsidRDefault="003461C3" w:rsidP="00023A11">
      <w:pPr>
        <w:widowControl/>
        <w:autoSpaceDE w:val="0"/>
        <w:autoSpaceDN w:val="0"/>
        <w:adjustRightInd w:val="0"/>
        <w:spacing w:line="221" w:lineRule="auto"/>
        <w:jc w:val="right"/>
        <w:rPr>
          <w:sz w:val="24"/>
          <w:szCs w:val="24"/>
        </w:rPr>
      </w:pPr>
    </w:p>
    <w:p w:rsidR="00023A11" w:rsidRDefault="00023A11" w:rsidP="00023A11">
      <w:pPr>
        <w:widowControl/>
        <w:autoSpaceDE w:val="0"/>
        <w:autoSpaceDN w:val="0"/>
        <w:adjustRightInd w:val="0"/>
        <w:spacing w:line="221" w:lineRule="auto"/>
        <w:jc w:val="center"/>
        <w:rPr>
          <w:b/>
          <w:sz w:val="24"/>
          <w:szCs w:val="24"/>
        </w:rPr>
      </w:pPr>
    </w:p>
    <w:p w:rsidR="003461C3" w:rsidRPr="00823FC9" w:rsidRDefault="003461C3" w:rsidP="00023A11">
      <w:pPr>
        <w:widowControl/>
        <w:autoSpaceDE w:val="0"/>
        <w:autoSpaceDN w:val="0"/>
        <w:adjustRightInd w:val="0"/>
        <w:spacing w:line="221" w:lineRule="auto"/>
        <w:jc w:val="center"/>
        <w:rPr>
          <w:b/>
          <w:sz w:val="24"/>
          <w:szCs w:val="24"/>
        </w:rPr>
      </w:pPr>
      <w:proofErr w:type="gramStart"/>
      <w:r w:rsidRPr="00823FC9">
        <w:rPr>
          <w:b/>
          <w:sz w:val="24"/>
          <w:szCs w:val="24"/>
        </w:rPr>
        <w:t>П</w:t>
      </w:r>
      <w:proofErr w:type="gramEnd"/>
      <w:r w:rsidR="00023A11">
        <w:rPr>
          <w:b/>
          <w:sz w:val="24"/>
          <w:szCs w:val="24"/>
        </w:rPr>
        <w:t xml:space="preserve"> </w:t>
      </w:r>
      <w:r w:rsidRPr="00823FC9">
        <w:rPr>
          <w:b/>
          <w:sz w:val="24"/>
          <w:szCs w:val="24"/>
        </w:rPr>
        <w:t>Е</w:t>
      </w:r>
      <w:r w:rsidR="00023A11">
        <w:rPr>
          <w:b/>
          <w:sz w:val="24"/>
          <w:szCs w:val="24"/>
        </w:rPr>
        <w:t xml:space="preserve"> </w:t>
      </w:r>
      <w:r w:rsidRPr="00823FC9">
        <w:rPr>
          <w:b/>
          <w:sz w:val="24"/>
          <w:szCs w:val="24"/>
        </w:rPr>
        <w:t>Р</w:t>
      </w:r>
      <w:r w:rsidR="00023A11">
        <w:rPr>
          <w:b/>
          <w:sz w:val="24"/>
          <w:szCs w:val="24"/>
        </w:rPr>
        <w:t xml:space="preserve"> </w:t>
      </w:r>
      <w:r w:rsidRPr="00823FC9">
        <w:rPr>
          <w:b/>
          <w:sz w:val="24"/>
          <w:szCs w:val="24"/>
        </w:rPr>
        <w:t>Е</w:t>
      </w:r>
      <w:r w:rsidR="00023A11">
        <w:rPr>
          <w:b/>
          <w:sz w:val="24"/>
          <w:szCs w:val="24"/>
        </w:rPr>
        <w:t xml:space="preserve"> </w:t>
      </w:r>
      <w:r w:rsidRPr="00823FC9">
        <w:rPr>
          <w:b/>
          <w:sz w:val="24"/>
          <w:szCs w:val="24"/>
        </w:rPr>
        <w:t>Ч</w:t>
      </w:r>
      <w:r w:rsidR="00023A11">
        <w:rPr>
          <w:b/>
          <w:sz w:val="24"/>
          <w:szCs w:val="24"/>
        </w:rPr>
        <w:t xml:space="preserve"> </w:t>
      </w:r>
      <w:r w:rsidRPr="00823FC9">
        <w:rPr>
          <w:b/>
          <w:sz w:val="24"/>
          <w:szCs w:val="24"/>
        </w:rPr>
        <w:t>Е</w:t>
      </w:r>
      <w:r w:rsidR="00023A11">
        <w:rPr>
          <w:b/>
          <w:sz w:val="24"/>
          <w:szCs w:val="24"/>
        </w:rPr>
        <w:t xml:space="preserve"> </w:t>
      </w:r>
      <w:r w:rsidRPr="00823FC9">
        <w:rPr>
          <w:b/>
          <w:sz w:val="24"/>
          <w:szCs w:val="24"/>
        </w:rPr>
        <w:t>Н</w:t>
      </w:r>
      <w:r w:rsidR="00023A11">
        <w:rPr>
          <w:b/>
          <w:sz w:val="24"/>
          <w:szCs w:val="24"/>
        </w:rPr>
        <w:t xml:space="preserve"> </w:t>
      </w:r>
      <w:r w:rsidRPr="00823FC9">
        <w:rPr>
          <w:b/>
          <w:sz w:val="24"/>
          <w:szCs w:val="24"/>
        </w:rPr>
        <w:t xml:space="preserve">Ь </w:t>
      </w:r>
    </w:p>
    <w:p w:rsidR="003461C3" w:rsidRPr="00823FC9" w:rsidRDefault="003461C3" w:rsidP="004424D5">
      <w:pPr>
        <w:widowControl/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823FC9">
        <w:rPr>
          <w:b/>
          <w:sz w:val="24"/>
          <w:szCs w:val="24"/>
        </w:rPr>
        <w:t>целевых показателей государственной программы Пензенской области "Защита населения и территорий от чрезвычайных ситуаций, обеспечение пожарной безопасности в Пензенской области на 2014 - 2022 годы"</w:t>
      </w:r>
    </w:p>
    <w:p w:rsidR="003461C3" w:rsidRPr="004424D5" w:rsidRDefault="003461C3" w:rsidP="004424D5">
      <w:pPr>
        <w:widowControl/>
        <w:autoSpaceDE w:val="0"/>
        <w:autoSpaceDN w:val="0"/>
        <w:adjustRightInd w:val="0"/>
        <w:spacing w:line="216" w:lineRule="auto"/>
        <w:ind w:firstLine="540"/>
        <w:jc w:val="both"/>
        <w:outlineLvl w:val="0"/>
        <w:rPr>
          <w:sz w:val="10"/>
          <w:szCs w:val="10"/>
        </w:rPr>
      </w:pPr>
    </w:p>
    <w:tbl>
      <w:tblPr>
        <w:tblStyle w:val="ac"/>
        <w:tblW w:w="15134" w:type="dxa"/>
        <w:tblLayout w:type="fixed"/>
        <w:tblLook w:val="0000" w:firstRow="0" w:lastRow="0" w:firstColumn="0" w:lastColumn="0" w:noHBand="0" w:noVBand="0"/>
      </w:tblPr>
      <w:tblGrid>
        <w:gridCol w:w="733"/>
        <w:gridCol w:w="2759"/>
        <w:gridCol w:w="1152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418"/>
      </w:tblGrid>
      <w:tr w:rsidR="003461C3" w:rsidRPr="00023A11" w:rsidTr="00023A11">
        <w:tc>
          <w:tcPr>
            <w:tcW w:w="3492" w:type="dxa"/>
            <w:gridSpan w:val="2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1642" w:type="dxa"/>
            <w:gridSpan w:val="10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Пензенской области </w:t>
            </w:r>
          </w:p>
        </w:tc>
      </w:tr>
      <w:tr w:rsidR="003461C3" w:rsidRPr="00023A11" w:rsidTr="00023A11">
        <w:tc>
          <w:tcPr>
            <w:tcW w:w="733" w:type="dxa"/>
            <w:vMerge w:val="restart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023A1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23A11"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2759" w:type="dxa"/>
            <w:vMerge w:val="restart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1152" w:type="dxa"/>
            <w:vMerge w:val="restart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023A11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="00023A11">
              <w:rPr>
                <w:rFonts w:ascii="Times New Roman" w:hAnsi="Times New Roman"/>
                <w:sz w:val="24"/>
                <w:szCs w:val="24"/>
              </w:rPr>
              <w:t>-</w:t>
            </w:r>
            <w:r w:rsidRPr="00023A11">
              <w:rPr>
                <w:rFonts w:ascii="Times New Roman" w:hAnsi="Times New Roman"/>
                <w:sz w:val="24"/>
                <w:szCs w:val="24"/>
              </w:rPr>
              <w:t>рения</w:t>
            </w:r>
            <w:proofErr w:type="gramEnd"/>
            <w:r w:rsidRPr="00023A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90" w:type="dxa"/>
            <w:gridSpan w:val="9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Значения целевых показателей </w:t>
            </w:r>
          </w:p>
        </w:tc>
      </w:tr>
      <w:tr w:rsidR="003461C3" w:rsidRPr="00023A11" w:rsidTr="00023A11">
        <w:tc>
          <w:tcPr>
            <w:tcW w:w="733" w:type="dxa"/>
            <w:vMerge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ind w:firstLine="54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  <w:vMerge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ind w:firstLine="54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ind w:firstLine="54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2014 г.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2015 г.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2016 г.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2017 г.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2018 г.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2020 г.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2021 г. </w:t>
            </w:r>
          </w:p>
        </w:tc>
        <w:tc>
          <w:tcPr>
            <w:tcW w:w="1418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2022 г. </w:t>
            </w:r>
          </w:p>
        </w:tc>
      </w:tr>
    </w:tbl>
    <w:p w:rsidR="00023A11" w:rsidRPr="00023A11" w:rsidRDefault="00023A11" w:rsidP="004424D5">
      <w:pPr>
        <w:spacing w:line="216" w:lineRule="auto"/>
        <w:rPr>
          <w:sz w:val="4"/>
          <w:szCs w:val="4"/>
        </w:rPr>
      </w:pPr>
    </w:p>
    <w:tbl>
      <w:tblPr>
        <w:tblStyle w:val="ac"/>
        <w:tblW w:w="15134" w:type="dxa"/>
        <w:tblLayout w:type="fixed"/>
        <w:tblLook w:val="0000" w:firstRow="0" w:lastRow="0" w:firstColumn="0" w:lastColumn="0" w:noHBand="0" w:noVBand="0"/>
      </w:tblPr>
      <w:tblGrid>
        <w:gridCol w:w="733"/>
        <w:gridCol w:w="2759"/>
        <w:gridCol w:w="1152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418"/>
      </w:tblGrid>
      <w:tr w:rsidR="003461C3" w:rsidRPr="00023A11" w:rsidTr="00C518E5">
        <w:trPr>
          <w:tblHeader/>
        </w:trPr>
        <w:tc>
          <w:tcPr>
            <w:tcW w:w="733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759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152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1418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</w:tr>
      <w:tr w:rsidR="003461C3" w:rsidRPr="00023A11" w:rsidTr="00C518E5">
        <w:tc>
          <w:tcPr>
            <w:tcW w:w="15134" w:type="dxa"/>
            <w:gridSpan w:val="12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Государственная программа Пензенской области "Защита населения и территорий от чрезвычайных ситуаций, обеспечение пожарной безопасности в Пензенской области на 2014 - 2022 годы" </w:t>
            </w:r>
          </w:p>
        </w:tc>
      </w:tr>
      <w:tr w:rsidR="003461C3" w:rsidRPr="00023A11" w:rsidTr="00C518E5">
        <w:tc>
          <w:tcPr>
            <w:tcW w:w="733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2759" w:type="dxa"/>
          </w:tcPr>
          <w:p w:rsidR="003461C3" w:rsidRPr="00023A11" w:rsidRDefault="003461C3" w:rsidP="00FA564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Динамика снижения на территории Пензенской области количества </w:t>
            </w:r>
            <w:r w:rsidRPr="00FA564D">
              <w:rPr>
                <w:rFonts w:ascii="Times New Roman" w:hAnsi="Times New Roman"/>
                <w:spacing w:val="-12"/>
                <w:sz w:val="24"/>
                <w:szCs w:val="24"/>
              </w:rPr>
              <w:t>деструктивных событий</w:t>
            </w:r>
            <w:r w:rsidRPr="00023A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564D">
              <w:rPr>
                <w:rFonts w:ascii="Times New Roman" w:hAnsi="Times New Roman"/>
                <w:spacing w:val="-12"/>
                <w:sz w:val="24"/>
                <w:szCs w:val="24"/>
              </w:rPr>
              <w:t>(пожаров,</w:t>
            </w:r>
            <w:r w:rsidRPr="00023A11">
              <w:rPr>
                <w:rFonts w:ascii="Times New Roman" w:hAnsi="Times New Roman"/>
                <w:sz w:val="24"/>
                <w:szCs w:val="24"/>
              </w:rPr>
              <w:t xml:space="preserve"> происшествий на водных объектах) зарегистрированных </w:t>
            </w:r>
            <w:r w:rsidR="00023A11">
              <w:rPr>
                <w:rFonts w:ascii="Times New Roman" w:hAnsi="Times New Roman"/>
                <w:sz w:val="24"/>
                <w:szCs w:val="24"/>
              </w:rPr>
              <w:br/>
            </w:r>
            <w:r w:rsidRPr="00023A11">
              <w:rPr>
                <w:rFonts w:ascii="Times New Roman" w:hAnsi="Times New Roman"/>
                <w:sz w:val="24"/>
                <w:szCs w:val="24"/>
              </w:rPr>
              <w:t>к аналогичному показателю 2013 года</w:t>
            </w:r>
            <w:proofErr w:type="gramStart"/>
            <w:r w:rsidRPr="00023A11">
              <w:rPr>
                <w:rFonts w:ascii="Times New Roman" w:hAnsi="Times New Roman"/>
                <w:sz w:val="24"/>
                <w:szCs w:val="24"/>
              </w:rPr>
              <w:t xml:space="preserve"> (%) </w:t>
            </w:r>
            <w:proofErr w:type="gramEnd"/>
          </w:p>
        </w:tc>
        <w:tc>
          <w:tcPr>
            <w:tcW w:w="1152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1134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1418" w:type="dxa"/>
          </w:tcPr>
          <w:p w:rsidR="003461C3" w:rsidRPr="00023A11" w:rsidRDefault="003461C3" w:rsidP="004424D5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</w:tr>
      <w:tr w:rsidR="003461C3" w:rsidRPr="00023A11" w:rsidTr="00C518E5">
        <w:tc>
          <w:tcPr>
            <w:tcW w:w="733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759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структурных подразделений объектов здравоохранения, приведенных в соответствие с требованиями санитарных нормативов и правил, задействованных в оказании медицинской помощи населению при возникновении вспышек инфекционных заболеваний </w:t>
            </w:r>
          </w:p>
        </w:tc>
        <w:tc>
          <w:tcPr>
            <w:tcW w:w="1152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418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61C3" w:rsidRPr="00023A11" w:rsidTr="00C518E5">
        <w:tc>
          <w:tcPr>
            <w:tcW w:w="733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2759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Доля населения Пензенской области, охваченного системой обеспечения вызова экстренных оперативных служб по единому номеру "112" </w:t>
            </w:r>
          </w:p>
        </w:tc>
        <w:tc>
          <w:tcPr>
            <w:tcW w:w="1152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3461C3" w:rsidRPr="00023A11" w:rsidRDefault="003461C3" w:rsidP="00346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461C3" w:rsidRPr="00023A11" w:rsidTr="00C518E5">
        <w:tc>
          <w:tcPr>
            <w:tcW w:w="15134" w:type="dxa"/>
            <w:gridSpan w:val="12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Подпрограмма 1 "Снижение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области" </w:t>
            </w:r>
          </w:p>
        </w:tc>
      </w:tr>
      <w:tr w:rsidR="003461C3" w:rsidRPr="00023A11" w:rsidTr="00C518E5">
        <w:tc>
          <w:tcPr>
            <w:tcW w:w="733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1.1 </w:t>
            </w:r>
          </w:p>
        </w:tc>
        <w:tc>
          <w:tcPr>
            <w:tcW w:w="2759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Динамика снижения на территории Пензенской области общего количества зарегистрированных пожаров к аналогичному показателю 2013 года </w:t>
            </w:r>
          </w:p>
        </w:tc>
        <w:tc>
          <w:tcPr>
            <w:tcW w:w="1152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1134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1418" w:type="dxa"/>
          </w:tcPr>
          <w:p w:rsidR="003461C3" w:rsidRPr="00023A11" w:rsidRDefault="003461C3" w:rsidP="003461C3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</w:tr>
      <w:tr w:rsidR="003461C3" w:rsidRPr="00023A11" w:rsidTr="00C518E5">
        <w:tc>
          <w:tcPr>
            <w:tcW w:w="733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</w:p>
        </w:tc>
        <w:tc>
          <w:tcPr>
            <w:tcW w:w="2759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Доля государственных учреждений, в которых в полном объеме смонтирована система автоматической пожарной сигнализации, от общего количества государственных учреждений, подлежащих оборудованию автоматической пожарной сигнализацией </w:t>
            </w:r>
          </w:p>
        </w:tc>
        <w:tc>
          <w:tcPr>
            <w:tcW w:w="1152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82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84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86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88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90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95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461C3" w:rsidRPr="00023A11" w:rsidTr="00C518E5">
        <w:tc>
          <w:tcPr>
            <w:tcW w:w="733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</w:p>
        </w:tc>
        <w:tc>
          <w:tcPr>
            <w:tcW w:w="2759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Увеличение удельного веса населения Пензенской области, охваченного различными техническими средствами оповещения, в случае возникновения чрезвычайных ситуаций </w:t>
            </w:r>
          </w:p>
        </w:tc>
        <w:tc>
          <w:tcPr>
            <w:tcW w:w="1152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58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65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65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65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70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75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80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80 </w:t>
            </w:r>
          </w:p>
        </w:tc>
        <w:tc>
          <w:tcPr>
            <w:tcW w:w="1418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461C3" w:rsidRPr="00023A11" w:rsidTr="00C518E5">
        <w:tc>
          <w:tcPr>
            <w:tcW w:w="15134" w:type="dxa"/>
            <w:gridSpan w:val="12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Подпрограмма 2 "Система химической и биологической безопасности Пензенской области" </w:t>
            </w:r>
          </w:p>
        </w:tc>
      </w:tr>
      <w:tr w:rsidR="003461C3" w:rsidRPr="00023A11" w:rsidTr="00C518E5">
        <w:tc>
          <w:tcPr>
            <w:tcW w:w="733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</w:p>
        </w:tc>
        <w:tc>
          <w:tcPr>
            <w:tcW w:w="2759" w:type="dxa"/>
          </w:tcPr>
          <w:p w:rsidR="00267266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Снижение количества объектов (мест хранения) опасных отходов (пестициды) </w:t>
            </w:r>
          </w:p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с истекшим сроком хранения </w:t>
            </w:r>
          </w:p>
        </w:tc>
        <w:tc>
          <w:tcPr>
            <w:tcW w:w="1152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418" w:type="dxa"/>
          </w:tcPr>
          <w:p w:rsidR="003461C3" w:rsidRPr="00023A11" w:rsidRDefault="003461C3" w:rsidP="004C4E6C">
            <w:pPr>
              <w:widowControl/>
              <w:autoSpaceDE w:val="0"/>
              <w:autoSpaceDN w:val="0"/>
              <w:adjustRightInd w:val="0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A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3461C3" w:rsidRPr="00C518E5" w:rsidTr="00C518E5">
        <w:tc>
          <w:tcPr>
            <w:tcW w:w="733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</w:p>
        </w:tc>
        <w:tc>
          <w:tcPr>
            <w:tcW w:w="2759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структурных </w:t>
            </w:r>
            <w:proofErr w:type="spellStart"/>
            <w:proofErr w:type="gramStart"/>
            <w:r w:rsidRPr="00C518E5">
              <w:rPr>
                <w:rFonts w:ascii="Times New Roman" w:hAnsi="Times New Roman"/>
                <w:sz w:val="24"/>
                <w:szCs w:val="24"/>
              </w:rPr>
              <w:t>подраз</w:t>
            </w:r>
            <w:proofErr w:type="spellEnd"/>
            <w:r w:rsidR="00C518E5">
              <w:rPr>
                <w:rFonts w:ascii="Times New Roman" w:hAnsi="Times New Roman"/>
                <w:sz w:val="24"/>
                <w:szCs w:val="24"/>
              </w:rPr>
              <w:t>-</w:t>
            </w:r>
            <w:r w:rsidRPr="00C518E5">
              <w:rPr>
                <w:rFonts w:ascii="Times New Roman" w:hAnsi="Times New Roman"/>
                <w:sz w:val="24"/>
                <w:szCs w:val="24"/>
              </w:rPr>
              <w:t>делений</w:t>
            </w:r>
            <w:proofErr w:type="gramEnd"/>
            <w:r w:rsidRPr="00C518E5">
              <w:rPr>
                <w:rFonts w:ascii="Times New Roman" w:hAnsi="Times New Roman"/>
                <w:sz w:val="24"/>
                <w:szCs w:val="24"/>
              </w:rPr>
              <w:t xml:space="preserve"> объектов здравоохранения, оснащенных соответствующим оборудованием и техникой, </w:t>
            </w:r>
            <w:proofErr w:type="spellStart"/>
            <w:r w:rsidRPr="00C518E5">
              <w:rPr>
                <w:rFonts w:ascii="Times New Roman" w:hAnsi="Times New Roman"/>
                <w:sz w:val="24"/>
                <w:szCs w:val="24"/>
              </w:rPr>
              <w:t>задейство</w:t>
            </w:r>
            <w:proofErr w:type="spellEnd"/>
            <w:r w:rsidR="0044038F">
              <w:rPr>
                <w:rFonts w:ascii="Times New Roman" w:hAnsi="Times New Roman"/>
                <w:sz w:val="24"/>
                <w:szCs w:val="24"/>
              </w:rPr>
              <w:t>-</w:t>
            </w:r>
            <w:r w:rsidRPr="00C518E5">
              <w:rPr>
                <w:rFonts w:ascii="Times New Roman" w:hAnsi="Times New Roman"/>
                <w:sz w:val="24"/>
                <w:szCs w:val="24"/>
              </w:rPr>
              <w:t>ванных в оказании медицинской помощи населению при возник</w:t>
            </w:r>
            <w:r w:rsidR="0044038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518E5">
              <w:rPr>
                <w:rFonts w:ascii="Times New Roman" w:hAnsi="Times New Roman"/>
                <w:sz w:val="24"/>
                <w:szCs w:val="24"/>
              </w:rPr>
              <w:t>новении</w:t>
            </w:r>
            <w:proofErr w:type="spellEnd"/>
            <w:r w:rsidRPr="00C518E5">
              <w:rPr>
                <w:rFonts w:ascii="Times New Roman" w:hAnsi="Times New Roman"/>
                <w:sz w:val="24"/>
                <w:szCs w:val="24"/>
              </w:rPr>
              <w:t xml:space="preserve"> вспышек инфекционных заболеваний </w:t>
            </w:r>
          </w:p>
        </w:tc>
        <w:tc>
          <w:tcPr>
            <w:tcW w:w="1152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418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61C3" w:rsidRPr="00C518E5" w:rsidTr="00C518E5">
        <w:tc>
          <w:tcPr>
            <w:tcW w:w="733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2.3. </w:t>
            </w:r>
          </w:p>
        </w:tc>
        <w:tc>
          <w:tcPr>
            <w:tcW w:w="2759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spellStart"/>
            <w:proofErr w:type="gramStart"/>
            <w:r w:rsidRPr="00C518E5">
              <w:rPr>
                <w:rFonts w:ascii="Times New Roman" w:hAnsi="Times New Roman"/>
                <w:sz w:val="24"/>
                <w:szCs w:val="24"/>
              </w:rPr>
              <w:t>установ</w:t>
            </w:r>
            <w:proofErr w:type="spellEnd"/>
            <w:r w:rsidR="0044038F">
              <w:rPr>
                <w:rFonts w:ascii="Times New Roman" w:hAnsi="Times New Roman"/>
                <w:sz w:val="24"/>
                <w:szCs w:val="24"/>
              </w:rPr>
              <w:t>-</w:t>
            </w:r>
            <w:r w:rsidRPr="00C518E5">
              <w:rPr>
                <w:rFonts w:ascii="Times New Roman" w:hAnsi="Times New Roman"/>
                <w:sz w:val="24"/>
                <w:szCs w:val="24"/>
              </w:rPr>
              <w:t>ленных</w:t>
            </w:r>
            <w:proofErr w:type="gramEnd"/>
            <w:r w:rsidRPr="00C518E5">
              <w:rPr>
                <w:rFonts w:ascii="Times New Roman" w:hAnsi="Times New Roman"/>
                <w:sz w:val="24"/>
                <w:szCs w:val="24"/>
              </w:rPr>
              <w:t xml:space="preserve"> категорий населения Пензенской области средствами </w:t>
            </w:r>
            <w:r w:rsidRPr="0044038F">
              <w:rPr>
                <w:rFonts w:ascii="Times New Roman" w:hAnsi="Times New Roman"/>
                <w:spacing w:val="-8"/>
                <w:sz w:val="24"/>
                <w:szCs w:val="24"/>
              </w:rPr>
              <w:t>индивидуальной защиты</w:t>
            </w:r>
            <w:r w:rsidRPr="00C51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79,13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79,21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79,22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79,35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79,43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79,44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79,57 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79,77 </w:t>
            </w:r>
          </w:p>
        </w:tc>
        <w:tc>
          <w:tcPr>
            <w:tcW w:w="1418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80,00</w:t>
            </w:r>
          </w:p>
        </w:tc>
      </w:tr>
      <w:tr w:rsidR="003461C3" w:rsidRPr="00C518E5" w:rsidTr="00C518E5">
        <w:tc>
          <w:tcPr>
            <w:tcW w:w="15134" w:type="dxa"/>
            <w:gridSpan w:val="12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Подпрограмма 3 "Создание системы обеспечения вызова экстренных оперативных служб по единому номеру "112" в Пензенской области" </w:t>
            </w:r>
          </w:p>
        </w:tc>
      </w:tr>
      <w:tr w:rsidR="003461C3" w:rsidRPr="00C518E5" w:rsidTr="00C518E5">
        <w:tc>
          <w:tcPr>
            <w:tcW w:w="733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3.1. </w:t>
            </w:r>
          </w:p>
        </w:tc>
        <w:tc>
          <w:tcPr>
            <w:tcW w:w="2759" w:type="dxa"/>
          </w:tcPr>
          <w:p w:rsidR="003461C3" w:rsidRPr="00C518E5" w:rsidRDefault="003461C3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Количество созданных центров обработки вызовов Системы</w:t>
            </w:r>
            <w:r w:rsidR="00C518E5" w:rsidRPr="00C51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18E5">
              <w:rPr>
                <w:rFonts w:ascii="Times New Roman" w:hAnsi="Times New Roman"/>
                <w:sz w:val="24"/>
                <w:szCs w:val="24"/>
              </w:rPr>
              <w:t>-</w:t>
            </w:r>
            <w:r w:rsidR="00C518E5" w:rsidRPr="00C518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18E5">
              <w:rPr>
                <w:rFonts w:ascii="Times New Roman" w:hAnsi="Times New Roman"/>
                <w:sz w:val="24"/>
                <w:szCs w:val="24"/>
              </w:rPr>
              <w:t xml:space="preserve">112 на территории Пензенской области </w:t>
            </w:r>
          </w:p>
        </w:tc>
        <w:tc>
          <w:tcPr>
            <w:tcW w:w="1152" w:type="dxa"/>
          </w:tcPr>
          <w:p w:rsidR="003461C3" w:rsidRPr="00C518E5" w:rsidRDefault="003461C3" w:rsidP="0044038F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61C3" w:rsidRPr="00C518E5" w:rsidRDefault="003461C3" w:rsidP="0044038F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461C3" w:rsidRPr="00C518E5" w:rsidRDefault="003461C3" w:rsidP="0044038F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518E5" w:rsidRPr="00C518E5" w:rsidTr="00C518E5">
        <w:tc>
          <w:tcPr>
            <w:tcW w:w="733" w:type="dxa"/>
          </w:tcPr>
          <w:p w:rsidR="00C518E5" w:rsidRPr="00C518E5" w:rsidRDefault="00C518E5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3.2. </w:t>
            </w:r>
          </w:p>
        </w:tc>
        <w:tc>
          <w:tcPr>
            <w:tcW w:w="2759" w:type="dxa"/>
          </w:tcPr>
          <w:p w:rsidR="00C518E5" w:rsidRPr="00C518E5" w:rsidRDefault="00C518E5" w:rsidP="0044038F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 xml:space="preserve">Сокращение среднего времени комплексного реагирования </w:t>
            </w:r>
            <w:proofErr w:type="gramStart"/>
            <w:r w:rsidRPr="00C518E5">
              <w:rPr>
                <w:rFonts w:ascii="Times New Roman" w:hAnsi="Times New Roman"/>
                <w:sz w:val="24"/>
                <w:szCs w:val="24"/>
              </w:rPr>
              <w:t>экстрен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518E5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C518E5">
              <w:rPr>
                <w:rFonts w:ascii="Times New Roman" w:hAnsi="Times New Roman"/>
                <w:sz w:val="24"/>
                <w:szCs w:val="24"/>
              </w:rPr>
              <w:t xml:space="preserve"> оперативных служб на обращения населения по номеру "112" на территории Пензенской области по сравнению с предыдущим годом </w:t>
            </w:r>
          </w:p>
        </w:tc>
        <w:tc>
          <w:tcPr>
            <w:tcW w:w="1152" w:type="dxa"/>
          </w:tcPr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8E5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C518E5" w:rsidRPr="00C518E5" w:rsidRDefault="00C518E5" w:rsidP="004403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61C3" w:rsidRPr="00823FC9" w:rsidRDefault="003461C3" w:rsidP="003461C3">
      <w:pPr>
        <w:tabs>
          <w:tab w:val="left" w:pos="12285"/>
          <w:tab w:val="right" w:pos="14629"/>
        </w:tabs>
        <w:autoSpaceDE w:val="0"/>
        <w:autoSpaceDN w:val="0"/>
        <w:jc w:val="right"/>
        <w:outlineLvl w:val="1"/>
        <w:rPr>
          <w:color w:val="000000"/>
          <w:sz w:val="28"/>
          <w:szCs w:val="28"/>
        </w:rPr>
      </w:pPr>
    </w:p>
    <w:p w:rsidR="003461C3" w:rsidRDefault="0044038F" w:rsidP="0044038F">
      <w:pPr>
        <w:jc w:val="center"/>
        <w:rPr>
          <w:sz w:val="28"/>
        </w:rPr>
        <w:sectPr w:rsidR="003461C3" w:rsidSect="00023A11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>
        <w:rPr>
          <w:sz w:val="28"/>
        </w:rPr>
        <w:t>_________</w:t>
      </w:r>
    </w:p>
    <w:p w:rsidR="003461C3" w:rsidRPr="0044038F" w:rsidRDefault="003461C3" w:rsidP="00304043">
      <w:pPr>
        <w:tabs>
          <w:tab w:val="left" w:pos="12285"/>
          <w:tab w:val="right" w:pos="14629"/>
        </w:tabs>
        <w:autoSpaceDE w:val="0"/>
        <w:autoSpaceDN w:val="0"/>
        <w:spacing w:line="204" w:lineRule="auto"/>
        <w:ind w:left="9923"/>
        <w:jc w:val="center"/>
        <w:outlineLvl w:val="1"/>
        <w:rPr>
          <w:color w:val="000000"/>
          <w:sz w:val="24"/>
          <w:szCs w:val="24"/>
        </w:rPr>
      </w:pPr>
      <w:r w:rsidRPr="0044038F">
        <w:rPr>
          <w:color w:val="000000"/>
          <w:sz w:val="24"/>
          <w:szCs w:val="24"/>
        </w:rPr>
        <w:t>Приложение № 2</w:t>
      </w:r>
      <w:r w:rsidRPr="0044038F">
        <w:rPr>
          <w:color w:val="000000"/>
          <w:sz w:val="24"/>
          <w:szCs w:val="24"/>
        </w:rPr>
        <w:br/>
        <w:t>к постановлению Правительства</w:t>
      </w:r>
      <w:r w:rsidRPr="0044038F">
        <w:rPr>
          <w:color w:val="000000"/>
          <w:sz w:val="24"/>
          <w:szCs w:val="24"/>
        </w:rPr>
        <w:br/>
        <w:t>Пензенской области</w:t>
      </w:r>
      <w:r w:rsidRPr="0044038F">
        <w:rPr>
          <w:color w:val="000000"/>
          <w:sz w:val="24"/>
          <w:szCs w:val="24"/>
        </w:rPr>
        <w:br/>
      </w:r>
      <w:r w:rsidR="0044038F">
        <w:rPr>
          <w:color w:val="000000"/>
          <w:sz w:val="24"/>
          <w:szCs w:val="24"/>
        </w:rPr>
        <w:t>от</w:t>
      </w:r>
      <w:r w:rsidR="00FD6D7B">
        <w:rPr>
          <w:color w:val="000000"/>
          <w:sz w:val="24"/>
          <w:szCs w:val="24"/>
        </w:rPr>
        <w:t xml:space="preserve"> </w:t>
      </w:r>
      <w:r w:rsidR="00076CAB">
        <w:rPr>
          <w:color w:val="000000"/>
          <w:sz w:val="24"/>
          <w:szCs w:val="24"/>
        </w:rPr>
        <w:t>17.05.2019</w:t>
      </w:r>
      <w:r w:rsidR="0044038F">
        <w:rPr>
          <w:color w:val="000000"/>
          <w:sz w:val="24"/>
          <w:szCs w:val="24"/>
        </w:rPr>
        <w:t xml:space="preserve"> № </w:t>
      </w:r>
      <w:r w:rsidR="00076CAB">
        <w:rPr>
          <w:color w:val="000000"/>
          <w:sz w:val="24"/>
          <w:szCs w:val="24"/>
        </w:rPr>
        <w:t>288-пП</w:t>
      </w:r>
    </w:p>
    <w:p w:rsidR="003461C3" w:rsidRPr="0044038F" w:rsidRDefault="003461C3" w:rsidP="00304043">
      <w:pPr>
        <w:autoSpaceDE w:val="0"/>
        <w:autoSpaceDN w:val="0"/>
        <w:spacing w:line="204" w:lineRule="auto"/>
        <w:ind w:left="9923"/>
        <w:jc w:val="center"/>
        <w:outlineLvl w:val="1"/>
        <w:rPr>
          <w:sz w:val="24"/>
          <w:szCs w:val="24"/>
        </w:rPr>
      </w:pPr>
    </w:p>
    <w:p w:rsidR="003461C3" w:rsidRPr="0044038F" w:rsidRDefault="003461C3" w:rsidP="00304043">
      <w:pPr>
        <w:autoSpaceDE w:val="0"/>
        <w:autoSpaceDN w:val="0"/>
        <w:spacing w:line="204" w:lineRule="auto"/>
        <w:ind w:left="9923"/>
        <w:jc w:val="center"/>
        <w:outlineLvl w:val="1"/>
        <w:rPr>
          <w:sz w:val="24"/>
          <w:szCs w:val="24"/>
        </w:rPr>
      </w:pPr>
      <w:r w:rsidRPr="0044038F">
        <w:rPr>
          <w:sz w:val="24"/>
          <w:szCs w:val="24"/>
        </w:rPr>
        <w:t>Приложение № 3.1</w:t>
      </w:r>
    </w:p>
    <w:p w:rsidR="003461C3" w:rsidRPr="0044038F" w:rsidRDefault="003461C3" w:rsidP="00304043">
      <w:pPr>
        <w:autoSpaceDE w:val="0"/>
        <w:autoSpaceDN w:val="0"/>
        <w:spacing w:line="204" w:lineRule="auto"/>
        <w:ind w:left="9923"/>
        <w:jc w:val="center"/>
        <w:rPr>
          <w:sz w:val="24"/>
          <w:szCs w:val="24"/>
        </w:rPr>
      </w:pPr>
      <w:r w:rsidRPr="0044038F">
        <w:rPr>
          <w:sz w:val="24"/>
          <w:szCs w:val="24"/>
        </w:rPr>
        <w:t>к государственной программе</w:t>
      </w:r>
    </w:p>
    <w:p w:rsidR="003461C3" w:rsidRPr="0044038F" w:rsidRDefault="003461C3" w:rsidP="00304043">
      <w:pPr>
        <w:autoSpaceDE w:val="0"/>
        <w:autoSpaceDN w:val="0"/>
        <w:spacing w:line="204" w:lineRule="auto"/>
        <w:ind w:left="9923"/>
        <w:jc w:val="center"/>
        <w:rPr>
          <w:sz w:val="24"/>
          <w:szCs w:val="24"/>
        </w:rPr>
      </w:pPr>
      <w:r w:rsidRPr="0044038F">
        <w:rPr>
          <w:sz w:val="24"/>
          <w:szCs w:val="24"/>
        </w:rPr>
        <w:t>Пензенской области</w:t>
      </w:r>
    </w:p>
    <w:p w:rsidR="003461C3" w:rsidRPr="0044038F" w:rsidRDefault="003461C3" w:rsidP="00304043">
      <w:pPr>
        <w:autoSpaceDE w:val="0"/>
        <w:autoSpaceDN w:val="0"/>
        <w:spacing w:line="204" w:lineRule="auto"/>
        <w:ind w:left="9923"/>
        <w:jc w:val="center"/>
        <w:rPr>
          <w:sz w:val="24"/>
          <w:szCs w:val="24"/>
        </w:rPr>
      </w:pPr>
      <w:r w:rsidRPr="0044038F">
        <w:rPr>
          <w:sz w:val="24"/>
          <w:szCs w:val="24"/>
        </w:rPr>
        <w:t>"Защита населения и территорий</w:t>
      </w:r>
    </w:p>
    <w:p w:rsidR="003461C3" w:rsidRPr="0044038F" w:rsidRDefault="003461C3" w:rsidP="00304043">
      <w:pPr>
        <w:autoSpaceDE w:val="0"/>
        <w:autoSpaceDN w:val="0"/>
        <w:spacing w:line="204" w:lineRule="auto"/>
        <w:ind w:left="9923"/>
        <w:jc w:val="center"/>
        <w:rPr>
          <w:sz w:val="24"/>
          <w:szCs w:val="24"/>
        </w:rPr>
      </w:pPr>
      <w:r w:rsidRPr="0044038F">
        <w:rPr>
          <w:sz w:val="24"/>
          <w:szCs w:val="24"/>
        </w:rPr>
        <w:t>от чрезвычайных ситуаций,</w:t>
      </w:r>
    </w:p>
    <w:p w:rsidR="003461C3" w:rsidRPr="0044038F" w:rsidRDefault="003461C3" w:rsidP="00304043">
      <w:pPr>
        <w:autoSpaceDE w:val="0"/>
        <w:autoSpaceDN w:val="0"/>
        <w:spacing w:line="204" w:lineRule="auto"/>
        <w:ind w:left="9923"/>
        <w:jc w:val="center"/>
        <w:rPr>
          <w:sz w:val="24"/>
          <w:szCs w:val="24"/>
        </w:rPr>
      </w:pPr>
      <w:r w:rsidRPr="0044038F">
        <w:rPr>
          <w:sz w:val="24"/>
          <w:szCs w:val="24"/>
        </w:rPr>
        <w:t>обеспечение пожарной безопасности</w:t>
      </w:r>
    </w:p>
    <w:p w:rsidR="003461C3" w:rsidRPr="0044038F" w:rsidRDefault="003461C3" w:rsidP="00304043">
      <w:pPr>
        <w:autoSpaceDE w:val="0"/>
        <w:autoSpaceDN w:val="0"/>
        <w:spacing w:line="204" w:lineRule="auto"/>
        <w:ind w:left="9923"/>
        <w:jc w:val="center"/>
        <w:rPr>
          <w:sz w:val="24"/>
          <w:szCs w:val="24"/>
        </w:rPr>
      </w:pPr>
      <w:r w:rsidRPr="0044038F">
        <w:rPr>
          <w:sz w:val="24"/>
          <w:szCs w:val="24"/>
        </w:rPr>
        <w:t>в Пензенской области</w:t>
      </w:r>
    </w:p>
    <w:p w:rsidR="003461C3" w:rsidRPr="0044038F" w:rsidRDefault="003461C3" w:rsidP="00304043">
      <w:pPr>
        <w:autoSpaceDE w:val="0"/>
        <w:autoSpaceDN w:val="0"/>
        <w:spacing w:line="204" w:lineRule="auto"/>
        <w:ind w:left="9923"/>
        <w:jc w:val="center"/>
        <w:rPr>
          <w:sz w:val="24"/>
          <w:szCs w:val="24"/>
        </w:rPr>
      </w:pPr>
      <w:r w:rsidRPr="0044038F">
        <w:rPr>
          <w:sz w:val="24"/>
          <w:szCs w:val="24"/>
        </w:rPr>
        <w:t>на 2014 - 2022 годы"</w:t>
      </w:r>
    </w:p>
    <w:p w:rsidR="003461C3" w:rsidRPr="0044038F" w:rsidRDefault="003461C3" w:rsidP="00304043">
      <w:pPr>
        <w:autoSpaceDE w:val="0"/>
        <w:autoSpaceDN w:val="0"/>
        <w:spacing w:line="204" w:lineRule="auto"/>
        <w:jc w:val="center"/>
        <w:rPr>
          <w:rFonts w:ascii="Calibri" w:hAnsi="Calibri" w:cs="Calibri"/>
          <w:sz w:val="24"/>
          <w:szCs w:val="24"/>
        </w:rPr>
      </w:pPr>
    </w:p>
    <w:p w:rsidR="003461C3" w:rsidRPr="00823FC9" w:rsidRDefault="003461C3" w:rsidP="00304043">
      <w:pPr>
        <w:autoSpaceDE w:val="0"/>
        <w:autoSpaceDN w:val="0"/>
        <w:spacing w:line="204" w:lineRule="auto"/>
        <w:jc w:val="center"/>
        <w:rPr>
          <w:b/>
          <w:sz w:val="24"/>
          <w:szCs w:val="24"/>
        </w:rPr>
      </w:pPr>
      <w:proofErr w:type="gramStart"/>
      <w:r w:rsidRPr="00823FC9">
        <w:rPr>
          <w:b/>
          <w:sz w:val="24"/>
          <w:szCs w:val="24"/>
        </w:rPr>
        <w:t>П</w:t>
      </w:r>
      <w:proofErr w:type="gramEnd"/>
      <w:r w:rsidRPr="00823FC9">
        <w:rPr>
          <w:b/>
          <w:sz w:val="24"/>
          <w:szCs w:val="24"/>
        </w:rPr>
        <w:t xml:space="preserve"> Р О Г Н О З</w:t>
      </w:r>
    </w:p>
    <w:p w:rsidR="003461C3" w:rsidRPr="00823FC9" w:rsidRDefault="003461C3" w:rsidP="00304043">
      <w:pPr>
        <w:autoSpaceDE w:val="0"/>
        <w:autoSpaceDN w:val="0"/>
        <w:spacing w:line="204" w:lineRule="auto"/>
        <w:jc w:val="center"/>
        <w:rPr>
          <w:b/>
          <w:sz w:val="24"/>
          <w:szCs w:val="24"/>
        </w:rPr>
      </w:pPr>
      <w:r w:rsidRPr="00823FC9">
        <w:rPr>
          <w:b/>
          <w:sz w:val="24"/>
          <w:szCs w:val="24"/>
        </w:rPr>
        <w:t>сводных показателей государственных заданий на оказание государственных услуг (выполнение работ)</w:t>
      </w:r>
      <w:r w:rsidR="00FD6D7B">
        <w:rPr>
          <w:b/>
          <w:sz w:val="24"/>
          <w:szCs w:val="24"/>
        </w:rPr>
        <w:t xml:space="preserve"> </w:t>
      </w:r>
      <w:r w:rsidRPr="00823FC9">
        <w:rPr>
          <w:b/>
          <w:sz w:val="24"/>
          <w:szCs w:val="24"/>
        </w:rPr>
        <w:t>государственными учреждениями Пензенской области по государственной программе Пензенской области "Защита населения и территорий от чрезвычайных ситуаций, обеспечение пожарной безопасности в Пензенской области на 2014 - 2022 годы" на 2016 - 2018 годы</w:t>
      </w:r>
    </w:p>
    <w:p w:rsidR="003461C3" w:rsidRPr="00823FC9" w:rsidRDefault="003461C3" w:rsidP="00304043">
      <w:pPr>
        <w:autoSpaceDE w:val="0"/>
        <w:autoSpaceDN w:val="0"/>
        <w:spacing w:line="204" w:lineRule="auto"/>
        <w:jc w:val="both"/>
        <w:rPr>
          <w:rFonts w:ascii="Calibri" w:hAnsi="Calibri" w:cs="Calibri"/>
          <w:sz w:val="22"/>
        </w:rPr>
      </w:pPr>
    </w:p>
    <w:tbl>
      <w:tblPr>
        <w:tblStyle w:val="ac"/>
        <w:tblW w:w="15417" w:type="dxa"/>
        <w:tblLayout w:type="fixed"/>
        <w:tblLook w:val="04A0" w:firstRow="1" w:lastRow="0" w:firstColumn="1" w:lastColumn="0" w:noHBand="0" w:noVBand="1"/>
      </w:tblPr>
      <w:tblGrid>
        <w:gridCol w:w="528"/>
        <w:gridCol w:w="2346"/>
        <w:gridCol w:w="3046"/>
        <w:gridCol w:w="1559"/>
        <w:gridCol w:w="1134"/>
        <w:gridCol w:w="1276"/>
        <w:gridCol w:w="1134"/>
        <w:gridCol w:w="1559"/>
        <w:gridCol w:w="1418"/>
        <w:gridCol w:w="1417"/>
      </w:tblGrid>
      <w:tr w:rsidR="003461C3" w:rsidRPr="00823FC9" w:rsidTr="00FD6D7B">
        <w:tc>
          <w:tcPr>
            <w:tcW w:w="528" w:type="dxa"/>
            <w:vMerge w:val="restart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proofErr w:type="gramStart"/>
            <w:r w:rsidRPr="00823FC9">
              <w:rPr>
                <w:rFonts w:ascii="Times New Roman" w:hAnsi="Times New Roman"/>
                <w:spacing w:val="-10"/>
                <w:sz w:val="24"/>
                <w:szCs w:val="24"/>
              </w:rPr>
              <w:t>п</w:t>
            </w:r>
            <w:proofErr w:type="gramEnd"/>
            <w:r w:rsidRPr="00823FC9">
              <w:rPr>
                <w:rFonts w:ascii="Times New Roman" w:hAnsi="Times New Roman"/>
                <w:spacing w:val="-10"/>
                <w:sz w:val="24"/>
                <w:szCs w:val="24"/>
              </w:rPr>
              <w:t>/п</w:t>
            </w:r>
          </w:p>
        </w:tc>
        <w:tc>
          <w:tcPr>
            <w:tcW w:w="2346" w:type="dxa"/>
            <w:vMerge w:val="restart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Наименование государственной услуги (работы)</w:t>
            </w:r>
          </w:p>
        </w:tc>
        <w:tc>
          <w:tcPr>
            <w:tcW w:w="3046" w:type="dxa"/>
            <w:vMerge w:val="restart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559" w:type="dxa"/>
            <w:vMerge w:val="restart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 xml:space="preserve">Единица измерения объема </w:t>
            </w:r>
            <w:proofErr w:type="spellStart"/>
            <w:proofErr w:type="gramStart"/>
            <w:r w:rsidRPr="00823FC9">
              <w:rPr>
                <w:rFonts w:ascii="Times New Roman" w:hAnsi="Times New Roman"/>
                <w:sz w:val="24"/>
                <w:szCs w:val="24"/>
              </w:rPr>
              <w:t>государ-ственной</w:t>
            </w:r>
            <w:proofErr w:type="spellEnd"/>
            <w:proofErr w:type="gramEnd"/>
            <w:r w:rsidRPr="00823FC9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938" w:type="dxa"/>
            <w:gridSpan w:val="6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</w:p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</w:tr>
      <w:tr w:rsidR="003461C3" w:rsidRPr="00823FC9" w:rsidTr="00FD6D7B">
        <w:tc>
          <w:tcPr>
            <w:tcW w:w="528" w:type="dxa"/>
            <w:vMerge/>
          </w:tcPr>
          <w:p w:rsidR="003461C3" w:rsidRPr="00823FC9" w:rsidRDefault="003461C3" w:rsidP="00304043">
            <w:pPr>
              <w:widowControl/>
              <w:spacing w:after="200" w:line="20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</w:tcPr>
          <w:p w:rsidR="003461C3" w:rsidRPr="00823FC9" w:rsidRDefault="003461C3" w:rsidP="00304043">
            <w:pPr>
              <w:widowControl/>
              <w:spacing w:after="200" w:line="20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</w:tcPr>
          <w:p w:rsidR="003461C3" w:rsidRPr="00823FC9" w:rsidRDefault="003461C3" w:rsidP="00304043">
            <w:pPr>
              <w:widowControl/>
              <w:spacing w:after="200" w:line="20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461C3" w:rsidRPr="00823FC9" w:rsidRDefault="003461C3" w:rsidP="00304043">
            <w:pPr>
              <w:widowControl/>
              <w:spacing w:after="200" w:line="20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Объем государственной услуги</w:t>
            </w:r>
          </w:p>
        </w:tc>
        <w:tc>
          <w:tcPr>
            <w:tcW w:w="4394" w:type="dxa"/>
            <w:gridSpan w:val="3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Расходы бюджета Пензенской области на оказание государственной услуги (выполнение работы), тыс. рублей</w:t>
            </w:r>
          </w:p>
        </w:tc>
      </w:tr>
      <w:tr w:rsidR="003461C3" w:rsidRPr="00823FC9" w:rsidTr="00FD6D7B">
        <w:tc>
          <w:tcPr>
            <w:tcW w:w="528" w:type="dxa"/>
            <w:vMerge/>
          </w:tcPr>
          <w:p w:rsidR="003461C3" w:rsidRPr="00823FC9" w:rsidRDefault="003461C3" w:rsidP="00304043">
            <w:pPr>
              <w:widowControl/>
              <w:spacing w:after="200" w:line="20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</w:tcPr>
          <w:p w:rsidR="003461C3" w:rsidRPr="00823FC9" w:rsidRDefault="003461C3" w:rsidP="00304043">
            <w:pPr>
              <w:widowControl/>
              <w:spacing w:after="200" w:line="20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</w:tcPr>
          <w:p w:rsidR="003461C3" w:rsidRPr="00823FC9" w:rsidRDefault="003461C3" w:rsidP="00304043">
            <w:pPr>
              <w:widowControl/>
              <w:spacing w:after="200" w:line="20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461C3" w:rsidRPr="00823FC9" w:rsidRDefault="003461C3" w:rsidP="00304043">
            <w:pPr>
              <w:widowControl/>
              <w:spacing w:after="200" w:line="20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276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134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418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417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</w:tr>
    </w:tbl>
    <w:p w:rsidR="003461C3" w:rsidRPr="00823FC9" w:rsidRDefault="003461C3" w:rsidP="00304043">
      <w:pPr>
        <w:spacing w:line="204" w:lineRule="auto"/>
        <w:rPr>
          <w:sz w:val="4"/>
          <w:szCs w:val="4"/>
        </w:rPr>
      </w:pPr>
    </w:p>
    <w:tbl>
      <w:tblPr>
        <w:tblStyle w:val="ac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338"/>
        <w:gridCol w:w="3048"/>
        <w:gridCol w:w="1559"/>
        <w:gridCol w:w="1134"/>
        <w:gridCol w:w="1276"/>
        <w:gridCol w:w="1134"/>
        <w:gridCol w:w="1559"/>
        <w:gridCol w:w="1418"/>
        <w:gridCol w:w="1417"/>
      </w:tblGrid>
      <w:tr w:rsidR="003461C3" w:rsidRPr="00823FC9" w:rsidTr="003461C3">
        <w:trPr>
          <w:tblHeader/>
        </w:trPr>
        <w:tc>
          <w:tcPr>
            <w:tcW w:w="534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8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8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461C3" w:rsidRPr="00823FC9" w:rsidTr="003461C3">
        <w:tc>
          <w:tcPr>
            <w:tcW w:w="534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3" w:type="dxa"/>
            <w:gridSpan w:val="9"/>
          </w:tcPr>
          <w:p w:rsidR="003461C3" w:rsidRPr="00823FC9" w:rsidRDefault="00076CAB" w:rsidP="00304043">
            <w:pPr>
              <w:autoSpaceDE w:val="0"/>
              <w:autoSpaceDN w:val="0"/>
              <w:spacing w:line="20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hyperlink w:anchor="P108" w:history="1">
              <w:r w:rsidR="003461C3" w:rsidRPr="00823FC9">
                <w:rPr>
                  <w:rFonts w:ascii="Times New Roman" w:hAnsi="Times New Roman"/>
                  <w:sz w:val="24"/>
                  <w:szCs w:val="24"/>
                </w:rPr>
                <w:t>Подпрограмма 1</w:t>
              </w:r>
            </w:hyperlink>
            <w:r w:rsidR="003461C3" w:rsidRPr="00823FC9">
              <w:rPr>
                <w:rFonts w:ascii="Times New Roman" w:hAnsi="Times New Roman"/>
                <w:sz w:val="24"/>
                <w:szCs w:val="24"/>
              </w:rPr>
              <w:t xml:space="preserve"> "Снижение рисков и смягчение последствий чрезвычайных ситуаций природного и техногенного характера и </w:t>
            </w:r>
            <w:r w:rsidR="003461C3" w:rsidRPr="00823FC9">
              <w:rPr>
                <w:rFonts w:ascii="Times New Roman" w:hAnsi="Times New Roman"/>
                <w:sz w:val="24"/>
                <w:szCs w:val="24"/>
              </w:rPr>
              <w:br/>
              <w:t>обеспечение пожарной безопасности Пензенской области"</w:t>
            </w:r>
          </w:p>
        </w:tc>
      </w:tr>
      <w:tr w:rsidR="003461C3" w:rsidRPr="00823FC9" w:rsidTr="003461C3">
        <w:tc>
          <w:tcPr>
            <w:tcW w:w="534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3" w:type="dxa"/>
            <w:gridSpan w:val="9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3461C3" w:rsidRPr="00823FC9" w:rsidTr="003461C3">
        <w:tc>
          <w:tcPr>
            <w:tcW w:w="534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3" w:type="dxa"/>
            <w:gridSpan w:val="9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Основное мероприятие 1.5. "Выполнение государственного задания ГБУ Пензенской области "Пензенский пожарно-спасательный центр"</w:t>
            </w:r>
          </w:p>
        </w:tc>
      </w:tr>
      <w:tr w:rsidR="003461C3" w:rsidRPr="00823FC9" w:rsidTr="003461C3">
        <w:tc>
          <w:tcPr>
            <w:tcW w:w="534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outlineLvl w:val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3" w:type="dxa"/>
            <w:gridSpan w:val="9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outlineLvl w:val="5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 xml:space="preserve">Мероприятие 1.5.1. "Предупреждение и ликвидация последствий чрезвычайных ситуаций и стихийных бедствий природного и </w:t>
            </w:r>
            <w:r w:rsidR="00304043">
              <w:rPr>
                <w:rFonts w:ascii="Times New Roman" w:hAnsi="Times New Roman"/>
                <w:sz w:val="24"/>
                <w:szCs w:val="24"/>
              </w:rPr>
              <w:br/>
            </w:r>
            <w:r w:rsidRPr="00823FC9">
              <w:rPr>
                <w:rFonts w:ascii="Times New Roman" w:hAnsi="Times New Roman"/>
                <w:sz w:val="24"/>
                <w:szCs w:val="24"/>
              </w:rPr>
              <w:t>техногенного характера"</w:t>
            </w:r>
          </w:p>
        </w:tc>
      </w:tr>
      <w:tr w:rsidR="003461C3" w:rsidRPr="00823FC9" w:rsidTr="003461C3">
        <w:tc>
          <w:tcPr>
            <w:tcW w:w="534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38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 xml:space="preserve">Реализация дополнительных профессиональных </w:t>
            </w:r>
            <w:r w:rsidRPr="00304043">
              <w:rPr>
                <w:rFonts w:ascii="Times New Roman" w:hAnsi="Times New Roman"/>
                <w:spacing w:val="-12"/>
                <w:sz w:val="24"/>
                <w:szCs w:val="24"/>
              </w:rPr>
              <w:t>программ повышения</w:t>
            </w:r>
            <w:r w:rsidRPr="00823FC9">
              <w:rPr>
                <w:rFonts w:ascii="Times New Roman" w:hAnsi="Times New Roman"/>
                <w:sz w:val="24"/>
                <w:szCs w:val="24"/>
              </w:rPr>
              <w:t xml:space="preserve"> квалификации</w:t>
            </w:r>
          </w:p>
        </w:tc>
        <w:tc>
          <w:tcPr>
            <w:tcW w:w="3048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559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чел./час</w:t>
            </w:r>
          </w:p>
        </w:tc>
        <w:tc>
          <w:tcPr>
            <w:tcW w:w="1134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70313</w:t>
            </w:r>
          </w:p>
        </w:tc>
        <w:tc>
          <w:tcPr>
            <w:tcW w:w="1276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70313</w:t>
            </w:r>
          </w:p>
        </w:tc>
        <w:tc>
          <w:tcPr>
            <w:tcW w:w="1134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75384</w:t>
            </w:r>
          </w:p>
        </w:tc>
        <w:tc>
          <w:tcPr>
            <w:tcW w:w="1559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8714,2</w:t>
            </w:r>
          </w:p>
        </w:tc>
        <w:tc>
          <w:tcPr>
            <w:tcW w:w="1418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9867,4</w:t>
            </w:r>
          </w:p>
        </w:tc>
        <w:tc>
          <w:tcPr>
            <w:tcW w:w="1417" w:type="dxa"/>
          </w:tcPr>
          <w:p w:rsidR="003461C3" w:rsidRPr="00823FC9" w:rsidRDefault="003461C3" w:rsidP="003040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10142,2</w:t>
            </w:r>
          </w:p>
        </w:tc>
      </w:tr>
      <w:tr w:rsidR="003461C3" w:rsidRPr="00913016" w:rsidTr="003461C3">
        <w:tc>
          <w:tcPr>
            <w:tcW w:w="534" w:type="dxa"/>
            <w:vMerge w:val="restart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vMerge w:val="restart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 xml:space="preserve">Защита населения и территорий </w:t>
            </w:r>
          </w:p>
          <w:p w:rsidR="005375DA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 xml:space="preserve">от чрезвычайных ситуаций </w:t>
            </w:r>
            <w:proofErr w:type="gramStart"/>
            <w:r w:rsidRPr="00913016">
              <w:rPr>
                <w:rFonts w:ascii="Times New Roman" w:hAnsi="Times New Roman"/>
                <w:sz w:val="24"/>
                <w:szCs w:val="24"/>
              </w:rPr>
              <w:t>природного</w:t>
            </w:r>
            <w:proofErr w:type="gramEnd"/>
            <w:r w:rsidRPr="0091301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3461C3" w:rsidRPr="00913016" w:rsidRDefault="005375DA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</w:t>
            </w:r>
            <w:r w:rsidR="003461C3" w:rsidRPr="00913016">
              <w:rPr>
                <w:rFonts w:ascii="Times New Roman" w:hAnsi="Times New Roman"/>
                <w:sz w:val="24"/>
                <w:szCs w:val="24"/>
              </w:rPr>
              <w:t xml:space="preserve">генного характера </w:t>
            </w: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pacing w:val="-8"/>
                <w:sz w:val="24"/>
                <w:szCs w:val="24"/>
              </w:rPr>
              <w:t>(за исключением случаев</w:t>
            </w:r>
            <w:r w:rsidRPr="00913016">
              <w:rPr>
                <w:rFonts w:ascii="Times New Roman" w:hAnsi="Times New Roman"/>
                <w:sz w:val="24"/>
                <w:szCs w:val="24"/>
              </w:rPr>
              <w:t xml:space="preserve"> обеспечения безопас</w:t>
            </w:r>
            <w:r w:rsidRPr="00913016">
              <w:rPr>
                <w:rFonts w:ascii="Times New Roman" w:hAnsi="Times New Roman"/>
                <w:spacing w:val="-8"/>
                <w:sz w:val="24"/>
                <w:szCs w:val="24"/>
              </w:rPr>
              <w:t>ности на водных объектах)</w:t>
            </w: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 xml:space="preserve">Поисковые и аварийно-спасательные работы. Процент потребителей, </w:t>
            </w:r>
            <w:r w:rsidRPr="00913016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удовлетворенных </w:t>
            </w:r>
            <w:r w:rsidRPr="00913016">
              <w:rPr>
                <w:rFonts w:ascii="Times New Roman" w:hAnsi="Times New Roman"/>
                <w:sz w:val="24"/>
                <w:szCs w:val="24"/>
              </w:rPr>
              <w:t>качеством выполненных работ</w:t>
            </w:r>
          </w:p>
        </w:tc>
        <w:tc>
          <w:tcPr>
            <w:tcW w:w="1559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37923,0</w:t>
            </w: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39962,6</w:t>
            </w: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1C3" w:rsidRPr="00913016" w:rsidTr="003461C3">
        <w:tc>
          <w:tcPr>
            <w:tcW w:w="534" w:type="dxa"/>
            <w:vMerge/>
          </w:tcPr>
          <w:p w:rsidR="003461C3" w:rsidRPr="00913016" w:rsidRDefault="003461C3" w:rsidP="00913016">
            <w:pPr>
              <w:widowControl/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</w:tcPr>
          <w:p w:rsidR="003461C3" w:rsidRPr="00913016" w:rsidRDefault="003461C3" w:rsidP="00913016">
            <w:pPr>
              <w:widowControl/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913016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Обеспечение повседневной деятельности.</w:t>
            </w: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 xml:space="preserve"> (Оценка состояния готовности к выполнению задач по предназначению в соответствии с установленными МЧС России требованиями)</w:t>
            </w:r>
          </w:p>
        </w:tc>
        <w:tc>
          <w:tcPr>
            <w:tcW w:w="1559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76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134" w:type="dxa"/>
          </w:tcPr>
          <w:p w:rsidR="003461C3" w:rsidRPr="00913016" w:rsidRDefault="003461C3" w:rsidP="00913016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</w:tcPr>
          <w:p w:rsidR="003461C3" w:rsidRPr="00913016" w:rsidRDefault="003461C3" w:rsidP="00913016">
            <w:pPr>
              <w:widowControl/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461C3" w:rsidRPr="00913016" w:rsidRDefault="003461C3" w:rsidP="00913016">
            <w:pPr>
              <w:widowControl/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461C3" w:rsidRPr="00913016" w:rsidRDefault="003461C3" w:rsidP="00913016">
            <w:pPr>
              <w:widowControl/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1C3" w:rsidRPr="00913016" w:rsidTr="003461C3">
        <w:tc>
          <w:tcPr>
            <w:tcW w:w="534" w:type="dxa"/>
            <w:vMerge/>
          </w:tcPr>
          <w:p w:rsidR="003461C3" w:rsidRPr="00913016" w:rsidRDefault="003461C3" w:rsidP="00913016">
            <w:pPr>
              <w:widowControl/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</w:tcPr>
          <w:p w:rsidR="003461C3" w:rsidRPr="00913016" w:rsidRDefault="003461C3" w:rsidP="00913016">
            <w:pPr>
              <w:widowControl/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 xml:space="preserve">Обеспечение реагирования на чрезвычайные ситуации. </w:t>
            </w:r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(Оценка состояния готовности к выполнению задач по предназначению в соответствии с установленными МЧС России требованиями)</w:t>
            </w:r>
          </w:p>
        </w:tc>
        <w:tc>
          <w:tcPr>
            <w:tcW w:w="1559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276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134" w:type="dxa"/>
          </w:tcPr>
          <w:p w:rsidR="003461C3" w:rsidRPr="00913016" w:rsidRDefault="003461C3" w:rsidP="00913016">
            <w:pPr>
              <w:widowControl/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</w:tcPr>
          <w:p w:rsidR="003461C3" w:rsidRPr="00913016" w:rsidRDefault="003461C3" w:rsidP="00913016">
            <w:pPr>
              <w:widowControl/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461C3" w:rsidRPr="00913016" w:rsidRDefault="003461C3" w:rsidP="00913016">
            <w:pPr>
              <w:widowControl/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461C3" w:rsidRPr="00913016" w:rsidRDefault="003461C3" w:rsidP="00913016">
            <w:pPr>
              <w:widowControl/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1C3" w:rsidRPr="00913016" w:rsidTr="003461C3">
        <w:tc>
          <w:tcPr>
            <w:tcW w:w="534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38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Обеспечение безопасности населения на водных объектах</w:t>
            </w:r>
          </w:p>
        </w:tc>
        <w:tc>
          <w:tcPr>
            <w:tcW w:w="3048" w:type="dxa"/>
          </w:tcPr>
          <w:p w:rsidR="00913016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 xml:space="preserve">Поиск и спасение людей </w:t>
            </w:r>
          </w:p>
          <w:p w:rsidR="00913016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3016">
              <w:rPr>
                <w:rFonts w:ascii="Times New Roman" w:hAnsi="Times New Roman"/>
                <w:sz w:val="24"/>
                <w:szCs w:val="24"/>
              </w:rPr>
              <w:t>на водных объектах (процент потре</w:t>
            </w:r>
            <w:r w:rsidRPr="00913016">
              <w:rPr>
                <w:rFonts w:ascii="Times New Roman" w:hAnsi="Times New Roman"/>
                <w:spacing w:val="-8"/>
                <w:sz w:val="24"/>
                <w:szCs w:val="24"/>
              </w:rPr>
              <w:t>бителей, удовлет</w:t>
            </w:r>
            <w:r w:rsidRPr="00913016">
              <w:rPr>
                <w:rFonts w:ascii="Times New Roman" w:hAnsi="Times New Roman"/>
                <w:sz w:val="24"/>
                <w:szCs w:val="24"/>
              </w:rPr>
              <w:t xml:space="preserve">воренных качеством </w:t>
            </w:r>
            <w:proofErr w:type="gramEnd"/>
          </w:p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выполненных работ)</w:t>
            </w:r>
          </w:p>
        </w:tc>
        <w:tc>
          <w:tcPr>
            <w:tcW w:w="1559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461C3" w:rsidRPr="00913016" w:rsidRDefault="003461C3" w:rsidP="00913016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61C3" w:rsidRPr="00913016" w:rsidRDefault="003461C3" w:rsidP="00913016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61C3" w:rsidRPr="00913016" w:rsidRDefault="003461C3" w:rsidP="00913016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61C3" w:rsidRPr="00913016" w:rsidTr="00913016">
        <w:trPr>
          <w:trHeight w:val="959"/>
        </w:trPr>
        <w:tc>
          <w:tcPr>
            <w:tcW w:w="534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38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3048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 xml:space="preserve">Процент потребителей, </w:t>
            </w:r>
            <w:r w:rsidRPr="00913016">
              <w:rPr>
                <w:rFonts w:ascii="Times New Roman" w:hAnsi="Times New Roman"/>
                <w:spacing w:val="-10"/>
                <w:sz w:val="24"/>
                <w:szCs w:val="24"/>
              </w:rPr>
              <w:t>удовлетворенных</w:t>
            </w:r>
            <w:r w:rsidRPr="00913016">
              <w:rPr>
                <w:rFonts w:ascii="Times New Roman" w:hAnsi="Times New Roman"/>
                <w:sz w:val="24"/>
                <w:szCs w:val="24"/>
              </w:rPr>
              <w:t xml:space="preserve"> качеством выполненных работ</w:t>
            </w:r>
          </w:p>
        </w:tc>
        <w:tc>
          <w:tcPr>
            <w:tcW w:w="1559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21021,1</w:t>
            </w:r>
          </w:p>
        </w:tc>
        <w:tc>
          <w:tcPr>
            <w:tcW w:w="1418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21290,7</w:t>
            </w:r>
          </w:p>
        </w:tc>
        <w:tc>
          <w:tcPr>
            <w:tcW w:w="1417" w:type="dxa"/>
          </w:tcPr>
          <w:p w:rsidR="003461C3" w:rsidRP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0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61C3" w:rsidRPr="00823FC9" w:rsidTr="00913016">
        <w:trPr>
          <w:trHeight w:val="2578"/>
        </w:trPr>
        <w:tc>
          <w:tcPr>
            <w:tcW w:w="534" w:type="dxa"/>
          </w:tcPr>
          <w:p w:rsidR="003461C3" w:rsidRPr="00823FC9" w:rsidRDefault="00913016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38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Мероприятия в сфере гражданской обороны</w:t>
            </w:r>
          </w:p>
        </w:tc>
        <w:tc>
          <w:tcPr>
            <w:tcW w:w="3048" w:type="dxa"/>
          </w:tcPr>
          <w:p w:rsid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 xml:space="preserve">Обеспечение постоянной готовности персонала, имущества, помещений для временного размещения населения при угрозе возникновения чрезвычайных ситуаций природного, </w:t>
            </w:r>
          </w:p>
          <w:p w:rsidR="00913016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 xml:space="preserve">техногенного характера. </w:t>
            </w:r>
          </w:p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(Процент выполнения годового плана основных мероприятий)</w:t>
            </w:r>
          </w:p>
        </w:tc>
        <w:tc>
          <w:tcPr>
            <w:tcW w:w="1559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17724,1</w:t>
            </w:r>
          </w:p>
        </w:tc>
        <w:tc>
          <w:tcPr>
            <w:tcW w:w="1418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16109,9</w:t>
            </w:r>
          </w:p>
        </w:tc>
        <w:tc>
          <w:tcPr>
            <w:tcW w:w="1417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461C3" w:rsidRPr="00823FC9" w:rsidTr="003461C3">
        <w:trPr>
          <w:trHeight w:val="943"/>
        </w:trPr>
        <w:tc>
          <w:tcPr>
            <w:tcW w:w="534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338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Развитие и поддержание в постоянной готовности системы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  <w:tc>
          <w:tcPr>
            <w:tcW w:w="3048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Количество проведенных плановых проверок РАСЦО с подтверждением готовности системы к оповещению населения</w:t>
            </w:r>
          </w:p>
        </w:tc>
        <w:tc>
          <w:tcPr>
            <w:tcW w:w="1559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461C3" w:rsidRPr="00823FC9" w:rsidRDefault="003461C3" w:rsidP="00913016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7814,34</w:t>
            </w:r>
          </w:p>
        </w:tc>
      </w:tr>
      <w:tr w:rsidR="003461C3" w:rsidRPr="00823FC9" w:rsidTr="003461C3">
        <w:trPr>
          <w:trHeight w:val="943"/>
        </w:trPr>
        <w:tc>
          <w:tcPr>
            <w:tcW w:w="534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338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3048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Количество хранящихся (содержащихся) на складах гражданской обороны средств индивидуальной защиты</w:t>
            </w:r>
          </w:p>
        </w:tc>
        <w:tc>
          <w:tcPr>
            <w:tcW w:w="1559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300800</w:t>
            </w:r>
          </w:p>
        </w:tc>
        <w:tc>
          <w:tcPr>
            <w:tcW w:w="1559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8272,00</w:t>
            </w:r>
          </w:p>
        </w:tc>
      </w:tr>
      <w:tr w:rsidR="003461C3" w:rsidRPr="00823FC9" w:rsidTr="003461C3">
        <w:trPr>
          <w:trHeight w:val="943"/>
        </w:trPr>
        <w:tc>
          <w:tcPr>
            <w:tcW w:w="534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338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Подготовка и содержание в готовности необходимых сил и сре</w:t>
            </w:r>
            <w:proofErr w:type="gramStart"/>
            <w:r w:rsidRPr="00823FC9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823FC9">
              <w:rPr>
                <w:rFonts w:ascii="Times New Roman" w:hAnsi="Times New Roman"/>
                <w:sz w:val="24"/>
                <w:szCs w:val="24"/>
              </w:rPr>
              <w:t>я защиты населения и территорий от чрезвычайных ситуаций</w:t>
            </w:r>
          </w:p>
        </w:tc>
        <w:tc>
          <w:tcPr>
            <w:tcW w:w="3048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Количество регламентных, ремонтных, тестовых работ, профилактических и аттестационных мероприятий</w:t>
            </w:r>
          </w:p>
        </w:tc>
        <w:tc>
          <w:tcPr>
            <w:tcW w:w="1559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559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17331,84</w:t>
            </w:r>
          </w:p>
        </w:tc>
      </w:tr>
      <w:tr w:rsidR="003461C3" w:rsidRPr="00823FC9" w:rsidTr="003461C3">
        <w:trPr>
          <w:trHeight w:val="943"/>
        </w:trPr>
        <w:tc>
          <w:tcPr>
            <w:tcW w:w="534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338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Организация и проведение поисково-спасательных, аварийно-спасательных и других неотложных работ при чрезвычайных ситуациях</w:t>
            </w:r>
          </w:p>
        </w:tc>
        <w:tc>
          <w:tcPr>
            <w:tcW w:w="3048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Количество оперативных выездов</w:t>
            </w:r>
          </w:p>
        </w:tc>
        <w:tc>
          <w:tcPr>
            <w:tcW w:w="1559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385</w:t>
            </w:r>
          </w:p>
        </w:tc>
        <w:tc>
          <w:tcPr>
            <w:tcW w:w="1559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82,27</w:t>
            </w:r>
          </w:p>
        </w:tc>
      </w:tr>
      <w:tr w:rsidR="003461C3" w:rsidRPr="00823FC9" w:rsidTr="003461C3">
        <w:trPr>
          <w:trHeight w:val="943"/>
        </w:trPr>
        <w:tc>
          <w:tcPr>
            <w:tcW w:w="534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338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Организация и проведение работ и мероприятий в целях обеспечения реагирования на чрезвычайные ситуации</w:t>
            </w:r>
          </w:p>
        </w:tc>
        <w:tc>
          <w:tcPr>
            <w:tcW w:w="3048" w:type="dxa"/>
          </w:tcPr>
          <w:p w:rsidR="00913016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 xml:space="preserve">Количество подготовленных и оснащенных сотрудников в соответствии с приказом МЧС РФ от 26.09.2007 </w:t>
            </w:r>
          </w:p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№ 500</w:t>
            </w:r>
          </w:p>
        </w:tc>
        <w:tc>
          <w:tcPr>
            <w:tcW w:w="1559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461C3" w:rsidRPr="00823FC9" w:rsidRDefault="003461C3" w:rsidP="00913016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17331,8</w:t>
            </w:r>
          </w:p>
        </w:tc>
      </w:tr>
      <w:tr w:rsidR="003461C3" w:rsidRPr="00823FC9" w:rsidTr="003461C3">
        <w:trPr>
          <w:trHeight w:val="943"/>
        </w:trPr>
        <w:tc>
          <w:tcPr>
            <w:tcW w:w="534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338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Организация и проведение работ по обеспечению безопасности людей на водных объектах</w:t>
            </w:r>
          </w:p>
        </w:tc>
        <w:tc>
          <w:tcPr>
            <w:tcW w:w="3048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Количество оперативных выездов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7490,37</w:t>
            </w:r>
          </w:p>
        </w:tc>
      </w:tr>
      <w:tr w:rsidR="003461C3" w:rsidRPr="00823FC9" w:rsidTr="003461C3">
        <w:trPr>
          <w:trHeight w:val="943"/>
        </w:trPr>
        <w:tc>
          <w:tcPr>
            <w:tcW w:w="534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338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 xml:space="preserve">Деятельность по обеспечению пожарной безопасности. Организация </w:t>
            </w:r>
          </w:p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тушения пожаров</w:t>
            </w:r>
          </w:p>
        </w:tc>
        <w:tc>
          <w:tcPr>
            <w:tcW w:w="3048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Количество оперативных выездов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25160,48</w:t>
            </w:r>
          </w:p>
        </w:tc>
      </w:tr>
      <w:tr w:rsidR="003461C3" w:rsidRPr="00823FC9" w:rsidTr="003461C3">
        <w:trPr>
          <w:trHeight w:val="943"/>
        </w:trPr>
        <w:tc>
          <w:tcPr>
            <w:tcW w:w="534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338" w:type="dxa"/>
          </w:tcPr>
          <w:p w:rsidR="005F24A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 xml:space="preserve">Создание и </w:t>
            </w:r>
          </w:p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 xml:space="preserve">развитие системы обеспечения вызова экстренных оперативных служб по </w:t>
            </w:r>
            <w:proofErr w:type="gramStart"/>
            <w:r w:rsidRPr="00823FC9">
              <w:rPr>
                <w:rFonts w:ascii="Times New Roman" w:hAnsi="Times New Roman"/>
                <w:sz w:val="24"/>
                <w:szCs w:val="24"/>
              </w:rPr>
              <w:t>единому</w:t>
            </w:r>
            <w:proofErr w:type="gramEnd"/>
            <w:r w:rsidRPr="00823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 xml:space="preserve">номеру "112", организация </w:t>
            </w:r>
          </w:p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 xml:space="preserve">ее эксплуатации, обеспечение приема </w:t>
            </w:r>
          </w:p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и обработки вызовов</w:t>
            </w:r>
          </w:p>
        </w:tc>
        <w:tc>
          <w:tcPr>
            <w:tcW w:w="3048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FC9">
              <w:rPr>
                <w:rFonts w:ascii="Times New Roman" w:hAnsi="Times New Roman"/>
                <w:sz w:val="24"/>
                <w:szCs w:val="24"/>
              </w:rPr>
              <w:t>5874,8</w:t>
            </w:r>
          </w:p>
        </w:tc>
      </w:tr>
    </w:tbl>
    <w:p w:rsidR="003461C3" w:rsidRPr="00823FC9" w:rsidRDefault="003461C3" w:rsidP="003461C3">
      <w:pPr>
        <w:autoSpaceDE w:val="0"/>
        <w:autoSpaceDN w:val="0"/>
        <w:spacing w:line="211" w:lineRule="auto"/>
        <w:jc w:val="both"/>
        <w:rPr>
          <w:rFonts w:ascii="Calibri" w:hAnsi="Calibri" w:cs="Calibri"/>
          <w:sz w:val="22"/>
        </w:rPr>
      </w:pPr>
    </w:p>
    <w:p w:rsidR="003461C3" w:rsidRDefault="003461C3">
      <w:pPr>
        <w:jc w:val="both"/>
        <w:rPr>
          <w:sz w:val="28"/>
        </w:rPr>
      </w:pPr>
    </w:p>
    <w:p w:rsidR="005F24AF" w:rsidRDefault="005F24AF" w:rsidP="005F24AF">
      <w:pPr>
        <w:jc w:val="center"/>
        <w:rPr>
          <w:sz w:val="28"/>
        </w:rPr>
      </w:pPr>
      <w:r>
        <w:rPr>
          <w:sz w:val="28"/>
        </w:rPr>
        <w:t>___________</w:t>
      </w:r>
    </w:p>
    <w:p w:rsidR="005F24AF" w:rsidRDefault="005F24AF">
      <w:pPr>
        <w:jc w:val="both"/>
        <w:rPr>
          <w:sz w:val="28"/>
        </w:rPr>
      </w:pPr>
    </w:p>
    <w:p w:rsidR="005F24AF" w:rsidRDefault="005F24AF">
      <w:pPr>
        <w:jc w:val="both"/>
        <w:rPr>
          <w:sz w:val="28"/>
        </w:rPr>
        <w:sectPr w:rsidR="005F24AF" w:rsidSect="00304043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</w:p>
    <w:p w:rsidR="003461C3" w:rsidRPr="005F24AF" w:rsidRDefault="003461C3" w:rsidP="005375DA">
      <w:pPr>
        <w:tabs>
          <w:tab w:val="left" w:pos="9214"/>
          <w:tab w:val="left" w:pos="10348"/>
          <w:tab w:val="left" w:pos="12285"/>
          <w:tab w:val="right" w:pos="14629"/>
        </w:tabs>
        <w:autoSpaceDE w:val="0"/>
        <w:autoSpaceDN w:val="0"/>
        <w:spacing w:line="221" w:lineRule="auto"/>
        <w:ind w:left="9781"/>
        <w:jc w:val="center"/>
        <w:outlineLvl w:val="1"/>
        <w:rPr>
          <w:color w:val="000000"/>
          <w:sz w:val="24"/>
          <w:szCs w:val="24"/>
        </w:rPr>
      </w:pPr>
      <w:r w:rsidRPr="005F24AF">
        <w:rPr>
          <w:color w:val="000000"/>
          <w:sz w:val="24"/>
          <w:szCs w:val="24"/>
        </w:rPr>
        <w:t>Приложение № 3</w:t>
      </w:r>
      <w:r w:rsidRPr="005F24AF">
        <w:rPr>
          <w:color w:val="000000"/>
          <w:sz w:val="24"/>
          <w:szCs w:val="24"/>
        </w:rPr>
        <w:br/>
        <w:t xml:space="preserve"> к постановлению Правительства</w:t>
      </w:r>
      <w:r w:rsidRPr="005F24AF">
        <w:rPr>
          <w:color w:val="000000"/>
          <w:sz w:val="24"/>
          <w:szCs w:val="24"/>
        </w:rPr>
        <w:br/>
        <w:t>Пензенской области</w:t>
      </w:r>
      <w:r w:rsidRPr="005F24AF">
        <w:rPr>
          <w:color w:val="000000"/>
          <w:sz w:val="24"/>
          <w:szCs w:val="24"/>
        </w:rPr>
        <w:br/>
        <w:t>от</w:t>
      </w:r>
      <w:r w:rsidR="009F6690">
        <w:rPr>
          <w:color w:val="000000"/>
          <w:sz w:val="24"/>
          <w:szCs w:val="24"/>
        </w:rPr>
        <w:t xml:space="preserve">  </w:t>
      </w:r>
      <w:r w:rsidR="00076CAB">
        <w:rPr>
          <w:color w:val="000000"/>
          <w:sz w:val="24"/>
          <w:szCs w:val="24"/>
        </w:rPr>
        <w:t>17.05.2019</w:t>
      </w:r>
      <w:r w:rsidRPr="005F24AF">
        <w:rPr>
          <w:color w:val="000000"/>
          <w:sz w:val="24"/>
          <w:szCs w:val="24"/>
        </w:rPr>
        <w:t xml:space="preserve"> №</w:t>
      </w:r>
      <w:r w:rsidR="00076CAB">
        <w:rPr>
          <w:color w:val="000000"/>
          <w:sz w:val="24"/>
          <w:szCs w:val="24"/>
        </w:rPr>
        <w:t xml:space="preserve"> 288-пП</w:t>
      </w:r>
    </w:p>
    <w:p w:rsidR="003461C3" w:rsidRPr="005F24AF" w:rsidRDefault="003461C3" w:rsidP="005375DA">
      <w:pPr>
        <w:tabs>
          <w:tab w:val="left" w:pos="9214"/>
          <w:tab w:val="left" w:pos="10348"/>
        </w:tabs>
        <w:autoSpaceDE w:val="0"/>
        <w:autoSpaceDN w:val="0"/>
        <w:spacing w:line="221" w:lineRule="auto"/>
        <w:ind w:left="9781"/>
        <w:jc w:val="center"/>
        <w:outlineLvl w:val="1"/>
        <w:rPr>
          <w:sz w:val="24"/>
          <w:szCs w:val="24"/>
        </w:rPr>
      </w:pPr>
    </w:p>
    <w:p w:rsidR="003461C3" w:rsidRPr="005F24AF" w:rsidRDefault="003461C3" w:rsidP="005375DA">
      <w:pPr>
        <w:tabs>
          <w:tab w:val="left" w:pos="9214"/>
          <w:tab w:val="left" w:pos="10348"/>
        </w:tabs>
        <w:autoSpaceDE w:val="0"/>
        <w:autoSpaceDN w:val="0"/>
        <w:spacing w:line="221" w:lineRule="auto"/>
        <w:ind w:left="9781"/>
        <w:jc w:val="center"/>
        <w:outlineLvl w:val="1"/>
        <w:rPr>
          <w:sz w:val="24"/>
          <w:szCs w:val="24"/>
        </w:rPr>
      </w:pPr>
      <w:r w:rsidRPr="005F24AF">
        <w:rPr>
          <w:sz w:val="24"/>
          <w:szCs w:val="24"/>
        </w:rPr>
        <w:t>Приложение № 3.2</w:t>
      </w:r>
    </w:p>
    <w:p w:rsidR="003461C3" w:rsidRPr="005F24AF" w:rsidRDefault="003461C3" w:rsidP="005375DA">
      <w:pPr>
        <w:tabs>
          <w:tab w:val="left" w:pos="9214"/>
          <w:tab w:val="left" w:pos="10348"/>
        </w:tabs>
        <w:autoSpaceDE w:val="0"/>
        <w:autoSpaceDN w:val="0"/>
        <w:spacing w:line="221" w:lineRule="auto"/>
        <w:ind w:left="9781"/>
        <w:jc w:val="center"/>
        <w:rPr>
          <w:sz w:val="24"/>
          <w:szCs w:val="24"/>
        </w:rPr>
      </w:pPr>
      <w:r w:rsidRPr="005F24AF">
        <w:rPr>
          <w:sz w:val="24"/>
          <w:szCs w:val="24"/>
        </w:rPr>
        <w:t>к государственной программе</w:t>
      </w:r>
    </w:p>
    <w:p w:rsidR="003461C3" w:rsidRPr="005F24AF" w:rsidRDefault="003461C3" w:rsidP="005375DA">
      <w:pPr>
        <w:tabs>
          <w:tab w:val="left" w:pos="9214"/>
          <w:tab w:val="left" w:pos="10348"/>
        </w:tabs>
        <w:autoSpaceDE w:val="0"/>
        <w:autoSpaceDN w:val="0"/>
        <w:spacing w:line="221" w:lineRule="auto"/>
        <w:ind w:left="9781"/>
        <w:jc w:val="center"/>
        <w:rPr>
          <w:sz w:val="24"/>
          <w:szCs w:val="24"/>
        </w:rPr>
      </w:pPr>
      <w:r w:rsidRPr="005F24AF">
        <w:rPr>
          <w:sz w:val="24"/>
          <w:szCs w:val="24"/>
        </w:rPr>
        <w:t>Пензенской области</w:t>
      </w:r>
    </w:p>
    <w:p w:rsidR="003461C3" w:rsidRPr="005F24AF" w:rsidRDefault="003461C3" w:rsidP="005375DA">
      <w:pPr>
        <w:tabs>
          <w:tab w:val="left" w:pos="9214"/>
          <w:tab w:val="left" w:pos="10348"/>
        </w:tabs>
        <w:autoSpaceDE w:val="0"/>
        <w:autoSpaceDN w:val="0"/>
        <w:spacing w:line="221" w:lineRule="auto"/>
        <w:ind w:left="9781"/>
        <w:jc w:val="center"/>
        <w:rPr>
          <w:sz w:val="24"/>
          <w:szCs w:val="24"/>
        </w:rPr>
      </w:pPr>
      <w:r w:rsidRPr="005F24AF">
        <w:rPr>
          <w:sz w:val="24"/>
          <w:szCs w:val="24"/>
        </w:rPr>
        <w:t>"Защита населения и территорий</w:t>
      </w:r>
    </w:p>
    <w:p w:rsidR="003461C3" w:rsidRPr="005F24AF" w:rsidRDefault="003461C3" w:rsidP="005375DA">
      <w:pPr>
        <w:tabs>
          <w:tab w:val="left" w:pos="9214"/>
          <w:tab w:val="left" w:pos="10348"/>
        </w:tabs>
        <w:autoSpaceDE w:val="0"/>
        <w:autoSpaceDN w:val="0"/>
        <w:spacing w:line="221" w:lineRule="auto"/>
        <w:ind w:left="9781"/>
        <w:jc w:val="center"/>
        <w:rPr>
          <w:sz w:val="24"/>
          <w:szCs w:val="24"/>
        </w:rPr>
      </w:pPr>
      <w:r w:rsidRPr="005F24AF">
        <w:rPr>
          <w:sz w:val="24"/>
          <w:szCs w:val="24"/>
        </w:rPr>
        <w:t>от чрезвычайных ситуаций,</w:t>
      </w:r>
    </w:p>
    <w:p w:rsidR="003461C3" w:rsidRPr="005F24AF" w:rsidRDefault="003461C3" w:rsidP="005375DA">
      <w:pPr>
        <w:tabs>
          <w:tab w:val="left" w:pos="9214"/>
          <w:tab w:val="left" w:pos="10348"/>
        </w:tabs>
        <w:autoSpaceDE w:val="0"/>
        <w:autoSpaceDN w:val="0"/>
        <w:spacing w:line="221" w:lineRule="auto"/>
        <w:ind w:left="9781"/>
        <w:jc w:val="center"/>
        <w:rPr>
          <w:sz w:val="24"/>
          <w:szCs w:val="24"/>
        </w:rPr>
      </w:pPr>
      <w:r w:rsidRPr="005F24AF">
        <w:rPr>
          <w:sz w:val="24"/>
          <w:szCs w:val="24"/>
        </w:rPr>
        <w:t>обеспечение пожарной безопасности</w:t>
      </w:r>
    </w:p>
    <w:p w:rsidR="003461C3" w:rsidRPr="005F24AF" w:rsidRDefault="003461C3" w:rsidP="005375DA">
      <w:pPr>
        <w:tabs>
          <w:tab w:val="left" w:pos="9214"/>
          <w:tab w:val="left" w:pos="10348"/>
        </w:tabs>
        <w:autoSpaceDE w:val="0"/>
        <w:autoSpaceDN w:val="0"/>
        <w:spacing w:line="221" w:lineRule="auto"/>
        <w:ind w:left="9781"/>
        <w:jc w:val="center"/>
        <w:rPr>
          <w:sz w:val="24"/>
          <w:szCs w:val="24"/>
        </w:rPr>
      </w:pPr>
      <w:r w:rsidRPr="005F24AF">
        <w:rPr>
          <w:sz w:val="24"/>
          <w:szCs w:val="24"/>
        </w:rPr>
        <w:t>в Пензенской области</w:t>
      </w:r>
    </w:p>
    <w:p w:rsidR="003461C3" w:rsidRPr="005F24AF" w:rsidRDefault="003461C3" w:rsidP="005375DA">
      <w:pPr>
        <w:tabs>
          <w:tab w:val="left" w:pos="9214"/>
          <w:tab w:val="left" w:pos="10348"/>
        </w:tabs>
        <w:autoSpaceDE w:val="0"/>
        <w:autoSpaceDN w:val="0"/>
        <w:spacing w:line="221" w:lineRule="auto"/>
        <w:ind w:left="9781"/>
        <w:jc w:val="center"/>
        <w:rPr>
          <w:sz w:val="24"/>
          <w:szCs w:val="24"/>
        </w:rPr>
      </w:pPr>
      <w:r w:rsidRPr="005F24AF">
        <w:rPr>
          <w:sz w:val="24"/>
          <w:szCs w:val="24"/>
        </w:rPr>
        <w:t>на 2014 - 2022 годы"</w:t>
      </w:r>
    </w:p>
    <w:p w:rsidR="003461C3" w:rsidRPr="005F24AF" w:rsidRDefault="003461C3" w:rsidP="005375DA">
      <w:pPr>
        <w:autoSpaceDE w:val="0"/>
        <w:autoSpaceDN w:val="0"/>
        <w:spacing w:line="221" w:lineRule="auto"/>
        <w:jc w:val="center"/>
        <w:rPr>
          <w:rFonts w:ascii="Calibri" w:hAnsi="Calibri" w:cs="Calibri"/>
          <w:sz w:val="24"/>
          <w:szCs w:val="24"/>
        </w:rPr>
      </w:pPr>
    </w:p>
    <w:p w:rsidR="003461C3" w:rsidRPr="005F24AF" w:rsidRDefault="003461C3" w:rsidP="005375DA">
      <w:pPr>
        <w:autoSpaceDE w:val="0"/>
        <w:autoSpaceDN w:val="0"/>
        <w:spacing w:line="221" w:lineRule="auto"/>
        <w:jc w:val="center"/>
        <w:rPr>
          <w:b/>
          <w:sz w:val="24"/>
          <w:szCs w:val="24"/>
        </w:rPr>
      </w:pPr>
    </w:p>
    <w:p w:rsidR="003461C3" w:rsidRPr="005F24AF" w:rsidRDefault="003461C3" w:rsidP="005375DA">
      <w:pPr>
        <w:autoSpaceDE w:val="0"/>
        <w:autoSpaceDN w:val="0"/>
        <w:spacing w:line="221" w:lineRule="auto"/>
        <w:jc w:val="center"/>
        <w:rPr>
          <w:b/>
          <w:sz w:val="24"/>
          <w:szCs w:val="24"/>
        </w:rPr>
      </w:pPr>
      <w:proofErr w:type="gramStart"/>
      <w:r w:rsidRPr="005F24AF">
        <w:rPr>
          <w:b/>
          <w:sz w:val="24"/>
          <w:szCs w:val="24"/>
        </w:rPr>
        <w:t>П</w:t>
      </w:r>
      <w:proofErr w:type="gramEnd"/>
      <w:r w:rsidRPr="005F24AF">
        <w:rPr>
          <w:b/>
          <w:sz w:val="24"/>
          <w:szCs w:val="24"/>
        </w:rPr>
        <w:t xml:space="preserve"> Р О Г Н О З</w:t>
      </w:r>
    </w:p>
    <w:p w:rsidR="003461C3" w:rsidRPr="005F24AF" w:rsidRDefault="003461C3" w:rsidP="005375DA">
      <w:pPr>
        <w:autoSpaceDE w:val="0"/>
        <w:autoSpaceDN w:val="0"/>
        <w:spacing w:line="221" w:lineRule="auto"/>
        <w:jc w:val="center"/>
        <w:rPr>
          <w:b/>
          <w:sz w:val="24"/>
          <w:szCs w:val="24"/>
        </w:rPr>
      </w:pPr>
      <w:r w:rsidRPr="005F24AF">
        <w:rPr>
          <w:b/>
          <w:sz w:val="24"/>
          <w:szCs w:val="24"/>
        </w:rPr>
        <w:t xml:space="preserve">сводных показателей государственных заданий на оказание государственных услуг (выполнение работ) </w:t>
      </w:r>
    </w:p>
    <w:p w:rsidR="003461C3" w:rsidRPr="005F24AF" w:rsidRDefault="003461C3" w:rsidP="005375DA">
      <w:pPr>
        <w:autoSpaceDE w:val="0"/>
        <w:autoSpaceDN w:val="0"/>
        <w:spacing w:line="221" w:lineRule="auto"/>
        <w:jc w:val="center"/>
        <w:rPr>
          <w:b/>
          <w:sz w:val="24"/>
          <w:szCs w:val="24"/>
        </w:rPr>
      </w:pPr>
      <w:r w:rsidRPr="005F24AF">
        <w:rPr>
          <w:b/>
          <w:sz w:val="24"/>
          <w:szCs w:val="24"/>
        </w:rPr>
        <w:t xml:space="preserve">государственными учреждениями Пензенской области по государственной программе Пензенской области </w:t>
      </w:r>
    </w:p>
    <w:p w:rsidR="003461C3" w:rsidRPr="005F24AF" w:rsidRDefault="003461C3" w:rsidP="005375DA">
      <w:pPr>
        <w:autoSpaceDE w:val="0"/>
        <w:autoSpaceDN w:val="0"/>
        <w:spacing w:line="221" w:lineRule="auto"/>
        <w:jc w:val="center"/>
        <w:rPr>
          <w:b/>
          <w:sz w:val="24"/>
          <w:szCs w:val="24"/>
        </w:rPr>
      </w:pPr>
      <w:r w:rsidRPr="005F24AF">
        <w:rPr>
          <w:b/>
          <w:sz w:val="24"/>
          <w:szCs w:val="24"/>
        </w:rPr>
        <w:t>"Защита населения и территорий от чрезвычайных ситуаций, обеспечение пожарной безопасности</w:t>
      </w:r>
    </w:p>
    <w:p w:rsidR="003461C3" w:rsidRPr="005F24AF" w:rsidRDefault="003461C3" w:rsidP="005375DA">
      <w:pPr>
        <w:autoSpaceDE w:val="0"/>
        <w:autoSpaceDN w:val="0"/>
        <w:spacing w:line="221" w:lineRule="auto"/>
        <w:jc w:val="center"/>
        <w:rPr>
          <w:b/>
          <w:sz w:val="24"/>
          <w:szCs w:val="24"/>
        </w:rPr>
      </w:pPr>
      <w:r w:rsidRPr="005F24AF">
        <w:rPr>
          <w:b/>
          <w:sz w:val="24"/>
          <w:szCs w:val="24"/>
        </w:rPr>
        <w:t xml:space="preserve">в Пензенской области на 2014 - 2022 годы" </w:t>
      </w:r>
    </w:p>
    <w:p w:rsidR="003461C3" w:rsidRPr="009F6690" w:rsidRDefault="003461C3" w:rsidP="005375DA">
      <w:pPr>
        <w:widowControl/>
        <w:spacing w:after="1" w:line="221" w:lineRule="auto"/>
        <w:rPr>
          <w:sz w:val="4"/>
          <w:szCs w:val="4"/>
          <w:lang w:eastAsia="en-US"/>
        </w:rPr>
      </w:pPr>
    </w:p>
    <w:tbl>
      <w:tblPr>
        <w:tblStyle w:val="ac"/>
        <w:tblW w:w="15559" w:type="dxa"/>
        <w:tblLayout w:type="fixed"/>
        <w:tblLook w:val="00A0" w:firstRow="1" w:lastRow="0" w:firstColumn="1" w:lastColumn="0" w:noHBand="0" w:noVBand="0"/>
      </w:tblPr>
      <w:tblGrid>
        <w:gridCol w:w="510"/>
        <w:gridCol w:w="2136"/>
        <w:gridCol w:w="1998"/>
        <w:gridCol w:w="1273"/>
        <w:gridCol w:w="1137"/>
        <w:gridCol w:w="1276"/>
        <w:gridCol w:w="1134"/>
        <w:gridCol w:w="1087"/>
        <w:gridCol w:w="1323"/>
        <w:gridCol w:w="1275"/>
        <w:gridCol w:w="1134"/>
        <w:gridCol w:w="1276"/>
      </w:tblGrid>
      <w:tr w:rsidR="003461C3" w:rsidRPr="00823FC9" w:rsidTr="005F24AF">
        <w:tc>
          <w:tcPr>
            <w:tcW w:w="510" w:type="dxa"/>
            <w:vMerge w:val="restart"/>
          </w:tcPr>
          <w:p w:rsidR="003461C3" w:rsidRPr="00823FC9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461C3" w:rsidRPr="00823FC9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136" w:type="dxa"/>
            <w:vMerge w:val="restart"/>
          </w:tcPr>
          <w:p w:rsidR="003461C3" w:rsidRPr="00823FC9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Наименование государственной услуги (работы)</w:t>
            </w:r>
          </w:p>
        </w:tc>
        <w:tc>
          <w:tcPr>
            <w:tcW w:w="1998" w:type="dxa"/>
            <w:vMerge w:val="restart"/>
          </w:tcPr>
          <w:p w:rsidR="003461C3" w:rsidRPr="00823FC9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3" w:type="dxa"/>
            <w:vMerge w:val="restart"/>
          </w:tcPr>
          <w:p w:rsidR="003461C3" w:rsidRPr="00823FC9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Единица измерения объема </w:t>
            </w:r>
            <w:proofErr w:type="spellStart"/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государ-ственной</w:t>
            </w:r>
            <w:proofErr w:type="spellEnd"/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9642" w:type="dxa"/>
            <w:gridSpan w:val="8"/>
          </w:tcPr>
          <w:p w:rsidR="003461C3" w:rsidRPr="00823FC9" w:rsidRDefault="003461C3" w:rsidP="005375DA">
            <w:pPr>
              <w:widowControl/>
              <w:spacing w:after="1" w:line="221" w:lineRule="auto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3461C3" w:rsidRPr="00823FC9" w:rsidTr="005F24AF">
        <w:tc>
          <w:tcPr>
            <w:tcW w:w="510" w:type="dxa"/>
            <w:vMerge/>
          </w:tcPr>
          <w:p w:rsidR="003461C3" w:rsidRPr="00823FC9" w:rsidRDefault="003461C3" w:rsidP="005375DA">
            <w:pPr>
              <w:widowControl/>
              <w:spacing w:after="1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6" w:type="dxa"/>
            <w:vMerge/>
          </w:tcPr>
          <w:p w:rsidR="003461C3" w:rsidRPr="00823FC9" w:rsidRDefault="003461C3" w:rsidP="005375DA">
            <w:pPr>
              <w:widowControl/>
              <w:spacing w:after="1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vMerge/>
          </w:tcPr>
          <w:p w:rsidR="003461C3" w:rsidRPr="00823FC9" w:rsidRDefault="003461C3" w:rsidP="005375DA">
            <w:pPr>
              <w:widowControl/>
              <w:spacing w:after="1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3461C3" w:rsidRPr="00823FC9" w:rsidRDefault="003461C3" w:rsidP="005375DA">
            <w:pPr>
              <w:widowControl/>
              <w:spacing w:after="1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34" w:type="dxa"/>
            <w:gridSpan w:val="4"/>
          </w:tcPr>
          <w:p w:rsidR="003461C3" w:rsidRPr="00823FC9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Объем государственной услуги</w:t>
            </w:r>
          </w:p>
        </w:tc>
        <w:tc>
          <w:tcPr>
            <w:tcW w:w="5008" w:type="dxa"/>
            <w:gridSpan w:val="4"/>
          </w:tcPr>
          <w:p w:rsidR="003461C3" w:rsidRPr="00823FC9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Расходы бюджета Пензенской области на оказание государственной услуги (выполнение работы), </w:t>
            </w:r>
          </w:p>
          <w:p w:rsidR="003461C3" w:rsidRPr="00823FC9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</w:tr>
      <w:tr w:rsidR="003461C3" w:rsidRPr="00823FC9" w:rsidTr="005F24AF">
        <w:tc>
          <w:tcPr>
            <w:tcW w:w="510" w:type="dxa"/>
            <w:vMerge/>
          </w:tcPr>
          <w:p w:rsidR="003461C3" w:rsidRPr="00823FC9" w:rsidRDefault="003461C3" w:rsidP="005375DA">
            <w:pPr>
              <w:widowControl/>
              <w:spacing w:after="1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6" w:type="dxa"/>
            <w:vMerge/>
          </w:tcPr>
          <w:p w:rsidR="003461C3" w:rsidRPr="00823FC9" w:rsidRDefault="003461C3" w:rsidP="005375DA">
            <w:pPr>
              <w:widowControl/>
              <w:spacing w:after="1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vMerge/>
          </w:tcPr>
          <w:p w:rsidR="003461C3" w:rsidRPr="00823FC9" w:rsidRDefault="003461C3" w:rsidP="005375DA">
            <w:pPr>
              <w:widowControl/>
              <w:spacing w:after="1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3461C3" w:rsidRPr="00823FC9" w:rsidRDefault="003461C3" w:rsidP="005375DA">
            <w:pPr>
              <w:widowControl/>
              <w:spacing w:after="1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3461C3" w:rsidRPr="00823FC9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823FC9">
                <w:rPr>
                  <w:rFonts w:ascii="Times New Roman" w:hAnsi="Times New Roman"/>
                  <w:sz w:val="20"/>
                  <w:szCs w:val="20"/>
                </w:rPr>
                <w:t>2019 г</w:t>
              </w:r>
            </w:smartTag>
            <w:r w:rsidRPr="00823FC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3461C3" w:rsidRPr="00823FC9" w:rsidRDefault="003461C3" w:rsidP="005375DA">
            <w:pPr>
              <w:autoSpaceDE w:val="0"/>
              <w:autoSpaceDN w:val="0"/>
              <w:spacing w:line="221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823FC9">
                <w:rPr>
                  <w:rFonts w:ascii="Times New Roman" w:hAnsi="Times New Roman"/>
                  <w:sz w:val="20"/>
                  <w:szCs w:val="20"/>
                </w:rPr>
                <w:t>2020 г</w:t>
              </w:r>
            </w:smartTag>
            <w:r w:rsidRPr="00823FC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3461C3" w:rsidRPr="00823FC9" w:rsidRDefault="003461C3" w:rsidP="005375DA">
            <w:pPr>
              <w:spacing w:line="221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823FC9">
                <w:rPr>
                  <w:rFonts w:ascii="Times New Roman" w:hAnsi="Times New Roman"/>
                  <w:sz w:val="20"/>
                  <w:szCs w:val="20"/>
                </w:rPr>
                <w:t>2021 г</w:t>
              </w:r>
            </w:smartTag>
            <w:r w:rsidRPr="00823FC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87" w:type="dxa"/>
          </w:tcPr>
          <w:p w:rsidR="003461C3" w:rsidRPr="00823FC9" w:rsidRDefault="003461C3" w:rsidP="005375DA">
            <w:pPr>
              <w:spacing w:line="221" w:lineRule="auto"/>
              <w:ind w:right="-108" w:hanging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  <w:tc>
          <w:tcPr>
            <w:tcW w:w="1323" w:type="dxa"/>
          </w:tcPr>
          <w:p w:rsidR="003461C3" w:rsidRPr="00823FC9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823FC9">
                <w:rPr>
                  <w:rFonts w:ascii="Times New Roman" w:hAnsi="Times New Roman"/>
                  <w:sz w:val="20"/>
                  <w:szCs w:val="20"/>
                </w:rPr>
                <w:t>2019 г</w:t>
              </w:r>
            </w:smartTag>
            <w:r w:rsidRPr="00823FC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461C3" w:rsidRPr="00823FC9" w:rsidRDefault="003461C3" w:rsidP="005375DA">
            <w:pPr>
              <w:autoSpaceDE w:val="0"/>
              <w:autoSpaceDN w:val="0"/>
              <w:spacing w:line="221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823FC9">
                <w:rPr>
                  <w:rFonts w:ascii="Times New Roman" w:hAnsi="Times New Roman"/>
                  <w:sz w:val="20"/>
                  <w:szCs w:val="20"/>
                </w:rPr>
                <w:t>2020 г</w:t>
              </w:r>
            </w:smartTag>
            <w:r w:rsidRPr="00823FC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3461C3" w:rsidRPr="00823FC9" w:rsidRDefault="003461C3" w:rsidP="005375DA">
            <w:pPr>
              <w:spacing w:line="221" w:lineRule="auto"/>
              <w:ind w:right="-119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823FC9">
                <w:rPr>
                  <w:rFonts w:ascii="Times New Roman" w:hAnsi="Times New Roman"/>
                  <w:sz w:val="20"/>
                  <w:szCs w:val="20"/>
                </w:rPr>
                <w:t>2021 г</w:t>
              </w:r>
            </w:smartTag>
            <w:r w:rsidRPr="00823FC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3461C3" w:rsidRPr="00823FC9" w:rsidRDefault="003461C3" w:rsidP="005375DA">
            <w:pPr>
              <w:spacing w:line="221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823FC9">
                <w:rPr>
                  <w:rFonts w:ascii="Times New Roman" w:hAnsi="Times New Roman"/>
                  <w:sz w:val="20"/>
                  <w:szCs w:val="20"/>
                </w:rPr>
                <w:t>2022 г</w:t>
              </w:r>
            </w:smartTag>
            <w:r w:rsidRPr="00823FC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3461C3" w:rsidRPr="00823FC9" w:rsidRDefault="003461C3" w:rsidP="005375DA">
      <w:pPr>
        <w:spacing w:line="221" w:lineRule="auto"/>
        <w:rPr>
          <w:sz w:val="4"/>
          <w:szCs w:val="4"/>
        </w:rPr>
      </w:pPr>
    </w:p>
    <w:tbl>
      <w:tblPr>
        <w:tblStyle w:val="ac"/>
        <w:tblW w:w="15559" w:type="dxa"/>
        <w:tblLayout w:type="fixed"/>
        <w:tblLook w:val="00A0" w:firstRow="1" w:lastRow="0" w:firstColumn="1" w:lastColumn="0" w:noHBand="0" w:noVBand="0"/>
      </w:tblPr>
      <w:tblGrid>
        <w:gridCol w:w="507"/>
        <w:gridCol w:w="2134"/>
        <w:gridCol w:w="2003"/>
        <w:gridCol w:w="1267"/>
        <w:gridCol w:w="1143"/>
        <w:gridCol w:w="1276"/>
        <w:gridCol w:w="1134"/>
        <w:gridCol w:w="1087"/>
        <w:gridCol w:w="1323"/>
        <w:gridCol w:w="1275"/>
        <w:gridCol w:w="1134"/>
        <w:gridCol w:w="1276"/>
      </w:tblGrid>
      <w:tr w:rsidR="003461C3" w:rsidRPr="009F6690" w:rsidTr="002843B9">
        <w:trPr>
          <w:tblHeader/>
        </w:trPr>
        <w:tc>
          <w:tcPr>
            <w:tcW w:w="507" w:type="dxa"/>
          </w:tcPr>
          <w:p w:rsidR="003461C3" w:rsidRPr="009F6690" w:rsidRDefault="003461C3" w:rsidP="005375DA">
            <w:pPr>
              <w:widowControl/>
              <w:spacing w:after="1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34" w:type="dxa"/>
          </w:tcPr>
          <w:p w:rsidR="003461C3" w:rsidRPr="009F6690" w:rsidRDefault="003461C3" w:rsidP="005375DA">
            <w:pPr>
              <w:widowControl/>
              <w:spacing w:after="1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03" w:type="dxa"/>
          </w:tcPr>
          <w:p w:rsidR="003461C3" w:rsidRPr="009F6690" w:rsidRDefault="003461C3" w:rsidP="005375DA">
            <w:pPr>
              <w:widowControl/>
              <w:spacing w:after="1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67" w:type="dxa"/>
          </w:tcPr>
          <w:p w:rsidR="003461C3" w:rsidRPr="009F6690" w:rsidRDefault="003461C3" w:rsidP="005375DA">
            <w:pPr>
              <w:widowControl/>
              <w:spacing w:after="1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43" w:type="dxa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3461C3" w:rsidRPr="009F6690" w:rsidRDefault="003461C3" w:rsidP="005375DA">
            <w:pPr>
              <w:spacing w:line="221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7" w:type="dxa"/>
          </w:tcPr>
          <w:p w:rsidR="003461C3" w:rsidRPr="009F6690" w:rsidRDefault="003461C3" w:rsidP="005375DA">
            <w:pPr>
              <w:spacing w:line="221" w:lineRule="auto"/>
              <w:ind w:right="-108" w:hanging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3" w:type="dxa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3461C3" w:rsidRPr="009F6690" w:rsidRDefault="003461C3" w:rsidP="005375DA">
            <w:pPr>
              <w:spacing w:line="221" w:lineRule="auto"/>
              <w:ind w:right="-1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3461C3" w:rsidRPr="009F6690" w:rsidRDefault="003461C3" w:rsidP="005375DA">
            <w:pPr>
              <w:spacing w:line="221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461C3" w:rsidRPr="009F6690" w:rsidTr="009F6690">
        <w:tc>
          <w:tcPr>
            <w:tcW w:w="15559" w:type="dxa"/>
            <w:gridSpan w:val="12"/>
          </w:tcPr>
          <w:p w:rsidR="003461C3" w:rsidRPr="009F6690" w:rsidRDefault="00076CAB" w:rsidP="005375DA">
            <w:pPr>
              <w:autoSpaceDE w:val="0"/>
              <w:autoSpaceDN w:val="0"/>
              <w:spacing w:line="221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108" w:history="1">
              <w:r w:rsidR="003461C3" w:rsidRPr="009F6690">
                <w:rPr>
                  <w:rFonts w:ascii="Times New Roman" w:hAnsi="Times New Roman"/>
                  <w:sz w:val="20"/>
                  <w:szCs w:val="20"/>
                </w:rPr>
                <w:t>Подпрограмма 1</w:t>
              </w:r>
            </w:hyperlink>
            <w:r w:rsidR="003461C3" w:rsidRPr="009F6690">
              <w:rPr>
                <w:rFonts w:ascii="Times New Roman" w:hAnsi="Times New Roman"/>
                <w:sz w:val="20"/>
                <w:szCs w:val="20"/>
              </w:rPr>
              <w:t xml:space="preserve"> "Снижение рисков и смягчение последствий чрезвычайных ситуаций природного и техногенного характера и </w:t>
            </w:r>
            <w:r w:rsidR="003461C3" w:rsidRPr="009F6690">
              <w:rPr>
                <w:rFonts w:ascii="Times New Roman" w:hAnsi="Times New Roman"/>
                <w:sz w:val="20"/>
                <w:szCs w:val="20"/>
              </w:rPr>
              <w:br/>
              <w:t>обеспечение пожарной безопасности Пензенской области"</w:t>
            </w:r>
          </w:p>
        </w:tc>
      </w:tr>
      <w:tr w:rsidR="003461C3" w:rsidRPr="009F6690" w:rsidTr="009F6690">
        <w:tc>
          <w:tcPr>
            <w:tcW w:w="15559" w:type="dxa"/>
            <w:gridSpan w:val="12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3461C3" w:rsidRPr="009F6690" w:rsidTr="009F6690">
        <w:tc>
          <w:tcPr>
            <w:tcW w:w="15559" w:type="dxa"/>
            <w:gridSpan w:val="12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jc w:val="center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Основное мероприятие 1.5. "Выполнение государственного задания ГБУ Пензенской области "Пензенский пожарно-спасательный центр"</w:t>
            </w:r>
          </w:p>
        </w:tc>
      </w:tr>
      <w:tr w:rsidR="003461C3" w:rsidRPr="009F6690" w:rsidTr="009F6690">
        <w:tc>
          <w:tcPr>
            <w:tcW w:w="15559" w:type="dxa"/>
            <w:gridSpan w:val="12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jc w:val="center"/>
              <w:outlineLvl w:val="5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Мероприятие 1.5.1. "Предупреждение и ликвидация последствий чрезвычайных ситуаций и стихийных бедствий природного и техногенного характера"</w:t>
            </w:r>
          </w:p>
        </w:tc>
      </w:tr>
      <w:tr w:rsidR="003461C3" w:rsidRPr="009F6690" w:rsidTr="009F6690">
        <w:tc>
          <w:tcPr>
            <w:tcW w:w="507" w:type="dxa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34" w:type="dxa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Реализация дополнительных профессиональных программ повышения квалификации</w:t>
            </w:r>
          </w:p>
        </w:tc>
        <w:tc>
          <w:tcPr>
            <w:tcW w:w="2003" w:type="dxa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Количество человеко-часов</w:t>
            </w:r>
          </w:p>
        </w:tc>
        <w:tc>
          <w:tcPr>
            <w:tcW w:w="1267" w:type="dxa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F6690">
              <w:rPr>
                <w:rFonts w:ascii="Times New Roman" w:hAnsi="Times New Roman"/>
                <w:sz w:val="20"/>
                <w:szCs w:val="20"/>
              </w:rPr>
              <w:t>человеко</w:t>
            </w:r>
            <w:proofErr w:type="spellEnd"/>
            <w:r w:rsidRPr="009F6690">
              <w:rPr>
                <w:rFonts w:ascii="Times New Roman" w:hAnsi="Times New Roman"/>
                <w:sz w:val="20"/>
                <w:szCs w:val="20"/>
              </w:rPr>
              <w:t>/</w:t>
            </w:r>
            <w:r w:rsidR="005375DA">
              <w:rPr>
                <w:rFonts w:ascii="Times New Roman" w:hAnsi="Times New Roman"/>
                <w:sz w:val="20"/>
                <w:szCs w:val="20"/>
              </w:rPr>
              <w:br/>
            </w:r>
            <w:r w:rsidRPr="009F6690">
              <w:rPr>
                <w:rFonts w:ascii="Times New Roman" w:hAnsi="Times New Roman"/>
                <w:sz w:val="20"/>
                <w:szCs w:val="20"/>
              </w:rPr>
              <w:t>часы</w:t>
            </w:r>
            <w:proofErr w:type="gramEnd"/>
          </w:p>
        </w:tc>
        <w:tc>
          <w:tcPr>
            <w:tcW w:w="1143" w:type="dxa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75384</w:t>
            </w:r>
          </w:p>
        </w:tc>
        <w:tc>
          <w:tcPr>
            <w:tcW w:w="1276" w:type="dxa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75384</w:t>
            </w:r>
          </w:p>
        </w:tc>
        <w:tc>
          <w:tcPr>
            <w:tcW w:w="1134" w:type="dxa"/>
          </w:tcPr>
          <w:p w:rsidR="003461C3" w:rsidRPr="009F6690" w:rsidRDefault="003461C3" w:rsidP="005375DA">
            <w:pPr>
              <w:widowControl/>
              <w:spacing w:after="1" w:line="221" w:lineRule="auto"/>
              <w:ind w:right="-14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75384</w:t>
            </w:r>
          </w:p>
        </w:tc>
        <w:tc>
          <w:tcPr>
            <w:tcW w:w="1087" w:type="dxa"/>
          </w:tcPr>
          <w:p w:rsidR="003461C3" w:rsidRPr="009F6690" w:rsidRDefault="003461C3" w:rsidP="005375DA">
            <w:pPr>
              <w:widowControl/>
              <w:spacing w:after="1" w:line="221" w:lineRule="auto"/>
              <w:ind w:right="-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75384</w:t>
            </w:r>
          </w:p>
        </w:tc>
        <w:tc>
          <w:tcPr>
            <w:tcW w:w="1323" w:type="dxa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9611,26</w:t>
            </w:r>
          </w:p>
        </w:tc>
        <w:tc>
          <w:tcPr>
            <w:tcW w:w="1275" w:type="dxa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9953,31</w:t>
            </w:r>
          </w:p>
        </w:tc>
        <w:tc>
          <w:tcPr>
            <w:tcW w:w="1134" w:type="dxa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9953,31</w:t>
            </w:r>
          </w:p>
        </w:tc>
        <w:tc>
          <w:tcPr>
            <w:tcW w:w="1276" w:type="dxa"/>
          </w:tcPr>
          <w:p w:rsidR="003461C3" w:rsidRPr="009F6690" w:rsidRDefault="003461C3" w:rsidP="005375D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9953,31</w:t>
            </w:r>
          </w:p>
        </w:tc>
      </w:tr>
      <w:tr w:rsidR="003461C3" w:rsidRPr="009F6690" w:rsidTr="009F6690">
        <w:tc>
          <w:tcPr>
            <w:tcW w:w="507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134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 xml:space="preserve">Развитие и поддержание в постоянной готовности системы оповещения и информирования населения об опасностях, возникающих при военных конфликтах или вследствие этих конфликтов, а также при чрезвычайных </w:t>
            </w:r>
            <w:r w:rsidRPr="002843B9">
              <w:rPr>
                <w:rFonts w:ascii="Times New Roman" w:hAnsi="Times New Roman"/>
                <w:spacing w:val="-4"/>
                <w:sz w:val="20"/>
                <w:szCs w:val="20"/>
              </w:rPr>
              <w:t>ситуациях природного</w:t>
            </w:r>
            <w:r w:rsidRPr="009F6690">
              <w:rPr>
                <w:rFonts w:ascii="Times New Roman" w:hAnsi="Times New Roman"/>
                <w:sz w:val="20"/>
                <w:szCs w:val="20"/>
              </w:rPr>
              <w:t xml:space="preserve"> и техногенного характера</w:t>
            </w:r>
          </w:p>
        </w:tc>
        <w:tc>
          <w:tcPr>
            <w:tcW w:w="2003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Количество проведенных плановых проверок РАСЦО с подтверждением готовности системы к оповещению населения</w:t>
            </w:r>
          </w:p>
        </w:tc>
        <w:tc>
          <w:tcPr>
            <w:tcW w:w="1267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43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widowControl/>
              <w:spacing w:after="1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7" w:type="dxa"/>
          </w:tcPr>
          <w:p w:rsidR="003461C3" w:rsidRPr="009F6690" w:rsidRDefault="003461C3" w:rsidP="003461C3">
            <w:pPr>
              <w:widowControl/>
              <w:spacing w:after="1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23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7404,16</w:t>
            </w:r>
          </w:p>
        </w:tc>
        <w:tc>
          <w:tcPr>
            <w:tcW w:w="1275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7667,66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7667,66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7667,66</w:t>
            </w:r>
          </w:p>
        </w:tc>
      </w:tr>
      <w:tr w:rsidR="003461C3" w:rsidRPr="009F6690" w:rsidTr="009F6690">
        <w:tc>
          <w:tcPr>
            <w:tcW w:w="507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134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003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Количество хранящихся (содержащихся) на складах гражданской обороны средств индивидуальной защиты</w:t>
            </w:r>
          </w:p>
        </w:tc>
        <w:tc>
          <w:tcPr>
            <w:tcW w:w="1267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43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300800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300800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300800</w:t>
            </w:r>
          </w:p>
        </w:tc>
        <w:tc>
          <w:tcPr>
            <w:tcW w:w="1087" w:type="dxa"/>
          </w:tcPr>
          <w:p w:rsidR="003461C3" w:rsidRPr="009F6690" w:rsidRDefault="003461C3" w:rsidP="003461C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300800</w:t>
            </w:r>
          </w:p>
        </w:tc>
        <w:tc>
          <w:tcPr>
            <w:tcW w:w="1323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7838,03</w:t>
            </w:r>
          </w:p>
        </w:tc>
        <w:tc>
          <w:tcPr>
            <w:tcW w:w="1275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8116,98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8116,98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8116,98</w:t>
            </w:r>
          </w:p>
        </w:tc>
      </w:tr>
      <w:tr w:rsidR="003461C3" w:rsidRPr="009F6690" w:rsidTr="009F6690">
        <w:tc>
          <w:tcPr>
            <w:tcW w:w="507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134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Подготовка и содержание в готовности необходимых сил и сре</w:t>
            </w:r>
            <w:proofErr w:type="gramStart"/>
            <w:r w:rsidRPr="009F6690">
              <w:rPr>
                <w:rFonts w:ascii="Times New Roman" w:hAnsi="Times New Roman"/>
                <w:sz w:val="20"/>
                <w:szCs w:val="20"/>
              </w:rPr>
              <w:t>дств дл</w:t>
            </w:r>
            <w:proofErr w:type="gramEnd"/>
            <w:r w:rsidRPr="009F6690">
              <w:rPr>
                <w:rFonts w:ascii="Times New Roman" w:hAnsi="Times New Roman"/>
                <w:sz w:val="20"/>
                <w:szCs w:val="20"/>
              </w:rPr>
              <w:t>я защиты населения и территорий от чрезвычайных ситуаций</w:t>
            </w:r>
          </w:p>
        </w:tc>
        <w:tc>
          <w:tcPr>
            <w:tcW w:w="2003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 xml:space="preserve">Количество регламентных, ремонтных, тестовых </w:t>
            </w:r>
            <w:r w:rsidR="002843B9">
              <w:rPr>
                <w:rFonts w:ascii="Times New Roman" w:hAnsi="Times New Roman"/>
                <w:sz w:val="20"/>
                <w:szCs w:val="20"/>
              </w:rPr>
              <w:t>работ, профилак</w:t>
            </w:r>
            <w:r w:rsidRPr="009F6690">
              <w:rPr>
                <w:rFonts w:ascii="Times New Roman" w:hAnsi="Times New Roman"/>
                <w:sz w:val="20"/>
                <w:szCs w:val="20"/>
              </w:rPr>
              <w:t>тических и аттестационных мероприятий</w:t>
            </w:r>
          </w:p>
        </w:tc>
        <w:tc>
          <w:tcPr>
            <w:tcW w:w="1267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43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1087" w:type="dxa"/>
          </w:tcPr>
          <w:p w:rsidR="003461C3" w:rsidRPr="009F6690" w:rsidRDefault="003461C3" w:rsidP="003461C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1323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16430,63</w:t>
            </w:r>
          </w:p>
        </w:tc>
        <w:tc>
          <w:tcPr>
            <w:tcW w:w="1275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17015,37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17015,37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pacing w:val="-10"/>
                <w:sz w:val="20"/>
                <w:szCs w:val="20"/>
              </w:rPr>
              <w:t>17015,37</w:t>
            </w:r>
          </w:p>
        </w:tc>
      </w:tr>
      <w:tr w:rsidR="003461C3" w:rsidRPr="009F6690" w:rsidTr="009F6690">
        <w:tc>
          <w:tcPr>
            <w:tcW w:w="507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134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Организация и проведение поисково-спасательных, аварийно-спасательных и других неотложных работ при чрезвычайных ситуациях</w:t>
            </w:r>
          </w:p>
        </w:tc>
        <w:tc>
          <w:tcPr>
            <w:tcW w:w="2003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Количество оперативных выездов</w:t>
            </w:r>
          </w:p>
        </w:tc>
        <w:tc>
          <w:tcPr>
            <w:tcW w:w="1267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43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379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1087" w:type="dxa"/>
          </w:tcPr>
          <w:p w:rsidR="003461C3" w:rsidRPr="009F6690" w:rsidRDefault="003461C3" w:rsidP="003461C3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1323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84,89</w:t>
            </w:r>
          </w:p>
        </w:tc>
        <w:tc>
          <w:tcPr>
            <w:tcW w:w="1275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87,91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87,91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87,91</w:t>
            </w:r>
          </w:p>
        </w:tc>
      </w:tr>
      <w:tr w:rsidR="003461C3" w:rsidRPr="009F6690" w:rsidTr="009F6690">
        <w:tc>
          <w:tcPr>
            <w:tcW w:w="507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134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Организация и проведение работ и мероприятий в целях обеспечения реагирования на чрезвычайные ситуации</w:t>
            </w:r>
          </w:p>
        </w:tc>
        <w:tc>
          <w:tcPr>
            <w:tcW w:w="2003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Количество подготовленных и оснащенных сотрудников в соответствии с приказом МЧС РФ от 26.09.2007 № 500</w:t>
            </w:r>
          </w:p>
        </w:tc>
        <w:tc>
          <w:tcPr>
            <w:tcW w:w="1267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43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087" w:type="dxa"/>
          </w:tcPr>
          <w:p w:rsidR="003461C3" w:rsidRPr="009F6690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323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16430,63</w:t>
            </w:r>
          </w:p>
        </w:tc>
        <w:tc>
          <w:tcPr>
            <w:tcW w:w="1275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17015,37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17015,37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pacing w:val="-10"/>
                <w:sz w:val="20"/>
                <w:szCs w:val="20"/>
              </w:rPr>
              <w:t>17015,37</w:t>
            </w:r>
          </w:p>
        </w:tc>
      </w:tr>
      <w:tr w:rsidR="003461C3" w:rsidRPr="009F6690" w:rsidTr="009F6690">
        <w:tc>
          <w:tcPr>
            <w:tcW w:w="507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134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Организация и проведение работ по обеспечению безопасности людей на водных объектах</w:t>
            </w:r>
          </w:p>
        </w:tc>
        <w:tc>
          <w:tcPr>
            <w:tcW w:w="2003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Количество оперативных выездов</w:t>
            </w:r>
          </w:p>
        </w:tc>
        <w:tc>
          <w:tcPr>
            <w:tcW w:w="1267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43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087" w:type="dxa"/>
          </w:tcPr>
          <w:p w:rsidR="003461C3" w:rsidRPr="009F6690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323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7102,33</w:t>
            </w:r>
          </w:p>
        </w:tc>
        <w:tc>
          <w:tcPr>
            <w:tcW w:w="1275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7355,09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7355,09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pacing w:val="-10"/>
                <w:sz w:val="20"/>
                <w:szCs w:val="20"/>
              </w:rPr>
              <w:t>7355,09</w:t>
            </w:r>
          </w:p>
        </w:tc>
      </w:tr>
      <w:tr w:rsidR="003461C3" w:rsidRPr="009F6690" w:rsidTr="009F6690">
        <w:tc>
          <w:tcPr>
            <w:tcW w:w="507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134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 xml:space="preserve">Деятельность по обеспечению пожарной безопасности. Организация </w:t>
            </w:r>
          </w:p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тушения пожаров</w:t>
            </w:r>
          </w:p>
        </w:tc>
        <w:tc>
          <w:tcPr>
            <w:tcW w:w="2003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Количество оперативных выездов</w:t>
            </w:r>
          </w:p>
        </w:tc>
        <w:tc>
          <w:tcPr>
            <w:tcW w:w="1267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43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1087" w:type="dxa"/>
          </w:tcPr>
          <w:p w:rsidR="003461C3" w:rsidRPr="009F6690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1323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23853,65</w:t>
            </w:r>
          </w:p>
        </w:tc>
        <w:tc>
          <w:tcPr>
            <w:tcW w:w="1275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24702,56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24702,56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pacing w:val="-10"/>
                <w:sz w:val="20"/>
                <w:szCs w:val="20"/>
              </w:rPr>
              <w:t>24702,56</w:t>
            </w:r>
          </w:p>
        </w:tc>
      </w:tr>
      <w:tr w:rsidR="003461C3" w:rsidRPr="009F6690" w:rsidTr="009F6690">
        <w:tc>
          <w:tcPr>
            <w:tcW w:w="507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134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 xml:space="preserve">Создание и развитие системы обеспечения вызова экстренных оперативных служб по </w:t>
            </w:r>
            <w:proofErr w:type="gramStart"/>
            <w:r w:rsidRPr="009F6690">
              <w:rPr>
                <w:rFonts w:ascii="Times New Roman" w:hAnsi="Times New Roman"/>
                <w:sz w:val="20"/>
                <w:szCs w:val="20"/>
              </w:rPr>
              <w:t>единому</w:t>
            </w:r>
            <w:proofErr w:type="gramEnd"/>
            <w:r w:rsidRPr="009F669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 xml:space="preserve">номеру "112", организация </w:t>
            </w:r>
          </w:p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 xml:space="preserve">ее эксплуатации, обеспечение приема </w:t>
            </w:r>
          </w:p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и обработки вызовов</w:t>
            </w:r>
          </w:p>
        </w:tc>
        <w:tc>
          <w:tcPr>
            <w:tcW w:w="2003" w:type="dxa"/>
          </w:tcPr>
          <w:p w:rsidR="000F75AD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 xml:space="preserve">Доля направленной обработанной информации </w:t>
            </w:r>
          </w:p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в ДДС экстренных оперативных служб в соответствии с их компетенцией от общего количества обращений</w:t>
            </w:r>
          </w:p>
        </w:tc>
        <w:tc>
          <w:tcPr>
            <w:tcW w:w="1267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1143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87" w:type="dxa"/>
          </w:tcPr>
          <w:p w:rsidR="003461C3" w:rsidRPr="009F6690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323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5564,92</w:t>
            </w:r>
          </w:p>
        </w:tc>
        <w:tc>
          <w:tcPr>
            <w:tcW w:w="1275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5762,95</w:t>
            </w:r>
          </w:p>
        </w:tc>
        <w:tc>
          <w:tcPr>
            <w:tcW w:w="1134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5762,95</w:t>
            </w:r>
          </w:p>
        </w:tc>
        <w:tc>
          <w:tcPr>
            <w:tcW w:w="1276" w:type="dxa"/>
          </w:tcPr>
          <w:p w:rsidR="003461C3" w:rsidRPr="009F6690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6690">
              <w:rPr>
                <w:rFonts w:ascii="Times New Roman" w:hAnsi="Times New Roman"/>
                <w:sz w:val="20"/>
                <w:szCs w:val="20"/>
              </w:rPr>
              <w:t>5762,95</w:t>
            </w:r>
          </w:p>
        </w:tc>
      </w:tr>
    </w:tbl>
    <w:p w:rsidR="003461C3" w:rsidRPr="000F75AD" w:rsidRDefault="003461C3" w:rsidP="000F75AD">
      <w:pPr>
        <w:widowControl/>
        <w:jc w:val="center"/>
        <w:rPr>
          <w:sz w:val="24"/>
          <w:szCs w:val="24"/>
        </w:rPr>
      </w:pPr>
    </w:p>
    <w:p w:rsidR="000F75AD" w:rsidRPr="000F75AD" w:rsidRDefault="000F75AD" w:rsidP="000F75AD">
      <w:pPr>
        <w:widowControl/>
        <w:jc w:val="center"/>
        <w:rPr>
          <w:sz w:val="24"/>
          <w:szCs w:val="24"/>
        </w:rPr>
      </w:pPr>
    </w:p>
    <w:p w:rsidR="000F75AD" w:rsidRPr="000F75AD" w:rsidRDefault="000F75AD" w:rsidP="000F75AD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____________</w:t>
      </w:r>
    </w:p>
    <w:p w:rsidR="000F75AD" w:rsidRDefault="000F75AD" w:rsidP="003461C3">
      <w:pPr>
        <w:widowControl/>
        <w:rPr>
          <w:sz w:val="28"/>
        </w:rPr>
        <w:sectPr w:rsidR="000F75AD" w:rsidSect="005F24AF">
          <w:endnotePr>
            <w:numFmt w:val="decimal"/>
          </w:endnotePr>
          <w:pgSz w:w="16840" w:h="11907" w:orient="landscape" w:code="9"/>
          <w:pgMar w:top="1701" w:right="1134" w:bottom="567" w:left="964" w:header="720" w:footer="720" w:gutter="0"/>
          <w:pgNumType w:start="1"/>
          <w:cols w:space="720"/>
          <w:titlePg/>
        </w:sectPr>
      </w:pPr>
    </w:p>
    <w:p w:rsidR="003461C3" w:rsidRPr="00443F3E" w:rsidRDefault="003461C3" w:rsidP="000C797C">
      <w:pPr>
        <w:autoSpaceDE w:val="0"/>
        <w:autoSpaceDN w:val="0"/>
        <w:spacing w:line="230" w:lineRule="auto"/>
        <w:ind w:left="10490"/>
        <w:jc w:val="center"/>
        <w:rPr>
          <w:color w:val="000000"/>
          <w:sz w:val="24"/>
          <w:szCs w:val="24"/>
        </w:rPr>
      </w:pPr>
      <w:r w:rsidRPr="00443F3E">
        <w:rPr>
          <w:color w:val="000000"/>
          <w:sz w:val="24"/>
          <w:szCs w:val="24"/>
        </w:rPr>
        <w:t>Приложение № 4</w:t>
      </w:r>
      <w:r w:rsidRPr="00443F3E">
        <w:rPr>
          <w:color w:val="000000"/>
          <w:sz w:val="24"/>
          <w:szCs w:val="24"/>
        </w:rPr>
        <w:br/>
        <w:t>к постановлению Правительства</w:t>
      </w:r>
      <w:r w:rsidRPr="00443F3E">
        <w:rPr>
          <w:color w:val="000000"/>
          <w:sz w:val="24"/>
          <w:szCs w:val="24"/>
        </w:rPr>
        <w:br/>
        <w:t xml:space="preserve"> Пензенской области</w:t>
      </w:r>
      <w:r w:rsidRPr="00443F3E">
        <w:rPr>
          <w:color w:val="000000"/>
          <w:sz w:val="24"/>
          <w:szCs w:val="24"/>
        </w:rPr>
        <w:br/>
        <w:t xml:space="preserve"> от </w:t>
      </w:r>
      <w:r w:rsidR="00076CAB">
        <w:rPr>
          <w:color w:val="000000"/>
          <w:sz w:val="24"/>
          <w:szCs w:val="24"/>
        </w:rPr>
        <w:t xml:space="preserve">17.05.2019 </w:t>
      </w:r>
      <w:r w:rsidRPr="00443F3E">
        <w:rPr>
          <w:color w:val="000000"/>
          <w:sz w:val="24"/>
          <w:szCs w:val="24"/>
        </w:rPr>
        <w:t xml:space="preserve">№ </w:t>
      </w:r>
      <w:r w:rsidR="00076CAB">
        <w:rPr>
          <w:color w:val="000000"/>
          <w:sz w:val="24"/>
          <w:szCs w:val="24"/>
        </w:rPr>
        <w:t>288-пП</w:t>
      </w:r>
    </w:p>
    <w:p w:rsidR="003461C3" w:rsidRPr="00443F3E" w:rsidRDefault="003461C3" w:rsidP="000C797C">
      <w:pPr>
        <w:autoSpaceDE w:val="0"/>
        <w:autoSpaceDN w:val="0"/>
        <w:spacing w:line="230" w:lineRule="auto"/>
        <w:ind w:left="10490"/>
        <w:jc w:val="center"/>
        <w:outlineLvl w:val="1"/>
        <w:rPr>
          <w:sz w:val="24"/>
          <w:szCs w:val="24"/>
        </w:rPr>
      </w:pPr>
    </w:p>
    <w:p w:rsidR="003461C3" w:rsidRPr="00443F3E" w:rsidRDefault="003461C3" w:rsidP="000C797C">
      <w:pPr>
        <w:autoSpaceDE w:val="0"/>
        <w:autoSpaceDN w:val="0"/>
        <w:spacing w:line="230" w:lineRule="auto"/>
        <w:ind w:left="10490"/>
        <w:jc w:val="center"/>
        <w:outlineLvl w:val="1"/>
        <w:rPr>
          <w:sz w:val="24"/>
          <w:szCs w:val="24"/>
        </w:rPr>
      </w:pPr>
      <w:r w:rsidRPr="00443F3E">
        <w:rPr>
          <w:sz w:val="24"/>
          <w:szCs w:val="24"/>
        </w:rPr>
        <w:t>Приложение № 4.1</w:t>
      </w:r>
    </w:p>
    <w:p w:rsidR="003461C3" w:rsidRPr="00443F3E" w:rsidRDefault="003461C3" w:rsidP="000C797C">
      <w:pPr>
        <w:autoSpaceDE w:val="0"/>
        <w:autoSpaceDN w:val="0"/>
        <w:spacing w:line="230" w:lineRule="auto"/>
        <w:ind w:left="10490"/>
        <w:jc w:val="center"/>
        <w:rPr>
          <w:sz w:val="24"/>
          <w:szCs w:val="24"/>
        </w:rPr>
      </w:pPr>
      <w:r w:rsidRPr="00443F3E">
        <w:rPr>
          <w:sz w:val="24"/>
          <w:szCs w:val="24"/>
        </w:rPr>
        <w:t>к государственной программе</w:t>
      </w:r>
    </w:p>
    <w:p w:rsidR="003461C3" w:rsidRPr="00443F3E" w:rsidRDefault="003461C3" w:rsidP="000C797C">
      <w:pPr>
        <w:autoSpaceDE w:val="0"/>
        <w:autoSpaceDN w:val="0"/>
        <w:spacing w:line="230" w:lineRule="auto"/>
        <w:ind w:left="10490"/>
        <w:jc w:val="center"/>
        <w:rPr>
          <w:sz w:val="24"/>
          <w:szCs w:val="24"/>
        </w:rPr>
      </w:pPr>
      <w:r w:rsidRPr="00443F3E">
        <w:rPr>
          <w:sz w:val="24"/>
          <w:szCs w:val="24"/>
        </w:rPr>
        <w:t>Пензенской области</w:t>
      </w:r>
    </w:p>
    <w:p w:rsidR="003461C3" w:rsidRPr="00443F3E" w:rsidRDefault="003461C3" w:rsidP="000C797C">
      <w:pPr>
        <w:autoSpaceDE w:val="0"/>
        <w:autoSpaceDN w:val="0"/>
        <w:spacing w:line="230" w:lineRule="auto"/>
        <w:ind w:left="10490"/>
        <w:jc w:val="center"/>
        <w:rPr>
          <w:sz w:val="24"/>
          <w:szCs w:val="24"/>
        </w:rPr>
      </w:pPr>
      <w:r w:rsidRPr="00443F3E">
        <w:rPr>
          <w:sz w:val="24"/>
          <w:szCs w:val="24"/>
        </w:rPr>
        <w:t>"Защита населения и территорий</w:t>
      </w:r>
    </w:p>
    <w:p w:rsidR="003461C3" w:rsidRPr="00443F3E" w:rsidRDefault="003461C3" w:rsidP="000C797C">
      <w:pPr>
        <w:autoSpaceDE w:val="0"/>
        <w:autoSpaceDN w:val="0"/>
        <w:spacing w:line="230" w:lineRule="auto"/>
        <w:ind w:left="10490"/>
        <w:jc w:val="center"/>
        <w:rPr>
          <w:sz w:val="24"/>
          <w:szCs w:val="24"/>
        </w:rPr>
      </w:pPr>
      <w:r w:rsidRPr="00443F3E">
        <w:rPr>
          <w:sz w:val="24"/>
          <w:szCs w:val="24"/>
        </w:rPr>
        <w:t>от чрезвычайных ситуаций,</w:t>
      </w:r>
    </w:p>
    <w:p w:rsidR="003461C3" w:rsidRPr="00443F3E" w:rsidRDefault="003461C3" w:rsidP="000C797C">
      <w:pPr>
        <w:autoSpaceDE w:val="0"/>
        <w:autoSpaceDN w:val="0"/>
        <w:spacing w:line="230" w:lineRule="auto"/>
        <w:ind w:left="10490"/>
        <w:jc w:val="center"/>
        <w:rPr>
          <w:sz w:val="24"/>
          <w:szCs w:val="24"/>
        </w:rPr>
      </w:pPr>
      <w:r w:rsidRPr="00443F3E">
        <w:rPr>
          <w:sz w:val="24"/>
          <w:szCs w:val="24"/>
        </w:rPr>
        <w:t>обеспечение пожарной безопасности</w:t>
      </w:r>
    </w:p>
    <w:p w:rsidR="003461C3" w:rsidRPr="00443F3E" w:rsidRDefault="003461C3" w:rsidP="000C797C">
      <w:pPr>
        <w:autoSpaceDE w:val="0"/>
        <w:autoSpaceDN w:val="0"/>
        <w:spacing w:line="230" w:lineRule="auto"/>
        <w:ind w:left="10490"/>
        <w:jc w:val="center"/>
        <w:rPr>
          <w:sz w:val="24"/>
          <w:szCs w:val="24"/>
        </w:rPr>
      </w:pPr>
      <w:r w:rsidRPr="00443F3E">
        <w:rPr>
          <w:sz w:val="24"/>
          <w:szCs w:val="24"/>
        </w:rPr>
        <w:t>в Пензенской области</w:t>
      </w:r>
    </w:p>
    <w:p w:rsidR="003461C3" w:rsidRPr="00443F3E" w:rsidRDefault="003461C3" w:rsidP="000C797C">
      <w:pPr>
        <w:autoSpaceDE w:val="0"/>
        <w:autoSpaceDN w:val="0"/>
        <w:spacing w:line="230" w:lineRule="auto"/>
        <w:ind w:left="10490"/>
        <w:jc w:val="center"/>
        <w:rPr>
          <w:sz w:val="24"/>
          <w:szCs w:val="24"/>
        </w:rPr>
      </w:pPr>
      <w:r w:rsidRPr="00443F3E">
        <w:rPr>
          <w:sz w:val="24"/>
          <w:szCs w:val="24"/>
        </w:rPr>
        <w:t>на 2014 - 2022 годы"</w:t>
      </w:r>
    </w:p>
    <w:p w:rsidR="003461C3" w:rsidRPr="00443F3E" w:rsidRDefault="003461C3" w:rsidP="000C797C">
      <w:pPr>
        <w:autoSpaceDE w:val="0"/>
        <w:autoSpaceDN w:val="0"/>
        <w:spacing w:line="230" w:lineRule="auto"/>
        <w:jc w:val="center"/>
        <w:rPr>
          <w:rFonts w:ascii="Calibri" w:hAnsi="Calibri" w:cs="Calibri"/>
          <w:sz w:val="24"/>
          <w:szCs w:val="24"/>
        </w:rPr>
      </w:pPr>
    </w:p>
    <w:p w:rsidR="003461C3" w:rsidRPr="00823FC9" w:rsidRDefault="003461C3" w:rsidP="000C797C">
      <w:pPr>
        <w:autoSpaceDE w:val="0"/>
        <w:autoSpaceDN w:val="0"/>
        <w:spacing w:line="230" w:lineRule="auto"/>
        <w:jc w:val="center"/>
        <w:rPr>
          <w:b/>
          <w:sz w:val="24"/>
          <w:szCs w:val="24"/>
        </w:rPr>
      </w:pPr>
    </w:p>
    <w:p w:rsidR="003461C3" w:rsidRPr="00823FC9" w:rsidRDefault="003461C3" w:rsidP="000C797C">
      <w:pPr>
        <w:autoSpaceDE w:val="0"/>
        <w:autoSpaceDN w:val="0"/>
        <w:spacing w:line="230" w:lineRule="auto"/>
        <w:jc w:val="center"/>
        <w:rPr>
          <w:b/>
          <w:sz w:val="24"/>
          <w:szCs w:val="24"/>
        </w:rPr>
      </w:pPr>
      <w:r w:rsidRPr="00823FC9">
        <w:rPr>
          <w:b/>
          <w:sz w:val="24"/>
          <w:szCs w:val="24"/>
        </w:rPr>
        <w:t>РЕСУРСНОЕ ОБЕСПЕЧЕНИЕ</w:t>
      </w:r>
    </w:p>
    <w:p w:rsidR="003461C3" w:rsidRPr="00823FC9" w:rsidRDefault="003461C3" w:rsidP="000C797C">
      <w:pPr>
        <w:autoSpaceDE w:val="0"/>
        <w:autoSpaceDN w:val="0"/>
        <w:spacing w:line="230" w:lineRule="auto"/>
        <w:jc w:val="center"/>
        <w:rPr>
          <w:b/>
          <w:sz w:val="24"/>
          <w:szCs w:val="24"/>
        </w:rPr>
      </w:pPr>
      <w:r w:rsidRPr="00823FC9">
        <w:rPr>
          <w:b/>
          <w:sz w:val="24"/>
          <w:szCs w:val="24"/>
        </w:rPr>
        <w:t>реализации государственной программы Пензенской области "Защита населения и территорий от чрезвычайных ситуаций,</w:t>
      </w:r>
    </w:p>
    <w:p w:rsidR="003461C3" w:rsidRPr="00823FC9" w:rsidRDefault="003461C3" w:rsidP="000C797C">
      <w:pPr>
        <w:autoSpaceDE w:val="0"/>
        <w:autoSpaceDN w:val="0"/>
        <w:spacing w:line="230" w:lineRule="auto"/>
        <w:jc w:val="center"/>
        <w:rPr>
          <w:b/>
          <w:sz w:val="24"/>
          <w:szCs w:val="24"/>
        </w:rPr>
      </w:pPr>
      <w:r w:rsidRPr="00823FC9">
        <w:rPr>
          <w:b/>
          <w:sz w:val="24"/>
          <w:szCs w:val="24"/>
        </w:rPr>
        <w:t>обеспечение пожарной безопасности в Пензенской области на 2014 - 2022 годы" за счет всех источников финансирования</w:t>
      </w:r>
    </w:p>
    <w:p w:rsidR="003461C3" w:rsidRPr="00823FC9" w:rsidRDefault="003461C3" w:rsidP="000C797C">
      <w:pPr>
        <w:autoSpaceDE w:val="0"/>
        <w:autoSpaceDN w:val="0"/>
        <w:spacing w:line="230" w:lineRule="auto"/>
        <w:jc w:val="center"/>
        <w:rPr>
          <w:b/>
          <w:sz w:val="24"/>
          <w:szCs w:val="24"/>
        </w:rPr>
      </w:pPr>
      <w:r w:rsidRPr="00823FC9">
        <w:rPr>
          <w:b/>
          <w:sz w:val="24"/>
          <w:szCs w:val="24"/>
        </w:rPr>
        <w:t>на 2016 - 2018 годы</w:t>
      </w:r>
    </w:p>
    <w:p w:rsidR="003461C3" w:rsidRPr="00823FC9" w:rsidRDefault="003461C3" w:rsidP="000C797C">
      <w:pPr>
        <w:autoSpaceDE w:val="0"/>
        <w:autoSpaceDN w:val="0"/>
        <w:spacing w:line="230" w:lineRule="auto"/>
        <w:jc w:val="both"/>
        <w:rPr>
          <w:rFonts w:ascii="Calibri" w:hAnsi="Calibri" w:cs="Calibri"/>
          <w:sz w:val="22"/>
        </w:rPr>
      </w:pPr>
    </w:p>
    <w:tbl>
      <w:tblPr>
        <w:tblStyle w:val="ac"/>
        <w:tblW w:w="15513" w:type="dxa"/>
        <w:tblLayout w:type="fixed"/>
        <w:tblLook w:val="04A0" w:firstRow="1" w:lastRow="0" w:firstColumn="1" w:lastColumn="0" w:noHBand="0" w:noVBand="1"/>
      </w:tblPr>
      <w:tblGrid>
        <w:gridCol w:w="567"/>
        <w:gridCol w:w="1531"/>
        <w:gridCol w:w="2972"/>
        <w:gridCol w:w="3118"/>
        <w:gridCol w:w="2693"/>
        <w:gridCol w:w="2268"/>
        <w:gridCol w:w="2364"/>
      </w:tblGrid>
      <w:tr w:rsidR="003461C3" w:rsidRPr="00823FC9" w:rsidTr="003461C3">
        <w:tc>
          <w:tcPr>
            <w:tcW w:w="5070" w:type="dxa"/>
            <w:gridSpan w:val="3"/>
          </w:tcPr>
          <w:p w:rsidR="003461C3" w:rsidRPr="00823FC9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Ответственный исполнитель государственной программы</w:t>
            </w:r>
          </w:p>
        </w:tc>
        <w:tc>
          <w:tcPr>
            <w:tcW w:w="10443" w:type="dxa"/>
            <w:gridSpan w:val="4"/>
          </w:tcPr>
          <w:p w:rsidR="003461C3" w:rsidRPr="00823FC9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3461C3" w:rsidRPr="00823FC9" w:rsidTr="003461C3">
        <w:tc>
          <w:tcPr>
            <w:tcW w:w="567" w:type="dxa"/>
            <w:vMerge w:val="restart"/>
          </w:tcPr>
          <w:p w:rsidR="003461C3" w:rsidRPr="00823FC9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531" w:type="dxa"/>
            <w:vMerge w:val="restart"/>
          </w:tcPr>
          <w:p w:rsidR="003461C3" w:rsidRPr="00823FC9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2972" w:type="dxa"/>
            <w:vMerge w:val="restart"/>
          </w:tcPr>
          <w:p w:rsidR="003461C3" w:rsidRPr="00823FC9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3118" w:type="dxa"/>
            <w:vMerge w:val="restart"/>
          </w:tcPr>
          <w:p w:rsidR="003461C3" w:rsidRPr="00823FC9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325" w:type="dxa"/>
            <w:gridSpan w:val="3"/>
          </w:tcPr>
          <w:p w:rsidR="003461C3" w:rsidRPr="00823FC9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Оценка расходов, тыс. рублей</w:t>
            </w:r>
          </w:p>
        </w:tc>
      </w:tr>
      <w:tr w:rsidR="003461C3" w:rsidRPr="00823FC9" w:rsidTr="003461C3">
        <w:tc>
          <w:tcPr>
            <w:tcW w:w="567" w:type="dxa"/>
            <w:vMerge/>
          </w:tcPr>
          <w:p w:rsidR="003461C3" w:rsidRPr="00823FC9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823FC9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3461C3" w:rsidRPr="00823FC9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461C3" w:rsidRPr="00823FC9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2016 г.</w:t>
            </w:r>
          </w:p>
        </w:tc>
        <w:tc>
          <w:tcPr>
            <w:tcW w:w="2268" w:type="dxa"/>
          </w:tcPr>
          <w:p w:rsidR="003461C3" w:rsidRPr="00823FC9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2017 г.</w:t>
            </w:r>
          </w:p>
        </w:tc>
        <w:tc>
          <w:tcPr>
            <w:tcW w:w="2364" w:type="dxa"/>
          </w:tcPr>
          <w:p w:rsidR="003461C3" w:rsidRPr="00823FC9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2018 г.</w:t>
            </w:r>
          </w:p>
        </w:tc>
      </w:tr>
    </w:tbl>
    <w:p w:rsidR="003461C3" w:rsidRPr="00823FC9" w:rsidRDefault="003461C3" w:rsidP="000C797C">
      <w:pPr>
        <w:spacing w:line="230" w:lineRule="auto"/>
        <w:rPr>
          <w:sz w:val="4"/>
          <w:szCs w:val="4"/>
        </w:rPr>
      </w:pPr>
    </w:p>
    <w:tbl>
      <w:tblPr>
        <w:tblStyle w:val="ac"/>
        <w:tblW w:w="15513" w:type="dxa"/>
        <w:tblLayout w:type="fixed"/>
        <w:tblLook w:val="04A0" w:firstRow="1" w:lastRow="0" w:firstColumn="1" w:lastColumn="0" w:noHBand="0" w:noVBand="1"/>
      </w:tblPr>
      <w:tblGrid>
        <w:gridCol w:w="567"/>
        <w:gridCol w:w="1531"/>
        <w:gridCol w:w="2972"/>
        <w:gridCol w:w="3118"/>
        <w:gridCol w:w="2693"/>
        <w:gridCol w:w="2268"/>
        <w:gridCol w:w="2364"/>
      </w:tblGrid>
      <w:tr w:rsidR="003461C3" w:rsidRPr="00443F3E" w:rsidTr="003461C3">
        <w:trPr>
          <w:tblHeader/>
        </w:trPr>
        <w:tc>
          <w:tcPr>
            <w:tcW w:w="567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2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64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3461C3" w:rsidRPr="00443F3E" w:rsidTr="003461C3">
        <w:tc>
          <w:tcPr>
            <w:tcW w:w="567" w:type="dxa"/>
            <w:vMerge w:val="restart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43F3E">
              <w:rPr>
                <w:rFonts w:ascii="Times New Roman" w:hAnsi="Times New Roman"/>
                <w:sz w:val="20"/>
                <w:szCs w:val="20"/>
              </w:rPr>
              <w:t>Государ-ственная</w:t>
            </w:r>
            <w:proofErr w:type="spellEnd"/>
            <w:proofErr w:type="gramEnd"/>
            <w:r w:rsidRPr="00443F3E">
              <w:rPr>
                <w:rFonts w:ascii="Times New Roman" w:hAnsi="Times New Roman"/>
                <w:sz w:val="20"/>
                <w:szCs w:val="20"/>
              </w:rPr>
              <w:t xml:space="preserve"> программа</w:t>
            </w:r>
          </w:p>
        </w:tc>
        <w:tc>
          <w:tcPr>
            <w:tcW w:w="2972" w:type="dxa"/>
            <w:vMerge w:val="restart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Защита населения и территорий от чрезвычайных ситуаций, обеспечение пожарной безопасности в Пензенской области на 2014 - 2022 годы</w:t>
            </w:r>
          </w:p>
        </w:tc>
        <w:tc>
          <w:tcPr>
            <w:tcW w:w="3118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693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99651,5</w:t>
            </w:r>
          </w:p>
        </w:tc>
        <w:tc>
          <w:tcPr>
            <w:tcW w:w="2268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129433,9</w:t>
            </w:r>
          </w:p>
        </w:tc>
        <w:tc>
          <w:tcPr>
            <w:tcW w:w="2364" w:type="dxa"/>
          </w:tcPr>
          <w:p w:rsidR="003461C3" w:rsidRPr="00443F3E" w:rsidRDefault="003461C3" w:rsidP="000C797C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157021,8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693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25766,3</w:t>
            </w:r>
          </w:p>
        </w:tc>
        <w:tc>
          <w:tcPr>
            <w:tcW w:w="2364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99651,5</w:t>
            </w:r>
          </w:p>
        </w:tc>
        <w:tc>
          <w:tcPr>
            <w:tcW w:w="2268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103667,6</w:t>
            </w:r>
          </w:p>
        </w:tc>
        <w:tc>
          <w:tcPr>
            <w:tcW w:w="2364" w:type="dxa"/>
          </w:tcPr>
          <w:p w:rsidR="003461C3" w:rsidRPr="00443F3E" w:rsidRDefault="003461C3" w:rsidP="000C797C">
            <w:pPr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157021,8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0C797C">
            <w:pPr>
              <w:widowControl/>
              <w:spacing w:after="200"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693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0C797C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 w:val="restart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31" w:type="dxa"/>
            <w:vMerge w:val="restart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43F3E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  <w:r w:rsidRPr="00443F3E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43F3E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443F3E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972" w:type="dxa"/>
            <w:vMerge w:val="restart"/>
          </w:tcPr>
          <w:p w:rsidR="009723BC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 xml:space="preserve">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</w:p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99294,0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100125,7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126678,2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99294,0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100125,7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126678,2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 w:val="restart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531" w:type="dxa"/>
            <w:vMerge w:val="restart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Основное мероприятие 1.1.</w:t>
            </w:r>
          </w:p>
        </w:tc>
        <w:tc>
          <w:tcPr>
            <w:tcW w:w="2972" w:type="dxa"/>
            <w:vMerge w:val="restart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 w:val="restart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531" w:type="dxa"/>
            <w:vMerge w:val="restart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Основное мероприятие 1.2.</w:t>
            </w:r>
          </w:p>
        </w:tc>
        <w:tc>
          <w:tcPr>
            <w:tcW w:w="2972" w:type="dxa"/>
            <w:vMerge w:val="restart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11966,0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11936,1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13926,1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11966,0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11936,1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13926,1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 w:val="restart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531" w:type="dxa"/>
            <w:vMerge w:val="restart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Основное мероприятие 1.3.</w:t>
            </w:r>
          </w:p>
        </w:tc>
        <w:tc>
          <w:tcPr>
            <w:tcW w:w="2972" w:type="dxa"/>
            <w:vMerge w:val="restart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1051,4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11850,0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1051,4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11850,0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9723BC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9723BC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9723BC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9723B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9723B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9723B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9723BC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3461C3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3461C3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3461C3">
            <w:pPr>
              <w:widowControl/>
              <w:spacing w:after="20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3461C3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693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 w:val="restart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531" w:type="dxa"/>
            <w:vMerge w:val="restart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Основное мероприятие 1.4.</w:t>
            </w:r>
          </w:p>
        </w:tc>
        <w:tc>
          <w:tcPr>
            <w:tcW w:w="2972" w:type="dxa"/>
            <w:vMerge w:val="restart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1195,3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959,0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1402,0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1195,3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959,0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1402,0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 w:val="restart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1.5.</w:t>
            </w: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Основное мероприятие 1.5.</w:t>
            </w: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 w:val="restart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Выполнение государственного задания ГБУ Пензенской области "Пензенский пожарно-спасательный центр"</w:t>
            </w: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85081,3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87230,6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99500,1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85081,3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87230,6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99500,1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 w:val="restart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31" w:type="dxa"/>
            <w:vMerge w:val="restart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fldChar w:fldCharType="begin"/>
            </w:r>
            <w:r w:rsidRPr="00443F3E">
              <w:rPr>
                <w:rFonts w:ascii="Times New Roman" w:hAnsi="Times New Roman"/>
                <w:sz w:val="20"/>
                <w:szCs w:val="20"/>
              </w:rPr>
              <w:instrText xml:space="preserve"> HYPERLINK \l "P157" </w:instrText>
            </w:r>
            <w:r w:rsidRPr="00443F3E">
              <w:fldChar w:fldCharType="separate"/>
            </w:r>
            <w:proofErr w:type="spellStart"/>
            <w:r w:rsidRPr="00443F3E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  <w:r w:rsidRPr="00443F3E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43F3E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443F3E"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 w:rsidRPr="00443F3E">
              <w:fldChar w:fldCharType="end"/>
            </w:r>
          </w:p>
        </w:tc>
        <w:tc>
          <w:tcPr>
            <w:tcW w:w="2972" w:type="dxa"/>
            <w:vMerge w:val="restart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357,5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352,8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357,5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352,8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 w:val="restart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531" w:type="dxa"/>
            <w:vMerge w:val="restart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Основное мероприятие 2.1.</w:t>
            </w:r>
          </w:p>
        </w:tc>
        <w:tc>
          <w:tcPr>
            <w:tcW w:w="2972" w:type="dxa"/>
            <w:vMerge w:val="restart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 xml:space="preserve">Повышение защищенности населения и среды </w:t>
            </w: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его обитания от негативных влияний опасных химических веществ и биологических агентов</w:t>
            </w: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357,5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352,8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357,50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357,30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352,8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446A2A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446A2A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3461C3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3461C3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3461C3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693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 w:val="restart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F31B89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fldChar w:fldCharType="begin"/>
            </w:r>
            <w:r w:rsidRPr="00443F3E">
              <w:rPr>
                <w:rFonts w:ascii="Times New Roman" w:hAnsi="Times New Roman"/>
                <w:sz w:val="20"/>
                <w:szCs w:val="20"/>
              </w:rPr>
              <w:instrText xml:space="preserve"> HYPERLINK \l "P200" </w:instrText>
            </w:r>
            <w:r w:rsidRPr="00443F3E">
              <w:fldChar w:fldCharType="separate"/>
            </w:r>
            <w:proofErr w:type="spellStart"/>
            <w:r w:rsidRPr="00443F3E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  <w:r w:rsidRPr="00443F3E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43F3E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443F3E">
              <w:rPr>
                <w:rFonts w:ascii="Times New Roman" w:hAnsi="Times New Roman"/>
                <w:sz w:val="20"/>
                <w:szCs w:val="20"/>
              </w:rPr>
              <w:t xml:space="preserve"> 3</w:t>
            </w:r>
            <w:r w:rsidRPr="00443F3E">
              <w:fldChar w:fldCharType="end"/>
            </w: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 w:val="restart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 xml:space="preserve">Создание системы обеспечения вызова экстренных оперативных служб по </w:t>
            </w:r>
            <w:proofErr w:type="gramStart"/>
            <w:r w:rsidRPr="00443F3E">
              <w:rPr>
                <w:rFonts w:ascii="Times New Roman" w:hAnsi="Times New Roman"/>
                <w:sz w:val="20"/>
                <w:szCs w:val="20"/>
              </w:rPr>
              <w:t>единому</w:t>
            </w:r>
            <w:proofErr w:type="gramEnd"/>
            <w:r w:rsidRPr="00443F3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номеру "112" в Пензенской области</w:t>
            </w: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693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268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28950,9</w:t>
            </w:r>
          </w:p>
        </w:tc>
        <w:tc>
          <w:tcPr>
            <w:tcW w:w="2364" w:type="dxa"/>
          </w:tcPr>
          <w:p w:rsidR="003461C3" w:rsidRPr="00443F3E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29990,8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3461C3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3461C3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3461C3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693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25766,3</w:t>
            </w:r>
          </w:p>
        </w:tc>
        <w:tc>
          <w:tcPr>
            <w:tcW w:w="2364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3461C3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3461C3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3461C3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3184,6</w:t>
            </w:r>
          </w:p>
        </w:tc>
        <w:tc>
          <w:tcPr>
            <w:tcW w:w="2364" w:type="dxa"/>
          </w:tcPr>
          <w:p w:rsidR="003461C3" w:rsidRPr="00443F3E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29990,8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3461C3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3461C3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3461C3">
            <w:pPr>
              <w:widowControl/>
              <w:spacing w:after="200"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693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 w:val="restart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1531" w:type="dxa"/>
            <w:vMerge w:val="restart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Основное мероприятие 3.1.</w:t>
            </w:r>
          </w:p>
        </w:tc>
        <w:tc>
          <w:tcPr>
            <w:tcW w:w="2972" w:type="dxa"/>
            <w:vMerge w:val="restart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Создание информационно-технической инфраструктуры системы-112 на территории Пензенской области</w:t>
            </w:r>
          </w:p>
        </w:tc>
        <w:tc>
          <w:tcPr>
            <w:tcW w:w="3118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693" w:type="dxa"/>
          </w:tcPr>
          <w:p w:rsidR="003461C3" w:rsidRPr="00443F3E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28950,9</w:t>
            </w:r>
          </w:p>
        </w:tc>
        <w:tc>
          <w:tcPr>
            <w:tcW w:w="2364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29990,8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693" w:type="dxa"/>
          </w:tcPr>
          <w:p w:rsidR="003461C3" w:rsidRPr="00443F3E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25766,3</w:t>
            </w:r>
          </w:p>
        </w:tc>
        <w:tc>
          <w:tcPr>
            <w:tcW w:w="2364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3184,6</w:t>
            </w:r>
          </w:p>
        </w:tc>
        <w:tc>
          <w:tcPr>
            <w:tcW w:w="2364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29990,8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2693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443F3E" w:rsidTr="003461C3">
        <w:tc>
          <w:tcPr>
            <w:tcW w:w="567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2" w:type="dxa"/>
            <w:vMerge/>
          </w:tcPr>
          <w:p w:rsidR="003461C3" w:rsidRPr="00443F3E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461C3" w:rsidRPr="00443F3E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2693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268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364" w:type="dxa"/>
          </w:tcPr>
          <w:p w:rsidR="003461C3" w:rsidRPr="00443F3E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3F3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:rsidR="003461C3" w:rsidRDefault="003461C3" w:rsidP="003461C3">
      <w:pPr>
        <w:widowControl/>
        <w:rPr>
          <w:sz w:val="24"/>
          <w:szCs w:val="24"/>
        </w:rPr>
      </w:pPr>
    </w:p>
    <w:p w:rsidR="00F31B89" w:rsidRDefault="00F31B89" w:rsidP="003461C3">
      <w:pPr>
        <w:widowControl/>
        <w:rPr>
          <w:sz w:val="24"/>
          <w:szCs w:val="24"/>
        </w:rPr>
      </w:pPr>
    </w:p>
    <w:p w:rsidR="00F31B89" w:rsidRDefault="00F31B89" w:rsidP="003461C3">
      <w:pPr>
        <w:widowControl/>
        <w:rPr>
          <w:sz w:val="24"/>
          <w:szCs w:val="24"/>
        </w:rPr>
      </w:pPr>
    </w:p>
    <w:p w:rsidR="00F31B89" w:rsidRPr="00F31B89" w:rsidRDefault="00F31B89" w:rsidP="00F31B89">
      <w:pPr>
        <w:widowControl/>
        <w:jc w:val="center"/>
        <w:rPr>
          <w:sz w:val="24"/>
          <w:szCs w:val="24"/>
        </w:rPr>
        <w:sectPr w:rsidR="00F31B89" w:rsidRPr="00F31B89" w:rsidSect="00443F3E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>
        <w:rPr>
          <w:sz w:val="24"/>
          <w:szCs w:val="24"/>
        </w:rPr>
        <w:t>____________</w:t>
      </w:r>
    </w:p>
    <w:p w:rsidR="003461C3" w:rsidRPr="006776EA" w:rsidRDefault="003461C3" w:rsidP="006776EA">
      <w:pPr>
        <w:tabs>
          <w:tab w:val="left" w:pos="10348"/>
          <w:tab w:val="left" w:pos="12285"/>
          <w:tab w:val="right" w:pos="14629"/>
        </w:tabs>
        <w:autoSpaceDE w:val="0"/>
        <w:autoSpaceDN w:val="0"/>
        <w:ind w:left="10915"/>
        <w:jc w:val="center"/>
        <w:outlineLvl w:val="1"/>
        <w:rPr>
          <w:color w:val="000000"/>
          <w:sz w:val="24"/>
          <w:szCs w:val="24"/>
        </w:rPr>
      </w:pPr>
      <w:r w:rsidRPr="006776EA">
        <w:rPr>
          <w:color w:val="000000"/>
          <w:sz w:val="24"/>
          <w:szCs w:val="24"/>
        </w:rPr>
        <w:t>Приложение № 5</w:t>
      </w:r>
      <w:r w:rsidRPr="006776EA">
        <w:rPr>
          <w:color w:val="000000"/>
          <w:sz w:val="24"/>
          <w:szCs w:val="24"/>
        </w:rPr>
        <w:br/>
        <w:t>к постановлению Правительства</w:t>
      </w:r>
      <w:r w:rsidRPr="006776EA">
        <w:rPr>
          <w:color w:val="000000"/>
          <w:sz w:val="24"/>
          <w:szCs w:val="24"/>
        </w:rPr>
        <w:br/>
        <w:t xml:space="preserve"> Пензенской области</w:t>
      </w:r>
      <w:r w:rsidRPr="006776EA">
        <w:rPr>
          <w:color w:val="000000"/>
          <w:sz w:val="24"/>
          <w:szCs w:val="24"/>
        </w:rPr>
        <w:br/>
        <w:t xml:space="preserve"> от</w:t>
      </w:r>
      <w:r w:rsidR="006776EA">
        <w:rPr>
          <w:color w:val="000000"/>
          <w:sz w:val="24"/>
          <w:szCs w:val="24"/>
        </w:rPr>
        <w:t xml:space="preserve"> </w:t>
      </w:r>
      <w:r w:rsidR="00076CAB">
        <w:rPr>
          <w:color w:val="000000"/>
          <w:sz w:val="24"/>
          <w:szCs w:val="24"/>
        </w:rPr>
        <w:t>17.05.2019</w:t>
      </w:r>
      <w:r w:rsidRPr="006776EA">
        <w:rPr>
          <w:color w:val="000000"/>
          <w:sz w:val="24"/>
          <w:szCs w:val="24"/>
        </w:rPr>
        <w:t xml:space="preserve"> № </w:t>
      </w:r>
      <w:r w:rsidR="00076CAB">
        <w:rPr>
          <w:color w:val="000000"/>
          <w:sz w:val="24"/>
          <w:szCs w:val="24"/>
        </w:rPr>
        <w:t>288-пП</w:t>
      </w:r>
    </w:p>
    <w:p w:rsidR="003461C3" w:rsidRPr="006776EA" w:rsidRDefault="003461C3" w:rsidP="006776EA">
      <w:pPr>
        <w:tabs>
          <w:tab w:val="left" w:pos="10348"/>
        </w:tabs>
        <w:autoSpaceDE w:val="0"/>
        <w:autoSpaceDN w:val="0"/>
        <w:ind w:left="10915"/>
        <w:jc w:val="center"/>
        <w:outlineLvl w:val="1"/>
        <w:rPr>
          <w:rFonts w:ascii="Calibri" w:hAnsi="Calibri" w:cs="Calibri"/>
          <w:sz w:val="24"/>
          <w:szCs w:val="24"/>
        </w:rPr>
      </w:pPr>
    </w:p>
    <w:p w:rsidR="003461C3" w:rsidRPr="006776EA" w:rsidRDefault="003461C3" w:rsidP="006776EA">
      <w:pPr>
        <w:tabs>
          <w:tab w:val="left" w:pos="10348"/>
        </w:tabs>
        <w:autoSpaceDE w:val="0"/>
        <w:autoSpaceDN w:val="0"/>
        <w:ind w:left="10915"/>
        <w:jc w:val="center"/>
        <w:outlineLvl w:val="1"/>
        <w:rPr>
          <w:sz w:val="24"/>
          <w:szCs w:val="24"/>
        </w:rPr>
      </w:pPr>
      <w:r w:rsidRPr="006776EA">
        <w:rPr>
          <w:sz w:val="24"/>
          <w:szCs w:val="24"/>
        </w:rPr>
        <w:t>Приложение № 4.2</w:t>
      </w:r>
    </w:p>
    <w:p w:rsidR="003461C3" w:rsidRPr="006776EA" w:rsidRDefault="003461C3" w:rsidP="006776EA">
      <w:pPr>
        <w:tabs>
          <w:tab w:val="left" w:pos="10348"/>
        </w:tabs>
        <w:autoSpaceDE w:val="0"/>
        <w:autoSpaceDN w:val="0"/>
        <w:ind w:left="10915"/>
        <w:jc w:val="center"/>
        <w:rPr>
          <w:sz w:val="24"/>
          <w:szCs w:val="24"/>
        </w:rPr>
      </w:pPr>
      <w:r w:rsidRPr="006776EA">
        <w:rPr>
          <w:sz w:val="24"/>
          <w:szCs w:val="24"/>
        </w:rPr>
        <w:t>к государственной программе</w:t>
      </w:r>
    </w:p>
    <w:p w:rsidR="003461C3" w:rsidRPr="006776EA" w:rsidRDefault="003461C3" w:rsidP="006776EA">
      <w:pPr>
        <w:tabs>
          <w:tab w:val="left" w:pos="10348"/>
        </w:tabs>
        <w:autoSpaceDE w:val="0"/>
        <w:autoSpaceDN w:val="0"/>
        <w:ind w:left="10915"/>
        <w:jc w:val="center"/>
        <w:rPr>
          <w:sz w:val="24"/>
          <w:szCs w:val="24"/>
        </w:rPr>
      </w:pPr>
      <w:r w:rsidRPr="006776EA">
        <w:rPr>
          <w:sz w:val="24"/>
          <w:szCs w:val="24"/>
        </w:rPr>
        <w:t>Пензенской области</w:t>
      </w:r>
    </w:p>
    <w:p w:rsidR="003461C3" w:rsidRPr="006776EA" w:rsidRDefault="003461C3" w:rsidP="006776EA">
      <w:pPr>
        <w:tabs>
          <w:tab w:val="left" w:pos="10348"/>
        </w:tabs>
        <w:autoSpaceDE w:val="0"/>
        <w:autoSpaceDN w:val="0"/>
        <w:ind w:left="10915"/>
        <w:jc w:val="center"/>
        <w:rPr>
          <w:sz w:val="24"/>
          <w:szCs w:val="24"/>
        </w:rPr>
      </w:pPr>
      <w:r w:rsidRPr="006776EA">
        <w:rPr>
          <w:sz w:val="24"/>
          <w:szCs w:val="24"/>
        </w:rPr>
        <w:t>"Защита населения и территорий</w:t>
      </w:r>
    </w:p>
    <w:p w:rsidR="003461C3" w:rsidRPr="006776EA" w:rsidRDefault="003461C3" w:rsidP="006776EA">
      <w:pPr>
        <w:tabs>
          <w:tab w:val="left" w:pos="10348"/>
        </w:tabs>
        <w:autoSpaceDE w:val="0"/>
        <w:autoSpaceDN w:val="0"/>
        <w:ind w:left="10915"/>
        <w:jc w:val="center"/>
        <w:rPr>
          <w:sz w:val="24"/>
          <w:szCs w:val="24"/>
        </w:rPr>
      </w:pPr>
      <w:r w:rsidRPr="006776EA">
        <w:rPr>
          <w:sz w:val="24"/>
          <w:szCs w:val="24"/>
        </w:rPr>
        <w:t>от чрезвычайных ситуаций,</w:t>
      </w:r>
    </w:p>
    <w:p w:rsidR="003461C3" w:rsidRPr="006776EA" w:rsidRDefault="003461C3" w:rsidP="006776EA">
      <w:pPr>
        <w:tabs>
          <w:tab w:val="left" w:pos="10348"/>
        </w:tabs>
        <w:autoSpaceDE w:val="0"/>
        <w:autoSpaceDN w:val="0"/>
        <w:ind w:left="10915"/>
        <w:jc w:val="center"/>
        <w:rPr>
          <w:sz w:val="24"/>
          <w:szCs w:val="24"/>
        </w:rPr>
      </w:pPr>
      <w:r w:rsidRPr="006776EA">
        <w:rPr>
          <w:sz w:val="24"/>
          <w:szCs w:val="24"/>
        </w:rPr>
        <w:t>обеспечение пожарной безопасности</w:t>
      </w:r>
    </w:p>
    <w:p w:rsidR="003461C3" w:rsidRPr="006776EA" w:rsidRDefault="003461C3" w:rsidP="006776EA">
      <w:pPr>
        <w:tabs>
          <w:tab w:val="left" w:pos="10348"/>
        </w:tabs>
        <w:autoSpaceDE w:val="0"/>
        <w:autoSpaceDN w:val="0"/>
        <w:ind w:left="10915"/>
        <w:jc w:val="center"/>
        <w:rPr>
          <w:sz w:val="24"/>
          <w:szCs w:val="24"/>
        </w:rPr>
      </w:pPr>
      <w:r w:rsidRPr="006776EA">
        <w:rPr>
          <w:sz w:val="24"/>
          <w:szCs w:val="24"/>
        </w:rPr>
        <w:t>в Пензенской области</w:t>
      </w:r>
    </w:p>
    <w:p w:rsidR="003461C3" w:rsidRPr="006776EA" w:rsidRDefault="003461C3" w:rsidP="006776EA">
      <w:pPr>
        <w:tabs>
          <w:tab w:val="left" w:pos="10348"/>
        </w:tabs>
        <w:autoSpaceDE w:val="0"/>
        <w:autoSpaceDN w:val="0"/>
        <w:ind w:left="10915"/>
        <w:jc w:val="center"/>
        <w:rPr>
          <w:sz w:val="24"/>
          <w:szCs w:val="24"/>
        </w:rPr>
      </w:pPr>
      <w:r w:rsidRPr="006776EA">
        <w:rPr>
          <w:sz w:val="24"/>
          <w:szCs w:val="24"/>
        </w:rPr>
        <w:t>на 2014 - 2022 годы"</w:t>
      </w:r>
    </w:p>
    <w:p w:rsidR="003461C3" w:rsidRPr="006776EA" w:rsidRDefault="003461C3" w:rsidP="006776EA">
      <w:pPr>
        <w:tabs>
          <w:tab w:val="left" w:pos="10348"/>
        </w:tabs>
        <w:autoSpaceDE w:val="0"/>
        <w:autoSpaceDN w:val="0"/>
        <w:ind w:left="10915"/>
        <w:jc w:val="center"/>
        <w:rPr>
          <w:rFonts w:ascii="Calibri" w:hAnsi="Calibri" w:cs="Calibri"/>
          <w:sz w:val="24"/>
          <w:szCs w:val="24"/>
        </w:rPr>
      </w:pPr>
    </w:p>
    <w:p w:rsidR="003461C3" w:rsidRPr="006776EA" w:rsidRDefault="003461C3" w:rsidP="006776EA">
      <w:pPr>
        <w:autoSpaceDE w:val="0"/>
        <w:autoSpaceDN w:val="0"/>
        <w:jc w:val="center"/>
        <w:rPr>
          <w:b/>
          <w:sz w:val="24"/>
          <w:szCs w:val="24"/>
        </w:rPr>
      </w:pPr>
    </w:p>
    <w:p w:rsidR="003461C3" w:rsidRPr="006776EA" w:rsidRDefault="003461C3" w:rsidP="006776EA">
      <w:pPr>
        <w:autoSpaceDE w:val="0"/>
        <w:autoSpaceDN w:val="0"/>
        <w:jc w:val="center"/>
        <w:rPr>
          <w:b/>
          <w:sz w:val="24"/>
          <w:szCs w:val="24"/>
        </w:rPr>
      </w:pPr>
      <w:r w:rsidRPr="006776EA">
        <w:rPr>
          <w:b/>
          <w:sz w:val="24"/>
          <w:szCs w:val="24"/>
        </w:rPr>
        <w:t>РЕСУРСНОЕ ОБЕСПЕЧЕНИЕ</w:t>
      </w:r>
    </w:p>
    <w:p w:rsidR="003461C3" w:rsidRPr="006776EA" w:rsidRDefault="003461C3" w:rsidP="006776EA">
      <w:pPr>
        <w:autoSpaceDE w:val="0"/>
        <w:autoSpaceDN w:val="0"/>
        <w:jc w:val="center"/>
        <w:rPr>
          <w:b/>
          <w:sz w:val="24"/>
          <w:szCs w:val="24"/>
        </w:rPr>
      </w:pPr>
      <w:r w:rsidRPr="006776EA">
        <w:rPr>
          <w:b/>
          <w:sz w:val="24"/>
          <w:szCs w:val="24"/>
        </w:rPr>
        <w:t>реализации государственной программы Пензенской области "Защита населения и территорий от чрезвычайных ситуаций,</w:t>
      </w:r>
    </w:p>
    <w:p w:rsidR="003461C3" w:rsidRPr="006776EA" w:rsidRDefault="003461C3" w:rsidP="006776EA">
      <w:pPr>
        <w:autoSpaceDE w:val="0"/>
        <w:autoSpaceDN w:val="0"/>
        <w:jc w:val="center"/>
        <w:rPr>
          <w:b/>
          <w:sz w:val="24"/>
          <w:szCs w:val="24"/>
        </w:rPr>
      </w:pPr>
      <w:r w:rsidRPr="006776EA">
        <w:rPr>
          <w:b/>
          <w:sz w:val="24"/>
          <w:szCs w:val="24"/>
        </w:rPr>
        <w:t>обеспечение пожарной безопасности в Пензенской области на 2014 - 2022 годы" за счет всех источников финансирования</w:t>
      </w:r>
    </w:p>
    <w:p w:rsidR="003461C3" w:rsidRPr="006776EA" w:rsidRDefault="003461C3" w:rsidP="006776EA">
      <w:pPr>
        <w:autoSpaceDE w:val="0"/>
        <w:autoSpaceDN w:val="0"/>
        <w:jc w:val="center"/>
        <w:rPr>
          <w:rFonts w:ascii="Calibri" w:hAnsi="Calibri" w:cs="Calibri"/>
          <w:sz w:val="24"/>
          <w:szCs w:val="24"/>
        </w:rPr>
      </w:pPr>
    </w:p>
    <w:tbl>
      <w:tblPr>
        <w:tblStyle w:val="ac"/>
        <w:tblW w:w="15513" w:type="dxa"/>
        <w:tblLayout w:type="fixed"/>
        <w:tblLook w:val="04A0" w:firstRow="1" w:lastRow="0" w:firstColumn="1" w:lastColumn="0" w:noHBand="0" w:noVBand="1"/>
      </w:tblPr>
      <w:tblGrid>
        <w:gridCol w:w="567"/>
        <w:gridCol w:w="1531"/>
        <w:gridCol w:w="3680"/>
        <w:gridCol w:w="2977"/>
        <w:gridCol w:w="1843"/>
        <w:gridCol w:w="1701"/>
        <w:gridCol w:w="1559"/>
        <w:gridCol w:w="1655"/>
      </w:tblGrid>
      <w:tr w:rsidR="003461C3" w:rsidRPr="00823FC9" w:rsidTr="006776EA">
        <w:tc>
          <w:tcPr>
            <w:tcW w:w="5778" w:type="dxa"/>
            <w:gridSpan w:val="3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Ответственный исполнитель государственной программы</w:t>
            </w:r>
          </w:p>
        </w:tc>
        <w:tc>
          <w:tcPr>
            <w:tcW w:w="9735" w:type="dxa"/>
            <w:gridSpan w:val="5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3461C3" w:rsidRPr="00823FC9" w:rsidTr="006776EA">
        <w:tc>
          <w:tcPr>
            <w:tcW w:w="567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531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3680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977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758" w:type="dxa"/>
            <w:gridSpan w:val="4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Оценка расходов, тыс. рублей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 г.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 г.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 г.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</w:tr>
    </w:tbl>
    <w:p w:rsidR="003461C3" w:rsidRPr="00823FC9" w:rsidRDefault="003461C3" w:rsidP="003461C3">
      <w:pPr>
        <w:rPr>
          <w:sz w:val="4"/>
          <w:szCs w:val="4"/>
        </w:rPr>
      </w:pPr>
    </w:p>
    <w:tbl>
      <w:tblPr>
        <w:tblStyle w:val="ac"/>
        <w:tblW w:w="15513" w:type="dxa"/>
        <w:tblLayout w:type="fixed"/>
        <w:tblLook w:val="04A0" w:firstRow="1" w:lastRow="0" w:firstColumn="1" w:lastColumn="0" w:noHBand="0" w:noVBand="1"/>
      </w:tblPr>
      <w:tblGrid>
        <w:gridCol w:w="567"/>
        <w:gridCol w:w="1531"/>
        <w:gridCol w:w="3680"/>
        <w:gridCol w:w="2977"/>
        <w:gridCol w:w="1843"/>
        <w:gridCol w:w="1701"/>
        <w:gridCol w:w="1559"/>
        <w:gridCol w:w="1655"/>
      </w:tblGrid>
      <w:tr w:rsidR="003461C3" w:rsidRPr="00823FC9" w:rsidTr="006776EA">
        <w:trPr>
          <w:tblHeader/>
        </w:trPr>
        <w:tc>
          <w:tcPr>
            <w:tcW w:w="567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0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3461C3" w:rsidRPr="00823FC9" w:rsidTr="006776EA">
        <w:tc>
          <w:tcPr>
            <w:tcW w:w="567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Государ-ственная</w:t>
            </w:r>
            <w:proofErr w:type="spellEnd"/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программа</w:t>
            </w:r>
          </w:p>
        </w:tc>
        <w:tc>
          <w:tcPr>
            <w:tcW w:w="3680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Защита населения и территорий от чрезвычайных ситуаций, обеспечение пожарной безопасности в Пензенской области на 2014 - 2022 годы</w:t>
            </w:r>
          </w:p>
        </w:tc>
        <w:tc>
          <w:tcPr>
            <w:tcW w:w="2977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130096,4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119152,6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122777,7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122777,7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130096,4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119152,6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122777,7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122777,7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6E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Территориальный фонд обязательного медицинского страхования </w:t>
            </w:r>
          </w:p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6E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бюджеты муниципальных образований </w:t>
            </w:r>
          </w:p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31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3680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123090,3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113646,0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117271,1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117271,1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123090,3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113646,0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117271,1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117271,1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6EA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Территориальный фонд обязательного медицинского страхования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6EA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бюджеты муниципальных образований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531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Основное мероприятие 1.1.</w:t>
            </w:r>
          </w:p>
        </w:tc>
        <w:tc>
          <w:tcPr>
            <w:tcW w:w="3680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6EA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Территориальный фонд обязательного медицинского страхования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6EA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бюджеты муниципальных образований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531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Основное мероприятие 1.2.</w:t>
            </w:r>
          </w:p>
        </w:tc>
        <w:tc>
          <w:tcPr>
            <w:tcW w:w="3680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14940,0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14940,0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6EA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Территориальный фонд обязательного медицинского страхования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6EA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бюджеты муниципальных образований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531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Основное мероприятие 1.3.</w:t>
            </w:r>
          </w:p>
        </w:tc>
        <w:tc>
          <w:tcPr>
            <w:tcW w:w="3680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6EA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Территориальный фонд обязательного медицинского страхования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6EA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бюджеты муниципальных образований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531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Основное мероприятие 1.4.</w:t>
            </w:r>
          </w:p>
        </w:tc>
        <w:tc>
          <w:tcPr>
            <w:tcW w:w="3680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6253,7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6253,7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6EA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Территориальный фонд обязательного медицинского страхования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6EA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бюджеты муниципальных образований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1.5.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Основное мероприятие 1.5.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 w:val="restart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Выполнение государственного задания ГБУ Пензенской области "Пензенский пожарно-спасательный центр"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101846,6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105659,3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101846,6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105659,3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6EA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Территориальный фонд обязательного медицинского страхования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6776EA">
            <w:pPr>
              <w:widowControl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776EA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бюджеты муниципальных образований </w:t>
            </w:r>
          </w:p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6776E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 w:val="restart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31" w:type="dxa"/>
            <w:vMerge w:val="restart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fldChar w:fldCharType="begin"/>
            </w:r>
            <w:r w:rsidRPr="00823FC9">
              <w:rPr>
                <w:rFonts w:ascii="Times New Roman" w:hAnsi="Times New Roman"/>
                <w:sz w:val="20"/>
                <w:szCs w:val="20"/>
              </w:rPr>
              <w:instrText xml:space="preserve"> HYPERLINK \l "P157" </w:instrText>
            </w:r>
            <w:r w:rsidRPr="00823FC9">
              <w:fldChar w:fldCharType="separate"/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 w:rsidRPr="00823FC9">
              <w:fldChar w:fldCharType="end"/>
            </w:r>
          </w:p>
        </w:tc>
        <w:tc>
          <w:tcPr>
            <w:tcW w:w="3680" w:type="dxa"/>
            <w:vMerge w:val="restart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2977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200480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Территориальный фонд обязательного медицинского страхования </w:t>
            </w: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200480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бюджеты муниципальных образований </w:t>
            </w: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 w:val="restart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531" w:type="dxa"/>
            <w:vMerge w:val="restart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Основное мероприятие 2.1.</w:t>
            </w:r>
          </w:p>
        </w:tc>
        <w:tc>
          <w:tcPr>
            <w:tcW w:w="3680" w:type="dxa"/>
            <w:vMerge w:val="restart"/>
          </w:tcPr>
          <w:p w:rsidR="003461C3" w:rsidRPr="00823FC9" w:rsidRDefault="003461C3" w:rsidP="007C13E9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2977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200480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Территориальный фонд обязательного медицинского страхования </w:t>
            </w: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 w:val="restart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 w:val="restart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fldChar w:fldCharType="begin"/>
            </w:r>
            <w:r w:rsidRPr="00823FC9">
              <w:rPr>
                <w:rFonts w:ascii="Times New Roman" w:hAnsi="Times New Roman"/>
                <w:sz w:val="20"/>
                <w:szCs w:val="20"/>
              </w:rPr>
              <w:instrText xml:space="preserve"> HYPERLINK \l "P200" </w:instrText>
            </w:r>
            <w:r w:rsidRPr="00823FC9">
              <w:fldChar w:fldCharType="separate"/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3</w:t>
            </w:r>
            <w:r w:rsidRPr="00823FC9">
              <w:fldChar w:fldCharType="end"/>
            </w: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 w:val="restart"/>
          </w:tcPr>
          <w:p w:rsidR="007C13E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Создание системы обеспечения вызова экстренных оперативных служб по единому номеру "112"</w:t>
            </w: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в Пензенской области</w:t>
            </w: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6648,8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6648,8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200480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Территориальный фонд обязательного медицинского страхования </w:t>
            </w: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200480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200480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бюджеты муниципальных образований</w:t>
            </w:r>
          </w:p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200480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1531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Основное мероприятие 3.1.</w:t>
            </w:r>
          </w:p>
        </w:tc>
        <w:tc>
          <w:tcPr>
            <w:tcW w:w="3680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Создание информационно-технической инфраструктуры системы-112 на территории Пензенской области</w:t>
            </w:r>
          </w:p>
        </w:tc>
        <w:tc>
          <w:tcPr>
            <w:tcW w:w="2977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31E0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Территориальный фонд обязательного медицинского страхования </w:t>
            </w:r>
          </w:p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31E0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бюджеты муниципальных образований </w:t>
            </w:r>
          </w:p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823FC9" w:rsidTr="006776EA">
        <w:tc>
          <w:tcPr>
            <w:tcW w:w="567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843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655" w:type="dxa"/>
          </w:tcPr>
          <w:p w:rsidR="003461C3" w:rsidRPr="00823FC9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:rsidR="003461C3" w:rsidRPr="00200480" w:rsidRDefault="003461C3" w:rsidP="003461C3">
      <w:pPr>
        <w:tabs>
          <w:tab w:val="left" w:pos="11856"/>
        </w:tabs>
        <w:autoSpaceDE w:val="0"/>
        <w:autoSpaceDN w:val="0"/>
        <w:jc w:val="both"/>
        <w:rPr>
          <w:sz w:val="24"/>
          <w:szCs w:val="24"/>
        </w:rPr>
      </w:pPr>
    </w:p>
    <w:p w:rsidR="003461C3" w:rsidRPr="00200480" w:rsidRDefault="003461C3" w:rsidP="003461C3">
      <w:pPr>
        <w:autoSpaceDE w:val="0"/>
        <w:autoSpaceDN w:val="0"/>
        <w:spacing w:line="216" w:lineRule="auto"/>
        <w:ind w:left="10348"/>
        <w:jc w:val="center"/>
        <w:outlineLvl w:val="1"/>
        <w:rPr>
          <w:sz w:val="24"/>
          <w:szCs w:val="24"/>
        </w:rPr>
      </w:pPr>
    </w:p>
    <w:p w:rsidR="003461C3" w:rsidRPr="00200480" w:rsidRDefault="003461C3" w:rsidP="003461C3">
      <w:pPr>
        <w:autoSpaceDE w:val="0"/>
        <w:autoSpaceDN w:val="0"/>
        <w:spacing w:line="216" w:lineRule="auto"/>
        <w:ind w:left="10348"/>
        <w:jc w:val="center"/>
        <w:outlineLvl w:val="1"/>
        <w:rPr>
          <w:sz w:val="24"/>
          <w:szCs w:val="24"/>
        </w:rPr>
      </w:pPr>
    </w:p>
    <w:p w:rsidR="003461C3" w:rsidRDefault="00200480" w:rsidP="00200480">
      <w:pPr>
        <w:widowControl/>
        <w:jc w:val="center"/>
        <w:rPr>
          <w:sz w:val="28"/>
        </w:rPr>
        <w:sectPr w:rsidR="003461C3" w:rsidSect="006776EA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>
        <w:rPr>
          <w:sz w:val="28"/>
        </w:rPr>
        <w:t>_________</w:t>
      </w:r>
    </w:p>
    <w:p w:rsidR="003461C3" w:rsidRPr="00142B2F" w:rsidRDefault="003461C3" w:rsidP="00FB22A9">
      <w:pPr>
        <w:tabs>
          <w:tab w:val="left" w:pos="12285"/>
          <w:tab w:val="right" w:pos="14629"/>
        </w:tabs>
        <w:autoSpaceDE w:val="0"/>
        <w:autoSpaceDN w:val="0"/>
        <w:ind w:left="10632"/>
        <w:jc w:val="center"/>
        <w:outlineLvl w:val="1"/>
        <w:rPr>
          <w:color w:val="000000"/>
          <w:sz w:val="24"/>
          <w:szCs w:val="24"/>
        </w:rPr>
      </w:pPr>
      <w:r w:rsidRPr="00142B2F">
        <w:rPr>
          <w:color w:val="000000"/>
          <w:sz w:val="24"/>
          <w:szCs w:val="24"/>
        </w:rPr>
        <w:t>Приложение № 6</w:t>
      </w:r>
      <w:r w:rsidRPr="00142B2F">
        <w:rPr>
          <w:color w:val="000000"/>
          <w:sz w:val="24"/>
          <w:szCs w:val="24"/>
        </w:rPr>
        <w:br/>
        <w:t>к постановлению Правительства</w:t>
      </w:r>
      <w:r w:rsidRPr="00142B2F">
        <w:rPr>
          <w:color w:val="000000"/>
          <w:sz w:val="24"/>
          <w:szCs w:val="24"/>
        </w:rPr>
        <w:br/>
        <w:t>Пензенской области</w:t>
      </w:r>
      <w:r w:rsidRPr="00142B2F">
        <w:rPr>
          <w:color w:val="000000"/>
          <w:sz w:val="24"/>
          <w:szCs w:val="24"/>
        </w:rPr>
        <w:br/>
        <w:t xml:space="preserve">от </w:t>
      </w:r>
      <w:r w:rsidR="00076CAB">
        <w:rPr>
          <w:color w:val="000000"/>
          <w:sz w:val="24"/>
          <w:szCs w:val="24"/>
        </w:rPr>
        <w:t>17.05.2019</w:t>
      </w:r>
      <w:r w:rsidR="00142B2F">
        <w:rPr>
          <w:color w:val="000000"/>
          <w:sz w:val="24"/>
          <w:szCs w:val="24"/>
        </w:rPr>
        <w:t xml:space="preserve">  </w:t>
      </w:r>
      <w:r w:rsidRPr="00142B2F">
        <w:rPr>
          <w:color w:val="000000"/>
          <w:sz w:val="24"/>
          <w:szCs w:val="24"/>
        </w:rPr>
        <w:t>№</w:t>
      </w:r>
      <w:r w:rsidR="00076CAB">
        <w:rPr>
          <w:color w:val="000000"/>
          <w:sz w:val="24"/>
          <w:szCs w:val="24"/>
        </w:rPr>
        <w:t xml:space="preserve"> 288-пП</w:t>
      </w:r>
    </w:p>
    <w:p w:rsidR="003461C3" w:rsidRPr="00142B2F" w:rsidRDefault="003461C3" w:rsidP="00FB22A9">
      <w:pPr>
        <w:autoSpaceDE w:val="0"/>
        <w:autoSpaceDN w:val="0"/>
        <w:ind w:left="10632"/>
        <w:jc w:val="center"/>
        <w:outlineLvl w:val="1"/>
        <w:rPr>
          <w:sz w:val="24"/>
          <w:szCs w:val="24"/>
        </w:rPr>
      </w:pPr>
    </w:p>
    <w:p w:rsidR="003461C3" w:rsidRPr="00142B2F" w:rsidRDefault="003461C3" w:rsidP="00FB22A9">
      <w:pPr>
        <w:autoSpaceDE w:val="0"/>
        <w:autoSpaceDN w:val="0"/>
        <w:ind w:left="10632"/>
        <w:jc w:val="center"/>
        <w:outlineLvl w:val="1"/>
        <w:rPr>
          <w:sz w:val="24"/>
          <w:szCs w:val="24"/>
        </w:rPr>
      </w:pPr>
      <w:r w:rsidRPr="00142B2F">
        <w:rPr>
          <w:sz w:val="24"/>
          <w:szCs w:val="24"/>
        </w:rPr>
        <w:t>Приложение № 5.1</w:t>
      </w:r>
    </w:p>
    <w:p w:rsidR="003461C3" w:rsidRPr="00142B2F" w:rsidRDefault="003461C3" w:rsidP="00FB22A9">
      <w:pPr>
        <w:autoSpaceDE w:val="0"/>
        <w:autoSpaceDN w:val="0"/>
        <w:ind w:left="10632"/>
        <w:jc w:val="center"/>
        <w:rPr>
          <w:sz w:val="24"/>
          <w:szCs w:val="24"/>
        </w:rPr>
      </w:pPr>
      <w:r w:rsidRPr="00142B2F">
        <w:rPr>
          <w:sz w:val="24"/>
          <w:szCs w:val="24"/>
        </w:rPr>
        <w:t>к государственной программе</w:t>
      </w:r>
    </w:p>
    <w:p w:rsidR="003461C3" w:rsidRPr="00142B2F" w:rsidRDefault="003461C3" w:rsidP="00FB22A9">
      <w:pPr>
        <w:autoSpaceDE w:val="0"/>
        <w:autoSpaceDN w:val="0"/>
        <w:ind w:left="10632"/>
        <w:jc w:val="center"/>
        <w:rPr>
          <w:sz w:val="24"/>
          <w:szCs w:val="24"/>
        </w:rPr>
      </w:pPr>
      <w:r w:rsidRPr="00142B2F">
        <w:rPr>
          <w:sz w:val="24"/>
          <w:szCs w:val="24"/>
        </w:rPr>
        <w:t>Пензенской области</w:t>
      </w:r>
    </w:p>
    <w:p w:rsidR="003461C3" w:rsidRPr="00142B2F" w:rsidRDefault="003461C3" w:rsidP="00FB22A9">
      <w:pPr>
        <w:autoSpaceDE w:val="0"/>
        <w:autoSpaceDN w:val="0"/>
        <w:ind w:left="10632"/>
        <w:jc w:val="center"/>
        <w:rPr>
          <w:sz w:val="24"/>
          <w:szCs w:val="24"/>
        </w:rPr>
      </w:pPr>
      <w:r w:rsidRPr="00142B2F">
        <w:rPr>
          <w:sz w:val="24"/>
          <w:szCs w:val="24"/>
        </w:rPr>
        <w:t>"Защита населения и территорий</w:t>
      </w:r>
    </w:p>
    <w:p w:rsidR="003461C3" w:rsidRPr="00142B2F" w:rsidRDefault="003461C3" w:rsidP="00FB22A9">
      <w:pPr>
        <w:autoSpaceDE w:val="0"/>
        <w:autoSpaceDN w:val="0"/>
        <w:ind w:left="10632"/>
        <w:jc w:val="center"/>
        <w:rPr>
          <w:sz w:val="24"/>
          <w:szCs w:val="24"/>
        </w:rPr>
      </w:pPr>
      <w:r w:rsidRPr="00142B2F">
        <w:rPr>
          <w:sz w:val="24"/>
          <w:szCs w:val="24"/>
        </w:rPr>
        <w:t>от чрезвычайных ситуаций,</w:t>
      </w:r>
    </w:p>
    <w:p w:rsidR="003461C3" w:rsidRPr="00142B2F" w:rsidRDefault="003461C3" w:rsidP="00FB22A9">
      <w:pPr>
        <w:autoSpaceDE w:val="0"/>
        <w:autoSpaceDN w:val="0"/>
        <w:ind w:left="10632"/>
        <w:jc w:val="center"/>
        <w:rPr>
          <w:sz w:val="24"/>
          <w:szCs w:val="24"/>
        </w:rPr>
      </w:pPr>
      <w:r w:rsidRPr="00142B2F">
        <w:rPr>
          <w:sz w:val="24"/>
          <w:szCs w:val="24"/>
        </w:rPr>
        <w:t>обеспечение пожарной безопасности</w:t>
      </w:r>
    </w:p>
    <w:p w:rsidR="003461C3" w:rsidRPr="00142B2F" w:rsidRDefault="003461C3" w:rsidP="00FB22A9">
      <w:pPr>
        <w:autoSpaceDE w:val="0"/>
        <w:autoSpaceDN w:val="0"/>
        <w:ind w:left="10632"/>
        <w:jc w:val="center"/>
        <w:rPr>
          <w:sz w:val="24"/>
          <w:szCs w:val="24"/>
        </w:rPr>
      </w:pPr>
      <w:r w:rsidRPr="00142B2F">
        <w:rPr>
          <w:sz w:val="24"/>
          <w:szCs w:val="24"/>
        </w:rPr>
        <w:t xml:space="preserve">в Пензенской области </w:t>
      </w:r>
      <w:r w:rsidRPr="00142B2F">
        <w:rPr>
          <w:sz w:val="24"/>
          <w:szCs w:val="24"/>
        </w:rPr>
        <w:br/>
        <w:t>на 2014 - 2022 годы"</w:t>
      </w:r>
    </w:p>
    <w:p w:rsidR="003461C3" w:rsidRPr="00142B2F" w:rsidRDefault="003461C3" w:rsidP="00FB22A9">
      <w:pPr>
        <w:autoSpaceDE w:val="0"/>
        <w:autoSpaceDN w:val="0"/>
        <w:ind w:left="10632"/>
        <w:jc w:val="center"/>
        <w:rPr>
          <w:b/>
          <w:sz w:val="24"/>
          <w:szCs w:val="24"/>
        </w:rPr>
      </w:pPr>
    </w:p>
    <w:p w:rsidR="003461C3" w:rsidRPr="00142B2F" w:rsidRDefault="003461C3" w:rsidP="00FB22A9">
      <w:pPr>
        <w:autoSpaceDE w:val="0"/>
        <w:autoSpaceDN w:val="0"/>
        <w:jc w:val="center"/>
        <w:rPr>
          <w:b/>
          <w:sz w:val="24"/>
          <w:szCs w:val="24"/>
        </w:rPr>
      </w:pPr>
    </w:p>
    <w:p w:rsidR="003461C3" w:rsidRPr="00142B2F" w:rsidRDefault="003461C3" w:rsidP="00FB22A9">
      <w:pPr>
        <w:autoSpaceDE w:val="0"/>
        <w:autoSpaceDN w:val="0"/>
        <w:spacing w:line="228" w:lineRule="auto"/>
        <w:jc w:val="center"/>
        <w:rPr>
          <w:b/>
          <w:sz w:val="24"/>
          <w:szCs w:val="24"/>
        </w:rPr>
      </w:pPr>
      <w:r w:rsidRPr="00142B2F">
        <w:rPr>
          <w:b/>
          <w:sz w:val="24"/>
          <w:szCs w:val="24"/>
        </w:rPr>
        <w:t>РЕСУРСНОЕ ОБЕСПЕЧЕНИЕ</w:t>
      </w:r>
    </w:p>
    <w:p w:rsidR="003461C3" w:rsidRPr="00142B2F" w:rsidRDefault="003461C3" w:rsidP="00FB22A9">
      <w:pPr>
        <w:autoSpaceDE w:val="0"/>
        <w:autoSpaceDN w:val="0"/>
        <w:spacing w:line="228" w:lineRule="auto"/>
        <w:jc w:val="center"/>
        <w:rPr>
          <w:b/>
          <w:sz w:val="24"/>
          <w:szCs w:val="24"/>
        </w:rPr>
      </w:pPr>
      <w:r w:rsidRPr="00142B2F">
        <w:rPr>
          <w:b/>
          <w:sz w:val="24"/>
          <w:szCs w:val="24"/>
        </w:rPr>
        <w:t xml:space="preserve">реализации государственной программы Пензенской области "Защита населения и территорий </w:t>
      </w:r>
    </w:p>
    <w:p w:rsidR="003461C3" w:rsidRPr="00142B2F" w:rsidRDefault="003461C3" w:rsidP="00FB22A9">
      <w:pPr>
        <w:autoSpaceDE w:val="0"/>
        <w:autoSpaceDN w:val="0"/>
        <w:spacing w:line="228" w:lineRule="auto"/>
        <w:jc w:val="center"/>
        <w:rPr>
          <w:b/>
          <w:sz w:val="24"/>
          <w:szCs w:val="24"/>
        </w:rPr>
      </w:pPr>
      <w:r w:rsidRPr="00142B2F">
        <w:rPr>
          <w:b/>
          <w:sz w:val="24"/>
          <w:szCs w:val="24"/>
        </w:rPr>
        <w:t xml:space="preserve">от чрезвычайных ситуаций, обеспечение пожарной безопасности в Пензенской области на 2014 - 2022 годы" </w:t>
      </w:r>
    </w:p>
    <w:p w:rsidR="003461C3" w:rsidRPr="00142B2F" w:rsidRDefault="003461C3" w:rsidP="00FB22A9">
      <w:pPr>
        <w:autoSpaceDE w:val="0"/>
        <w:autoSpaceDN w:val="0"/>
        <w:spacing w:line="228" w:lineRule="auto"/>
        <w:jc w:val="center"/>
        <w:rPr>
          <w:b/>
          <w:sz w:val="24"/>
          <w:szCs w:val="24"/>
        </w:rPr>
      </w:pPr>
      <w:r w:rsidRPr="00142B2F">
        <w:rPr>
          <w:b/>
          <w:sz w:val="24"/>
          <w:szCs w:val="24"/>
        </w:rPr>
        <w:t xml:space="preserve">за счет средств бюджета Пензенской области на 2016 </w:t>
      </w:r>
      <w:r w:rsidR="009F69E8" w:rsidRPr="00142B2F">
        <w:rPr>
          <w:b/>
          <w:sz w:val="24"/>
          <w:szCs w:val="24"/>
        </w:rPr>
        <w:t>-</w:t>
      </w:r>
      <w:r w:rsidRPr="00142B2F">
        <w:rPr>
          <w:b/>
          <w:sz w:val="24"/>
          <w:szCs w:val="24"/>
        </w:rPr>
        <w:t xml:space="preserve"> 2018 годы</w:t>
      </w:r>
    </w:p>
    <w:p w:rsidR="003461C3" w:rsidRPr="00181B9A" w:rsidRDefault="003461C3" w:rsidP="00FB22A9">
      <w:pPr>
        <w:autoSpaceDE w:val="0"/>
        <w:autoSpaceDN w:val="0"/>
        <w:spacing w:line="228" w:lineRule="auto"/>
        <w:jc w:val="both"/>
      </w:pPr>
    </w:p>
    <w:tbl>
      <w:tblPr>
        <w:tblStyle w:val="ac"/>
        <w:tblW w:w="15972" w:type="dxa"/>
        <w:tblLayout w:type="fixed"/>
        <w:tblLook w:val="04A0" w:firstRow="1" w:lastRow="0" w:firstColumn="1" w:lastColumn="0" w:noHBand="0" w:noVBand="1"/>
      </w:tblPr>
      <w:tblGrid>
        <w:gridCol w:w="528"/>
        <w:gridCol w:w="1173"/>
        <w:gridCol w:w="2694"/>
        <w:gridCol w:w="3260"/>
        <w:gridCol w:w="567"/>
        <w:gridCol w:w="709"/>
        <w:gridCol w:w="708"/>
        <w:gridCol w:w="1418"/>
        <w:gridCol w:w="567"/>
        <w:gridCol w:w="1559"/>
        <w:gridCol w:w="1418"/>
        <w:gridCol w:w="1371"/>
      </w:tblGrid>
      <w:tr w:rsidR="003461C3" w:rsidRPr="00823FC9" w:rsidTr="00142B2F">
        <w:tc>
          <w:tcPr>
            <w:tcW w:w="4395" w:type="dxa"/>
            <w:gridSpan w:val="3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Ответственный исполнитель государственной программы</w:t>
            </w:r>
          </w:p>
        </w:tc>
        <w:tc>
          <w:tcPr>
            <w:tcW w:w="11577" w:type="dxa"/>
            <w:gridSpan w:val="9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3461C3" w:rsidRPr="00823FC9" w:rsidTr="00E32333">
        <w:tc>
          <w:tcPr>
            <w:tcW w:w="528" w:type="dxa"/>
            <w:vMerge w:val="restart"/>
          </w:tcPr>
          <w:p w:rsidR="003461C3" w:rsidRPr="00823FC9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3FC9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823FC9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823FC9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173" w:type="dxa"/>
            <w:vMerge w:val="restart"/>
          </w:tcPr>
          <w:p w:rsidR="003461C3" w:rsidRPr="00823FC9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3FC9">
              <w:rPr>
                <w:rFonts w:ascii="Times New Roman" w:hAnsi="Times New Roman"/>
                <w:sz w:val="18"/>
                <w:szCs w:val="18"/>
              </w:rPr>
              <w:t>Статус</w:t>
            </w:r>
          </w:p>
        </w:tc>
        <w:tc>
          <w:tcPr>
            <w:tcW w:w="2694" w:type="dxa"/>
            <w:vMerge w:val="restart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3260" w:type="dxa"/>
            <w:vMerge w:val="restart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3969" w:type="dxa"/>
            <w:gridSpan w:val="5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348" w:type="dxa"/>
            <w:gridSpan w:val="3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Расходы бюджета Пензенской области, </w:t>
            </w:r>
            <w:r w:rsidR="00E32333">
              <w:rPr>
                <w:rFonts w:ascii="Times New Roman" w:hAnsi="Times New Roman"/>
                <w:sz w:val="20"/>
                <w:szCs w:val="20"/>
              </w:rPr>
              <w:br/>
            </w:r>
            <w:r w:rsidRPr="00E32333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</w:tr>
      <w:tr w:rsidR="003461C3" w:rsidRPr="00823FC9" w:rsidTr="00E32333">
        <w:tc>
          <w:tcPr>
            <w:tcW w:w="528" w:type="dxa"/>
            <w:vMerge/>
          </w:tcPr>
          <w:p w:rsidR="003461C3" w:rsidRPr="00823FC9" w:rsidRDefault="003461C3" w:rsidP="00FB22A9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vMerge/>
          </w:tcPr>
          <w:p w:rsidR="003461C3" w:rsidRPr="00823FC9" w:rsidRDefault="003461C3" w:rsidP="00FB22A9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FB22A9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3461C3" w:rsidRPr="00E32333" w:rsidRDefault="003461C3" w:rsidP="00FB22A9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CD4B71" w:rsidRDefault="003461C3" w:rsidP="00FB22A9">
            <w:pPr>
              <w:autoSpaceDE w:val="0"/>
              <w:autoSpaceDN w:val="0"/>
              <w:spacing w:line="228" w:lineRule="auto"/>
              <w:ind w:left="-142" w:right="-74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CD4B71">
              <w:rPr>
                <w:rFonts w:ascii="Times New Roman" w:hAnsi="Times New Roman"/>
                <w:spacing w:val="-10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32333">
              <w:rPr>
                <w:rFonts w:ascii="Times New Roman" w:hAnsi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0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E32333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2016 г.</w:t>
            </w:r>
          </w:p>
        </w:tc>
        <w:tc>
          <w:tcPr>
            <w:tcW w:w="141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2017 г.</w:t>
            </w:r>
          </w:p>
        </w:tc>
        <w:tc>
          <w:tcPr>
            <w:tcW w:w="1371" w:type="dxa"/>
          </w:tcPr>
          <w:p w:rsidR="003461C3" w:rsidRPr="00E32333" w:rsidRDefault="003461C3" w:rsidP="00FB22A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2018 г.</w:t>
            </w:r>
          </w:p>
        </w:tc>
      </w:tr>
    </w:tbl>
    <w:p w:rsidR="003461C3" w:rsidRPr="00823FC9" w:rsidRDefault="003461C3" w:rsidP="00FB22A9">
      <w:pPr>
        <w:spacing w:line="228" w:lineRule="auto"/>
        <w:rPr>
          <w:sz w:val="4"/>
          <w:szCs w:val="4"/>
        </w:rPr>
      </w:pPr>
    </w:p>
    <w:tbl>
      <w:tblPr>
        <w:tblStyle w:val="ac"/>
        <w:tblW w:w="15972" w:type="dxa"/>
        <w:tblLayout w:type="fixed"/>
        <w:tblLook w:val="04A0" w:firstRow="1" w:lastRow="0" w:firstColumn="1" w:lastColumn="0" w:noHBand="0" w:noVBand="1"/>
      </w:tblPr>
      <w:tblGrid>
        <w:gridCol w:w="528"/>
        <w:gridCol w:w="1173"/>
        <w:gridCol w:w="2694"/>
        <w:gridCol w:w="3260"/>
        <w:gridCol w:w="567"/>
        <w:gridCol w:w="709"/>
        <w:gridCol w:w="708"/>
        <w:gridCol w:w="1418"/>
        <w:gridCol w:w="567"/>
        <w:gridCol w:w="1559"/>
        <w:gridCol w:w="1418"/>
        <w:gridCol w:w="1371"/>
      </w:tblGrid>
      <w:tr w:rsidR="003461C3" w:rsidRPr="00E32333" w:rsidTr="00181B9A">
        <w:trPr>
          <w:tblHeader/>
        </w:trPr>
        <w:tc>
          <w:tcPr>
            <w:tcW w:w="52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71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461C3" w:rsidRPr="00E32333" w:rsidTr="00E32333">
        <w:tc>
          <w:tcPr>
            <w:tcW w:w="528" w:type="dxa"/>
            <w:vMerge w:val="restart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 w:val="restart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E32333">
              <w:rPr>
                <w:rFonts w:ascii="Times New Roman" w:hAnsi="Times New Roman"/>
                <w:sz w:val="20"/>
                <w:szCs w:val="20"/>
              </w:rPr>
              <w:t>Государ-ственная</w:t>
            </w:r>
            <w:proofErr w:type="spellEnd"/>
            <w:proofErr w:type="gramEnd"/>
            <w:r w:rsidRPr="00E32333">
              <w:rPr>
                <w:rFonts w:ascii="Times New Roman" w:hAnsi="Times New Roman"/>
                <w:sz w:val="20"/>
                <w:szCs w:val="20"/>
              </w:rPr>
              <w:t xml:space="preserve"> программа</w:t>
            </w: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Защита населения и территорий от чрезвычайных ситуаций, обеспечение пожарной безопасности в Пензенской области на 2014 - 2022 годы</w:t>
            </w: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FB22A9">
            <w:pPr>
              <w:spacing w:line="228" w:lineRule="auto"/>
              <w:ind w:firstLine="7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99651,5</w:t>
            </w:r>
          </w:p>
        </w:tc>
        <w:tc>
          <w:tcPr>
            <w:tcW w:w="141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103667,6</w:t>
            </w:r>
          </w:p>
        </w:tc>
        <w:tc>
          <w:tcPr>
            <w:tcW w:w="1371" w:type="dxa"/>
          </w:tcPr>
          <w:p w:rsidR="003461C3" w:rsidRPr="00E32333" w:rsidRDefault="003461C3" w:rsidP="00FB22A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157021,8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FB22A9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FB22A9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FB22A9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FB22A9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FB22A9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FB22A9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70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567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87485,5</w:t>
            </w:r>
          </w:p>
        </w:tc>
        <w:tc>
          <w:tcPr>
            <w:tcW w:w="141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91731,4</w:t>
            </w:r>
          </w:p>
        </w:tc>
        <w:tc>
          <w:tcPr>
            <w:tcW w:w="1371" w:type="dxa"/>
          </w:tcPr>
          <w:p w:rsidR="003461C3" w:rsidRPr="00E32333" w:rsidRDefault="003461C3" w:rsidP="00FB22A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142173,3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FB22A9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FB22A9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FB22A9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709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02</w:t>
            </w: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70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567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240 </w:t>
            </w: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610</w:t>
            </w: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 610</w:t>
            </w:r>
          </w:p>
        </w:tc>
        <w:tc>
          <w:tcPr>
            <w:tcW w:w="1559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400,0</w:t>
            </w: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100,0</w:t>
            </w: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8773,7</w:t>
            </w:r>
          </w:p>
        </w:tc>
        <w:tc>
          <w:tcPr>
            <w:tcW w:w="1418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360,0 </w:t>
            </w: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400,0 8381,4</w:t>
            </w:r>
          </w:p>
        </w:tc>
        <w:tc>
          <w:tcPr>
            <w:tcW w:w="1371" w:type="dxa"/>
          </w:tcPr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453,3 </w:t>
            </w:r>
          </w:p>
          <w:p w:rsidR="003461C3" w:rsidRPr="00E32333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200,0</w:t>
            </w:r>
          </w:p>
          <w:p w:rsidR="00181B9A" w:rsidRPr="00FB22A9" w:rsidRDefault="003461C3" w:rsidP="00FB22A9">
            <w:pPr>
              <w:autoSpaceDE w:val="0"/>
              <w:autoSpaceDN w:val="0"/>
              <w:spacing w:line="228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E32333">
              <w:rPr>
                <w:rFonts w:ascii="Times New Roman" w:eastAsiaTheme="minorHAnsi" w:hAnsi="Times New Roman"/>
                <w:sz w:val="20"/>
                <w:szCs w:val="20"/>
              </w:rPr>
              <w:t>7800,7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  <w:r w:rsidR="00E32333" w:rsidRPr="00E32333">
              <w:rPr>
                <w:rFonts w:ascii="Times New Roman" w:hAnsi="Times New Roman"/>
                <w:sz w:val="20"/>
                <w:szCs w:val="20"/>
              </w:rPr>
              <w:br/>
            </w:r>
            <w:r w:rsidRPr="00E32333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83,6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eastAsiaTheme="minorHAnsi" w:hAnsi="Times New Roman"/>
                <w:sz w:val="20"/>
                <w:szCs w:val="20"/>
              </w:rPr>
              <w:t xml:space="preserve">          838,8                           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816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882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B4375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Министерство физической культуры и спорта 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867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979,9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1295,0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культуры и туризма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857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08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212,6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pStyle w:val="ConsPlusNormal"/>
              <w:ind w:left="-712" w:righ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3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1059,5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eastAsiaTheme="minorHAnsi" w:hAnsi="Times New Roman"/>
                <w:sz w:val="20"/>
                <w:szCs w:val="20"/>
              </w:rPr>
              <w:t>912,6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образования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874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1499,8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1499,7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1500,0</w:t>
            </w:r>
          </w:p>
        </w:tc>
      </w:tr>
      <w:tr w:rsidR="003461C3" w:rsidRPr="00E32333" w:rsidTr="00E32333">
        <w:tc>
          <w:tcPr>
            <w:tcW w:w="528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 w:val="restart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E32333">
              <w:rPr>
                <w:rFonts w:ascii="Times New Roman" w:hAnsi="Times New Roman"/>
                <w:sz w:val="20"/>
                <w:szCs w:val="20"/>
              </w:rPr>
              <w:t>Подпрог-рамма</w:t>
            </w:r>
            <w:proofErr w:type="spellEnd"/>
            <w:proofErr w:type="gramEnd"/>
            <w:r w:rsidRPr="00E32333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99294,0</w:t>
            </w: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100125,7</w:t>
            </w:r>
          </w:p>
        </w:tc>
        <w:tc>
          <w:tcPr>
            <w:tcW w:w="1371" w:type="dxa"/>
          </w:tcPr>
          <w:p w:rsidR="003461C3" w:rsidRPr="00E32333" w:rsidRDefault="003461C3" w:rsidP="00263627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126678,2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263627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263627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263627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263627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70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87128,0</w:t>
            </w: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88189,5</w:t>
            </w:r>
          </w:p>
        </w:tc>
        <w:tc>
          <w:tcPr>
            <w:tcW w:w="1371" w:type="dxa"/>
          </w:tcPr>
          <w:p w:rsidR="003461C3" w:rsidRPr="00E32333" w:rsidRDefault="003461C3" w:rsidP="00263627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pacing w:val="-8"/>
                <w:sz w:val="20"/>
                <w:szCs w:val="20"/>
              </w:rPr>
              <w:t>111829,7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263627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263627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70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02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70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240 610 610</w:t>
            </w:r>
          </w:p>
        </w:tc>
        <w:tc>
          <w:tcPr>
            <w:tcW w:w="155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400,0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8773,7</w:t>
            </w: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360,0 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400,0 8381,4</w:t>
            </w:r>
          </w:p>
        </w:tc>
        <w:tc>
          <w:tcPr>
            <w:tcW w:w="1371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ind w:left="-121" w:right="-16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453,3 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ind w:left="-121" w:right="-16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200,0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eastAsiaTheme="minorHAnsi" w:hAnsi="Times New Roman"/>
                <w:sz w:val="20"/>
                <w:szCs w:val="20"/>
              </w:rPr>
              <w:t>7800,7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263627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263627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физической культуры и спорта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867</w:t>
            </w:r>
          </w:p>
        </w:tc>
        <w:tc>
          <w:tcPr>
            <w:tcW w:w="70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979,9</w:t>
            </w: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1295,0</w:t>
            </w:r>
          </w:p>
        </w:tc>
        <w:tc>
          <w:tcPr>
            <w:tcW w:w="1371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pacing w:val="-8"/>
                <w:sz w:val="20"/>
                <w:szCs w:val="20"/>
              </w:rPr>
              <w:t>2000,0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263627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263627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882</w:t>
            </w:r>
          </w:p>
        </w:tc>
        <w:tc>
          <w:tcPr>
            <w:tcW w:w="70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371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263627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263627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  <w:r w:rsidRPr="00E32333">
              <w:rPr>
                <w:rFonts w:ascii="Times New Roman" w:hAnsi="Times New Roman"/>
                <w:spacing w:val="-8"/>
                <w:sz w:val="20"/>
                <w:szCs w:val="20"/>
              </w:rPr>
              <w:t>промышленности</w:t>
            </w:r>
            <w:r w:rsidRPr="00E32333">
              <w:rPr>
                <w:rFonts w:ascii="Times New Roman" w:hAnsi="Times New Roman"/>
                <w:sz w:val="20"/>
                <w:szCs w:val="20"/>
              </w:rPr>
              <w:t>, транспорта и инновационной политики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816</w:t>
            </w:r>
          </w:p>
        </w:tc>
        <w:tc>
          <w:tcPr>
            <w:tcW w:w="70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263627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263627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культуры и туризма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857</w:t>
            </w:r>
          </w:p>
        </w:tc>
        <w:tc>
          <w:tcPr>
            <w:tcW w:w="70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08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567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212,6</w:t>
            </w:r>
          </w:p>
        </w:tc>
        <w:tc>
          <w:tcPr>
            <w:tcW w:w="1418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1059,5</w:t>
            </w:r>
          </w:p>
          <w:p w:rsidR="003461C3" w:rsidRPr="00E32333" w:rsidRDefault="003461C3" w:rsidP="00263627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eastAsiaTheme="minorHAnsi" w:hAnsi="Times New Roman"/>
                <w:sz w:val="20"/>
                <w:szCs w:val="20"/>
              </w:rPr>
              <w:t>912,6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образования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874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240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610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620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400,0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599,8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500,0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399,7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600,0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500,0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638,0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75,0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725,0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62,0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83,6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eastAsiaTheme="minorHAnsi" w:hAnsi="Times New Roman"/>
                <w:sz w:val="20"/>
                <w:szCs w:val="20"/>
              </w:rPr>
              <w:t>838,8</w:t>
            </w:r>
          </w:p>
        </w:tc>
      </w:tr>
      <w:tr w:rsidR="003461C3" w:rsidRPr="00E32333" w:rsidTr="00E32333">
        <w:tc>
          <w:tcPr>
            <w:tcW w:w="528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173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E32333">
              <w:rPr>
                <w:rFonts w:ascii="Times New Roman" w:hAnsi="Times New Roman"/>
                <w:sz w:val="20"/>
                <w:szCs w:val="20"/>
              </w:rPr>
              <w:t>меро</w:t>
            </w:r>
            <w:proofErr w:type="spellEnd"/>
            <w:r w:rsidRPr="00E32333">
              <w:rPr>
                <w:rFonts w:ascii="Times New Roman" w:hAnsi="Times New Roman"/>
                <w:sz w:val="20"/>
                <w:szCs w:val="20"/>
              </w:rPr>
              <w:t>-приятие</w:t>
            </w:r>
            <w:proofErr w:type="gramEnd"/>
            <w:r w:rsidRPr="00E32333">
              <w:rPr>
                <w:rFonts w:ascii="Times New Roman" w:hAnsi="Times New Roman"/>
                <w:sz w:val="20"/>
                <w:szCs w:val="20"/>
              </w:rPr>
              <w:t xml:space="preserve"> 1.1.</w:t>
            </w:r>
          </w:p>
        </w:tc>
        <w:tc>
          <w:tcPr>
            <w:tcW w:w="2694" w:type="dxa"/>
            <w:vMerge w:val="restart"/>
          </w:tcPr>
          <w:p w:rsidR="00BB1E4D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Обеспечение устойчивого функционирования пожарно-спасательных подразделений 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05 1 01 21210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E32333" w:rsidTr="00E32333">
        <w:tc>
          <w:tcPr>
            <w:tcW w:w="528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173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E32333">
              <w:rPr>
                <w:rFonts w:ascii="Times New Roman" w:hAnsi="Times New Roman"/>
                <w:sz w:val="20"/>
                <w:szCs w:val="20"/>
              </w:rPr>
              <w:t>меро</w:t>
            </w:r>
            <w:proofErr w:type="spellEnd"/>
            <w:r w:rsidRPr="00E32333">
              <w:rPr>
                <w:rFonts w:ascii="Times New Roman" w:hAnsi="Times New Roman"/>
                <w:sz w:val="20"/>
                <w:szCs w:val="20"/>
              </w:rPr>
              <w:t>-приятие</w:t>
            </w:r>
            <w:proofErr w:type="gramEnd"/>
            <w:r w:rsidRPr="00E32333">
              <w:rPr>
                <w:rFonts w:ascii="Times New Roman" w:hAnsi="Times New Roman"/>
                <w:sz w:val="20"/>
                <w:szCs w:val="20"/>
              </w:rPr>
              <w:t xml:space="preserve"> 1.2.</w:t>
            </w:r>
          </w:p>
        </w:tc>
        <w:tc>
          <w:tcPr>
            <w:tcW w:w="2694" w:type="dxa"/>
            <w:vMerge w:val="restart"/>
          </w:tcPr>
          <w:p w:rsidR="00BB1E4D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Проведение мероприятий 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11966,0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11936,1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13926,1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B1E4D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физической культуры и спорта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867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05 1 02 64360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979,9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1295,0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культуры и туризма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857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08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05 1 02 64360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212,6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1059,5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912,6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образования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874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05 1 02 64360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240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610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620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400,0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599,8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500,0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399,7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600,0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500,0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638,0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75,0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725,0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62,0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02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04 04 09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05 1 02 64360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240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610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400,0 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100,0 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8773,7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360,0 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400,0 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8381,4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453,3 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200,0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7800,7</w:t>
            </w:r>
          </w:p>
        </w:tc>
      </w:tr>
      <w:tr w:rsidR="003461C3" w:rsidRPr="00E32333" w:rsidTr="00E32333">
        <w:tc>
          <w:tcPr>
            <w:tcW w:w="528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173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E32333">
              <w:rPr>
                <w:rFonts w:ascii="Times New Roman" w:hAnsi="Times New Roman"/>
                <w:sz w:val="20"/>
                <w:szCs w:val="20"/>
              </w:rPr>
              <w:t>меро</w:t>
            </w:r>
            <w:proofErr w:type="spellEnd"/>
            <w:r w:rsidRPr="00E32333">
              <w:rPr>
                <w:rFonts w:ascii="Times New Roman" w:hAnsi="Times New Roman"/>
                <w:sz w:val="20"/>
                <w:szCs w:val="20"/>
              </w:rPr>
              <w:t>-приятие</w:t>
            </w:r>
            <w:proofErr w:type="gramEnd"/>
            <w:r w:rsidRPr="00E32333">
              <w:rPr>
                <w:rFonts w:ascii="Times New Roman" w:hAnsi="Times New Roman"/>
                <w:sz w:val="20"/>
                <w:szCs w:val="20"/>
              </w:rPr>
              <w:t xml:space="preserve"> 1.3.</w:t>
            </w:r>
          </w:p>
        </w:tc>
        <w:tc>
          <w:tcPr>
            <w:tcW w:w="2694" w:type="dxa"/>
            <w:vMerge w:val="restart"/>
          </w:tcPr>
          <w:p w:rsidR="00BB1E4D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</w:t>
            </w:r>
          </w:p>
          <w:p w:rsidR="003461C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  <w:p w:rsidR="00BB1E4D" w:rsidRPr="00E32333" w:rsidRDefault="00BB1E4D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1051,4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11850,0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05 1 04 65250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610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1051,4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11850,0</w:t>
            </w:r>
          </w:p>
        </w:tc>
      </w:tr>
      <w:tr w:rsidR="003461C3" w:rsidRPr="00E32333" w:rsidTr="00E32333">
        <w:tc>
          <w:tcPr>
            <w:tcW w:w="528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173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E32333">
              <w:rPr>
                <w:rFonts w:ascii="Times New Roman" w:hAnsi="Times New Roman"/>
                <w:sz w:val="20"/>
                <w:szCs w:val="20"/>
              </w:rPr>
              <w:t>меро</w:t>
            </w:r>
            <w:proofErr w:type="spellEnd"/>
            <w:r w:rsidRPr="00E32333">
              <w:rPr>
                <w:rFonts w:ascii="Times New Roman" w:hAnsi="Times New Roman"/>
                <w:sz w:val="20"/>
                <w:szCs w:val="20"/>
              </w:rPr>
              <w:t>-приятие</w:t>
            </w:r>
            <w:proofErr w:type="gramEnd"/>
            <w:r w:rsidRPr="00E32333">
              <w:rPr>
                <w:rFonts w:ascii="Times New Roman" w:hAnsi="Times New Roman"/>
                <w:sz w:val="20"/>
                <w:szCs w:val="20"/>
              </w:rPr>
              <w:t xml:space="preserve"> 1.4.</w:t>
            </w:r>
          </w:p>
        </w:tc>
        <w:tc>
          <w:tcPr>
            <w:tcW w:w="2694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1195,3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959,0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1402,0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E32333" w:rsidTr="00550C37">
        <w:trPr>
          <w:trHeight w:val="572"/>
        </w:trPr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05 1 05 65280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610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995,3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958,9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479,6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550C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882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02</w:t>
            </w:r>
          </w:p>
          <w:p w:rsidR="003461C3" w:rsidRPr="00E32333" w:rsidRDefault="003461C3" w:rsidP="00550C37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550C37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05 1 05 20110</w:t>
            </w:r>
          </w:p>
          <w:p w:rsidR="003461C3" w:rsidRPr="00E32333" w:rsidRDefault="003461C3" w:rsidP="00550C37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240</w:t>
            </w:r>
          </w:p>
          <w:p w:rsidR="003461C3" w:rsidRPr="00E32333" w:rsidRDefault="003461C3" w:rsidP="00550C37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E32333" w:rsidTr="00BA30D0">
        <w:trPr>
          <w:trHeight w:val="70"/>
        </w:trPr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  <w:r w:rsidRPr="00E32333">
              <w:rPr>
                <w:rFonts w:ascii="Times New Roman" w:hAnsi="Times New Roman"/>
                <w:spacing w:val="-8"/>
                <w:sz w:val="20"/>
                <w:szCs w:val="20"/>
              </w:rPr>
              <w:t>промышленности,</w:t>
            </w:r>
            <w:r w:rsidRPr="00E32333">
              <w:rPr>
                <w:rFonts w:ascii="Times New Roman" w:hAnsi="Times New Roman"/>
                <w:sz w:val="20"/>
                <w:szCs w:val="20"/>
              </w:rPr>
              <w:t xml:space="preserve"> транспорта и инновационной политики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816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02</w:t>
            </w:r>
          </w:p>
          <w:p w:rsidR="003461C3" w:rsidRPr="00E32333" w:rsidRDefault="003461C3" w:rsidP="00BA30D0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BA30D0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05 1 05 20110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240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BA30D0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BA30D0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Пензенской области, подведомственные учреждения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BA30D0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02</w:t>
            </w:r>
          </w:p>
          <w:p w:rsidR="003461C3" w:rsidRPr="00E32333" w:rsidRDefault="003461C3" w:rsidP="00BA30D0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05 1 05 64360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240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600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BA30D0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83,6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eastAsiaTheme="minorHAnsi" w:hAnsi="Times New Roman"/>
                <w:sz w:val="20"/>
                <w:szCs w:val="20"/>
              </w:rPr>
              <w:t>838,8</w:t>
            </w:r>
          </w:p>
        </w:tc>
      </w:tr>
      <w:tr w:rsidR="003461C3" w:rsidRPr="00E32333" w:rsidTr="00E32333">
        <w:tc>
          <w:tcPr>
            <w:tcW w:w="528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1173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E32333">
              <w:rPr>
                <w:rFonts w:ascii="Times New Roman" w:hAnsi="Times New Roman"/>
                <w:sz w:val="20"/>
                <w:szCs w:val="20"/>
              </w:rPr>
              <w:t>меро</w:t>
            </w:r>
            <w:proofErr w:type="spellEnd"/>
            <w:r w:rsidRPr="00E32333">
              <w:rPr>
                <w:rFonts w:ascii="Times New Roman" w:hAnsi="Times New Roman"/>
                <w:sz w:val="20"/>
                <w:szCs w:val="20"/>
              </w:rPr>
              <w:t>-приятие</w:t>
            </w:r>
            <w:proofErr w:type="gramEnd"/>
            <w:r w:rsidRPr="00E32333">
              <w:rPr>
                <w:rFonts w:ascii="Times New Roman" w:hAnsi="Times New Roman"/>
                <w:sz w:val="20"/>
                <w:szCs w:val="20"/>
              </w:rPr>
              <w:t xml:space="preserve"> 1.5.</w:t>
            </w:r>
          </w:p>
        </w:tc>
        <w:tc>
          <w:tcPr>
            <w:tcW w:w="2694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Выполнение государственного задания ГБУ Пензенской области "Пензенский пожарно-спасательный центр"</w:t>
            </w: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85081,3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87230,6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99500,1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05 1 07 65260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610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85081,3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87230,6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99500,1</w:t>
            </w:r>
          </w:p>
        </w:tc>
      </w:tr>
      <w:tr w:rsidR="003461C3" w:rsidRPr="00E32333" w:rsidTr="00E32333">
        <w:tc>
          <w:tcPr>
            <w:tcW w:w="528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vMerge w:val="restart"/>
          </w:tcPr>
          <w:p w:rsidR="003461C3" w:rsidRPr="00E32333" w:rsidRDefault="00076CAB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w:anchor="P157" w:history="1">
              <w:proofErr w:type="spellStart"/>
              <w:proofErr w:type="gramStart"/>
              <w:r w:rsidR="003461C3" w:rsidRPr="00E32333">
                <w:rPr>
                  <w:rFonts w:ascii="Times New Roman" w:hAnsi="Times New Roman"/>
                  <w:sz w:val="20"/>
                  <w:szCs w:val="20"/>
                </w:rPr>
                <w:t>Подпрог-рамма</w:t>
              </w:r>
              <w:proofErr w:type="spellEnd"/>
              <w:proofErr w:type="gramEnd"/>
              <w:r w:rsidR="003461C3" w:rsidRPr="00E32333">
                <w:rPr>
                  <w:rFonts w:ascii="Times New Roman" w:hAnsi="Times New Roman"/>
                  <w:sz w:val="20"/>
                  <w:szCs w:val="20"/>
                </w:rPr>
                <w:t xml:space="preserve"> 2</w:t>
              </w:r>
            </w:hyperlink>
          </w:p>
        </w:tc>
        <w:tc>
          <w:tcPr>
            <w:tcW w:w="2694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357,5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352,8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05 2 01 20100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357,5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352,8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882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E32333" w:rsidTr="00E32333">
        <w:tc>
          <w:tcPr>
            <w:tcW w:w="528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173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E32333">
              <w:rPr>
                <w:rFonts w:ascii="Times New Roman" w:hAnsi="Times New Roman"/>
                <w:sz w:val="20"/>
                <w:szCs w:val="20"/>
              </w:rPr>
              <w:t>меро</w:t>
            </w:r>
            <w:proofErr w:type="spellEnd"/>
            <w:r w:rsidRPr="00E32333">
              <w:rPr>
                <w:rFonts w:ascii="Times New Roman" w:hAnsi="Times New Roman"/>
                <w:sz w:val="20"/>
                <w:szCs w:val="20"/>
              </w:rPr>
              <w:t>-приятие</w:t>
            </w:r>
            <w:proofErr w:type="gramEnd"/>
            <w:r w:rsidRPr="00E32333">
              <w:rPr>
                <w:rFonts w:ascii="Times New Roman" w:hAnsi="Times New Roman"/>
                <w:sz w:val="20"/>
                <w:szCs w:val="20"/>
              </w:rPr>
              <w:t xml:space="preserve"> 2.1.</w:t>
            </w:r>
          </w:p>
        </w:tc>
        <w:tc>
          <w:tcPr>
            <w:tcW w:w="2694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357,5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352,8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BA30D0" w:rsidRPr="00E32333" w:rsidRDefault="00BA30D0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05 2 01 20100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357,5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352,8</w:t>
            </w:r>
          </w:p>
        </w:tc>
      </w:tr>
      <w:tr w:rsidR="003461C3" w:rsidRPr="00E32333" w:rsidTr="00E32333">
        <w:tc>
          <w:tcPr>
            <w:tcW w:w="528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73" w:type="dxa"/>
            <w:vMerge w:val="restart"/>
          </w:tcPr>
          <w:p w:rsidR="003461C3" w:rsidRPr="00E32333" w:rsidRDefault="00076CAB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w:anchor="P200" w:history="1">
              <w:proofErr w:type="spellStart"/>
              <w:proofErr w:type="gramStart"/>
              <w:r w:rsidR="003461C3" w:rsidRPr="00E32333">
                <w:rPr>
                  <w:rFonts w:ascii="Times New Roman" w:hAnsi="Times New Roman"/>
                  <w:sz w:val="20"/>
                  <w:szCs w:val="20"/>
                </w:rPr>
                <w:t>Подпрог-рамма</w:t>
              </w:r>
              <w:proofErr w:type="spellEnd"/>
              <w:proofErr w:type="gramEnd"/>
              <w:r w:rsidR="003461C3" w:rsidRPr="00E32333">
                <w:rPr>
                  <w:rFonts w:ascii="Times New Roman" w:hAnsi="Times New Roman"/>
                  <w:sz w:val="20"/>
                  <w:szCs w:val="20"/>
                </w:rPr>
                <w:t xml:space="preserve"> 3</w:t>
              </w:r>
            </w:hyperlink>
          </w:p>
        </w:tc>
        <w:tc>
          <w:tcPr>
            <w:tcW w:w="2694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Создание системы обеспечения вызова экстренных оперативных служб по </w:t>
            </w:r>
            <w:proofErr w:type="gramStart"/>
            <w:r w:rsidRPr="00E32333">
              <w:rPr>
                <w:rFonts w:ascii="Times New Roman" w:hAnsi="Times New Roman"/>
                <w:sz w:val="20"/>
                <w:szCs w:val="20"/>
              </w:rPr>
              <w:t>единому</w:t>
            </w:r>
            <w:proofErr w:type="gramEnd"/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 номеру "112"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 в Пензенской области</w:t>
            </w: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3184,6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29990,8</w:t>
            </w: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ГБУ Пензенской области "Пензенский пожарно-спасательный центр"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05 3 01 64670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3184,6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29990,8</w:t>
            </w:r>
          </w:p>
        </w:tc>
      </w:tr>
      <w:tr w:rsidR="003461C3" w:rsidRPr="00E32333" w:rsidTr="00E32333">
        <w:tc>
          <w:tcPr>
            <w:tcW w:w="528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1173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E32333">
              <w:rPr>
                <w:rFonts w:ascii="Times New Roman" w:hAnsi="Times New Roman"/>
                <w:sz w:val="20"/>
                <w:szCs w:val="20"/>
              </w:rPr>
              <w:t>меро</w:t>
            </w:r>
            <w:proofErr w:type="spellEnd"/>
            <w:r w:rsidRPr="00E32333">
              <w:rPr>
                <w:rFonts w:ascii="Times New Roman" w:hAnsi="Times New Roman"/>
                <w:sz w:val="20"/>
                <w:szCs w:val="20"/>
              </w:rPr>
              <w:t>-приятие</w:t>
            </w:r>
            <w:proofErr w:type="gramEnd"/>
            <w:r w:rsidRPr="00E32333">
              <w:rPr>
                <w:rFonts w:ascii="Times New Roman" w:hAnsi="Times New Roman"/>
                <w:sz w:val="20"/>
                <w:szCs w:val="20"/>
              </w:rPr>
              <w:t xml:space="preserve"> 3.1.</w:t>
            </w:r>
          </w:p>
        </w:tc>
        <w:tc>
          <w:tcPr>
            <w:tcW w:w="2694" w:type="dxa"/>
            <w:vMerge w:val="restart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Создание информационно-технической инфраструктуры системы-112 на территории Пензенской области</w:t>
            </w: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3184,6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29990,8</w:t>
            </w:r>
          </w:p>
        </w:tc>
      </w:tr>
      <w:tr w:rsidR="003461C3" w:rsidRPr="00E32333" w:rsidTr="00E32333">
        <w:trPr>
          <w:trHeight w:val="87"/>
        </w:trPr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3461C3" w:rsidRPr="00E32333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E32333" w:rsidTr="00E32333">
        <w:tc>
          <w:tcPr>
            <w:tcW w:w="528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461C3" w:rsidRPr="00E32333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ГБУ Пензенской области "Пензенский пожарно-спасательный центр"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05 3 01 64670</w:t>
            </w:r>
          </w:p>
        </w:tc>
        <w:tc>
          <w:tcPr>
            <w:tcW w:w="567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</w:tcPr>
          <w:p w:rsidR="003461C3" w:rsidRPr="00E32333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3184,6</w:t>
            </w:r>
          </w:p>
        </w:tc>
        <w:tc>
          <w:tcPr>
            <w:tcW w:w="1371" w:type="dxa"/>
          </w:tcPr>
          <w:p w:rsidR="003461C3" w:rsidRPr="00E32333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333">
              <w:rPr>
                <w:rFonts w:ascii="Times New Roman" w:hAnsi="Times New Roman"/>
                <w:sz w:val="20"/>
                <w:szCs w:val="20"/>
              </w:rPr>
              <w:t>29990,8</w:t>
            </w:r>
          </w:p>
        </w:tc>
      </w:tr>
    </w:tbl>
    <w:p w:rsidR="003461C3" w:rsidRDefault="003461C3" w:rsidP="003461C3">
      <w:pPr>
        <w:widowControl/>
        <w:rPr>
          <w:sz w:val="24"/>
          <w:szCs w:val="24"/>
        </w:rPr>
      </w:pPr>
    </w:p>
    <w:p w:rsidR="006373FF" w:rsidRDefault="006373FF" w:rsidP="003461C3">
      <w:pPr>
        <w:widowControl/>
        <w:rPr>
          <w:sz w:val="24"/>
          <w:szCs w:val="24"/>
        </w:rPr>
      </w:pPr>
    </w:p>
    <w:p w:rsidR="006373FF" w:rsidRDefault="006373FF" w:rsidP="003461C3">
      <w:pPr>
        <w:widowControl/>
        <w:rPr>
          <w:sz w:val="24"/>
          <w:szCs w:val="24"/>
        </w:rPr>
      </w:pPr>
    </w:p>
    <w:p w:rsidR="006373FF" w:rsidRPr="006373FF" w:rsidRDefault="006373FF" w:rsidP="006373FF">
      <w:pPr>
        <w:widowControl/>
        <w:jc w:val="center"/>
        <w:rPr>
          <w:sz w:val="24"/>
          <w:szCs w:val="24"/>
        </w:rPr>
        <w:sectPr w:rsidR="006373FF" w:rsidRPr="006373FF" w:rsidSect="004F34FF">
          <w:endnotePr>
            <w:numFmt w:val="decimal"/>
          </w:endnotePr>
          <w:pgSz w:w="16840" w:h="11907" w:orient="landscape" w:code="9"/>
          <w:pgMar w:top="1701" w:right="1134" w:bottom="567" w:left="624" w:header="720" w:footer="720" w:gutter="0"/>
          <w:pgNumType w:start="1"/>
          <w:cols w:space="720"/>
          <w:titlePg/>
        </w:sectPr>
      </w:pPr>
      <w:r>
        <w:rPr>
          <w:sz w:val="24"/>
          <w:szCs w:val="24"/>
        </w:rPr>
        <w:t>____________</w:t>
      </w:r>
    </w:p>
    <w:p w:rsidR="003461C3" w:rsidRPr="00644B53" w:rsidRDefault="003461C3" w:rsidP="006C683D">
      <w:pPr>
        <w:tabs>
          <w:tab w:val="left" w:pos="12285"/>
          <w:tab w:val="right" w:pos="14629"/>
        </w:tabs>
        <w:autoSpaceDE w:val="0"/>
        <w:autoSpaceDN w:val="0"/>
        <w:spacing w:line="214" w:lineRule="auto"/>
        <w:ind w:left="10206"/>
        <w:jc w:val="center"/>
        <w:outlineLvl w:val="1"/>
        <w:rPr>
          <w:color w:val="000000"/>
          <w:sz w:val="24"/>
          <w:szCs w:val="24"/>
        </w:rPr>
      </w:pPr>
      <w:r w:rsidRPr="00644B53">
        <w:rPr>
          <w:color w:val="000000"/>
          <w:sz w:val="24"/>
          <w:szCs w:val="24"/>
        </w:rPr>
        <w:t>Приложение № 7</w:t>
      </w:r>
      <w:r w:rsidRPr="00644B53">
        <w:rPr>
          <w:color w:val="000000"/>
          <w:sz w:val="24"/>
          <w:szCs w:val="24"/>
        </w:rPr>
        <w:br/>
        <w:t xml:space="preserve"> к постановлению Правительства</w:t>
      </w:r>
      <w:r w:rsidRPr="00644B53">
        <w:rPr>
          <w:color w:val="000000"/>
          <w:sz w:val="24"/>
          <w:szCs w:val="24"/>
        </w:rPr>
        <w:br/>
        <w:t>Пензенской области</w:t>
      </w:r>
      <w:r w:rsidRPr="00644B53">
        <w:rPr>
          <w:color w:val="000000"/>
          <w:sz w:val="24"/>
          <w:szCs w:val="24"/>
        </w:rPr>
        <w:br/>
        <w:t xml:space="preserve"> от</w:t>
      </w:r>
      <w:r w:rsidR="00644B53">
        <w:rPr>
          <w:color w:val="000000"/>
          <w:sz w:val="24"/>
          <w:szCs w:val="24"/>
        </w:rPr>
        <w:t xml:space="preserve"> </w:t>
      </w:r>
      <w:r w:rsidR="00076CAB">
        <w:rPr>
          <w:color w:val="000000"/>
          <w:sz w:val="24"/>
          <w:szCs w:val="24"/>
        </w:rPr>
        <w:t xml:space="preserve">17.05.2019 </w:t>
      </w:r>
      <w:r w:rsidRPr="00644B53">
        <w:rPr>
          <w:color w:val="000000"/>
          <w:sz w:val="24"/>
          <w:szCs w:val="24"/>
        </w:rPr>
        <w:t xml:space="preserve"> № </w:t>
      </w:r>
      <w:r w:rsidR="00076CAB">
        <w:rPr>
          <w:color w:val="000000"/>
          <w:sz w:val="24"/>
          <w:szCs w:val="24"/>
        </w:rPr>
        <w:t>288-пП</w:t>
      </w:r>
    </w:p>
    <w:p w:rsidR="003461C3" w:rsidRPr="00644B53" w:rsidRDefault="003461C3" w:rsidP="006C683D">
      <w:pPr>
        <w:autoSpaceDE w:val="0"/>
        <w:autoSpaceDN w:val="0"/>
        <w:spacing w:line="214" w:lineRule="auto"/>
        <w:ind w:left="10206"/>
        <w:jc w:val="center"/>
        <w:outlineLvl w:val="1"/>
        <w:rPr>
          <w:sz w:val="24"/>
          <w:szCs w:val="24"/>
        </w:rPr>
      </w:pPr>
    </w:p>
    <w:p w:rsidR="003461C3" w:rsidRPr="00644B53" w:rsidRDefault="003461C3" w:rsidP="006C683D">
      <w:pPr>
        <w:autoSpaceDE w:val="0"/>
        <w:autoSpaceDN w:val="0"/>
        <w:spacing w:line="214" w:lineRule="auto"/>
        <w:ind w:left="10206"/>
        <w:jc w:val="center"/>
        <w:outlineLvl w:val="1"/>
        <w:rPr>
          <w:sz w:val="24"/>
          <w:szCs w:val="24"/>
        </w:rPr>
      </w:pPr>
      <w:r w:rsidRPr="00644B53">
        <w:rPr>
          <w:sz w:val="24"/>
          <w:szCs w:val="24"/>
        </w:rPr>
        <w:t>Приложение № 5.2</w:t>
      </w:r>
    </w:p>
    <w:p w:rsidR="003461C3" w:rsidRPr="00644B53" w:rsidRDefault="003461C3" w:rsidP="006C683D">
      <w:pPr>
        <w:autoSpaceDE w:val="0"/>
        <w:autoSpaceDN w:val="0"/>
        <w:spacing w:line="214" w:lineRule="auto"/>
        <w:ind w:left="10206"/>
        <w:jc w:val="center"/>
        <w:rPr>
          <w:sz w:val="24"/>
          <w:szCs w:val="24"/>
        </w:rPr>
      </w:pPr>
      <w:r w:rsidRPr="00644B53">
        <w:rPr>
          <w:sz w:val="24"/>
          <w:szCs w:val="24"/>
        </w:rPr>
        <w:t>к государственной программе</w:t>
      </w:r>
    </w:p>
    <w:p w:rsidR="003461C3" w:rsidRPr="00644B53" w:rsidRDefault="003461C3" w:rsidP="006C683D">
      <w:pPr>
        <w:autoSpaceDE w:val="0"/>
        <w:autoSpaceDN w:val="0"/>
        <w:spacing w:line="214" w:lineRule="auto"/>
        <w:ind w:left="10206"/>
        <w:jc w:val="center"/>
        <w:rPr>
          <w:sz w:val="24"/>
          <w:szCs w:val="24"/>
        </w:rPr>
      </w:pPr>
      <w:r w:rsidRPr="00644B53">
        <w:rPr>
          <w:sz w:val="24"/>
          <w:szCs w:val="24"/>
        </w:rPr>
        <w:t>Пензенской области</w:t>
      </w:r>
    </w:p>
    <w:p w:rsidR="003461C3" w:rsidRPr="00644B53" w:rsidRDefault="003461C3" w:rsidP="006C683D">
      <w:pPr>
        <w:autoSpaceDE w:val="0"/>
        <w:autoSpaceDN w:val="0"/>
        <w:spacing w:line="214" w:lineRule="auto"/>
        <w:ind w:left="10206"/>
        <w:jc w:val="center"/>
        <w:rPr>
          <w:sz w:val="24"/>
          <w:szCs w:val="24"/>
        </w:rPr>
      </w:pPr>
      <w:r w:rsidRPr="00644B53">
        <w:rPr>
          <w:sz w:val="24"/>
          <w:szCs w:val="24"/>
        </w:rPr>
        <w:t>"Защита населения и территорий</w:t>
      </w:r>
    </w:p>
    <w:p w:rsidR="003461C3" w:rsidRPr="00644B53" w:rsidRDefault="003461C3" w:rsidP="006C683D">
      <w:pPr>
        <w:autoSpaceDE w:val="0"/>
        <w:autoSpaceDN w:val="0"/>
        <w:spacing w:line="214" w:lineRule="auto"/>
        <w:ind w:left="10206"/>
        <w:jc w:val="center"/>
        <w:rPr>
          <w:sz w:val="24"/>
          <w:szCs w:val="24"/>
        </w:rPr>
      </w:pPr>
      <w:r w:rsidRPr="00644B53">
        <w:rPr>
          <w:sz w:val="24"/>
          <w:szCs w:val="24"/>
        </w:rPr>
        <w:t>от чрезвычайных ситуаций,</w:t>
      </w:r>
    </w:p>
    <w:p w:rsidR="003461C3" w:rsidRPr="00644B53" w:rsidRDefault="003461C3" w:rsidP="006C683D">
      <w:pPr>
        <w:autoSpaceDE w:val="0"/>
        <w:autoSpaceDN w:val="0"/>
        <w:spacing w:line="214" w:lineRule="auto"/>
        <w:ind w:left="10206"/>
        <w:jc w:val="center"/>
        <w:rPr>
          <w:sz w:val="24"/>
          <w:szCs w:val="24"/>
        </w:rPr>
      </w:pPr>
      <w:r w:rsidRPr="00644B53">
        <w:rPr>
          <w:sz w:val="24"/>
          <w:szCs w:val="24"/>
        </w:rPr>
        <w:t>обеспечение пожарной безопасности</w:t>
      </w:r>
    </w:p>
    <w:p w:rsidR="003461C3" w:rsidRPr="00644B53" w:rsidRDefault="003461C3" w:rsidP="006C683D">
      <w:pPr>
        <w:autoSpaceDE w:val="0"/>
        <w:autoSpaceDN w:val="0"/>
        <w:spacing w:line="214" w:lineRule="auto"/>
        <w:ind w:left="10206"/>
        <w:jc w:val="center"/>
        <w:rPr>
          <w:sz w:val="24"/>
          <w:szCs w:val="24"/>
        </w:rPr>
      </w:pPr>
      <w:r w:rsidRPr="00644B53">
        <w:rPr>
          <w:sz w:val="24"/>
          <w:szCs w:val="24"/>
        </w:rPr>
        <w:t xml:space="preserve">в Пензенской области </w:t>
      </w:r>
      <w:r w:rsidRPr="00644B53">
        <w:rPr>
          <w:sz w:val="24"/>
          <w:szCs w:val="24"/>
        </w:rPr>
        <w:br/>
        <w:t>на 2014 - 2022 годы"</w:t>
      </w:r>
    </w:p>
    <w:p w:rsidR="003461C3" w:rsidRPr="00644B53" w:rsidRDefault="003461C3" w:rsidP="006C683D">
      <w:pPr>
        <w:autoSpaceDE w:val="0"/>
        <w:autoSpaceDN w:val="0"/>
        <w:spacing w:line="214" w:lineRule="auto"/>
        <w:jc w:val="center"/>
        <w:rPr>
          <w:b/>
          <w:sz w:val="24"/>
          <w:szCs w:val="24"/>
        </w:rPr>
      </w:pPr>
    </w:p>
    <w:p w:rsidR="003461C3" w:rsidRPr="00644B53" w:rsidRDefault="003461C3" w:rsidP="006C683D">
      <w:pPr>
        <w:autoSpaceDE w:val="0"/>
        <w:autoSpaceDN w:val="0"/>
        <w:spacing w:line="214" w:lineRule="auto"/>
        <w:jc w:val="center"/>
        <w:rPr>
          <w:b/>
          <w:sz w:val="24"/>
          <w:szCs w:val="24"/>
        </w:rPr>
      </w:pPr>
    </w:p>
    <w:p w:rsidR="003461C3" w:rsidRPr="00644B53" w:rsidRDefault="003461C3" w:rsidP="006C683D">
      <w:pPr>
        <w:autoSpaceDE w:val="0"/>
        <w:autoSpaceDN w:val="0"/>
        <w:spacing w:line="214" w:lineRule="auto"/>
        <w:jc w:val="center"/>
        <w:rPr>
          <w:b/>
          <w:sz w:val="24"/>
          <w:szCs w:val="24"/>
        </w:rPr>
      </w:pPr>
      <w:r w:rsidRPr="00644B53">
        <w:rPr>
          <w:b/>
          <w:sz w:val="24"/>
          <w:szCs w:val="24"/>
        </w:rPr>
        <w:t>РЕСУРСНОЕ ОБЕСПЕЧЕНИЕ</w:t>
      </w:r>
    </w:p>
    <w:p w:rsidR="003461C3" w:rsidRPr="00644B53" w:rsidRDefault="003461C3" w:rsidP="006C683D">
      <w:pPr>
        <w:autoSpaceDE w:val="0"/>
        <w:autoSpaceDN w:val="0"/>
        <w:spacing w:line="214" w:lineRule="auto"/>
        <w:jc w:val="center"/>
        <w:rPr>
          <w:b/>
          <w:sz w:val="24"/>
          <w:szCs w:val="24"/>
        </w:rPr>
      </w:pPr>
      <w:r w:rsidRPr="00644B53">
        <w:rPr>
          <w:b/>
          <w:sz w:val="24"/>
          <w:szCs w:val="24"/>
        </w:rPr>
        <w:t xml:space="preserve">реализации государственной программы Пензенской области "Защита населения и территорий </w:t>
      </w:r>
    </w:p>
    <w:p w:rsidR="003461C3" w:rsidRPr="00644B53" w:rsidRDefault="003461C3" w:rsidP="006C683D">
      <w:pPr>
        <w:autoSpaceDE w:val="0"/>
        <w:autoSpaceDN w:val="0"/>
        <w:spacing w:line="214" w:lineRule="auto"/>
        <w:jc w:val="center"/>
        <w:rPr>
          <w:b/>
          <w:sz w:val="24"/>
          <w:szCs w:val="24"/>
        </w:rPr>
      </w:pPr>
      <w:r w:rsidRPr="00644B53">
        <w:rPr>
          <w:b/>
          <w:sz w:val="24"/>
          <w:szCs w:val="24"/>
        </w:rPr>
        <w:t xml:space="preserve">от чрезвычайных ситуаций, обеспечение пожарной безопасности в Пензенской области на 2014 - 2022 годы" </w:t>
      </w:r>
    </w:p>
    <w:p w:rsidR="003461C3" w:rsidRPr="00644B53" w:rsidRDefault="003461C3" w:rsidP="006C683D">
      <w:pPr>
        <w:autoSpaceDE w:val="0"/>
        <w:autoSpaceDN w:val="0"/>
        <w:spacing w:line="214" w:lineRule="auto"/>
        <w:jc w:val="center"/>
        <w:rPr>
          <w:b/>
          <w:sz w:val="24"/>
          <w:szCs w:val="24"/>
        </w:rPr>
      </w:pPr>
      <w:r w:rsidRPr="00644B53">
        <w:rPr>
          <w:b/>
          <w:sz w:val="24"/>
          <w:szCs w:val="24"/>
        </w:rPr>
        <w:t xml:space="preserve">за счет средств бюджета Пензенской области </w:t>
      </w:r>
    </w:p>
    <w:p w:rsidR="003461C3" w:rsidRPr="00644B53" w:rsidRDefault="003461C3" w:rsidP="006C683D">
      <w:pPr>
        <w:autoSpaceDE w:val="0"/>
        <w:autoSpaceDN w:val="0"/>
        <w:spacing w:line="214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c"/>
        <w:tblW w:w="16046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574"/>
        <w:gridCol w:w="1201"/>
        <w:gridCol w:w="2127"/>
        <w:gridCol w:w="2976"/>
        <w:gridCol w:w="709"/>
        <w:gridCol w:w="709"/>
        <w:gridCol w:w="567"/>
        <w:gridCol w:w="1276"/>
        <w:gridCol w:w="850"/>
        <w:gridCol w:w="1559"/>
        <w:gridCol w:w="1134"/>
        <w:gridCol w:w="1276"/>
        <w:gridCol w:w="1088"/>
      </w:tblGrid>
      <w:tr w:rsidR="003461C3" w:rsidRPr="00644B53" w:rsidTr="007C2C4F">
        <w:tc>
          <w:tcPr>
            <w:tcW w:w="3902" w:type="dxa"/>
            <w:gridSpan w:val="3"/>
          </w:tcPr>
          <w:p w:rsidR="003461C3" w:rsidRPr="00644B53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53">
              <w:rPr>
                <w:rFonts w:ascii="Times New Roman" w:hAnsi="Times New Roman"/>
                <w:sz w:val="20"/>
                <w:szCs w:val="20"/>
              </w:rPr>
              <w:t>Ответственный исполнитель государственной программы</w:t>
            </w:r>
          </w:p>
        </w:tc>
        <w:tc>
          <w:tcPr>
            <w:tcW w:w="12144" w:type="dxa"/>
            <w:gridSpan w:val="10"/>
          </w:tcPr>
          <w:p w:rsidR="003461C3" w:rsidRPr="00644B53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53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3461C3" w:rsidRPr="00644B53" w:rsidTr="007C2C4F">
        <w:tc>
          <w:tcPr>
            <w:tcW w:w="574" w:type="dxa"/>
            <w:vMerge w:val="restart"/>
          </w:tcPr>
          <w:p w:rsidR="003461C3" w:rsidRPr="00644B53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5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644B5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44B5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201" w:type="dxa"/>
            <w:vMerge w:val="restart"/>
          </w:tcPr>
          <w:p w:rsidR="003461C3" w:rsidRPr="00644B53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53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2127" w:type="dxa"/>
            <w:vMerge w:val="restart"/>
          </w:tcPr>
          <w:p w:rsidR="003461C3" w:rsidRPr="00644B53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53">
              <w:rPr>
                <w:rFonts w:ascii="Times New Roman" w:hAnsi="Times New Roman"/>
                <w:sz w:val="20"/>
                <w:szCs w:val="20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976" w:type="dxa"/>
            <w:vMerge w:val="restart"/>
          </w:tcPr>
          <w:p w:rsidR="003461C3" w:rsidRPr="00644B53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53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4111" w:type="dxa"/>
            <w:gridSpan w:val="5"/>
          </w:tcPr>
          <w:p w:rsidR="003461C3" w:rsidRPr="00644B53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53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057" w:type="dxa"/>
            <w:gridSpan w:val="4"/>
          </w:tcPr>
          <w:p w:rsidR="003461C3" w:rsidRPr="00644B53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53">
              <w:rPr>
                <w:rFonts w:ascii="Times New Roman" w:hAnsi="Times New Roman"/>
                <w:sz w:val="20"/>
                <w:szCs w:val="20"/>
              </w:rPr>
              <w:t>Расходы бюджета Пензенской области, тыс. рублей</w:t>
            </w:r>
          </w:p>
        </w:tc>
      </w:tr>
      <w:tr w:rsidR="003461C3" w:rsidRPr="00644B53" w:rsidTr="007C2C4F">
        <w:tc>
          <w:tcPr>
            <w:tcW w:w="574" w:type="dxa"/>
            <w:vMerge/>
          </w:tcPr>
          <w:p w:rsidR="003461C3" w:rsidRPr="00644B53" w:rsidRDefault="003461C3" w:rsidP="006C683D">
            <w:pPr>
              <w:widowControl/>
              <w:spacing w:after="200"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644B53" w:rsidRDefault="003461C3" w:rsidP="006C683D">
            <w:pPr>
              <w:widowControl/>
              <w:spacing w:after="200"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644B53" w:rsidRDefault="003461C3" w:rsidP="006C683D">
            <w:pPr>
              <w:widowControl/>
              <w:spacing w:after="200"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3461C3" w:rsidRPr="00644B53" w:rsidRDefault="003461C3" w:rsidP="006C683D">
            <w:pPr>
              <w:widowControl/>
              <w:spacing w:after="200"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644B53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53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3461C3" w:rsidRPr="00644B53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4B53">
              <w:rPr>
                <w:rFonts w:ascii="Times New Roman" w:hAnsi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</w:tcPr>
          <w:p w:rsidR="003461C3" w:rsidRPr="00644B53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44B53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3461C3" w:rsidRPr="00644B53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53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850" w:type="dxa"/>
          </w:tcPr>
          <w:p w:rsidR="003461C3" w:rsidRPr="00644B53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53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</w:tcPr>
          <w:p w:rsidR="003461C3" w:rsidRPr="00644B53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53">
              <w:rPr>
                <w:rFonts w:ascii="Times New Roman" w:hAnsi="Times New Roman"/>
                <w:sz w:val="20"/>
                <w:szCs w:val="20"/>
              </w:rPr>
              <w:t>2019 г.</w:t>
            </w:r>
          </w:p>
        </w:tc>
        <w:tc>
          <w:tcPr>
            <w:tcW w:w="1134" w:type="dxa"/>
          </w:tcPr>
          <w:p w:rsidR="003461C3" w:rsidRPr="00644B53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53">
              <w:rPr>
                <w:rFonts w:ascii="Times New Roman" w:hAnsi="Times New Roman"/>
                <w:sz w:val="20"/>
                <w:szCs w:val="20"/>
              </w:rPr>
              <w:t>2020 г.</w:t>
            </w:r>
          </w:p>
        </w:tc>
        <w:tc>
          <w:tcPr>
            <w:tcW w:w="1276" w:type="dxa"/>
          </w:tcPr>
          <w:p w:rsidR="003461C3" w:rsidRPr="00644B53" w:rsidRDefault="003461C3" w:rsidP="006C683D">
            <w:pPr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53">
              <w:rPr>
                <w:rFonts w:ascii="Times New Roman" w:hAnsi="Times New Roman"/>
                <w:sz w:val="20"/>
                <w:szCs w:val="20"/>
              </w:rPr>
              <w:t>2021 г.</w:t>
            </w:r>
          </w:p>
        </w:tc>
        <w:tc>
          <w:tcPr>
            <w:tcW w:w="1088" w:type="dxa"/>
          </w:tcPr>
          <w:p w:rsidR="003461C3" w:rsidRPr="00644B53" w:rsidRDefault="003461C3" w:rsidP="006C683D">
            <w:pPr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53">
              <w:rPr>
                <w:rFonts w:ascii="Times New Roman" w:hAnsi="Times New Roman"/>
                <w:sz w:val="20"/>
                <w:szCs w:val="20"/>
              </w:rPr>
              <w:t>2022 г.</w:t>
            </w:r>
          </w:p>
        </w:tc>
      </w:tr>
    </w:tbl>
    <w:p w:rsidR="003461C3" w:rsidRPr="00823FC9" w:rsidRDefault="003461C3" w:rsidP="006C683D">
      <w:pPr>
        <w:spacing w:line="214" w:lineRule="auto"/>
        <w:rPr>
          <w:sz w:val="4"/>
          <w:szCs w:val="4"/>
        </w:rPr>
      </w:pPr>
    </w:p>
    <w:tbl>
      <w:tblPr>
        <w:tblStyle w:val="ac"/>
        <w:tblW w:w="16046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574"/>
        <w:gridCol w:w="1201"/>
        <w:gridCol w:w="2127"/>
        <w:gridCol w:w="2976"/>
        <w:gridCol w:w="709"/>
        <w:gridCol w:w="709"/>
        <w:gridCol w:w="567"/>
        <w:gridCol w:w="1276"/>
        <w:gridCol w:w="850"/>
        <w:gridCol w:w="1559"/>
        <w:gridCol w:w="1134"/>
        <w:gridCol w:w="1276"/>
        <w:gridCol w:w="1088"/>
      </w:tblGrid>
      <w:tr w:rsidR="003461C3" w:rsidRPr="00AE155F" w:rsidTr="00AE155F">
        <w:trPr>
          <w:tblHeader/>
        </w:trPr>
        <w:tc>
          <w:tcPr>
            <w:tcW w:w="574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01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88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3461C3" w:rsidRPr="00AE155F" w:rsidTr="00AE155F">
        <w:tc>
          <w:tcPr>
            <w:tcW w:w="574" w:type="dxa"/>
            <w:vMerge w:val="restart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 w:val="restart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E155F">
              <w:rPr>
                <w:rFonts w:ascii="Times New Roman" w:hAnsi="Times New Roman"/>
                <w:sz w:val="20"/>
                <w:szCs w:val="20"/>
              </w:rPr>
              <w:t>Государ-ственная</w:t>
            </w:r>
            <w:proofErr w:type="spellEnd"/>
            <w:proofErr w:type="gramEnd"/>
            <w:r w:rsidRPr="00AE155F">
              <w:rPr>
                <w:rFonts w:ascii="Times New Roman" w:hAnsi="Times New Roman"/>
                <w:sz w:val="20"/>
                <w:szCs w:val="20"/>
              </w:rPr>
              <w:t xml:space="preserve"> программа</w:t>
            </w: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Защита населения и территорий от чрезвычайных </w:t>
            </w:r>
            <w:r w:rsidRPr="00AE155F">
              <w:rPr>
                <w:rFonts w:ascii="Times New Roman" w:hAnsi="Times New Roman"/>
                <w:spacing w:val="-8"/>
                <w:sz w:val="20"/>
                <w:szCs w:val="20"/>
              </w:rPr>
              <w:t>ситуаций, обеспечение</w:t>
            </w:r>
            <w:r w:rsidRPr="00AE155F">
              <w:rPr>
                <w:rFonts w:ascii="Times New Roman" w:hAnsi="Times New Roman"/>
                <w:sz w:val="20"/>
                <w:szCs w:val="20"/>
              </w:rPr>
              <w:t xml:space="preserve"> пожарной безопасности в Пензенской области на 2014 - 2022 годы</w:t>
            </w: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6C683D">
            <w:pPr>
              <w:spacing w:line="214" w:lineRule="auto"/>
              <w:ind w:firstLine="7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130096,4</w:t>
            </w:r>
          </w:p>
        </w:tc>
        <w:tc>
          <w:tcPr>
            <w:tcW w:w="1134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119152,6</w:t>
            </w:r>
          </w:p>
        </w:tc>
        <w:tc>
          <w:tcPr>
            <w:tcW w:w="1276" w:type="dxa"/>
          </w:tcPr>
          <w:p w:rsidR="003461C3" w:rsidRPr="00AE155F" w:rsidRDefault="003461C3" w:rsidP="006C683D">
            <w:pPr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122777,7</w:t>
            </w:r>
          </w:p>
        </w:tc>
        <w:tc>
          <w:tcPr>
            <w:tcW w:w="1088" w:type="dxa"/>
          </w:tcPr>
          <w:p w:rsidR="003461C3" w:rsidRPr="00AE155F" w:rsidRDefault="003461C3" w:rsidP="006C683D">
            <w:pPr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122777,7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6C683D">
            <w:pPr>
              <w:widowControl/>
              <w:spacing w:after="200"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6C683D">
            <w:pPr>
              <w:widowControl/>
              <w:spacing w:after="200"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6C683D">
            <w:pPr>
              <w:widowControl/>
              <w:spacing w:after="200"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461C3" w:rsidRPr="00AE155F" w:rsidRDefault="003461C3" w:rsidP="006C683D">
            <w:pPr>
              <w:autoSpaceDE w:val="0"/>
              <w:autoSpaceDN w:val="0"/>
              <w:spacing w:line="21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FB6D40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FB6D40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FB6D40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FB6D4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109402,7</w:t>
            </w:r>
          </w:p>
        </w:tc>
        <w:tc>
          <w:tcPr>
            <w:tcW w:w="1134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111715,9</w:t>
            </w:r>
          </w:p>
        </w:tc>
        <w:tc>
          <w:tcPr>
            <w:tcW w:w="1276" w:type="dxa"/>
          </w:tcPr>
          <w:p w:rsidR="003461C3" w:rsidRPr="00AE155F" w:rsidRDefault="003461C3" w:rsidP="00FB6D4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115341,0</w:t>
            </w:r>
          </w:p>
        </w:tc>
        <w:tc>
          <w:tcPr>
            <w:tcW w:w="1088" w:type="dxa"/>
          </w:tcPr>
          <w:p w:rsidR="003461C3" w:rsidRPr="00AE155F" w:rsidRDefault="003461C3" w:rsidP="00FB6D4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115341,0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FB6D40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FB6D40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FB6D40">
            <w:pPr>
              <w:widowControl/>
              <w:spacing w:after="20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709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9440,0</w:t>
            </w:r>
          </w:p>
        </w:tc>
        <w:tc>
          <w:tcPr>
            <w:tcW w:w="1134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  <w:tc>
          <w:tcPr>
            <w:tcW w:w="1276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  <w:tc>
          <w:tcPr>
            <w:tcW w:w="1088" w:type="dxa"/>
          </w:tcPr>
          <w:p w:rsidR="003461C3" w:rsidRPr="00AE155F" w:rsidRDefault="003461C3" w:rsidP="00FB6D40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B6D40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185,0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5568,5</w:t>
            </w:r>
          </w:p>
        </w:tc>
        <w:tc>
          <w:tcPr>
            <w:tcW w:w="1134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816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088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882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088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B6D40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Министерство физической культуры и спорта 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867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088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Министерство культуры и туризма 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857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834,1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1165,9</w:t>
            </w:r>
          </w:p>
        </w:tc>
        <w:tc>
          <w:tcPr>
            <w:tcW w:w="1134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088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Министерство образования 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874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05 0 00 00000</w:t>
            </w:r>
          </w:p>
        </w:tc>
        <w:tc>
          <w:tcPr>
            <w:tcW w:w="850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1500,0</w:t>
            </w:r>
          </w:p>
        </w:tc>
        <w:tc>
          <w:tcPr>
            <w:tcW w:w="1134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1088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</w:tr>
      <w:tr w:rsidR="003461C3" w:rsidRPr="00AE155F" w:rsidTr="00AE155F">
        <w:tc>
          <w:tcPr>
            <w:tcW w:w="574" w:type="dxa"/>
            <w:vMerge w:val="restart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 w:val="restart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E155F">
              <w:rPr>
                <w:rFonts w:ascii="Times New Roman" w:hAnsi="Times New Roman"/>
                <w:sz w:val="20"/>
                <w:szCs w:val="20"/>
              </w:rPr>
              <w:t>Подпрог-рамма</w:t>
            </w:r>
            <w:proofErr w:type="spellEnd"/>
            <w:proofErr w:type="gramEnd"/>
            <w:r w:rsidRPr="00AE155F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123090,3</w:t>
            </w:r>
          </w:p>
        </w:tc>
        <w:tc>
          <w:tcPr>
            <w:tcW w:w="1134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113646,0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117271,1</w:t>
            </w:r>
          </w:p>
        </w:tc>
        <w:tc>
          <w:tcPr>
            <w:tcW w:w="1088" w:type="dxa"/>
          </w:tcPr>
          <w:p w:rsidR="003461C3" w:rsidRPr="00AE155F" w:rsidRDefault="003461C3" w:rsidP="006D145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117271,1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  <w:tcBorders>
              <w:bottom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  <w:tcBorders>
              <w:bottom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bottom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bottom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  <w:tcBorders>
              <w:bottom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102396,6</w:t>
            </w:r>
          </w:p>
        </w:tc>
        <w:tc>
          <w:tcPr>
            <w:tcW w:w="1134" w:type="dxa"/>
            <w:tcBorders>
              <w:bottom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106209,3</w:t>
            </w:r>
          </w:p>
        </w:tc>
        <w:tc>
          <w:tcPr>
            <w:tcW w:w="1276" w:type="dxa"/>
            <w:tcBorders>
              <w:bottom w:val="nil"/>
            </w:tcBorders>
          </w:tcPr>
          <w:p w:rsidR="003461C3" w:rsidRPr="00AE155F" w:rsidRDefault="003461C3" w:rsidP="006D145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109834,4</w:t>
            </w:r>
          </w:p>
        </w:tc>
        <w:tc>
          <w:tcPr>
            <w:tcW w:w="1088" w:type="dxa"/>
            <w:tcBorders>
              <w:bottom w:val="nil"/>
            </w:tcBorders>
          </w:tcPr>
          <w:p w:rsidR="003461C3" w:rsidRPr="00AE155F" w:rsidRDefault="003461C3" w:rsidP="006D1459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109834,4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3461C3" w:rsidRPr="00AE155F" w:rsidRDefault="003461C3" w:rsidP="006D1459">
            <w:pPr>
              <w:spacing w:line="228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088" w:type="dxa"/>
            <w:tcBorders>
              <w:top w:val="nil"/>
            </w:tcBorders>
          </w:tcPr>
          <w:p w:rsidR="003461C3" w:rsidRPr="00AE155F" w:rsidRDefault="003461C3" w:rsidP="006D1459">
            <w:pPr>
              <w:spacing w:line="228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9440,0</w:t>
            </w:r>
          </w:p>
        </w:tc>
        <w:tc>
          <w:tcPr>
            <w:tcW w:w="1134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  <w:tc>
          <w:tcPr>
            <w:tcW w:w="1088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Министерство физической культуры и спорта </w:t>
            </w:r>
            <w:r w:rsidR="00E245F7" w:rsidRPr="00AE155F">
              <w:rPr>
                <w:rFonts w:ascii="Times New Roman" w:hAnsi="Times New Roman"/>
                <w:sz w:val="20"/>
                <w:szCs w:val="20"/>
              </w:rPr>
              <w:br/>
            </w:r>
            <w:r w:rsidRPr="00AE155F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867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088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882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088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  <w:r w:rsidRPr="00AE155F">
              <w:rPr>
                <w:rFonts w:ascii="Times New Roman" w:hAnsi="Times New Roman"/>
                <w:spacing w:val="-8"/>
                <w:sz w:val="20"/>
                <w:szCs w:val="20"/>
              </w:rPr>
              <w:t>промышленности</w:t>
            </w:r>
            <w:r w:rsidRPr="00AE155F">
              <w:rPr>
                <w:rFonts w:ascii="Times New Roman" w:hAnsi="Times New Roman"/>
                <w:sz w:val="20"/>
                <w:szCs w:val="20"/>
              </w:rPr>
              <w:t>, транспорта и инновационной политики 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816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088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Министерство культуры и туризма 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857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834,1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1165,9</w:t>
            </w:r>
          </w:p>
        </w:tc>
        <w:tc>
          <w:tcPr>
            <w:tcW w:w="1134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088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Министерство образования 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874</w:t>
            </w:r>
          </w:p>
        </w:tc>
        <w:tc>
          <w:tcPr>
            <w:tcW w:w="70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240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610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620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70,0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 400,0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430,0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750,0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750,0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6D145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4207E1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Пензенской области, подведомственные учреждения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3461C3" w:rsidRPr="00AE155F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3461C3" w:rsidRPr="00AE155F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185,0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5568,5</w:t>
            </w:r>
          </w:p>
        </w:tc>
        <w:tc>
          <w:tcPr>
            <w:tcW w:w="1134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</w:tcPr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AE155F" w:rsidTr="00AE155F">
        <w:tc>
          <w:tcPr>
            <w:tcW w:w="574" w:type="dxa"/>
            <w:vMerge w:val="restart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201" w:type="dxa"/>
            <w:vMerge w:val="restart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AE155F">
              <w:rPr>
                <w:rFonts w:ascii="Times New Roman" w:hAnsi="Times New Roman"/>
                <w:sz w:val="20"/>
                <w:szCs w:val="20"/>
              </w:rPr>
              <w:t>меро</w:t>
            </w:r>
            <w:proofErr w:type="spellEnd"/>
            <w:r w:rsidRPr="00AE155F">
              <w:rPr>
                <w:rFonts w:ascii="Times New Roman" w:hAnsi="Times New Roman"/>
                <w:sz w:val="20"/>
                <w:szCs w:val="20"/>
              </w:rPr>
              <w:t>-приятие</w:t>
            </w:r>
            <w:proofErr w:type="gramEnd"/>
            <w:r w:rsidRPr="00AE155F">
              <w:rPr>
                <w:rFonts w:ascii="Times New Roman" w:hAnsi="Times New Roman"/>
                <w:sz w:val="20"/>
                <w:szCs w:val="20"/>
              </w:rPr>
              <w:t xml:space="preserve"> 1.1.</w:t>
            </w:r>
          </w:p>
        </w:tc>
        <w:tc>
          <w:tcPr>
            <w:tcW w:w="2127" w:type="dxa"/>
            <w:vMerge w:val="restart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29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088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05 1 01 21210</w:t>
            </w:r>
          </w:p>
        </w:tc>
        <w:tc>
          <w:tcPr>
            <w:tcW w:w="850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155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088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3461C3" w:rsidRPr="00AE155F" w:rsidTr="00AE155F">
        <w:tc>
          <w:tcPr>
            <w:tcW w:w="574" w:type="dxa"/>
            <w:vMerge w:val="restart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201" w:type="dxa"/>
            <w:vMerge w:val="restart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AE155F">
              <w:rPr>
                <w:rFonts w:ascii="Times New Roman" w:hAnsi="Times New Roman"/>
                <w:sz w:val="20"/>
                <w:szCs w:val="20"/>
              </w:rPr>
              <w:t>меро</w:t>
            </w:r>
            <w:proofErr w:type="spellEnd"/>
            <w:r w:rsidRPr="00AE155F">
              <w:rPr>
                <w:rFonts w:ascii="Times New Roman" w:hAnsi="Times New Roman"/>
                <w:sz w:val="20"/>
                <w:szCs w:val="20"/>
              </w:rPr>
              <w:t>-приятие</w:t>
            </w:r>
            <w:proofErr w:type="gramEnd"/>
            <w:r w:rsidRPr="00AE155F">
              <w:rPr>
                <w:rFonts w:ascii="Times New Roman" w:hAnsi="Times New Roman"/>
                <w:sz w:val="20"/>
                <w:szCs w:val="20"/>
              </w:rPr>
              <w:t xml:space="preserve"> 1.2.</w:t>
            </w:r>
          </w:p>
        </w:tc>
        <w:tc>
          <w:tcPr>
            <w:tcW w:w="2127" w:type="dxa"/>
            <w:vMerge w:val="restart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29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14940,0</w:t>
            </w:r>
          </w:p>
        </w:tc>
        <w:tc>
          <w:tcPr>
            <w:tcW w:w="1134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1276" w:type="dxa"/>
          </w:tcPr>
          <w:p w:rsidR="003461C3" w:rsidRPr="00AE155F" w:rsidRDefault="003461C3" w:rsidP="00BF05E2">
            <w:pPr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1088" w:type="dxa"/>
          </w:tcPr>
          <w:p w:rsidR="003461C3" w:rsidRPr="00AE155F" w:rsidRDefault="003461C3" w:rsidP="00BF05E2">
            <w:pPr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Министерство физической культуры и спорта </w:t>
            </w:r>
            <w:r w:rsidR="005A32D7" w:rsidRPr="00AE155F">
              <w:rPr>
                <w:rFonts w:ascii="Times New Roman" w:hAnsi="Times New Roman"/>
                <w:sz w:val="20"/>
                <w:szCs w:val="20"/>
              </w:rPr>
              <w:br/>
            </w:r>
            <w:r w:rsidRPr="00AE155F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867</w:t>
            </w: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05 1 02 64360</w:t>
            </w:r>
          </w:p>
        </w:tc>
        <w:tc>
          <w:tcPr>
            <w:tcW w:w="850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088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Министерство культуры и туризма 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857</w:t>
            </w: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05 1 02 64360</w:t>
            </w:r>
          </w:p>
        </w:tc>
        <w:tc>
          <w:tcPr>
            <w:tcW w:w="850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834,1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1165,9</w:t>
            </w:r>
          </w:p>
        </w:tc>
        <w:tc>
          <w:tcPr>
            <w:tcW w:w="1134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088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</w:tr>
      <w:tr w:rsidR="003461C3" w:rsidRPr="00AE155F" w:rsidTr="00E12C0D">
        <w:trPr>
          <w:trHeight w:val="671"/>
        </w:trPr>
        <w:tc>
          <w:tcPr>
            <w:tcW w:w="574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Министерство образования 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874</w:t>
            </w: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05 1 00 00000</w:t>
            </w:r>
          </w:p>
        </w:tc>
        <w:tc>
          <w:tcPr>
            <w:tcW w:w="850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240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610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620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70,0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 400,0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430,0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750,0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750,0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750,0</w:t>
            </w:r>
          </w:p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BF05E2">
            <w:pPr>
              <w:widowControl/>
              <w:spacing w:after="200"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05 1 02 64360</w:t>
            </w:r>
          </w:p>
        </w:tc>
        <w:tc>
          <w:tcPr>
            <w:tcW w:w="850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9440,0</w:t>
            </w:r>
          </w:p>
        </w:tc>
        <w:tc>
          <w:tcPr>
            <w:tcW w:w="1134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  <w:tc>
          <w:tcPr>
            <w:tcW w:w="1088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4220,0</w:t>
            </w:r>
          </w:p>
        </w:tc>
      </w:tr>
      <w:tr w:rsidR="003461C3" w:rsidRPr="00AE155F" w:rsidTr="00AE155F">
        <w:tc>
          <w:tcPr>
            <w:tcW w:w="574" w:type="dxa"/>
            <w:vMerge w:val="restart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201" w:type="dxa"/>
            <w:vMerge w:val="restart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AE155F">
              <w:rPr>
                <w:rFonts w:ascii="Times New Roman" w:hAnsi="Times New Roman"/>
                <w:sz w:val="20"/>
                <w:szCs w:val="20"/>
              </w:rPr>
              <w:t>меро</w:t>
            </w:r>
            <w:proofErr w:type="spellEnd"/>
            <w:r w:rsidRPr="00AE155F">
              <w:rPr>
                <w:rFonts w:ascii="Times New Roman" w:hAnsi="Times New Roman"/>
                <w:sz w:val="20"/>
                <w:szCs w:val="20"/>
              </w:rPr>
              <w:t>-приятие</w:t>
            </w:r>
            <w:proofErr w:type="gramEnd"/>
            <w:r w:rsidRPr="00AE155F">
              <w:rPr>
                <w:rFonts w:ascii="Times New Roman" w:hAnsi="Times New Roman"/>
                <w:sz w:val="20"/>
                <w:szCs w:val="20"/>
              </w:rPr>
              <w:t xml:space="preserve"> 1.3.</w:t>
            </w:r>
          </w:p>
        </w:tc>
        <w:tc>
          <w:tcPr>
            <w:tcW w:w="2127" w:type="dxa"/>
            <w:vMerge w:val="restart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Формирование эффективной системы предупреждения, локализации и </w:t>
            </w:r>
            <w:r w:rsidRPr="00F60841">
              <w:rPr>
                <w:rFonts w:ascii="Times New Roman" w:hAnsi="Times New Roman"/>
                <w:spacing w:val="-12"/>
                <w:sz w:val="20"/>
                <w:szCs w:val="20"/>
              </w:rPr>
              <w:t>ликвидации</w:t>
            </w:r>
            <w:r w:rsidR="00F60841" w:rsidRPr="00F60841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F60841">
              <w:rPr>
                <w:rFonts w:ascii="Times New Roman" w:hAnsi="Times New Roman"/>
                <w:spacing w:val="-12"/>
                <w:sz w:val="20"/>
                <w:szCs w:val="20"/>
              </w:rPr>
              <w:t>последствий</w:t>
            </w:r>
            <w:r w:rsidRPr="00AE155F">
              <w:rPr>
                <w:rFonts w:ascii="Times New Roman" w:hAnsi="Times New Roman"/>
                <w:sz w:val="20"/>
                <w:szCs w:val="20"/>
              </w:rPr>
              <w:t xml:space="preserve"> чрезвычайных </w:t>
            </w:r>
            <w:r w:rsidRPr="00F60841">
              <w:rPr>
                <w:rFonts w:ascii="Times New Roman" w:hAnsi="Times New Roman"/>
                <w:spacing w:val="-12"/>
                <w:sz w:val="20"/>
                <w:szCs w:val="20"/>
              </w:rPr>
              <w:t>ситуаций техногенного</w:t>
            </w:r>
            <w:r w:rsidRPr="00AE155F">
              <w:rPr>
                <w:rFonts w:ascii="Times New Roman" w:hAnsi="Times New Roman"/>
                <w:sz w:val="20"/>
                <w:szCs w:val="20"/>
              </w:rPr>
              <w:t xml:space="preserve"> характера, в том числе локализации и ликвидации аварийных разливов нефти и </w:t>
            </w:r>
            <w:proofErr w:type="spellStart"/>
            <w:proofErr w:type="gramStart"/>
            <w:r w:rsidRPr="00AE155F">
              <w:rPr>
                <w:rFonts w:ascii="Times New Roman" w:hAnsi="Times New Roman"/>
                <w:sz w:val="20"/>
                <w:szCs w:val="20"/>
              </w:rPr>
              <w:t>нефте</w:t>
            </w:r>
            <w:proofErr w:type="spellEnd"/>
            <w:r w:rsidR="005A32D7" w:rsidRPr="00AE155F">
              <w:rPr>
                <w:rFonts w:ascii="Times New Roman" w:hAnsi="Times New Roman"/>
                <w:sz w:val="20"/>
                <w:szCs w:val="20"/>
              </w:rPr>
              <w:t>-</w:t>
            </w:r>
            <w:r w:rsidRPr="00AE155F">
              <w:rPr>
                <w:rFonts w:ascii="Times New Roman" w:hAnsi="Times New Roman"/>
                <w:sz w:val="20"/>
                <w:szCs w:val="20"/>
              </w:rPr>
              <w:t>продуктов</w:t>
            </w:r>
            <w:proofErr w:type="gramEnd"/>
            <w:r w:rsidRPr="00AE155F">
              <w:rPr>
                <w:rFonts w:ascii="Times New Roman" w:hAnsi="Times New Roman"/>
                <w:sz w:val="20"/>
                <w:szCs w:val="20"/>
              </w:rPr>
              <w:t xml:space="preserve"> на территории Пензенской области</w:t>
            </w:r>
          </w:p>
        </w:tc>
        <w:tc>
          <w:tcPr>
            <w:tcW w:w="29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</w:tcPr>
          <w:p w:rsidR="003461C3" w:rsidRPr="00AE155F" w:rsidRDefault="003461C3" w:rsidP="00BF05E2">
            <w:pPr>
              <w:autoSpaceDE w:val="0"/>
              <w:autoSpaceDN w:val="0"/>
              <w:spacing w:line="22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05 1 03 65250</w:t>
            </w:r>
          </w:p>
        </w:tc>
        <w:tc>
          <w:tcPr>
            <w:tcW w:w="850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7F4952" w:rsidTr="00AE155F">
        <w:tc>
          <w:tcPr>
            <w:tcW w:w="574" w:type="dxa"/>
            <w:vMerge w:val="restart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201" w:type="dxa"/>
            <w:vMerge w:val="restart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7F4952">
              <w:rPr>
                <w:rFonts w:ascii="Times New Roman" w:hAnsi="Times New Roman"/>
                <w:sz w:val="20"/>
                <w:szCs w:val="20"/>
              </w:rPr>
              <w:t>меро</w:t>
            </w:r>
            <w:proofErr w:type="spellEnd"/>
            <w:r w:rsidRPr="007F4952">
              <w:rPr>
                <w:rFonts w:ascii="Times New Roman" w:hAnsi="Times New Roman"/>
                <w:sz w:val="20"/>
                <w:szCs w:val="20"/>
              </w:rPr>
              <w:t>-приятие</w:t>
            </w:r>
            <w:proofErr w:type="gramEnd"/>
            <w:r w:rsidRPr="007F4952">
              <w:rPr>
                <w:rFonts w:ascii="Times New Roman" w:hAnsi="Times New Roman"/>
                <w:sz w:val="20"/>
                <w:szCs w:val="20"/>
              </w:rPr>
              <w:t xml:space="preserve"> 1.4.</w:t>
            </w:r>
          </w:p>
        </w:tc>
        <w:tc>
          <w:tcPr>
            <w:tcW w:w="2127" w:type="dxa"/>
            <w:vMerge w:val="restart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6253,7</w:t>
            </w:r>
          </w:p>
        </w:tc>
        <w:tc>
          <w:tcPr>
            <w:tcW w:w="1134" w:type="dxa"/>
          </w:tcPr>
          <w:p w:rsidR="003461C3" w:rsidRPr="007F4952" w:rsidRDefault="003461C3" w:rsidP="007F4952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1088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</w:tr>
      <w:tr w:rsidR="003461C3" w:rsidRPr="007F4952" w:rsidTr="00AE155F">
        <w:tc>
          <w:tcPr>
            <w:tcW w:w="574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7F4952" w:rsidTr="00AE155F">
        <w:tc>
          <w:tcPr>
            <w:tcW w:w="574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7F4952" w:rsidRDefault="003461C3" w:rsidP="007F4952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05 1 04 65280</w:t>
            </w:r>
          </w:p>
          <w:p w:rsidR="003461C3" w:rsidRPr="007F4952" w:rsidRDefault="003461C3" w:rsidP="007F4952">
            <w:pPr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:rsidR="003461C3" w:rsidRPr="007F4952" w:rsidRDefault="003461C3" w:rsidP="007F4952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088" w:type="dxa"/>
          </w:tcPr>
          <w:p w:rsidR="003461C3" w:rsidRPr="007F4952" w:rsidRDefault="003461C3" w:rsidP="007F4952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</w:tr>
      <w:tr w:rsidR="003461C3" w:rsidRPr="007F4952" w:rsidTr="00AE155F">
        <w:tc>
          <w:tcPr>
            <w:tcW w:w="574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882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05 1 04 20110</w:t>
            </w: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240</w:t>
            </w:r>
          </w:p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088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3461C3" w:rsidRPr="007F4952" w:rsidTr="00AE155F">
        <w:tc>
          <w:tcPr>
            <w:tcW w:w="574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  <w:r w:rsidRPr="007F4952">
              <w:rPr>
                <w:rFonts w:ascii="Times New Roman" w:hAnsi="Times New Roman"/>
                <w:spacing w:val="-8"/>
                <w:sz w:val="20"/>
                <w:szCs w:val="20"/>
              </w:rPr>
              <w:t>промышленности,</w:t>
            </w:r>
            <w:r w:rsidRPr="007F4952">
              <w:rPr>
                <w:rFonts w:ascii="Times New Roman" w:hAnsi="Times New Roman"/>
                <w:sz w:val="20"/>
                <w:szCs w:val="20"/>
              </w:rPr>
              <w:t xml:space="preserve"> транспорта и инновационной политики Пензенской области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816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05 1 04 20110</w:t>
            </w: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088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</w:tr>
      <w:tr w:rsidR="003461C3" w:rsidRPr="007F4952" w:rsidTr="00AE155F">
        <w:tc>
          <w:tcPr>
            <w:tcW w:w="574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05 1 04 64360</w:t>
            </w: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240</w:t>
            </w:r>
          </w:p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185,0</w:t>
            </w:r>
          </w:p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5568,5</w:t>
            </w:r>
          </w:p>
        </w:tc>
        <w:tc>
          <w:tcPr>
            <w:tcW w:w="1134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466,5</w:t>
            </w:r>
          </w:p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7F4952" w:rsidTr="00AE155F">
        <w:tc>
          <w:tcPr>
            <w:tcW w:w="574" w:type="dxa"/>
            <w:vMerge w:val="restart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1201" w:type="dxa"/>
            <w:vMerge w:val="restart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7F4952">
              <w:rPr>
                <w:rFonts w:ascii="Times New Roman" w:hAnsi="Times New Roman"/>
                <w:sz w:val="20"/>
                <w:szCs w:val="20"/>
              </w:rPr>
              <w:t>меро</w:t>
            </w:r>
            <w:proofErr w:type="spellEnd"/>
            <w:r w:rsidRPr="007F4952">
              <w:rPr>
                <w:rFonts w:ascii="Times New Roman" w:hAnsi="Times New Roman"/>
                <w:sz w:val="20"/>
                <w:szCs w:val="20"/>
              </w:rPr>
              <w:t>-приятие</w:t>
            </w:r>
            <w:proofErr w:type="gramEnd"/>
            <w:r w:rsidRPr="007F4952">
              <w:rPr>
                <w:rFonts w:ascii="Times New Roman" w:hAnsi="Times New Roman"/>
                <w:sz w:val="20"/>
                <w:szCs w:val="20"/>
              </w:rPr>
              <w:t xml:space="preserve"> 1.5.</w:t>
            </w:r>
          </w:p>
        </w:tc>
        <w:tc>
          <w:tcPr>
            <w:tcW w:w="2127" w:type="dxa"/>
            <w:vMerge w:val="restart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Выполнение государственного задания ГБУ Пензенской области "Пензенский пожарно-спасательный центр"</w:t>
            </w: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101846,6</w:t>
            </w:r>
          </w:p>
        </w:tc>
        <w:tc>
          <w:tcPr>
            <w:tcW w:w="1134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105659,3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1088" w:type="dxa"/>
          </w:tcPr>
          <w:p w:rsidR="003461C3" w:rsidRPr="007F4952" w:rsidRDefault="003461C3" w:rsidP="007F4952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</w:tr>
      <w:tr w:rsidR="003461C3" w:rsidRPr="007F4952" w:rsidTr="00AE155F">
        <w:tc>
          <w:tcPr>
            <w:tcW w:w="574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7F4952" w:rsidTr="00AE155F">
        <w:tc>
          <w:tcPr>
            <w:tcW w:w="574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05 1 05 65260</w:t>
            </w: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101846,6</w:t>
            </w:r>
          </w:p>
        </w:tc>
        <w:tc>
          <w:tcPr>
            <w:tcW w:w="1134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105659,3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1088" w:type="dxa"/>
          </w:tcPr>
          <w:p w:rsidR="003461C3" w:rsidRPr="007F4952" w:rsidRDefault="003461C3" w:rsidP="007F4952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</w:tr>
      <w:tr w:rsidR="003461C3" w:rsidRPr="007F4952" w:rsidTr="00AE155F">
        <w:tc>
          <w:tcPr>
            <w:tcW w:w="574" w:type="dxa"/>
            <w:vMerge w:val="restart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01" w:type="dxa"/>
            <w:vMerge w:val="restart"/>
          </w:tcPr>
          <w:p w:rsidR="003461C3" w:rsidRPr="007F4952" w:rsidRDefault="00076CAB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w:anchor="P157" w:history="1">
              <w:proofErr w:type="spellStart"/>
              <w:proofErr w:type="gramStart"/>
              <w:r w:rsidR="003461C3" w:rsidRPr="007F4952">
                <w:rPr>
                  <w:rFonts w:ascii="Times New Roman" w:hAnsi="Times New Roman"/>
                  <w:sz w:val="20"/>
                  <w:szCs w:val="20"/>
                </w:rPr>
                <w:t>Подпрог-рамма</w:t>
              </w:r>
              <w:proofErr w:type="spellEnd"/>
              <w:proofErr w:type="gramEnd"/>
              <w:r w:rsidR="003461C3" w:rsidRPr="007F4952">
                <w:rPr>
                  <w:rFonts w:ascii="Times New Roman" w:hAnsi="Times New Roman"/>
                  <w:sz w:val="20"/>
                  <w:szCs w:val="20"/>
                </w:rPr>
                <w:t xml:space="preserve"> 2</w:t>
              </w:r>
            </w:hyperlink>
          </w:p>
        </w:tc>
        <w:tc>
          <w:tcPr>
            <w:tcW w:w="2127" w:type="dxa"/>
            <w:vMerge w:val="restart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088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</w:tr>
      <w:tr w:rsidR="003461C3" w:rsidRPr="007F4952" w:rsidTr="00AE155F">
        <w:tc>
          <w:tcPr>
            <w:tcW w:w="574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7F4952" w:rsidTr="00AE155F">
        <w:tc>
          <w:tcPr>
            <w:tcW w:w="574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7F4952" w:rsidTr="00AE155F">
        <w:tc>
          <w:tcPr>
            <w:tcW w:w="574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05 2 01 20100</w:t>
            </w: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088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</w:tr>
      <w:tr w:rsidR="003461C3" w:rsidRPr="007F4952" w:rsidTr="00AE155F">
        <w:tc>
          <w:tcPr>
            <w:tcW w:w="574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882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8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461C3" w:rsidRPr="007F4952" w:rsidTr="00AE155F">
        <w:tc>
          <w:tcPr>
            <w:tcW w:w="574" w:type="dxa"/>
            <w:vMerge w:val="restart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201" w:type="dxa"/>
            <w:vMerge w:val="restart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7F4952">
              <w:rPr>
                <w:rFonts w:ascii="Times New Roman" w:hAnsi="Times New Roman"/>
                <w:sz w:val="20"/>
                <w:szCs w:val="20"/>
              </w:rPr>
              <w:t>меро</w:t>
            </w:r>
            <w:proofErr w:type="spellEnd"/>
            <w:r w:rsidRPr="007F4952">
              <w:rPr>
                <w:rFonts w:ascii="Times New Roman" w:hAnsi="Times New Roman"/>
                <w:sz w:val="20"/>
                <w:szCs w:val="20"/>
              </w:rPr>
              <w:t>-приятие</w:t>
            </w:r>
            <w:proofErr w:type="gramEnd"/>
            <w:r w:rsidRPr="007F4952">
              <w:rPr>
                <w:rFonts w:ascii="Times New Roman" w:hAnsi="Times New Roman"/>
                <w:sz w:val="20"/>
                <w:szCs w:val="20"/>
              </w:rPr>
              <w:t xml:space="preserve"> 2.1.</w:t>
            </w:r>
          </w:p>
        </w:tc>
        <w:tc>
          <w:tcPr>
            <w:tcW w:w="2127" w:type="dxa"/>
            <w:vMerge w:val="restart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088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</w:tr>
      <w:tr w:rsidR="003461C3" w:rsidRPr="007F4952" w:rsidTr="00AE155F">
        <w:tc>
          <w:tcPr>
            <w:tcW w:w="574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7F4952" w:rsidTr="00AE155F">
        <w:tc>
          <w:tcPr>
            <w:tcW w:w="574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7F4952" w:rsidRDefault="003461C3" w:rsidP="007F4952">
            <w:pPr>
              <w:widowControl/>
              <w:spacing w:after="200"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05 2 01 20100</w:t>
            </w:r>
          </w:p>
        </w:tc>
        <w:tc>
          <w:tcPr>
            <w:tcW w:w="850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276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088" w:type="dxa"/>
          </w:tcPr>
          <w:p w:rsidR="003461C3" w:rsidRPr="007F4952" w:rsidRDefault="003461C3" w:rsidP="007F495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952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</w:tr>
      <w:tr w:rsidR="003461C3" w:rsidRPr="00AE155F" w:rsidTr="00AE155F">
        <w:tc>
          <w:tcPr>
            <w:tcW w:w="574" w:type="dxa"/>
            <w:vMerge w:val="restart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01" w:type="dxa"/>
            <w:vMerge w:val="restart"/>
          </w:tcPr>
          <w:p w:rsidR="003461C3" w:rsidRPr="00AE155F" w:rsidRDefault="00076CAB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w:anchor="P200" w:history="1">
              <w:proofErr w:type="spellStart"/>
              <w:proofErr w:type="gramStart"/>
              <w:r w:rsidR="003461C3" w:rsidRPr="00AE155F">
                <w:rPr>
                  <w:rFonts w:ascii="Times New Roman" w:hAnsi="Times New Roman"/>
                  <w:sz w:val="20"/>
                  <w:szCs w:val="20"/>
                </w:rPr>
                <w:t>Подпрог-рамма</w:t>
              </w:r>
              <w:proofErr w:type="spellEnd"/>
              <w:proofErr w:type="gramEnd"/>
              <w:r w:rsidR="003461C3" w:rsidRPr="00AE155F">
                <w:rPr>
                  <w:rFonts w:ascii="Times New Roman" w:hAnsi="Times New Roman"/>
                  <w:sz w:val="20"/>
                  <w:szCs w:val="20"/>
                </w:rPr>
                <w:t xml:space="preserve"> 3</w:t>
              </w:r>
            </w:hyperlink>
          </w:p>
        </w:tc>
        <w:tc>
          <w:tcPr>
            <w:tcW w:w="2127" w:type="dxa"/>
            <w:vMerge w:val="restart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Создание системы обеспечения вызова экстренных оперативных служб по </w:t>
            </w:r>
            <w:proofErr w:type="gramStart"/>
            <w:r w:rsidRPr="00AE155F">
              <w:rPr>
                <w:rFonts w:ascii="Times New Roman" w:hAnsi="Times New Roman"/>
                <w:sz w:val="20"/>
                <w:szCs w:val="20"/>
              </w:rPr>
              <w:t>единому</w:t>
            </w:r>
            <w:proofErr w:type="gramEnd"/>
          </w:p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 номеру "112"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 в Пензенской области</w:t>
            </w:r>
          </w:p>
        </w:tc>
        <w:tc>
          <w:tcPr>
            <w:tcW w:w="2976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6648,8</w:t>
            </w:r>
          </w:p>
        </w:tc>
        <w:tc>
          <w:tcPr>
            <w:tcW w:w="1134" w:type="dxa"/>
          </w:tcPr>
          <w:p w:rsidR="003461C3" w:rsidRPr="00AE155F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276" w:type="dxa"/>
          </w:tcPr>
          <w:p w:rsidR="003461C3" w:rsidRPr="00AE155F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088" w:type="dxa"/>
          </w:tcPr>
          <w:p w:rsidR="003461C3" w:rsidRPr="00AE155F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ГБУ Пензенской области "Пензенский пожарно-спасательный центр"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05 3 01 64670</w:t>
            </w:r>
          </w:p>
        </w:tc>
        <w:tc>
          <w:tcPr>
            <w:tcW w:w="850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AE155F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6648,8</w:t>
            </w:r>
          </w:p>
        </w:tc>
        <w:tc>
          <w:tcPr>
            <w:tcW w:w="1134" w:type="dxa"/>
          </w:tcPr>
          <w:p w:rsidR="003461C3" w:rsidRPr="00AE155F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276" w:type="dxa"/>
          </w:tcPr>
          <w:p w:rsidR="003461C3" w:rsidRPr="00AE155F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088" w:type="dxa"/>
          </w:tcPr>
          <w:p w:rsidR="003461C3" w:rsidRPr="00AE155F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</w:tr>
      <w:tr w:rsidR="003461C3" w:rsidRPr="00AE155F" w:rsidTr="00AE155F">
        <w:tc>
          <w:tcPr>
            <w:tcW w:w="574" w:type="dxa"/>
            <w:vMerge w:val="restart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1201" w:type="dxa"/>
            <w:vMerge w:val="restart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proofErr w:type="spellStart"/>
            <w:proofErr w:type="gramStart"/>
            <w:r w:rsidRPr="00AE155F">
              <w:rPr>
                <w:rFonts w:ascii="Times New Roman" w:hAnsi="Times New Roman"/>
                <w:sz w:val="20"/>
                <w:szCs w:val="20"/>
              </w:rPr>
              <w:t>меро</w:t>
            </w:r>
            <w:proofErr w:type="spellEnd"/>
            <w:r w:rsidRPr="00AE155F">
              <w:rPr>
                <w:rFonts w:ascii="Times New Roman" w:hAnsi="Times New Roman"/>
                <w:sz w:val="20"/>
                <w:szCs w:val="20"/>
              </w:rPr>
              <w:t>-приятие</w:t>
            </w:r>
            <w:proofErr w:type="gramEnd"/>
            <w:r w:rsidRPr="00AE155F">
              <w:rPr>
                <w:rFonts w:ascii="Times New Roman" w:hAnsi="Times New Roman"/>
                <w:sz w:val="20"/>
                <w:szCs w:val="20"/>
              </w:rPr>
              <w:t xml:space="preserve"> 3.1.</w:t>
            </w:r>
          </w:p>
        </w:tc>
        <w:tc>
          <w:tcPr>
            <w:tcW w:w="2127" w:type="dxa"/>
            <w:vMerge w:val="restart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Создание информационно-технической инфраструктуры системы-112 на территории Пензенской области</w:t>
            </w:r>
          </w:p>
        </w:tc>
        <w:tc>
          <w:tcPr>
            <w:tcW w:w="2976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6648,8</w:t>
            </w:r>
          </w:p>
        </w:tc>
        <w:tc>
          <w:tcPr>
            <w:tcW w:w="1134" w:type="dxa"/>
          </w:tcPr>
          <w:p w:rsidR="003461C3" w:rsidRPr="00AE155F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276" w:type="dxa"/>
          </w:tcPr>
          <w:p w:rsidR="003461C3" w:rsidRPr="00AE155F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088" w:type="dxa"/>
          </w:tcPr>
          <w:p w:rsidR="003461C3" w:rsidRPr="00AE155F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</w:tr>
      <w:tr w:rsidR="003461C3" w:rsidRPr="00AE155F" w:rsidTr="00AE155F">
        <w:trPr>
          <w:trHeight w:val="87"/>
        </w:trPr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</w:tcPr>
          <w:p w:rsidR="003461C3" w:rsidRPr="00AE155F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AE155F" w:rsidTr="00AE155F">
        <w:tc>
          <w:tcPr>
            <w:tcW w:w="574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3461C3" w:rsidRPr="00AE155F" w:rsidRDefault="003461C3" w:rsidP="003461C3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ГБУ Пензенской области "Пензенский пожарно-спасательный центр"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709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05 3 01 64670</w:t>
            </w:r>
          </w:p>
        </w:tc>
        <w:tc>
          <w:tcPr>
            <w:tcW w:w="850" w:type="dxa"/>
          </w:tcPr>
          <w:p w:rsidR="003461C3" w:rsidRPr="00AE155F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610</w:t>
            </w:r>
          </w:p>
        </w:tc>
        <w:tc>
          <w:tcPr>
            <w:tcW w:w="1559" w:type="dxa"/>
          </w:tcPr>
          <w:p w:rsidR="003461C3" w:rsidRPr="00AE155F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6648,8</w:t>
            </w:r>
          </w:p>
        </w:tc>
        <w:tc>
          <w:tcPr>
            <w:tcW w:w="1134" w:type="dxa"/>
          </w:tcPr>
          <w:p w:rsidR="003461C3" w:rsidRPr="00AE155F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276" w:type="dxa"/>
          </w:tcPr>
          <w:p w:rsidR="003461C3" w:rsidRPr="00AE155F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  <w:tc>
          <w:tcPr>
            <w:tcW w:w="1088" w:type="dxa"/>
          </w:tcPr>
          <w:p w:rsidR="003461C3" w:rsidRPr="00AE155F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55F">
              <w:rPr>
                <w:rFonts w:ascii="Times New Roman" w:hAnsi="Times New Roman"/>
                <w:sz w:val="20"/>
                <w:szCs w:val="20"/>
              </w:rPr>
              <w:t>5149,3</w:t>
            </w:r>
          </w:p>
        </w:tc>
      </w:tr>
    </w:tbl>
    <w:p w:rsidR="003461C3" w:rsidRDefault="003461C3" w:rsidP="00D85570">
      <w:pPr>
        <w:autoSpaceDE w:val="0"/>
        <w:autoSpaceDN w:val="0"/>
        <w:spacing w:line="216" w:lineRule="auto"/>
        <w:ind w:left="142"/>
        <w:jc w:val="center"/>
        <w:outlineLvl w:val="1"/>
        <w:rPr>
          <w:sz w:val="24"/>
          <w:szCs w:val="24"/>
        </w:rPr>
      </w:pPr>
    </w:p>
    <w:p w:rsidR="00D85570" w:rsidRDefault="00D85570" w:rsidP="00D85570">
      <w:pPr>
        <w:autoSpaceDE w:val="0"/>
        <w:autoSpaceDN w:val="0"/>
        <w:spacing w:line="216" w:lineRule="auto"/>
        <w:ind w:left="142"/>
        <w:jc w:val="center"/>
        <w:outlineLvl w:val="1"/>
        <w:rPr>
          <w:sz w:val="24"/>
          <w:szCs w:val="24"/>
        </w:rPr>
      </w:pPr>
    </w:p>
    <w:p w:rsidR="00D85570" w:rsidRPr="00823FC9" w:rsidRDefault="00D85570" w:rsidP="00D85570">
      <w:pPr>
        <w:autoSpaceDE w:val="0"/>
        <w:autoSpaceDN w:val="0"/>
        <w:spacing w:line="216" w:lineRule="auto"/>
        <w:ind w:left="142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___________</w:t>
      </w:r>
    </w:p>
    <w:p w:rsidR="003461C3" w:rsidRDefault="003461C3" w:rsidP="003461C3">
      <w:pPr>
        <w:widowControl/>
        <w:rPr>
          <w:sz w:val="28"/>
        </w:rPr>
        <w:sectPr w:rsidR="003461C3" w:rsidSect="00391897">
          <w:endnotePr>
            <w:numFmt w:val="decimal"/>
          </w:endnotePr>
          <w:pgSz w:w="16840" w:h="11907" w:orient="landscape" w:code="9"/>
          <w:pgMar w:top="1701" w:right="1134" w:bottom="567" w:left="680" w:header="720" w:footer="720" w:gutter="0"/>
          <w:pgNumType w:start="1"/>
          <w:cols w:space="720"/>
          <w:titlePg/>
        </w:sectPr>
      </w:pPr>
    </w:p>
    <w:p w:rsidR="003461C3" w:rsidRPr="00D85570" w:rsidRDefault="003461C3" w:rsidP="009975CB">
      <w:pPr>
        <w:tabs>
          <w:tab w:val="left" w:pos="12285"/>
          <w:tab w:val="right" w:pos="14629"/>
        </w:tabs>
        <w:autoSpaceDE w:val="0"/>
        <w:autoSpaceDN w:val="0"/>
        <w:spacing w:line="211" w:lineRule="auto"/>
        <w:ind w:left="10206"/>
        <w:jc w:val="center"/>
        <w:outlineLvl w:val="1"/>
        <w:rPr>
          <w:color w:val="000000"/>
          <w:sz w:val="24"/>
          <w:szCs w:val="24"/>
        </w:rPr>
      </w:pPr>
      <w:r w:rsidRPr="00D85570">
        <w:rPr>
          <w:color w:val="000000"/>
          <w:sz w:val="24"/>
          <w:szCs w:val="24"/>
        </w:rPr>
        <w:t>Приложение № 8</w:t>
      </w:r>
      <w:r w:rsidRPr="00D85570">
        <w:rPr>
          <w:color w:val="000000"/>
          <w:sz w:val="24"/>
          <w:szCs w:val="24"/>
        </w:rPr>
        <w:br/>
        <w:t>к постановлению Правительства</w:t>
      </w:r>
      <w:r w:rsidRPr="00D85570">
        <w:rPr>
          <w:color w:val="000000"/>
          <w:sz w:val="24"/>
          <w:szCs w:val="24"/>
        </w:rPr>
        <w:br/>
        <w:t>Пензенской области</w:t>
      </w:r>
      <w:r w:rsidRPr="00D85570">
        <w:rPr>
          <w:color w:val="000000"/>
          <w:sz w:val="24"/>
          <w:szCs w:val="24"/>
        </w:rPr>
        <w:br/>
        <w:t>от</w:t>
      </w:r>
      <w:r w:rsidR="00D85570">
        <w:rPr>
          <w:color w:val="000000"/>
          <w:sz w:val="24"/>
          <w:szCs w:val="24"/>
        </w:rPr>
        <w:t xml:space="preserve"> </w:t>
      </w:r>
      <w:r w:rsidR="00076CAB">
        <w:rPr>
          <w:color w:val="000000"/>
          <w:sz w:val="24"/>
          <w:szCs w:val="24"/>
        </w:rPr>
        <w:t>17.05.2019</w:t>
      </w:r>
      <w:r w:rsidR="00D85570">
        <w:rPr>
          <w:color w:val="000000"/>
          <w:sz w:val="24"/>
          <w:szCs w:val="24"/>
        </w:rPr>
        <w:t xml:space="preserve">  </w:t>
      </w:r>
      <w:r w:rsidRPr="00D85570">
        <w:rPr>
          <w:color w:val="000000"/>
          <w:sz w:val="24"/>
          <w:szCs w:val="24"/>
        </w:rPr>
        <w:t>№</w:t>
      </w:r>
      <w:r w:rsidR="00076CAB">
        <w:rPr>
          <w:color w:val="000000"/>
          <w:sz w:val="24"/>
          <w:szCs w:val="24"/>
        </w:rPr>
        <w:t xml:space="preserve"> 288-пП</w:t>
      </w:r>
    </w:p>
    <w:p w:rsidR="003461C3" w:rsidRPr="00D85570" w:rsidRDefault="003461C3" w:rsidP="009975CB">
      <w:pPr>
        <w:autoSpaceDE w:val="0"/>
        <w:autoSpaceDN w:val="0"/>
        <w:spacing w:line="211" w:lineRule="auto"/>
        <w:ind w:left="10206"/>
        <w:jc w:val="center"/>
        <w:outlineLvl w:val="1"/>
        <w:rPr>
          <w:sz w:val="24"/>
          <w:szCs w:val="24"/>
        </w:rPr>
      </w:pPr>
    </w:p>
    <w:p w:rsidR="003461C3" w:rsidRPr="00D85570" w:rsidRDefault="003461C3" w:rsidP="009975CB">
      <w:pPr>
        <w:autoSpaceDE w:val="0"/>
        <w:autoSpaceDN w:val="0"/>
        <w:spacing w:line="211" w:lineRule="auto"/>
        <w:ind w:left="10206"/>
        <w:jc w:val="center"/>
        <w:outlineLvl w:val="1"/>
        <w:rPr>
          <w:sz w:val="24"/>
          <w:szCs w:val="24"/>
        </w:rPr>
      </w:pPr>
      <w:r w:rsidRPr="00D85570">
        <w:rPr>
          <w:sz w:val="24"/>
          <w:szCs w:val="24"/>
        </w:rPr>
        <w:t>Приложение № 6.1</w:t>
      </w:r>
    </w:p>
    <w:p w:rsidR="003461C3" w:rsidRPr="00D85570" w:rsidRDefault="003461C3" w:rsidP="009975CB">
      <w:pPr>
        <w:autoSpaceDE w:val="0"/>
        <w:autoSpaceDN w:val="0"/>
        <w:spacing w:line="211" w:lineRule="auto"/>
        <w:ind w:left="10206"/>
        <w:jc w:val="center"/>
        <w:rPr>
          <w:sz w:val="24"/>
          <w:szCs w:val="24"/>
        </w:rPr>
      </w:pPr>
      <w:r w:rsidRPr="00D85570">
        <w:rPr>
          <w:sz w:val="24"/>
          <w:szCs w:val="24"/>
        </w:rPr>
        <w:t>к государственной программе</w:t>
      </w:r>
    </w:p>
    <w:p w:rsidR="003461C3" w:rsidRPr="00D85570" w:rsidRDefault="003461C3" w:rsidP="009975CB">
      <w:pPr>
        <w:autoSpaceDE w:val="0"/>
        <w:autoSpaceDN w:val="0"/>
        <w:spacing w:line="211" w:lineRule="auto"/>
        <w:ind w:left="10206"/>
        <w:jc w:val="center"/>
        <w:rPr>
          <w:sz w:val="24"/>
          <w:szCs w:val="24"/>
        </w:rPr>
      </w:pPr>
      <w:r w:rsidRPr="00D85570">
        <w:rPr>
          <w:sz w:val="24"/>
          <w:szCs w:val="24"/>
        </w:rPr>
        <w:t>Пензенской области</w:t>
      </w:r>
    </w:p>
    <w:p w:rsidR="003461C3" w:rsidRPr="00D85570" w:rsidRDefault="003461C3" w:rsidP="009975CB">
      <w:pPr>
        <w:autoSpaceDE w:val="0"/>
        <w:autoSpaceDN w:val="0"/>
        <w:spacing w:line="211" w:lineRule="auto"/>
        <w:ind w:left="10206"/>
        <w:jc w:val="center"/>
        <w:rPr>
          <w:sz w:val="24"/>
          <w:szCs w:val="24"/>
        </w:rPr>
      </w:pPr>
      <w:r w:rsidRPr="00D85570">
        <w:rPr>
          <w:sz w:val="24"/>
          <w:szCs w:val="24"/>
        </w:rPr>
        <w:t>"Защита населения и территорий</w:t>
      </w:r>
    </w:p>
    <w:p w:rsidR="003461C3" w:rsidRPr="00D85570" w:rsidRDefault="003461C3" w:rsidP="009975CB">
      <w:pPr>
        <w:autoSpaceDE w:val="0"/>
        <w:autoSpaceDN w:val="0"/>
        <w:spacing w:line="211" w:lineRule="auto"/>
        <w:ind w:left="10206"/>
        <w:jc w:val="center"/>
        <w:rPr>
          <w:sz w:val="24"/>
          <w:szCs w:val="24"/>
        </w:rPr>
      </w:pPr>
      <w:r w:rsidRPr="00D85570">
        <w:rPr>
          <w:sz w:val="24"/>
          <w:szCs w:val="24"/>
        </w:rPr>
        <w:t>от чрезвычайных ситуаций,</w:t>
      </w:r>
    </w:p>
    <w:p w:rsidR="003461C3" w:rsidRPr="00D85570" w:rsidRDefault="003461C3" w:rsidP="009975CB">
      <w:pPr>
        <w:autoSpaceDE w:val="0"/>
        <w:autoSpaceDN w:val="0"/>
        <w:spacing w:line="211" w:lineRule="auto"/>
        <w:ind w:left="10206"/>
        <w:jc w:val="center"/>
        <w:rPr>
          <w:sz w:val="24"/>
          <w:szCs w:val="24"/>
        </w:rPr>
      </w:pPr>
      <w:r w:rsidRPr="00D85570">
        <w:rPr>
          <w:sz w:val="24"/>
          <w:szCs w:val="24"/>
        </w:rPr>
        <w:t>обеспечение пожарной безопасности</w:t>
      </w:r>
    </w:p>
    <w:p w:rsidR="003461C3" w:rsidRPr="00D85570" w:rsidRDefault="003461C3" w:rsidP="009975CB">
      <w:pPr>
        <w:autoSpaceDE w:val="0"/>
        <w:autoSpaceDN w:val="0"/>
        <w:spacing w:line="211" w:lineRule="auto"/>
        <w:ind w:left="10206"/>
        <w:jc w:val="center"/>
        <w:rPr>
          <w:sz w:val="24"/>
          <w:szCs w:val="24"/>
        </w:rPr>
      </w:pPr>
      <w:r w:rsidRPr="00D85570">
        <w:rPr>
          <w:sz w:val="24"/>
          <w:szCs w:val="24"/>
        </w:rPr>
        <w:t>в Пензенской области</w:t>
      </w:r>
    </w:p>
    <w:p w:rsidR="003461C3" w:rsidRPr="00D85570" w:rsidRDefault="003461C3" w:rsidP="009975CB">
      <w:pPr>
        <w:autoSpaceDE w:val="0"/>
        <w:autoSpaceDN w:val="0"/>
        <w:spacing w:line="211" w:lineRule="auto"/>
        <w:ind w:left="10206"/>
        <w:jc w:val="center"/>
        <w:rPr>
          <w:sz w:val="24"/>
          <w:szCs w:val="24"/>
        </w:rPr>
      </w:pPr>
      <w:r w:rsidRPr="00D85570">
        <w:rPr>
          <w:sz w:val="24"/>
          <w:szCs w:val="24"/>
        </w:rPr>
        <w:t>на 2014 - 2022 годы"</w:t>
      </w:r>
    </w:p>
    <w:p w:rsidR="003461C3" w:rsidRPr="00D85570" w:rsidRDefault="003461C3" w:rsidP="009975CB">
      <w:pPr>
        <w:autoSpaceDE w:val="0"/>
        <w:autoSpaceDN w:val="0"/>
        <w:spacing w:line="211" w:lineRule="auto"/>
        <w:jc w:val="center"/>
        <w:rPr>
          <w:rFonts w:ascii="Calibri" w:hAnsi="Calibri" w:cs="Calibri"/>
          <w:sz w:val="24"/>
          <w:szCs w:val="24"/>
        </w:rPr>
      </w:pPr>
    </w:p>
    <w:p w:rsidR="003461C3" w:rsidRPr="00D85570" w:rsidRDefault="003461C3" w:rsidP="009975CB">
      <w:pPr>
        <w:autoSpaceDE w:val="0"/>
        <w:autoSpaceDN w:val="0"/>
        <w:spacing w:line="211" w:lineRule="auto"/>
        <w:jc w:val="center"/>
        <w:rPr>
          <w:b/>
          <w:sz w:val="24"/>
          <w:szCs w:val="24"/>
        </w:rPr>
      </w:pPr>
      <w:proofErr w:type="gramStart"/>
      <w:r w:rsidRPr="00D85570">
        <w:rPr>
          <w:b/>
          <w:sz w:val="24"/>
          <w:szCs w:val="24"/>
        </w:rPr>
        <w:t>П</w:t>
      </w:r>
      <w:proofErr w:type="gramEnd"/>
      <w:r w:rsidRPr="00D85570">
        <w:rPr>
          <w:b/>
          <w:sz w:val="24"/>
          <w:szCs w:val="24"/>
        </w:rPr>
        <w:t xml:space="preserve"> Е Р Е Ч Е Н Ь</w:t>
      </w:r>
    </w:p>
    <w:p w:rsidR="003461C3" w:rsidRPr="00D85570" w:rsidRDefault="003461C3" w:rsidP="009975CB">
      <w:pPr>
        <w:autoSpaceDE w:val="0"/>
        <w:autoSpaceDN w:val="0"/>
        <w:spacing w:line="211" w:lineRule="auto"/>
        <w:jc w:val="center"/>
        <w:rPr>
          <w:b/>
          <w:sz w:val="24"/>
          <w:szCs w:val="24"/>
        </w:rPr>
      </w:pPr>
      <w:r w:rsidRPr="00D85570">
        <w:rPr>
          <w:b/>
          <w:sz w:val="24"/>
          <w:szCs w:val="24"/>
        </w:rPr>
        <w:t>основных мероприятий, мероприятий государственной программы Пензенской области</w:t>
      </w:r>
    </w:p>
    <w:p w:rsidR="003461C3" w:rsidRPr="00D85570" w:rsidRDefault="003461C3" w:rsidP="009975CB">
      <w:pPr>
        <w:autoSpaceDE w:val="0"/>
        <w:autoSpaceDN w:val="0"/>
        <w:spacing w:line="211" w:lineRule="auto"/>
        <w:jc w:val="center"/>
        <w:rPr>
          <w:b/>
          <w:sz w:val="24"/>
          <w:szCs w:val="24"/>
        </w:rPr>
      </w:pPr>
      <w:r w:rsidRPr="00D85570">
        <w:rPr>
          <w:b/>
          <w:sz w:val="24"/>
          <w:szCs w:val="24"/>
        </w:rPr>
        <w:t>"Защита населения и территорий от чрезвычайных ситуаций, обеспечение пожарной безопасности</w:t>
      </w:r>
    </w:p>
    <w:p w:rsidR="003461C3" w:rsidRPr="00D85570" w:rsidRDefault="003461C3" w:rsidP="009975CB">
      <w:pPr>
        <w:autoSpaceDE w:val="0"/>
        <w:autoSpaceDN w:val="0"/>
        <w:spacing w:line="211" w:lineRule="auto"/>
        <w:jc w:val="center"/>
        <w:rPr>
          <w:b/>
          <w:sz w:val="24"/>
          <w:szCs w:val="24"/>
        </w:rPr>
      </w:pPr>
      <w:r w:rsidRPr="00D85570">
        <w:rPr>
          <w:b/>
          <w:sz w:val="24"/>
          <w:szCs w:val="24"/>
        </w:rPr>
        <w:t>в Пензенской области на 2014 - 2022 годы" на 2016 - 2018 годы</w:t>
      </w:r>
    </w:p>
    <w:p w:rsidR="003461C3" w:rsidRPr="00823FC9" w:rsidRDefault="003461C3" w:rsidP="009975CB">
      <w:pPr>
        <w:widowControl/>
        <w:spacing w:after="1" w:line="211" w:lineRule="auto"/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Style w:val="ac"/>
        <w:tblW w:w="16019" w:type="dxa"/>
        <w:tblLayout w:type="fixed"/>
        <w:tblLook w:val="04A0" w:firstRow="1" w:lastRow="0" w:firstColumn="1" w:lastColumn="0" w:noHBand="0" w:noVBand="1"/>
      </w:tblPr>
      <w:tblGrid>
        <w:gridCol w:w="785"/>
        <w:gridCol w:w="2753"/>
        <w:gridCol w:w="2533"/>
        <w:gridCol w:w="1008"/>
        <w:gridCol w:w="1008"/>
        <w:gridCol w:w="1134"/>
        <w:gridCol w:w="1008"/>
        <w:gridCol w:w="1022"/>
        <w:gridCol w:w="839"/>
        <w:gridCol w:w="2875"/>
        <w:gridCol w:w="1054"/>
      </w:tblGrid>
      <w:tr w:rsidR="003461C3" w:rsidRPr="00823FC9" w:rsidTr="00021B70">
        <w:tc>
          <w:tcPr>
            <w:tcW w:w="785" w:type="dxa"/>
            <w:vMerge w:val="restart"/>
          </w:tcPr>
          <w:p w:rsidR="003461C3" w:rsidRPr="00823FC9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461C3" w:rsidRPr="00823FC9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753" w:type="dxa"/>
            <w:vMerge w:val="restart"/>
          </w:tcPr>
          <w:p w:rsidR="003461C3" w:rsidRPr="00823FC9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:rsidR="003461C3" w:rsidRPr="00823FC9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основного мероприятия, мероприятия</w:t>
            </w:r>
          </w:p>
        </w:tc>
        <w:tc>
          <w:tcPr>
            <w:tcW w:w="2533" w:type="dxa"/>
            <w:vMerge w:val="restart"/>
          </w:tcPr>
          <w:p w:rsidR="003461C3" w:rsidRPr="00823FC9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Исполнители</w:t>
            </w:r>
          </w:p>
        </w:tc>
        <w:tc>
          <w:tcPr>
            <w:tcW w:w="1008" w:type="dxa"/>
            <w:vMerge w:val="restart"/>
          </w:tcPr>
          <w:p w:rsidR="003461C3" w:rsidRPr="00823FC9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испол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>-нения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(год)</w:t>
            </w:r>
          </w:p>
        </w:tc>
        <w:tc>
          <w:tcPr>
            <w:tcW w:w="5011" w:type="dxa"/>
            <w:gridSpan w:val="5"/>
          </w:tcPr>
          <w:p w:rsidR="003461C3" w:rsidRPr="00823FC9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875" w:type="dxa"/>
            <w:vMerge w:val="restart"/>
          </w:tcPr>
          <w:p w:rsidR="003461C3" w:rsidRPr="00823FC9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054" w:type="dxa"/>
            <w:vMerge w:val="restart"/>
          </w:tcPr>
          <w:p w:rsidR="003461C3" w:rsidRPr="00823FC9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Связь с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показа-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телем</w:t>
            </w:r>
            <w:proofErr w:type="spellEnd"/>
            <w:proofErr w:type="gramEnd"/>
            <w:r w:rsidR="00BB7E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государ-ственнойпрог-раммы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подпрог-раммы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3461C3" w:rsidRPr="00823FC9" w:rsidTr="00021B70">
        <w:tc>
          <w:tcPr>
            <w:tcW w:w="785" w:type="dxa"/>
            <w:vMerge/>
          </w:tcPr>
          <w:p w:rsidR="003461C3" w:rsidRPr="00823FC9" w:rsidRDefault="003461C3" w:rsidP="009975CB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3" w:type="dxa"/>
            <w:vMerge/>
          </w:tcPr>
          <w:p w:rsidR="003461C3" w:rsidRPr="00823FC9" w:rsidRDefault="003461C3" w:rsidP="009975CB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3" w:type="dxa"/>
            <w:vMerge/>
          </w:tcPr>
          <w:p w:rsidR="003461C3" w:rsidRPr="00823FC9" w:rsidRDefault="003461C3" w:rsidP="009975CB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vMerge/>
          </w:tcPr>
          <w:p w:rsidR="003461C3" w:rsidRPr="00823FC9" w:rsidRDefault="003461C3" w:rsidP="009975CB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</w:tcPr>
          <w:p w:rsidR="003461C3" w:rsidRPr="00823FC9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3461C3" w:rsidRPr="00823FC9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="00FB12B7">
              <w:rPr>
                <w:rFonts w:ascii="Times New Roman" w:hAnsi="Times New Roman"/>
                <w:sz w:val="20"/>
                <w:szCs w:val="20"/>
              </w:rPr>
              <w:t>Пензен-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>ской</w:t>
            </w:r>
            <w:proofErr w:type="spellEnd"/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области</w:t>
            </w:r>
          </w:p>
        </w:tc>
        <w:tc>
          <w:tcPr>
            <w:tcW w:w="1008" w:type="dxa"/>
          </w:tcPr>
          <w:p w:rsidR="003461C3" w:rsidRPr="00823FC9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феде-ральный</w:t>
            </w:r>
            <w:proofErr w:type="spellEnd"/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022" w:type="dxa"/>
          </w:tcPr>
          <w:p w:rsidR="003461C3" w:rsidRPr="00823FC9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бюд-жеты</w:t>
            </w:r>
            <w:proofErr w:type="spellEnd"/>
            <w:proofErr w:type="gramEnd"/>
            <w:r w:rsidR="00BB7E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муници-пальныхобразо-ваний</w:t>
            </w:r>
            <w:proofErr w:type="spellEnd"/>
          </w:p>
        </w:tc>
        <w:tc>
          <w:tcPr>
            <w:tcW w:w="839" w:type="dxa"/>
          </w:tcPr>
          <w:p w:rsidR="003461C3" w:rsidRPr="00823FC9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вне-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бюд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жет-ные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сред-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ства</w:t>
            </w:r>
            <w:proofErr w:type="spellEnd"/>
            <w:proofErr w:type="gramEnd"/>
          </w:p>
        </w:tc>
        <w:tc>
          <w:tcPr>
            <w:tcW w:w="2875" w:type="dxa"/>
            <w:vMerge/>
          </w:tcPr>
          <w:p w:rsidR="003461C3" w:rsidRPr="00823FC9" w:rsidRDefault="003461C3" w:rsidP="009975CB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vMerge/>
          </w:tcPr>
          <w:p w:rsidR="003461C3" w:rsidRPr="00823FC9" w:rsidRDefault="003461C3" w:rsidP="009975CB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461C3" w:rsidRPr="00823FC9" w:rsidRDefault="003461C3" w:rsidP="009975CB">
      <w:pPr>
        <w:spacing w:line="211" w:lineRule="auto"/>
        <w:rPr>
          <w:sz w:val="4"/>
          <w:szCs w:val="4"/>
        </w:rPr>
      </w:pPr>
    </w:p>
    <w:tbl>
      <w:tblPr>
        <w:tblStyle w:val="ac"/>
        <w:tblW w:w="16024" w:type="dxa"/>
        <w:tblLayout w:type="fixed"/>
        <w:tblLook w:val="04A0" w:firstRow="1" w:lastRow="0" w:firstColumn="1" w:lastColumn="0" w:noHBand="0" w:noVBand="1"/>
      </w:tblPr>
      <w:tblGrid>
        <w:gridCol w:w="773"/>
        <w:gridCol w:w="2766"/>
        <w:gridCol w:w="2513"/>
        <w:gridCol w:w="7"/>
        <w:gridCol w:w="12"/>
        <w:gridCol w:w="7"/>
        <w:gridCol w:w="12"/>
        <w:gridCol w:w="23"/>
        <w:gridCol w:w="973"/>
        <w:gridCol w:w="993"/>
        <w:gridCol w:w="7"/>
        <w:gridCol w:w="1127"/>
        <w:gridCol w:w="6"/>
        <w:gridCol w:w="1010"/>
        <w:gridCol w:w="6"/>
        <w:gridCol w:w="1014"/>
        <w:gridCol w:w="839"/>
        <w:gridCol w:w="10"/>
        <w:gridCol w:w="2862"/>
        <w:gridCol w:w="1064"/>
      </w:tblGrid>
      <w:tr w:rsidR="003461C3" w:rsidRPr="00FC3E3A" w:rsidTr="00DC20AB">
        <w:trPr>
          <w:trHeight w:val="20"/>
          <w:tblHeader/>
        </w:trPr>
        <w:tc>
          <w:tcPr>
            <w:tcW w:w="773" w:type="dxa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66" w:type="dxa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39" w:type="dxa"/>
            <w:gridSpan w:val="4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14" w:type="dxa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62" w:type="dxa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4" w:type="dxa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076CAB" w:rsidP="009975CB">
            <w:pPr>
              <w:autoSpaceDE w:val="0"/>
              <w:autoSpaceDN w:val="0"/>
              <w:spacing w:line="211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108" w:history="1">
              <w:r w:rsidR="003461C3" w:rsidRPr="00FC3E3A">
                <w:rPr>
                  <w:rFonts w:ascii="Times New Roman" w:hAnsi="Times New Roman"/>
                  <w:sz w:val="20"/>
                  <w:szCs w:val="20"/>
                </w:rPr>
                <w:t>Подпрограмма 1</w:t>
              </w:r>
            </w:hyperlink>
            <w:r w:rsidR="003461C3" w:rsidRPr="00FC3E3A">
              <w:rPr>
                <w:rFonts w:ascii="Times New Roman" w:hAnsi="Times New Roman"/>
                <w:sz w:val="20"/>
                <w:szCs w:val="20"/>
              </w:rPr>
              <w:t xml:space="preserve"> "Снижение рисков и смягчение последствий чрезвычайных ситуаций природного и техногенного характера и </w:t>
            </w:r>
            <w:r w:rsidR="003461C3" w:rsidRPr="00FC3E3A">
              <w:rPr>
                <w:rFonts w:ascii="Times New Roman" w:hAnsi="Times New Roman"/>
                <w:sz w:val="20"/>
                <w:szCs w:val="20"/>
              </w:rPr>
              <w:br/>
              <w:t>обеспечение пожарной безопасности Пензенской области"</w:t>
            </w: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Цель подпрограммы - повышение уровня защищенности населения и территорий от чрезвычайных ситуаций природного и техногенного характера, </w:t>
            </w:r>
            <w:r w:rsidRPr="00FC3E3A">
              <w:rPr>
                <w:rFonts w:ascii="Times New Roman" w:hAnsi="Times New Roman"/>
                <w:sz w:val="20"/>
                <w:szCs w:val="20"/>
              </w:rPr>
              <w:br/>
              <w:t>пожарной безопасности и безопасности людей на водных объектах</w:t>
            </w: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Задача подпрограммы - повышение уровня противопожарной защиты населения Пензенской области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1.1. "Обеспечение устойчивого функционирования пожарно-спасательных подразделений </w:t>
            </w:r>
          </w:p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области"</w:t>
            </w:r>
          </w:p>
        </w:tc>
        <w:tc>
          <w:tcPr>
            <w:tcW w:w="2513" w:type="dxa"/>
            <w:vMerge w:val="restart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"ППСЦ"</w:t>
            </w:r>
          </w:p>
        </w:tc>
        <w:tc>
          <w:tcPr>
            <w:tcW w:w="1034" w:type="dxa"/>
            <w:gridSpan w:val="6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 w:val="restart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</w:tcPr>
          <w:p w:rsidR="003461C3" w:rsidRPr="00FC3E3A" w:rsidRDefault="003461C3" w:rsidP="009975CB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1, 1.1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6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6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6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Расходы на реализацию </w:t>
            </w:r>
            <w:hyperlink r:id="rId13" w:history="1">
              <w:r w:rsidRPr="00FC3E3A">
                <w:rPr>
                  <w:rFonts w:ascii="Times New Roman" w:hAnsi="Times New Roman"/>
                  <w:sz w:val="20"/>
                  <w:szCs w:val="20"/>
                </w:rPr>
                <w:t>постановления</w:t>
              </w:r>
            </w:hyperlink>
            <w:r w:rsidRPr="00FC3E3A">
              <w:rPr>
                <w:rFonts w:ascii="Times New Roman" w:hAnsi="Times New Roman"/>
                <w:sz w:val="20"/>
                <w:szCs w:val="20"/>
              </w:rPr>
              <w:t xml:space="preserve"> Правительства Пензенской области от 04.07.2012 </w:t>
            </w:r>
          </w:p>
          <w:p w:rsidR="00B20D98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№ 480-пП "О мерах по реализации Закона Пензенской области 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от 10.10.2011 № 2126-ЗПО </w:t>
            </w:r>
          </w:p>
          <w:p w:rsidR="00B20D98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"О некоторых вопросах, связанных с реализацией 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в Пензенской области Федерального закона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от 06 мая 2011 г. 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№ 100-ФЗ 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"О добровольной 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пожарной охране"</w:t>
            </w: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jc w:val="center"/>
              <w:rPr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jc w:val="center"/>
              <w:rPr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пожарного:</w:t>
            </w:r>
          </w:p>
        </w:tc>
        <w:tc>
          <w:tcPr>
            <w:tcW w:w="1064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1.1.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Основное мероприятие 1.2. "Проведение мероприятий по противопожарной безопасности в государственных организациях (учреждениях)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Пензенской области"</w:t>
            </w: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Министерство здравоохранения Пензенской области, подведомственные учреждения, Министерство физической культуры и спорта Пензенской области и подведомственные учреждения, Министерство культуры и туризма Пензенской области и подведомственные учреждения, Министерство образования 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37828,2 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37828,2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1.2.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11966,0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11966,0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11936,1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11936,1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13926,1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13926,1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службы в учреждениях </w:t>
            </w:r>
            <w:r w:rsidR="00CE4C09">
              <w:rPr>
                <w:rFonts w:ascii="Times New Roman" w:hAnsi="Times New Roman"/>
                <w:sz w:val="20"/>
                <w:szCs w:val="20"/>
              </w:rPr>
              <w:br/>
            </w:r>
            <w:r w:rsidRPr="00FC3E3A">
              <w:rPr>
                <w:rFonts w:ascii="Times New Roman" w:hAnsi="Times New Roman"/>
                <w:sz w:val="20"/>
                <w:szCs w:val="20"/>
              </w:rPr>
              <w:t>(в том числе разработка проектной документации, техническое обслуживание существующих систем)</w:t>
            </w:r>
            <w:proofErr w:type="gramEnd"/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8237,0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8237,0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Количество государственных организаций, в которых в полном объеме смонтирована система автоматической пожарной сигнализации:</w:t>
            </w:r>
          </w:p>
        </w:tc>
        <w:tc>
          <w:tcPr>
            <w:tcW w:w="1064" w:type="dxa"/>
            <w:vMerge w:val="restart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1.2.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3976,5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3976,5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2370,0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2370,0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14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B20D98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  <w:lang w:val="en-US"/>
              </w:rPr>
              <w:t>1890</w:t>
            </w:r>
            <w:r w:rsidRPr="00FC3E3A">
              <w:rPr>
                <w:rFonts w:ascii="Times New Roman" w:hAnsi="Times New Roman"/>
                <w:sz w:val="20"/>
                <w:szCs w:val="20"/>
              </w:rPr>
              <w:t>,</w:t>
            </w:r>
            <w:r w:rsidRPr="00FC3E3A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3" w:type="dxa"/>
            <w:gridSpan w:val="2"/>
          </w:tcPr>
          <w:p w:rsidR="003461C3" w:rsidRPr="00B20D98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  <w:lang w:val="en-US"/>
              </w:rPr>
              <w:t>1890</w:t>
            </w:r>
            <w:r w:rsidRPr="00FC3E3A">
              <w:rPr>
                <w:rFonts w:ascii="Times New Roman" w:hAnsi="Times New Roman"/>
                <w:sz w:val="20"/>
                <w:szCs w:val="20"/>
              </w:rPr>
              <w:t>,</w:t>
            </w:r>
            <w:r w:rsidRPr="00FC3E3A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области, подведомственные учреждения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1397,0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1397,0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390,0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390,0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709,0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709,0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298,0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298,0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 и подведомственные учреждения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pStyle w:val="ConsPlusNormal"/>
              <w:spacing w:line="21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E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403,5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pStyle w:val="ConsPlusNormal"/>
              <w:spacing w:line="21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E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403,5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pStyle w:val="ConsPlusNormal"/>
              <w:spacing w:line="21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E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403,5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pStyle w:val="ConsPlusNormal"/>
              <w:spacing w:line="218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E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403,5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1.2.2.</w:t>
            </w: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Pr="00FC3E3A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 w:val="restart"/>
          </w:tcPr>
          <w:p w:rsidR="00CE4C09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pacing w:val="-12"/>
                <w:sz w:val="20"/>
                <w:szCs w:val="20"/>
              </w:rPr>
              <w:t>Ремонт, монтаж внутренних</w:t>
            </w: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и наружных электрических сетей, электроустановок, электро</w:t>
            </w:r>
            <w:r w:rsidR="00CE4C09">
              <w:rPr>
                <w:rFonts w:ascii="Times New Roman" w:hAnsi="Times New Roman"/>
                <w:sz w:val="20"/>
                <w:szCs w:val="20"/>
              </w:rPr>
              <w:t>технических изделий и электроосвети</w:t>
            </w: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тельных приборов в учреждениях </w:t>
            </w: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(в том числе раз</w:t>
            </w:r>
            <w:r w:rsidRPr="00FC3E3A">
              <w:rPr>
                <w:rFonts w:ascii="Times New Roman" w:hAnsi="Times New Roman"/>
                <w:spacing w:val="-16"/>
                <w:sz w:val="20"/>
                <w:szCs w:val="20"/>
              </w:rPr>
              <w:t>работка проектной документации)</w:t>
            </w:r>
          </w:p>
          <w:p w:rsidR="003461C3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Pr="00FC3E3A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3820,0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3820,0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Замена, ремонт электропроводки, силовых электроустановок в организациях:</w:t>
            </w:r>
          </w:p>
        </w:tc>
        <w:tc>
          <w:tcPr>
            <w:tcW w:w="1064" w:type="dxa"/>
            <w:vMerge w:val="restart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E397F" w:rsidRPr="00FC3E3A" w:rsidRDefault="003E397F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991,3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991,3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6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960,0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960,0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1868,7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1868,7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7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области, подведомственные учреждения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1195,0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1195,0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397F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397F">
            <w:pPr>
              <w:widowControl/>
              <w:spacing w:after="200"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667,0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667,0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391,0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391,0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137,0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137,0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Министерство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культуры и туризма Пензенской области и подведомственные учреждения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84,2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84,2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84,2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84,2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1.2.3.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0E003E">
            <w:pPr>
              <w:autoSpaceDE w:val="0"/>
              <w:autoSpaceDN w:val="0"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 w:val="restart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Приобретение, монтаж, </w:t>
            </w:r>
            <w:r w:rsidR="0001442C">
              <w:rPr>
                <w:rFonts w:ascii="Times New Roman" w:hAnsi="Times New Roman"/>
                <w:sz w:val="20"/>
                <w:szCs w:val="20"/>
              </w:rPr>
              <w:br/>
            </w: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ввод в эксплуатацию автономных источников электроснабжения </w:t>
            </w:r>
          </w:p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(в том числе разработка проектной документации)</w:t>
            </w:r>
          </w:p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6368,6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6368,6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Оснащение медицинских организаций государственной системы здравоохранения автономными источниками питания:</w:t>
            </w:r>
          </w:p>
        </w:tc>
        <w:tc>
          <w:tcPr>
            <w:tcW w:w="1064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0E003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CA6F24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CA6F24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CA6F24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CA6F24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3550,0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3550,0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CA6F24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CA6F24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2818,6 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2818,6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CA6F24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Оснащение образовательных организаций автономными источниками питания: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CA6F24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CA6F24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CA6F24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CA6F24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CA6F24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CA6F24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CA6F24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1.2.4.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Приобретение сре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дств сп</w:t>
            </w:r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>асения и эвакуации для сотрудников и обслуживаемого контингента учреждений</w:t>
            </w: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2681,4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2681,4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Оснащение организаций средствами спасения:</w:t>
            </w:r>
          </w:p>
        </w:tc>
        <w:tc>
          <w:tcPr>
            <w:tcW w:w="1064" w:type="dxa"/>
            <w:vMerge w:val="restart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1.2.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1632,3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1632,3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13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5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299,1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299,1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6E7D9F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области, подведомственные учреждения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02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02AC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02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02AC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02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02AC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02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02AC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1.2.5.</w:t>
            </w:r>
          </w:p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 w:val="restart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Ремонт, реконструкция, приведение в соответствие с </w:t>
            </w:r>
            <w:r w:rsidRPr="003E02AC">
              <w:rPr>
                <w:rFonts w:ascii="Times New Roman" w:hAnsi="Times New Roman"/>
                <w:spacing w:val="-6"/>
                <w:sz w:val="20"/>
                <w:szCs w:val="20"/>
              </w:rPr>
              <w:t>действующими требованиями</w:t>
            </w: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67D9">
              <w:rPr>
                <w:rFonts w:ascii="Times New Roman" w:hAnsi="Times New Roman"/>
                <w:spacing w:val="-6"/>
                <w:sz w:val="20"/>
                <w:szCs w:val="20"/>
              </w:rPr>
              <w:t>норм и правил (НП) пожарной</w:t>
            </w: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безопасности внутренних, наружных путей эвакуации, установка </w:t>
            </w:r>
            <w:r w:rsidRPr="00FC3E3A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дверей, отсекающих </w:t>
            </w:r>
            <w:r w:rsidRPr="00E467D9">
              <w:rPr>
                <w:rFonts w:ascii="Times New Roman" w:hAnsi="Times New Roman"/>
                <w:spacing w:val="-14"/>
                <w:sz w:val="20"/>
                <w:szCs w:val="20"/>
              </w:rPr>
              <w:t>лестничные марши от поэтажных</w:t>
            </w: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67D9">
              <w:rPr>
                <w:rFonts w:ascii="Times New Roman" w:hAnsi="Times New Roman"/>
                <w:spacing w:val="-14"/>
                <w:sz w:val="20"/>
                <w:szCs w:val="20"/>
              </w:rPr>
              <w:t>коридоров (в том числе разработка</w:t>
            </w: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проектной документации)</w:t>
            </w:r>
          </w:p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5089,7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5089,7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Приведение организаций в соответствие с НП пожарной безопасности:</w:t>
            </w:r>
          </w:p>
        </w:tc>
        <w:tc>
          <w:tcPr>
            <w:tcW w:w="1064" w:type="dxa"/>
            <w:vMerge w:val="restart"/>
          </w:tcPr>
          <w:p w:rsidR="003461C3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6A665A" w:rsidRDefault="006A665A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665A" w:rsidRDefault="006A665A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665A" w:rsidRDefault="006A665A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665A" w:rsidRDefault="006A665A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665A" w:rsidRDefault="006A665A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665A" w:rsidRDefault="006A665A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665A" w:rsidRDefault="006A665A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665A" w:rsidRDefault="006A665A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665A" w:rsidRDefault="006A665A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665A" w:rsidRDefault="006A665A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665A" w:rsidRPr="00FC3E3A" w:rsidRDefault="006A665A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2282,0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2282,0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14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1311,4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1311,4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5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1496,3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1496,3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5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E02A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E02AC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E02A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1065,0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1065,0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1065,0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1065,0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 и подведомственные учреждения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298,8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298,8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298,8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298,8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1.2.6.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E30F96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</w:t>
            </w:r>
            <w:proofErr w:type="spellStart"/>
            <w:r w:rsidRPr="00FC3E3A">
              <w:rPr>
                <w:rFonts w:ascii="Times New Roman" w:hAnsi="Times New Roman"/>
                <w:sz w:val="20"/>
                <w:szCs w:val="20"/>
              </w:rPr>
              <w:t>водоисточников</w:t>
            </w:r>
            <w:proofErr w:type="spell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(в том числе разработка проектной документации)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E30F96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672,4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672,4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Ремонт систем противопожарного водоснабжения:</w:t>
            </w:r>
          </w:p>
        </w:tc>
        <w:tc>
          <w:tcPr>
            <w:tcW w:w="1064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E30F96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391,6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391,6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80,8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80,8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3461C3" w:rsidRPr="00FC3E3A" w:rsidRDefault="003461C3" w:rsidP="00E30F96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области, подведомственные учреждения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148,8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148,8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156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148,8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148,8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1.2.7.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Повышение уровня противопожарной защиты государственных организаций (учреждений) Пензенской области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Министерство физической культуры и спорта Пензенской области, подведомственные учреждения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4274,9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4274,9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979,9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979,9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Нанесение огнезащитного покр</w:t>
            </w:r>
            <w:r w:rsidR="004C171D">
              <w:rPr>
                <w:rFonts w:ascii="Times New Roman" w:hAnsi="Times New Roman"/>
                <w:sz w:val="20"/>
                <w:szCs w:val="20"/>
              </w:rPr>
              <w:t>ытия на деревянные конструкции Д</w:t>
            </w:r>
            <w:r w:rsidRPr="00FC3E3A">
              <w:rPr>
                <w:rFonts w:ascii="Times New Roman" w:hAnsi="Times New Roman"/>
                <w:sz w:val="20"/>
                <w:szCs w:val="20"/>
              </w:rPr>
              <w:t>ворца спорта "</w:t>
            </w:r>
            <w:proofErr w:type="spellStart"/>
            <w:r w:rsidRPr="00FC3E3A">
              <w:rPr>
                <w:rFonts w:ascii="Times New Roman" w:hAnsi="Times New Roman"/>
                <w:sz w:val="20"/>
                <w:szCs w:val="20"/>
              </w:rPr>
              <w:t>Буртасы</w:t>
            </w:r>
            <w:proofErr w:type="spell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" площадью </w:t>
            </w:r>
            <w:r w:rsidR="0049121D">
              <w:rPr>
                <w:rFonts w:ascii="Times New Roman" w:hAnsi="Times New Roman"/>
                <w:sz w:val="20"/>
                <w:szCs w:val="20"/>
              </w:rPr>
              <w:br/>
            </w:r>
            <w:r w:rsidRPr="00FC3E3A">
              <w:rPr>
                <w:rFonts w:ascii="Times New Roman" w:hAnsi="Times New Roman"/>
                <w:sz w:val="20"/>
                <w:szCs w:val="20"/>
              </w:rPr>
              <w:t>1000 кв. м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1295,0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1295,0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Нанесение огнезащитного покрытия на металлические конструкции западной трибуны КС "Первомайский" </w:t>
            </w:r>
            <w:r w:rsidRPr="00FC3E3A">
              <w:rPr>
                <w:rFonts w:ascii="Times New Roman" w:hAnsi="Times New Roman"/>
                <w:sz w:val="20"/>
                <w:szCs w:val="20"/>
              </w:rPr>
              <w:br/>
              <w:t>площадью 2411 кв. м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Нанесение огнезащитного покрытия на металлические конструкции крыши бассейна ДС "Олимпийский" </w:t>
            </w:r>
            <w:r w:rsidR="002E5144">
              <w:rPr>
                <w:rFonts w:ascii="Times New Roman" w:hAnsi="Times New Roman"/>
                <w:sz w:val="20"/>
                <w:szCs w:val="20"/>
              </w:rPr>
              <w:br/>
            </w:r>
            <w:r w:rsidRPr="00FC3E3A">
              <w:rPr>
                <w:rFonts w:ascii="Times New Roman" w:hAnsi="Times New Roman"/>
                <w:sz w:val="20"/>
                <w:szCs w:val="20"/>
              </w:rPr>
              <w:t>площадью 1853 кв. м.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Испытание и измерение электроустановок: 5 объектов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области, подведомственные учреждения</w:t>
            </w:r>
          </w:p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1249,4</w:t>
            </w:r>
          </w:p>
        </w:tc>
        <w:tc>
          <w:tcPr>
            <w:tcW w:w="1133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1249,4</w:t>
            </w:r>
          </w:p>
        </w:tc>
        <w:tc>
          <w:tcPr>
            <w:tcW w:w="1016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26E39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212,6</w:t>
            </w:r>
          </w:p>
        </w:tc>
        <w:tc>
          <w:tcPr>
            <w:tcW w:w="1133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212,6</w:t>
            </w:r>
          </w:p>
        </w:tc>
        <w:tc>
          <w:tcPr>
            <w:tcW w:w="1016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 xml:space="preserve">Разработка проектно-сметной документации на </w:t>
            </w:r>
            <w:proofErr w:type="spellStart"/>
            <w:proofErr w:type="gramStart"/>
            <w:r w:rsidRPr="00F26E39">
              <w:rPr>
                <w:rFonts w:ascii="Times New Roman" w:hAnsi="Times New Roman"/>
                <w:sz w:val="20"/>
                <w:szCs w:val="20"/>
              </w:rPr>
              <w:t>автома-тическую</w:t>
            </w:r>
            <w:proofErr w:type="spellEnd"/>
            <w:proofErr w:type="gramEnd"/>
            <w:r w:rsidRPr="00F26E39">
              <w:rPr>
                <w:rFonts w:ascii="Times New Roman" w:hAnsi="Times New Roman"/>
                <w:sz w:val="20"/>
                <w:szCs w:val="20"/>
              </w:rPr>
              <w:t xml:space="preserve"> установку газового пожаротушения в ГБУК "Государственный архив Пензенской области"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26E39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26E39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color w:val="000000"/>
                <w:sz w:val="20"/>
                <w:szCs w:val="20"/>
              </w:rPr>
              <w:t>1 036,8</w:t>
            </w:r>
          </w:p>
          <w:p w:rsidR="003461C3" w:rsidRPr="00F26E39" w:rsidRDefault="003461C3" w:rsidP="00F26E39">
            <w:pPr>
              <w:pStyle w:val="ConsPlusNormal"/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color w:val="000000"/>
                <w:sz w:val="20"/>
                <w:szCs w:val="20"/>
              </w:rPr>
              <w:t>1 036,8</w:t>
            </w:r>
          </w:p>
          <w:p w:rsidR="003461C3" w:rsidRPr="00F26E39" w:rsidRDefault="003461C3" w:rsidP="00F26E39">
            <w:pPr>
              <w:pStyle w:val="ConsPlusNormal"/>
              <w:spacing w:line="21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Приведение организаций в соответствие с НП пожарной безопасности - 9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1008" w:type="dxa"/>
            <w:gridSpan w:val="3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842,5</w:t>
            </w:r>
          </w:p>
        </w:tc>
        <w:tc>
          <w:tcPr>
            <w:tcW w:w="1133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842,5</w:t>
            </w:r>
          </w:p>
        </w:tc>
        <w:tc>
          <w:tcPr>
            <w:tcW w:w="1016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 xml:space="preserve">Общестроительные работы по устранению замечаний отдела надзорной деятельности </w:t>
            </w:r>
          </w:p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 xml:space="preserve">ГУ МЧС России </w:t>
            </w:r>
            <w:proofErr w:type="gramStart"/>
            <w:r w:rsidRPr="00F26E39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F26E3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26E39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442,8</w:t>
            </w:r>
          </w:p>
        </w:tc>
        <w:tc>
          <w:tcPr>
            <w:tcW w:w="1133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442,8</w:t>
            </w:r>
          </w:p>
        </w:tc>
        <w:tc>
          <w:tcPr>
            <w:tcW w:w="1016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26E39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399,7</w:t>
            </w:r>
          </w:p>
        </w:tc>
        <w:tc>
          <w:tcPr>
            <w:tcW w:w="1133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399,7</w:t>
            </w:r>
          </w:p>
        </w:tc>
        <w:tc>
          <w:tcPr>
            <w:tcW w:w="1016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26E39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26E39" w:rsidRDefault="003461C3" w:rsidP="00F26E39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Задача подпрограммы - обеспечение готовности к реагированию сил и средств Пензенской территориальной подсистемы единой государственной системы предупреждения и ликвидации чрезвычайных ситуаций для защиты населения и территорий от чрезвычайных ситуаций, пожаров и происшествий на водных объектах, обеспечение безопасности населения в местах массового отдыха на водных объектах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1.3. "Формирование </w:t>
            </w:r>
            <w:proofErr w:type="spellStart"/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эффектив</w:t>
            </w:r>
            <w:proofErr w:type="spellEnd"/>
            <w:r w:rsidRPr="00FC3E3A">
              <w:rPr>
                <w:rFonts w:ascii="Times New Roman" w:hAnsi="Times New Roman"/>
                <w:sz w:val="20"/>
                <w:szCs w:val="20"/>
              </w:rPr>
              <w:t>-ной</w:t>
            </w:r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 системы </w:t>
            </w:r>
            <w:proofErr w:type="spellStart"/>
            <w:r w:rsidRPr="00FC3E3A">
              <w:rPr>
                <w:rFonts w:ascii="Times New Roman" w:hAnsi="Times New Roman"/>
                <w:sz w:val="20"/>
                <w:szCs w:val="20"/>
              </w:rPr>
              <w:t>предупреж-дения</w:t>
            </w:r>
            <w:proofErr w:type="spell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, локализации и ликвидации последствий чрезвычайных ситуаций техногенного характера, в том числе локализации и ликвидации аварийных разливов нефти и </w:t>
            </w:r>
            <w:proofErr w:type="spellStart"/>
            <w:r w:rsidRPr="00FC3E3A">
              <w:rPr>
                <w:rFonts w:ascii="Times New Roman" w:hAnsi="Times New Roman"/>
                <w:sz w:val="20"/>
                <w:szCs w:val="20"/>
              </w:rPr>
              <w:t>нефте</w:t>
            </w:r>
            <w:proofErr w:type="spell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-продуктов на территории </w:t>
            </w:r>
            <w:r w:rsidRPr="00FC3E3A">
              <w:rPr>
                <w:rFonts w:ascii="Times New Roman" w:hAnsi="Times New Roman"/>
                <w:sz w:val="20"/>
                <w:szCs w:val="20"/>
              </w:rPr>
              <w:br/>
              <w:t>Пензенской области"</w:t>
            </w:r>
          </w:p>
        </w:tc>
        <w:tc>
          <w:tcPr>
            <w:tcW w:w="2539" w:type="dxa"/>
            <w:gridSpan w:val="4"/>
            <w:vMerge w:val="restart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1008" w:type="dxa"/>
            <w:gridSpan w:val="3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12901,4</w:t>
            </w:r>
          </w:p>
        </w:tc>
        <w:tc>
          <w:tcPr>
            <w:tcW w:w="1133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12901,4</w:t>
            </w:r>
          </w:p>
        </w:tc>
        <w:tc>
          <w:tcPr>
            <w:tcW w:w="1016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E3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 w:val="restart"/>
          </w:tcPr>
          <w:p w:rsidR="003461C3" w:rsidRPr="00F26E39" w:rsidRDefault="003461C3" w:rsidP="00F26E39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1., 1.1.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1051,4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1051,4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11850,0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11850,0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F26E39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3461C3" w:rsidP="00F26E39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2551" w:type="dxa"/>
            <w:gridSpan w:val="5"/>
            <w:vMerge w:val="restart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Пензенской области, </w:t>
            </w:r>
          </w:p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996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12901,4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12901,4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Приобретение спецтехники и оборудования, применяемого для выполнения аварийно-спасательных и других неотложных работ и работ по локализации и ликвидации аварийных разливов нефти и нефтепродуктов, ед. Подготовка специалистов по организации и ведению работ по локализации и ликвидации аварийных разливов нефти и нефтепродуктов, чел.</w:t>
            </w:r>
          </w:p>
        </w:tc>
        <w:tc>
          <w:tcPr>
            <w:tcW w:w="1064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1.1.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EC498E">
            <w:pPr>
              <w:widowControl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vMerge/>
          </w:tcPr>
          <w:p w:rsidR="003461C3" w:rsidRPr="00FC3E3A" w:rsidRDefault="003461C3" w:rsidP="00EC498E">
            <w:pPr>
              <w:widowControl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1051,4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1051,4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Приобретение 1 ед. </w:t>
            </w:r>
          </w:p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спецтехники (аварийно-спасательный автомобиль)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EC498E">
            <w:pPr>
              <w:widowControl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vMerge/>
          </w:tcPr>
          <w:p w:rsidR="003461C3" w:rsidRPr="00FC3E3A" w:rsidRDefault="003461C3" w:rsidP="00EC498E">
            <w:pPr>
              <w:widowControl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EC498E">
            <w:pPr>
              <w:widowControl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vMerge/>
          </w:tcPr>
          <w:p w:rsidR="003461C3" w:rsidRPr="00FC3E3A" w:rsidRDefault="003461C3" w:rsidP="00EC498E">
            <w:pPr>
              <w:widowControl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11850,0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11850,0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Приобретение: </w:t>
            </w:r>
          </w:p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пожарный автомобиль - 1 ед., судно на воздушной подушке </w:t>
            </w:r>
          </w:p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с прицепом - 1 </w:t>
            </w:r>
            <w:proofErr w:type="spellStart"/>
            <w:r w:rsidRPr="00FC3E3A">
              <w:rPr>
                <w:rFonts w:ascii="Times New Roman" w:hAnsi="Times New Roman"/>
                <w:sz w:val="20"/>
                <w:szCs w:val="20"/>
              </w:rPr>
              <w:t>компл</w:t>
            </w:r>
            <w:proofErr w:type="spellEnd"/>
            <w:r w:rsidRPr="00FC3E3A">
              <w:rPr>
                <w:rFonts w:ascii="Times New Roman" w:hAnsi="Times New Roman"/>
                <w:sz w:val="20"/>
                <w:szCs w:val="20"/>
              </w:rPr>
              <w:t>.;</w:t>
            </w:r>
          </w:p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аварийно-спасательный автомобиль среднего класса - </w:t>
            </w:r>
          </w:p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1 ед.; аварийно-спасательное оборудование - 1 </w:t>
            </w:r>
            <w:proofErr w:type="spellStart"/>
            <w:r w:rsidRPr="00FC3E3A">
              <w:rPr>
                <w:rFonts w:ascii="Times New Roman" w:hAnsi="Times New Roman"/>
                <w:sz w:val="20"/>
                <w:szCs w:val="20"/>
              </w:rPr>
              <w:t>компл</w:t>
            </w:r>
            <w:proofErr w:type="spellEnd"/>
            <w:r w:rsidRPr="00FC3E3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Основное мероприятие 1.4. "Совершенствование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населения"</w:t>
            </w:r>
          </w:p>
        </w:tc>
        <w:tc>
          <w:tcPr>
            <w:tcW w:w="2551" w:type="dxa"/>
            <w:gridSpan w:val="5"/>
            <w:vMerge w:val="restart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Пензенской области, ГБУ Пензенской области "ППСЦ", Министерство труда, социальной защиты и демографии Пензенской </w:t>
            </w:r>
            <w:r w:rsidRPr="00FC3E3A">
              <w:rPr>
                <w:rFonts w:ascii="Times New Roman" w:hAnsi="Times New Roman"/>
                <w:spacing w:val="-8"/>
                <w:sz w:val="20"/>
                <w:szCs w:val="20"/>
              </w:rPr>
              <w:t>области, подведомственные учреждения, Министерство</w:t>
            </w:r>
          </w:p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сельского хозяйства Пензенской области, Министерство </w:t>
            </w:r>
            <w:proofErr w:type="spellStart"/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промыш-ленности</w:t>
            </w:r>
            <w:proofErr w:type="spellEnd"/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>, транспорта и инновационной политики Пензенской области</w:t>
            </w:r>
          </w:p>
        </w:tc>
        <w:tc>
          <w:tcPr>
            <w:tcW w:w="996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3556,3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3556,3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 w:val="restart"/>
          </w:tcPr>
          <w:p w:rsidR="003461C3" w:rsidRPr="00FC3E3A" w:rsidRDefault="003461C3" w:rsidP="00EC498E">
            <w:pPr>
              <w:autoSpaceDE w:val="0"/>
              <w:autoSpaceDN w:val="0"/>
              <w:spacing w:line="21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1., 1.1.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vMerge/>
          </w:tcPr>
          <w:p w:rsidR="003461C3" w:rsidRPr="00FC3E3A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1195,3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1195,3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vMerge/>
          </w:tcPr>
          <w:p w:rsidR="003461C3" w:rsidRPr="00FC3E3A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959,0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959,0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vMerge/>
          </w:tcPr>
          <w:p w:rsidR="003461C3" w:rsidRPr="00FC3E3A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E3A">
              <w:rPr>
                <w:rFonts w:ascii="Times New Roman" w:hAnsi="Times New Roman" w:cs="Times New Roman"/>
                <w:sz w:val="20"/>
                <w:szCs w:val="20"/>
              </w:rPr>
              <w:t>1402,0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E3A">
              <w:rPr>
                <w:rFonts w:ascii="Times New Roman" w:hAnsi="Times New Roman" w:cs="Times New Roman"/>
                <w:sz w:val="20"/>
                <w:szCs w:val="20"/>
              </w:rPr>
              <w:t>1402,0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vMerge/>
          </w:tcPr>
          <w:p w:rsidR="003461C3" w:rsidRPr="00FC3E3A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3461C3" w:rsidP="003461C3">
            <w:pPr>
              <w:autoSpaceDE w:val="0"/>
              <w:autoSpaceDN w:val="0"/>
              <w:spacing w:line="233" w:lineRule="auto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</w:t>
            </w: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Министерство</w:t>
            </w: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сельского хозяйства Пензенской области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 w:val="restart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Проведение одного предварительного отбора поставщиков в целях последующего осуществления закупок у них товаров путем проведения запроса котировок на поставку продуктов питания, ежегодно</w:t>
            </w:r>
          </w:p>
        </w:tc>
        <w:tc>
          <w:tcPr>
            <w:tcW w:w="1064" w:type="dxa"/>
            <w:vMerge w:val="restart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 w:val="restart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Проведение одного предварительного отбора поставщиков, исполнителей в целях последующего осуществления закупок у них товаров, услуг путем проведения запроса котировок на поставку вещевого имущества, предметов первой необходимости, оказания услуг по транспорт</w:t>
            </w: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ному обеспечению, </w:t>
            </w: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064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1.4.2.</w:t>
            </w: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747D5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 w:val="restart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Подготовка к пропуску весеннего половодья и летне-осенних паводков</w:t>
            </w: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2433,8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2433,8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Приобретение специальной техники; информационное обеспечение</w:t>
            </w:r>
          </w:p>
        </w:tc>
        <w:tc>
          <w:tcPr>
            <w:tcW w:w="1064" w:type="dxa"/>
            <w:vMerge w:val="restart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995,3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995,3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C3D0E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 снегоход, 1 лодочный мотор/</w:t>
            </w:r>
            <w:r w:rsidRPr="00FC3E3A">
              <w:rPr>
                <w:rFonts w:ascii="Times New Roman" w:hAnsi="Times New Roman"/>
                <w:sz w:val="20"/>
                <w:szCs w:val="20"/>
              </w:rPr>
              <w:br/>
              <w:t xml:space="preserve">1 договор с 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Пензенским</w:t>
            </w:r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 ЦГМС на предоставление сведений о фактическом состоянии </w:t>
            </w:r>
            <w:r w:rsidR="003C3D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водных объектов в период прохождения весеннего половодья </w:t>
            </w:r>
          </w:p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 года</w:t>
            </w:r>
          </w:p>
        </w:tc>
        <w:tc>
          <w:tcPr>
            <w:tcW w:w="1064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958,9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958,9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1 лодка алюминиевая с подвесным мотором/1 договор с Пензенским ЦГМС на предоставление сведений о фактическом состоянии водных объектов в период прохождения весеннего половодья 2017 года</w:t>
            </w:r>
            <w:proofErr w:type="gramEnd"/>
          </w:p>
        </w:tc>
        <w:tc>
          <w:tcPr>
            <w:tcW w:w="1064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479,6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479,6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C3D0E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4 комплекта водолазного и специального снаряжения</w:t>
            </w:r>
          </w:p>
        </w:tc>
        <w:tc>
          <w:tcPr>
            <w:tcW w:w="1064" w:type="dxa"/>
            <w:vMerge/>
          </w:tcPr>
          <w:p w:rsidR="003461C3" w:rsidRPr="00FC3E3A" w:rsidRDefault="003461C3" w:rsidP="003C3D0E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1.4.3.</w:t>
            </w: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Повышение уровня противопожарной защиты государственных учреждений, подведомственных Министерству труда, социальной защиты и демографии </w:t>
            </w: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3461C3" w:rsidRPr="00FC3E3A" w:rsidRDefault="003461C3" w:rsidP="003461C3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tabs>
                <w:tab w:val="left" w:pos="186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Министерство труда, социальной защиты и демографии</w:t>
            </w: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Пензенской области</w:t>
            </w: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3461C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1122,4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1122,4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Приобретение средств индивидуальной защиты - </w:t>
            </w: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71 шт., </w:t>
            </w: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огнетушителей - 18 шт.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922,4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922,4 </w:t>
            </w:r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widowControl/>
              <w:ind w:hanging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Приобретение </w:t>
            </w:r>
          </w:p>
          <w:p w:rsidR="003461C3" w:rsidRPr="00FC3E3A" w:rsidRDefault="003461C3" w:rsidP="003461C3">
            <w:pPr>
              <w:widowControl/>
              <w:ind w:hanging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огнетушителей -122 шт., </w:t>
            </w:r>
          </w:p>
          <w:p w:rsidR="003461C3" w:rsidRPr="00FC3E3A" w:rsidRDefault="003461C3" w:rsidP="003461C3">
            <w:pPr>
              <w:widowControl/>
              <w:ind w:hanging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средств 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индивидуальной</w:t>
            </w:r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461C3" w:rsidRPr="00FC3E3A" w:rsidRDefault="003461C3" w:rsidP="003461C3">
            <w:pPr>
              <w:widowControl/>
              <w:ind w:hanging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защиты  -  352 шт., </w:t>
            </w:r>
          </w:p>
          <w:p w:rsidR="003461C3" w:rsidRPr="00FC3E3A" w:rsidRDefault="003461C3" w:rsidP="003461C3">
            <w:pPr>
              <w:widowControl/>
              <w:spacing w:line="257" w:lineRule="auto"/>
              <w:ind w:hanging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2DD4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пожарных </w:t>
            </w:r>
            <w:proofErr w:type="spellStart"/>
            <w:r w:rsidRPr="00F02DD4">
              <w:rPr>
                <w:rFonts w:ascii="Times New Roman" w:hAnsi="Times New Roman"/>
                <w:spacing w:val="-8"/>
                <w:sz w:val="20"/>
                <w:szCs w:val="20"/>
              </w:rPr>
              <w:t>извещателей</w:t>
            </w:r>
            <w:proofErr w:type="spellEnd"/>
            <w:r w:rsidRPr="00F02DD4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- 45 шт.,</w:t>
            </w: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2DD4">
              <w:rPr>
                <w:rFonts w:ascii="Times New Roman" w:hAnsi="Times New Roman"/>
                <w:spacing w:val="-8"/>
                <w:sz w:val="20"/>
                <w:szCs w:val="20"/>
              </w:rPr>
              <w:t>носилок для эвакуации - 17 шт.,</w:t>
            </w: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знаков эвакуации - 200 шт., пожарных шкафов - 10 шт., противопожарных </w:t>
            </w:r>
          </w:p>
          <w:p w:rsidR="003461C3" w:rsidRPr="00FC3E3A" w:rsidRDefault="003461C3" w:rsidP="003461C3">
            <w:pPr>
              <w:widowControl/>
              <w:spacing w:line="257" w:lineRule="auto"/>
              <w:ind w:hanging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дверей  -  4 шт., </w:t>
            </w:r>
          </w:p>
          <w:p w:rsidR="003461C3" w:rsidRPr="00FC3E3A" w:rsidRDefault="003461C3" w:rsidP="003461C3">
            <w:pPr>
              <w:widowControl/>
              <w:spacing w:line="257" w:lineRule="auto"/>
              <w:ind w:hanging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перезарядка </w:t>
            </w:r>
          </w:p>
          <w:p w:rsidR="003461C3" w:rsidRPr="00FC3E3A" w:rsidRDefault="003461C3" w:rsidP="003461C3">
            <w:pPr>
              <w:widowControl/>
              <w:spacing w:line="257" w:lineRule="auto"/>
              <w:ind w:hanging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огнетушителей - 16 шт.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Основное мероприятие 1.5. "Выполнение государственного задания ГБУ Пензенской области "Пензенский пожарно-спасательный центр"</w:t>
            </w: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Пензенской области, </w:t>
            </w:r>
          </w:p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spacing w:line="257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pacing w:val="-8"/>
                <w:sz w:val="20"/>
                <w:szCs w:val="20"/>
              </w:rPr>
              <w:t>271812,0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pacing w:val="-8"/>
                <w:sz w:val="20"/>
                <w:szCs w:val="20"/>
              </w:rPr>
              <w:t>271812,0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85081,3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85081,3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87230,6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87230,6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99500,1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99500,1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3461C3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1.5.1.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</w:p>
        </w:tc>
        <w:tc>
          <w:tcPr>
            <w:tcW w:w="2539" w:type="dxa"/>
            <w:gridSpan w:val="4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spacing w:line="257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pacing w:val="-8"/>
                <w:sz w:val="20"/>
                <w:szCs w:val="20"/>
              </w:rPr>
              <w:t>271812,0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pacing w:val="-8"/>
                <w:sz w:val="20"/>
                <w:szCs w:val="20"/>
              </w:rPr>
              <w:t>271812,0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1.</w:t>
            </w: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pacing w:val="-8"/>
                <w:sz w:val="20"/>
                <w:szCs w:val="20"/>
              </w:rPr>
              <w:t>85081,3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85081,3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A711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(чел./час), показатель 70313. Поисковые и аварийно-спасательные работы (процент потребителей, удовлетворенных качеством выполненных работ), показатель - 100. </w:t>
            </w:r>
          </w:p>
          <w:p w:rsidR="00A711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Обеспечение повседневной оперативной деятельности (оценка состояния готовности к выполнению задач по предназначению в соответствии с установленными МЧС</w:t>
            </w:r>
            <w:proofErr w:type="gramEnd"/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России требованиями), показатель "хорошо"</w:t>
            </w:r>
            <w:proofErr w:type="gramEnd"/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87230,6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87230,6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A711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Реализация дополнительных профессиональных программ повышения квалификации (чел./час), показатель 70313. Поисковые и аварийно-спасательные работы</w:t>
            </w:r>
          </w:p>
          <w:p w:rsidR="00A711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(процент потребителей, удовлетворенных качеством выполненных работ), показатель - 100. 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Обеспечение повседневной оперативной деятельности (оценка состояния готовности к выполнению задач по предназначению в соответствии с установленными МЧС </w:t>
            </w:r>
            <w:proofErr w:type="gramEnd"/>
          </w:p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России требованиями), показатель "хорошо"</w:t>
            </w:r>
            <w:proofErr w:type="gramEnd"/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gridSpan w:val="3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99500,1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99500,1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A711C9" w:rsidRDefault="003461C3" w:rsidP="00D838A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(чел./час), показатель 75384. Количество проведенных плановых проверок РАСЦО с подтверждением готовности системы к оповещению населения (ед.), показатель 4. 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Количество хранящихся (содержащихся) на складах </w:t>
            </w:r>
            <w:r w:rsidRPr="00DC20AB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гражданской обороны СИЗ (ед.), </w:t>
            </w:r>
            <w:r w:rsidRPr="00FC3E3A">
              <w:rPr>
                <w:rFonts w:ascii="Times New Roman" w:hAnsi="Times New Roman"/>
                <w:sz w:val="20"/>
                <w:szCs w:val="20"/>
              </w:rPr>
              <w:t>показатель 300800.</w:t>
            </w:r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 Количество регламентных, ремонтных, тестовых работ, профилактических и аттестационных</w:t>
            </w:r>
          </w:p>
          <w:p w:rsidR="00A711C9" w:rsidRDefault="003461C3" w:rsidP="00D838A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мероприятий (ед.), </w:t>
            </w:r>
          </w:p>
          <w:p w:rsidR="00A711C9" w:rsidRDefault="003461C3" w:rsidP="00D838A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показатель 136. Количество оперативных выездов для проведения поисковых и аварийно-спасательных работ (ед.), показатель 567. Количество подготовленных и оснащенных сотрудников в соответствии с приказом </w:t>
            </w:r>
          </w:p>
          <w:p w:rsidR="003461C3" w:rsidRPr="00FC3E3A" w:rsidRDefault="003461C3" w:rsidP="00D838A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МЧС России </w:t>
            </w:r>
          </w:p>
          <w:p w:rsidR="003461C3" w:rsidRPr="00FC3E3A" w:rsidRDefault="003461C3" w:rsidP="00D838A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от 26.09.2007  № 500 (ед.), показатель 95.</w:t>
            </w:r>
          </w:p>
          <w:p w:rsidR="003461C3" w:rsidRPr="00FC3E3A" w:rsidRDefault="003461C3" w:rsidP="00D838A5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A23C86">
        <w:trPr>
          <w:trHeight w:val="20"/>
        </w:trPr>
        <w:tc>
          <w:tcPr>
            <w:tcW w:w="6071" w:type="dxa"/>
            <w:gridSpan w:val="5"/>
            <w:vMerge w:val="restart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Всего по подпрограмме 1:</w:t>
            </w:r>
          </w:p>
        </w:tc>
        <w:tc>
          <w:tcPr>
            <w:tcW w:w="1015" w:type="dxa"/>
            <w:gridSpan w:val="4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3" w:type="dxa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326097,9</w:t>
            </w:r>
          </w:p>
        </w:tc>
        <w:tc>
          <w:tcPr>
            <w:tcW w:w="1134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326097,9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20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39" w:type="dxa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72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A23C86">
        <w:trPr>
          <w:trHeight w:val="20"/>
        </w:trPr>
        <w:tc>
          <w:tcPr>
            <w:tcW w:w="6071" w:type="dxa"/>
            <w:gridSpan w:val="5"/>
            <w:vMerge/>
          </w:tcPr>
          <w:p w:rsidR="003461C3" w:rsidRPr="00FC3E3A" w:rsidRDefault="003461C3" w:rsidP="008C6C1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99294,0</w:t>
            </w:r>
          </w:p>
        </w:tc>
        <w:tc>
          <w:tcPr>
            <w:tcW w:w="1134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99294,0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20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39" w:type="dxa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72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A23C86">
        <w:trPr>
          <w:trHeight w:val="20"/>
        </w:trPr>
        <w:tc>
          <w:tcPr>
            <w:tcW w:w="6071" w:type="dxa"/>
            <w:gridSpan w:val="5"/>
            <w:vMerge/>
          </w:tcPr>
          <w:p w:rsidR="003461C3" w:rsidRPr="00FC3E3A" w:rsidRDefault="003461C3" w:rsidP="008C6C1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pacing w:val="-10"/>
                <w:sz w:val="20"/>
                <w:szCs w:val="20"/>
              </w:rPr>
              <w:t>100125,7</w:t>
            </w:r>
          </w:p>
        </w:tc>
        <w:tc>
          <w:tcPr>
            <w:tcW w:w="1134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100125,7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20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39" w:type="dxa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72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A23C86">
        <w:trPr>
          <w:trHeight w:val="20"/>
        </w:trPr>
        <w:tc>
          <w:tcPr>
            <w:tcW w:w="6071" w:type="dxa"/>
            <w:gridSpan w:val="5"/>
            <w:vMerge/>
          </w:tcPr>
          <w:p w:rsidR="003461C3" w:rsidRPr="00FC3E3A" w:rsidRDefault="003461C3" w:rsidP="008C6C1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</w:tcPr>
          <w:p w:rsidR="003461C3" w:rsidRPr="00FC3E3A" w:rsidRDefault="003461C3" w:rsidP="008C6C1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E3A">
              <w:rPr>
                <w:rFonts w:ascii="Times New Roman" w:hAnsi="Times New Roman" w:cs="Times New Roman"/>
                <w:sz w:val="20"/>
                <w:szCs w:val="20"/>
              </w:rPr>
              <w:t>126678,2</w:t>
            </w:r>
          </w:p>
        </w:tc>
        <w:tc>
          <w:tcPr>
            <w:tcW w:w="1134" w:type="dxa"/>
            <w:gridSpan w:val="2"/>
          </w:tcPr>
          <w:p w:rsidR="003461C3" w:rsidRPr="00FC3E3A" w:rsidRDefault="003461C3" w:rsidP="008C6C1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E3A">
              <w:rPr>
                <w:rFonts w:ascii="Times New Roman" w:hAnsi="Times New Roman" w:cs="Times New Roman"/>
                <w:sz w:val="20"/>
                <w:szCs w:val="20"/>
              </w:rPr>
              <w:t>126678,2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20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39" w:type="dxa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72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076CAB" w:rsidP="008C6C1A">
            <w:pPr>
              <w:autoSpaceDE w:val="0"/>
              <w:autoSpaceDN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157" w:history="1">
              <w:r w:rsidR="003461C3" w:rsidRPr="00FC3E3A">
                <w:rPr>
                  <w:rFonts w:ascii="Times New Roman" w:hAnsi="Times New Roman"/>
                  <w:sz w:val="20"/>
                  <w:szCs w:val="20"/>
                </w:rPr>
                <w:t>Подпрограмма 2</w:t>
              </w:r>
            </w:hyperlink>
            <w:r w:rsidR="003461C3" w:rsidRPr="00FC3E3A">
              <w:rPr>
                <w:rFonts w:ascii="Times New Roman" w:hAnsi="Times New Roman"/>
                <w:sz w:val="20"/>
                <w:szCs w:val="20"/>
              </w:rPr>
              <w:t xml:space="preserve"> "Система химической и биологической безопасности Пензенской области"</w:t>
            </w: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Цель подпрограммы - достижение приемлемого уровня риска воздействия опасных химических и биологических факторов на биосферу, </w:t>
            </w:r>
            <w:r w:rsidRPr="00FC3E3A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FC3E3A">
              <w:rPr>
                <w:rFonts w:ascii="Times New Roman" w:hAnsi="Times New Roman"/>
                <w:sz w:val="20"/>
                <w:szCs w:val="20"/>
              </w:rPr>
              <w:t>техносферу</w:t>
            </w:r>
            <w:proofErr w:type="spell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 и экологическую систему Пензенской области</w:t>
            </w: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Задача подпрограммы - 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2.1 "Повышение защищенности населения и среды его обитания от негативных влияний опасных химических веществ и </w:t>
            </w:r>
          </w:p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биологических агентов"</w:t>
            </w:r>
          </w:p>
        </w:tc>
        <w:tc>
          <w:tcPr>
            <w:tcW w:w="2532" w:type="dxa"/>
            <w:gridSpan w:val="3"/>
            <w:vMerge w:val="restart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</w:t>
            </w:r>
          </w:p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 и гражданской защиты населения </w:t>
            </w:r>
          </w:p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области,</w:t>
            </w:r>
          </w:p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ГБУ Пензенской области "ППСЦ", Министерство сельского хозяйства Пензенской области</w:t>
            </w:r>
          </w:p>
        </w:tc>
        <w:tc>
          <w:tcPr>
            <w:tcW w:w="1015" w:type="dxa"/>
            <w:gridSpan w:val="4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1067,6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1067,6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 w:val="restart"/>
          </w:tcPr>
          <w:p w:rsidR="003461C3" w:rsidRPr="00FC3E3A" w:rsidRDefault="003461C3" w:rsidP="008C6C1A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2.1., 2.3.</w:t>
            </w: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357,5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357,5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352,8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352,8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2.1.1.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Создание запасов средств индивидуальной защиты населения</w:t>
            </w:r>
          </w:p>
        </w:tc>
        <w:tc>
          <w:tcPr>
            <w:tcW w:w="2532" w:type="dxa"/>
            <w:gridSpan w:val="3"/>
            <w:vMerge w:val="restart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Приобретение средств индивидуальной защиты (далее - 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СИЗ</w:t>
            </w:r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64" w:type="dxa"/>
            <w:vMerge w:val="restart"/>
          </w:tcPr>
          <w:p w:rsidR="003461C3" w:rsidRPr="00FC3E3A" w:rsidRDefault="003461C3" w:rsidP="00B9319D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2.3.</w:t>
            </w: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B9319D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B9319D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B9319D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2.1.2.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Создание запасов материальных средств и средств индивидуальной защиты аварийно-спасательных формирований ГБУ Пензенской области "ППСЦ" для ликвидации чрезвычайных ситуаций</w:t>
            </w:r>
          </w:p>
        </w:tc>
        <w:tc>
          <w:tcPr>
            <w:tcW w:w="2532" w:type="dxa"/>
            <w:gridSpan w:val="3"/>
            <w:vMerge w:val="restart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Пензенской области, </w:t>
            </w:r>
          </w:p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Приобретение средств защиты органов дыхания на сжатом воздухе (дыхательных аппаратов), защитных костюмов для работы в агрессивных средах:</w:t>
            </w:r>
          </w:p>
        </w:tc>
        <w:tc>
          <w:tcPr>
            <w:tcW w:w="1064" w:type="dxa"/>
            <w:vMerge w:val="restart"/>
          </w:tcPr>
          <w:p w:rsidR="003461C3" w:rsidRPr="00FC3E3A" w:rsidRDefault="003461C3" w:rsidP="00B9319D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2.3.</w:t>
            </w: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B9319D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B9319D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B9319D">
            <w:pPr>
              <w:widowControl/>
              <w:spacing w:after="200"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2.1.3.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2532" w:type="dxa"/>
            <w:gridSpan w:val="3"/>
            <w:vMerge w:val="restart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Pr="00FC3E3A">
              <w:rPr>
                <w:rFonts w:ascii="Times New Roman" w:hAnsi="Times New Roman"/>
                <w:sz w:val="20"/>
                <w:szCs w:val="20"/>
              </w:rPr>
              <w:br/>
              <w:t>Пензенской области,</w:t>
            </w:r>
          </w:p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1067,6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1067,6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Приобретение СИЗ, 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закладываемых</w:t>
            </w:r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 в резерв Правительства </w:t>
            </w:r>
            <w:r w:rsidRPr="00FC3E3A">
              <w:rPr>
                <w:rFonts w:ascii="Times New Roman" w:hAnsi="Times New Roman"/>
                <w:sz w:val="20"/>
                <w:szCs w:val="20"/>
              </w:rPr>
              <w:br/>
              <w:t>Пензенской области</w:t>
            </w:r>
          </w:p>
        </w:tc>
        <w:tc>
          <w:tcPr>
            <w:tcW w:w="1064" w:type="dxa"/>
            <w:vMerge w:val="restart"/>
          </w:tcPr>
          <w:p w:rsidR="003461C3" w:rsidRPr="00FC3E3A" w:rsidRDefault="003461C3" w:rsidP="00B9319D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2.3.</w:t>
            </w: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6778C9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6778C9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6778C9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357,5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357,5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122 шт. 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СИЗ</w:t>
            </w:r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 (гражданских противогазов ГП-7)</w:t>
            </w:r>
          </w:p>
        </w:tc>
        <w:tc>
          <w:tcPr>
            <w:tcW w:w="1064" w:type="dxa"/>
            <w:vMerge/>
          </w:tcPr>
          <w:p w:rsidR="003461C3" w:rsidRPr="00FC3E3A" w:rsidRDefault="003461C3" w:rsidP="00B9319D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6778C9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6778C9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6778C9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110 шт. 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СИЗ</w:t>
            </w:r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 (гражданских противогазов ГП-7)</w:t>
            </w:r>
          </w:p>
        </w:tc>
        <w:tc>
          <w:tcPr>
            <w:tcW w:w="1064" w:type="dxa"/>
            <w:vMerge/>
          </w:tcPr>
          <w:p w:rsidR="003461C3" w:rsidRPr="00FC3E3A" w:rsidRDefault="003461C3" w:rsidP="00B9319D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A23C86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6778C9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6778C9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6778C9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352,8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352,8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108 шт. 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СИЗ</w:t>
            </w:r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 (гражданских противогазов ГП-7)</w:t>
            </w:r>
          </w:p>
        </w:tc>
        <w:tc>
          <w:tcPr>
            <w:tcW w:w="1064" w:type="dxa"/>
            <w:vMerge/>
          </w:tcPr>
          <w:p w:rsidR="003461C3" w:rsidRPr="00FC3E3A" w:rsidRDefault="003461C3" w:rsidP="00B9319D">
            <w:pPr>
              <w:widowControl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6071" w:type="dxa"/>
            <w:gridSpan w:val="5"/>
            <w:vMerge w:val="restart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Всего по подпрограмме 2:</w:t>
            </w: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1067,6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1067,6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</w:tcPr>
          <w:p w:rsidR="003461C3" w:rsidRPr="00FC3E3A" w:rsidRDefault="003461C3" w:rsidP="00B9319D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6071" w:type="dxa"/>
            <w:gridSpan w:val="5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357,5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357,5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B9319D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6071" w:type="dxa"/>
            <w:gridSpan w:val="5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B9319D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6071" w:type="dxa"/>
            <w:gridSpan w:val="5"/>
            <w:vMerge/>
          </w:tcPr>
          <w:p w:rsidR="003461C3" w:rsidRPr="00FC3E3A" w:rsidRDefault="003461C3" w:rsidP="006778C9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352,8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352,8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B9319D">
            <w:pPr>
              <w:autoSpaceDE w:val="0"/>
              <w:autoSpaceDN w:val="0"/>
              <w:spacing w:line="22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076CAB" w:rsidP="006778C9">
            <w:pPr>
              <w:autoSpaceDE w:val="0"/>
              <w:autoSpaceDN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200" w:history="1">
              <w:r w:rsidR="003461C3" w:rsidRPr="00FC3E3A">
                <w:rPr>
                  <w:rFonts w:ascii="Times New Roman" w:hAnsi="Times New Roman"/>
                  <w:sz w:val="20"/>
                  <w:szCs w:val="20"/>
                </w:rPr>
                <w:t>Подпрограмма 3</w:t>
              </w:r>
            </w:hyperlink>
            <w:r w:rsidR="003461C3" w:rsidRPr="00FC3E3A">
              <w:rPr>
                <w:rFonts w:ascii="Times New Roman" w:hAnsi="Times New Roman"/>
                <w:sz w:val="20"/>
                <w:szCs w:val="20"/>
              </w:rPr>
              <w:t xml:space="preserve"> "Создание системы обеспечения вызова экстренных оперативных служб по единому номеру "112" в Пензенской области"</w:t>
            </w: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Цель подпрограммы - повышения безопасности населения Пензенской области, снижение социально-экономического ущерба от чрезвычайных ситуаций и </w:t>
            </w:r>
            <w:r w:rsidRPr="00FC3E3A">
              <w:rPr>
                <w:rFonts w:ascii="Times New Roman" w:hAnsi="Times New Roman"/>
                <w:sz w:val="20"/>
                <w:szCs w:val="20"/>
              </w:rPr>
              <w:br/>
              <w:t>происшествий путем сокращения времени реагирования экстренных оперативных служб при обращениях населения по единому номеру "112"</w:t>
            </w: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Задача подпрограммы - создание, развитие и организация 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эксплуатации системы обеспечения вызова экстренных оперативных служб</w:t>
            </w:r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 по единому номеру "112" </w:t>
            </w:r>
            <w:r w:rsidRPr="00FC3E3A">
              <w:rPr>
                <w:rFonts w:ascii="Times New Roman" w:hAnsi="Times New Roman"/>
                <w:sz w:val="20"/>
                <w:szCs w:val="20"/>
              </w:rPr>
              <w:br/>
              <w:t>и проведение информирования населения о создании и функционировании системы-112</w:t>
            </w: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3.1. "Создание информационно-технической инфраструктуры </w:t>
            </w:r>
            <w:r w:rsidR="00043441">
              <w:rPr>
                <w:rFonts w:ascii="Times New Roman" w:hAnsi="Times New Roman"/>
                <w:sz w:val="20"/>
                <w:szCs w:val="20"/>
              </w:rPr>
              <w:br/>
            </w:r>
            <w:r w:rsidRPr="00FC3E3A">
              <w:rPr>
                <w:rFonts w:ascii="Times New Roman" w:hAnsi="Times New Roman"/>
                <w:sz w:val="20"/>
                <w:szCs w:val="20"/>
              </w:rPr>
              <w:t>системы-112 на территории Пензенской области"</w:t>
            </w:r>
          </w:p>
        </w:tc>
        <w:tc>
          <w:tcPr>
            <w:tcW w:w="2574" w:type="dxa"/>
            <w:gridSpan w:val="6"/>
            <w:vMerge w:val="restart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области,</w:t>
            </w:r>
          </w:p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973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58941,7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33175,4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25766,3</w:t>
            </w:r>
          </w:p>
        </w:tc>
        <w:tc>
          <w:tcPr>
            <w:tcW w:w="1014" w:type="dxa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 w:val="restart"/>
          </w:tcPr>
          <w:p w:rsidR="003461C3" w:rsidRPr="00FC3E3A" w:rsidRDefault="003461C3" w:rsidP="006778C9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</w:tcPr>
          <w:p w:rsidR="003461C3" w:rsidRPr="00FC3E3A" w:rsidRDefault="003461C3" w:rsidP="00B9319D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3.1., 3.2.</w:t>
            </w: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gridSpan w:val="6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gridSpan w:val="6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28950,9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3184,6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25766,3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gridSpan w:val="6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eastAsiaTheme="minorHAnsi" w:hAnsi="Times New Roman"/>
                <w:sz w:val="20"/>
                <w:szCs w:val="20"/>
              </w:rPr>
              <w:t>29990,8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eastAsiaTheme="minorHAnsi" w:hAnsi="Times New Roman"/>
                <w:sz w:val="20"/>
                <w:szCs w:val="20"/>
              </w:rPr>
              <w:t>29990,8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3.1.1.</w:t>
            </w:r>
          </w:p>
        </w:tc>
        <w:tc>
          <w:tcPr>
            <w:tcW w:w="2766" w:type="dxa"/>
            <w:vMerge w:val="restart"/>
          </w:tcPr>
          <w:p w:rsidR="005D1CCD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Создание системы обеспечения вызова экстренных оперативных служб по 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единому</w:t>
            </w:r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номеру "112" на территории Пензенской области.</w:t>
            </w:r>
          </w:p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</w:p>
          <w:p w:rsidR="005D1CCD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эксплуатации системы обеспечения вызова экстренных оперативных служб по 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единому</w:t>
            </w:r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номеру "112", обеспечение приема и обработки вызовов</w:t>
            </w:r>
          </w:p>
        </w:tc>
        <w:tc>
          <w:tcPr>
            <w:tcW w:w="2532" w:type="dxa"/>
            <w:gridSpan w:val="3"/>
            <w:vMerge w:val="restart"/>
          </w:tcPr>
          <w:p w:rsidR="00F90F32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области,</w:t>
            </w:r>
          </w:p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1015" w:type="dxa"/>
            <w:gridSpan w:val="4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58941,7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33175,4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25766,30</w:t>
            </w:r>
          </w:p>
        </w:tc>
        <w:tc>
          <w:tcPr>
            <w:tcW w:w="1014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3.1.</w:t>
            </w: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28950,9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3184,6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25766,3</w:t>
            </w:r>
          </w:p>
        </w:tc>
        <w:tc>
          <w:tcPr>
            <w:tcW w:w="1014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5D1CCD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Создание базовой инфраструктуры системы-112. Оснащение центра обработки вызовов 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программно-техническим</w:t>
            </w:r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комплексом - 1 ед.</w:t>
            </w:r>
          </w:p>
        </w:tc>
        <w:tc>
          <w:tcPr>
            <w:tcW w:w="1064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F90F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eastAsiaTheme="minorHAnsi" w:hAnsi="Times New Roman"/>
                <w:sz w:val="20"/>
                <w:szCs w:val="20"/>
              </w:rPr>
              <w:t>29990,8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F90F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eastAsiaTheme="minorHAnsi" w:hAnsi="Times New Roman"/>
                <w:sz w:val="20"/>
                <w:szCs w:val="20"/>
              </w:rPr>
              <w:t>29990,8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5D1CCD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Внедрение системы обеспечения вызова экстренных оперативных служб по </w:t>
            </w:r>
            <w:proofErr w:type="gramStart"/>
            <w:r w:rsidRPr="00FC3E3A">
              <w:rPr>
                <w:rFonts w:ascii="Times New Roman" w:hAnsi="Times New Roman"/>
                <w:sz w:val="20"/>
                <w:szCs w:val="20"/>
              </w:rPr>
              <w:t>единому</w:t>
            </w:r>
            <w:proofErr w:type="gramEnd"/>
            <w:r w:rsidRPr="00FC3E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номеру "112" на территории всей области - 1 ед.</w:t>
            </w:r>
          </w:p>
        </w:tc>
        <w:tc>
          <w:tcPr>
            <w:tcW w:w="1064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3.1.2</w:t>
            </w:r>
            <w:r w:rsidR="0029264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 w:val="restart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Организация обучения (преподавательского состава УМЦ и персонала центра обработки вызовов - ЦОВ системы-112)</w:t>
            </w:r>
          </w:p>
        </w:tc>
        <w:tc>
          <w:tcPr>
            <w:tcW w:w="2532" w:type="dxa"/>
            <w:gridSpan w:val="3"/>
            <w:vMerge w:val="restart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1015" w:type="dxa"/>
            <w:gridSpan w:val="4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Обучение преподавательского состава УМЦ (человек), обучение персонала ЦОВ системы-112 (человек)</w:t>
            </w:r>
          </w:p>
        </w:tc>
        <w:tc>
          <w:tcPr>
            <w:tcW w:w="1064" w:type="dxa"/>
            <w:vMerge w:val="restart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3.2.</w:t>
            </w: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3/20</w:t>
            </w:r>
          </w:p>
        </w:tc>
        <w:tc>
          <w:tcPr>
            <w:tcW w:w="1064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3.1.3.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Подготовка и размещение в СМИ информации о функционировании </w:t>
            </w:r>
            <w:r w:rsidR="002B39A0">
              <w:rPr>
                <w:rFonts w:ascii="Times New Roman" w:hAnsi="Times New Roman"/>
                <w:sz w:val="20"/>
                <w:szCs w:val="20"/>
              </w:rPr>
              <w:br/>
            </w:r>
            <w:r w:rsidRPr="00FC3E3A">
              <w:rPr>
                <w:rFonts w:ascii="Times New Roman" w:hAnsi="Times New Roman"/>
                <w:sz w:val="20"/>
                <w:szCs w:val="20"/>
              </w:rPr>
              <w:t>системы-112</w:t>
            </w:r>
          </w:p>
        </w:tc>
        <w:tc>
          <w:tcPr>
            <w:tcW w:w="2532" w:type="dxa"/>
            <w:gridSpan w:val="3"/>
            <w:vMerge w:val="restart"/>
          </w:tcPr>
          <w:p w:rsidR="00292646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Пензенской области,</w:t>
            </w:r>
          </w:p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1015" w:type="dxa"/>
            <w:gridSpan w:val="4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Размещение публикаций и информации в печатных СМИ, информационно-телекоммуникационной сети "Интернет", информационных роликов на областных телерадиокомпаниях</w:t>
            </w:r>
          </w:p>
        </w:tc>
        <w:tc>
          <w:tcPr>
            <w:tcW w:w="1064" w:type="dxa"/>
            <w:vMerge w:val="restart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3.2.</w:t>
            </w: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1064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1064" w:type="dxa"/>
            <w:vMerge/>
          </w:tcPr>
          <w:p w:rsidR="003461C3" w:rsidRPr="00FC3E3A" w:rsidRDefault="003461C3" w:rsidP="00F90F32">
            <w:pPr>
              <w:widowControl/>
              <w:spacing w:after="200" w:line="25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 w:val="restart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3.1.4.</w:t>
            </w:r>
          </w:p>
        </w:tc>
        <w:tc>
          <w:tcPr>
            <w:tcW w:w="2766" w:type="dxa"/>
            <w:vMerge w:val="restart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Проведение информационно-разъяснительного сопровождения хода реализации государственной программы</w:t>
            </w:r>
          </w:p>
        </w:tc>
        <w:tc>
          <w:tcPr>
            <w:tcW w:w="2532" w:type="dxa"/>
            <w:gridSpan w:val="3"/>
            <w:vMerge w:val="restart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1015" w:type="dxa"/>
            <w:gridSpan w:val="4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 w:val="restart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Размещение в средствах массовой информации</w:t>
            </w:r>
          </w:p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 xml:space="preserve">2-х информационно-разъяснительных материалов </w:t>
            </w:r>
          </w:p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о ходе реализации государственной программы, ежегодно</w:t>
            </w:r>
          </w:p>
        </w:tc>
        <w:tc>
          <w:tcPr>
            <w:tcW w:w="1064" w:type="dxa"/>
            <w:vMerge w:val="restart"/>
          </w:tcPr>
          <w:p w:rsidR="003461C3" w:rsidRPr="00FC3E3A" w:rsidRDefault="003461C3" w:rsidP="00F90F32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№ 3.2.</w:t>
            </w: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773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6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2" w:type="dxa"/>
            <w:gridSpan w:val="3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6071" w:type="dxa"/>
            <w:gridSpan w:val="5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Всего по подпрограмме 3:</w:t>
            </w:r>
          </w:p>
        </w:tc>
        <w:tc>
          <w:tcPr>
            <w:tcW w:w="1015" w:type="dxa"/>
            <w:gridSpan w:val="4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58941,7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33175,4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25766,3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6071" w:type="dxa"/>
            <w:gridSpan w:val="5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6071" w:type="dxa"/>
            <w:gridSpan w:val="5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28950,9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3184,6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25766,3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7E1D3B">
        <w:trPr>
          <w:trHeight w:val="20"/>
        </w:trPr>
        <w:tc>
          <w:tcPr>
            <w:tcW w:w="6071" w:type="dxa"/>
            <w:gridSpan w:val="5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gridSpan w:val="4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eastAsiaTheme="minorHAnsi" w:hAnsi="Times New Roman"/>
                <w:sz w:val="20"/>
                <w:szCs w:val="20"/>
              </w:rPr>
              <w:t>29990,8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eastAsiaTheme="minorHAnsi" w:hAnsi="Times New Roman"/>
                <w:sz w:val="20"/>
                <w:szCs w:val="20"/>
              </w:rPr>
              <w:t>29990,8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BB6A94">
        <w:trPr>
          <w:trHeight w:val="20"/>
        </w:trPr>
        <w:tc>
          <w:tcPr>
            <w:tcW w:w="16024" w:type="dxa"/>
            <w:gridSpan w:val="20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Всего по государственной программе:</w:t>
            </w:r>
          </w:p>
        </w:tc>
      </w:tr>
      <w:tr w:rsidR="003461C3" w:rsidRPr="00FC3E3A" w:rsidTr="00DC20AB">
        <w:trPr>
          <w:trHeight w:val="20"/>
        </w:trPr>
        <w:tc>
          <w:tcPr>
            <w:tcW w:w="6059" w:type="dxa"/>
            <w:gridSpan w:val="4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5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pacing w:val="-10"/>
                <w:sz w:val="20"/>
                <w:szCs w:val="20"/>
              </w:rPr>
              <w:t>386107,2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pacing w:val="-10"/>
                <w:sz w:val="20"/>
                <w:szCs w:val="20"/>
              </w:rPr>
              <w:t>360340,9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25766,3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 w:val="restart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605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5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99651,5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99651,5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605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5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pacing w:val="-10"/>
                <w:sz w:val="20"/>
                <w:szCs w:val="20"/>
              </w:rPr>
              <w:t>129433,9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103667,6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25766,3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FC3E3A" w:rsidTr="00DC20AB">
        <w:trPr>
          <w:trHeight w:val="20"/>
        </w:trPr>
        <w:tc>
          <w:tcPr>
            <w:tcW w:w="6059" w:type="dxa"/>
            <w:gridSpan w:val="4"/>
            <w:vMerge/>
          </w:tcPr>
          <w:p w:rsidR="003461C3" w:rsidRPr="00FC3E3A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5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pacing w:val="-10"/>
                <w:sz w:val="20"/>
                <w:szCs w:val="20"/>
              </w:rPr>
              <w:t>157021,8</w:t>
            </w:r>
          </w:p>
        </w:tc>
        <w:tc>
          <w:tcPr>
            <w:tcW w:w="1133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pacing w:val="-10"/>
                <w:sz w:val="20"/>
                <w:szCs w:val="20"/>
              </w:rPr>
              <w:t>157021,8</w:t>
            </w:r>
          </w:p>
        </w:tc>
        <w:tc>
          <w:tcPr>
            <w:tcW w:w="1016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gridSpan w:val="2"/>
          </w:tcPr>
          <w:p w:rsidR="003461C3" w:rsidRPr="00FC3E3A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3E3A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3461C3" w:rsidRPr="00FC3E3A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461C3" w:rsidRPr="00F90F32" w:rsidRDefault="003461C3" w:rsidP="00F90F32">
      <w:pPr>
        <w:jc w:val="center"/>
        <w:rPr>
          <w:sz w:val="24"/>
          <w:szCs w:val="24"/>
        </w:rPr>
      </w:pPr>
    </w:p>
    <w:p w:rsidR="003461C3" w:rsidRPr="00F90F32" w:rsidRDefault="003461C3" w:rsidP="00F90F32">
      <w:pPr>
        <w:widowControl/>
        <w:jc w:val="center"/>
        <w:rPr>
          <w:sz w:val="24"/>
          <w:szCs w:val="24"/>
        </w:rPr>
      </w:pPr>
    </w:p>
    <w:p w:rsidR="00F90F32" w:rsidRPr="00F90F32" w:rsidRDefault="00F90F32" w:rsidP="00F90F32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__________</w:t>
      </w:r>
    </w:p>
    <w:p w:rsidR="00F90F32" w:rsidRDefault="00F90F32" w:rsidP="003461C3">
      <w:pPr>
        <w:widowControl/>
        <w:rPr>
          <w:sz w:val="28"/>
        </w:rPr>
        <w:sectPr w:rsidR="00F90F32" w:rsidSect="009A078C">
          <w:endnotePr>
            <w:numFmt w:val="decimal"/>
          </w:endnotePr>
          <w:pgSz w:w="16840" w:h="11907" w:orient="landscape" w:code="9"/>
          <w:pgMar w:top="1701" w:right="1134" w:bottom="567" w:left="624" w:header="720" w:footer="720" w:gutter="0"/>
          <w:pgNumType w:start="1"/>
          <w:cols w:space="720"/>
          <w:titlePg/>
        </w:sectPr>
      </w:pPr>
    </w:p>
    <w:p w:rsidR="003461C3" w:rsidRPr="002B3E4A" w:rsidRDefault="003461C3" w:rsidP="003B4741">
      <w:pPr>
        <w:tabs>
          <w:tab w:val="left" w:pos="12285"/>
          <w:tab w:val="right" w:pos="14629"/>
        </w:tabs>
        <w:autoSpaceDE w:val="0"/>
        <w:autoSpaceDN w:val="0"/>
        <w:spacing w:line="206" w:lineRule="auto"/>
        <w:ind w:left="10490"/>
        <w:jc w:val="center"/>
        <w:outlineLvl w:val="1"/>
        <w:rPr>
          <w:color w:val="000000"/>
          <w:sz w:val="24"/>
          <w:szCs w:val="24"/>
        </w:rPr>
      </w:pPr>
      <w:r w:rsidRPr="002B3E4A">
        <w:rPr>
          <w:color w:val="000000"/>
          <w:sz w:val="24"/>
          <w:szCs w:val="24"/>
        </w:rPr>
        <w:t>Приложение № 9</w:t>
      </w:r>
      <w:r w:rsidRPr="002B3E4A">
        <w:rPr>
          <w:color w:val="000000"/>
          <w:sz w:val="24"/>
          <w:szCs w:val="24"/>
        </w:rPr>
        <w:br/>
        <w:t>к постановлению Правительства</w:t>
      </w:r>
      <w:r w:rsidRPr="002B3E4A">
        <w:rPr>
          <w:color w:val="000000"/>
          <w:sz w:val="24"/>
          <w:szCs w:val="24"/>
        </w:rPr>
        <w:br/>
        <w:t>Пензенской области</w:t>
      </w:r>
      <w:r w:rsidRPr="002B3E4A">
        <w:rPr>
          <w:color w:val="000000"/>
          <w:sz w:val="24"/>
          <w:szCs w:val="24"/>
        </w:rPr>
        <w:br/>
        <w:t xml:space="preserve"> от</w:t>
      </w:r>
      <w:r w:rsidR="002B3E4A">
        <w:rPr>
          <w:color w:val="000000"/>
          <w:sz w:val="24"/>
          <w:szCs w:val="24"/>
        </w:rPr>
        <w:t xml:space="preserve">  </w:t>
      </w:r>
      <w:r w:rsidR="00076CAB">
        <w:rPr>
          <w:color w:val="000000"/>
          <w:sz w:val="24"/>
          <w:szCs w:val="24"/>
        </w:rPr>
        <w:t xml:space="preserve">17.05.2019 </w:t>
      </w:r>
      <w:r w:rsidRPr="002B3E4A">
        <w:rPr>
          <w:color w:val="000000"/>
          <w:sz w:val="24"/>
          <w:szCs w:val="24"/>
        </w:rPr>
        <w:t xml:space="preserve"> №</w:t>
      </w:r>
      <w:r w:rsidR="00076CAB">
        <w:rPr>
          <w:color w:val="000000"/>
          <w:sz w:val="24"/>
          <w:szCs w:val="24"/>
        </w:rPr>
        <w:t xml:space="preserve"> 288-пП</w:t>
      </w:r>
      <w:bookmarkStart w:id="0" w:name="_GoBack"/>
      <w:bookmarkEnd w:id="0"/>
    </w:p>
    <w:p w:rsidR="003461C3" w:rsidRPr="002B3E4A" w:rsidRDefault="003461C3" w:rsidP="003B4741">
      <w:pPr>
        <w:widowControl/>
        <w:spacing w:line="206" w:lineRule="auto"/>
        <w:ind w:left="10490"/>
        <w:jc w:val="center"/>
        <w:rPr>
          <w:sz w:val="24"/>
          <w:szCs w:val="24"/>
        </w:rPr>
      </w:pPr>
    </w:p>
    <w:p w:rsidR="003461C3" w:rsidRPr="002B3E4A" w:rsidRDefault="003461C3" w:rsidP="003B4741">
      <w:pPr>
        <w:autoSpaceDE w:val="0"/>
        <w:autoSpaceDN w:val="0"/>
        <w:spacing w:line="206" w:lineRule="auto"/>
        <w:ind w:left="10490"/>
        <w:jc w:val="center"/>
        <w:outlineLvl w:val="1"/>
        <w:rPr>
          <w:sz w:val="24"/>
          <w:szCs w:val="24"/>
        </w:rPr>
      </w:pPr>
      <w:r w:rsidRPr="002B3E4A">
        <w:rPr>
          <w:sz w:val="24"/>
          <w:szCs w:val="24"/>
        </w:rPr>
        <w:t>Приложение № 6.2</w:t>
      </w:r>
    </w:p>
    <w:p w:rsidR="003461C3" w:rsidRPr="002B3E4A" w:rsidRDefault="003461C3" w:rsidP="003B4741">
      <w:pPr>
        <w:autoSpaceDE w:val="0"/>
        <w:autoSpaceDN w:val="0"/>
        <w:spacing w:line="206" w:lineRule="auto"/>
        <w:ind w:left="10490"/>
        <w:jc w:val="center"/>
        <w:rPr>
          <w:sz w:val="24"/>
          <w:szCs w:val="24"/>
        </w:rPr>
      </w:pPr>
      <w:r w:rsidRPr="002B3E4A">
        <w:rPr>
          <w:sz w:val="24"/>
          <w:szCs w:val="24"/>
        </w:rPr>
        <w:t>к государственной программе</w:t>
      </w:r>
    </w:p>
    <w:p w:rsidR="003461C3" w:rsidRPr="002B3E4A" w:rsidRDefault="003461C3" w:rsidP="003B4741">
      <w:pPr>
        <w:autoSpaceDE w:val="0"/>
        <w:autoSpaceDN w:val="0"/>
        <w:spacing w:line="206" w:lineRule="auto"/>
        <w:ind w:left="10490"/>
        <w:jc w:val="center"/>
        <w:rPr>
          <w:sz w:val="24"/>
          <w:szCs w:val="24"/>
        </w:rPr>
      </w:pPr>
      <w:r w:rsidRPr="002B3E4A">
        <w:rPr>
          <w:sz w:val="24"/>
          <w:szCs w:val="24"/>
        </w:rPr>
        <w:t>Пензенской области</w:t>
      </w:r>
    </w:p>
    <w:p w:rsidR="003461C3" w:rsidRPr="002B3E4A" w:rsidRDefault="003461C3" w:rsidP="003B4741">
      <w:pPr>
        <w:autoSpaceDE w:val="0"/>
        <w:autoSpaceDN w:val="0"/>
        <w:spacing w:line="206" w:lineRule="auto"/>
        <w:ind w:left="10490"/>
        <w:jc w:val="center"/>
        <w:rPr>
          <w:sz w:val="24"/>
          <w:szCs w:val="24"/>
        </w:rPr>
      </w:pPr>
      <w:r w:rsidRPr="002B3E4A">
        <w:rPr>
          <w:sz w:val="24"/>
          <w:szCs w:val="24"/>
        </w:rPr>
        <w:t>"Защита населения и территорий</w:t>
      </w:r>
    </w:p>
    <w:p w:rsidR="003461C3" w:rsidRPr="002B3E4A" w:rsidRDefault="003461C3" w:rsidP="003B4741">
      <w:pPr>
        <w:autoSpaceDE w:val="0"/>
        <w:autoSpaceDN w:val="0"/>
        <w:spacing w:line="206" w:lineRule="auto"/>
        <w:ind w:left="10490"/>
        <w:jc w:val="center"/>
        <w:rPr>
          <w:sz w:val="24"/>
          <w:szCs w:val="24"/>
        </w:rPr>
      </w:pPr>
      <w:r w:rsidRPr="002B3E4A">
        <w:rPr>
          <w:sz w:val="24"/>
          <w:szCs w:val="24"/>
        </w:rPr>
        <w:t>от чрезвычайных ситуаций,</w:t>
      </w:r>
    </w:p>
    <w:p w:rsidR="003461C3" w:rsidRPr="002B3E4A" w:rsidRDefault="003461C3" w:rsidP="003B4741">
      <w:pPr>
        <w:autoSpaceDE w:val="0"/>
        <w:autoSpaceDN w:val="0"/>
        <w:spacing w:line="206" w:lineRule="auto"/>
        <w:ind w:left="10490"/>
        <w:jc w:val="center"/>
        <w:rPr>
          <w:sz w:val="24"/>
          <w:szCs w:val="24"/>
        </w:rPr>
      </w:pPr>
      <w:r w:rsidRPr="002B3E4A">
        <w:rPr>
          <w:sz w:val="24"/>
          <w:szCs w:val="24"/>
        </w:rPr>
        <w:t>обеспечение пожарной безопасности</w:t>
      </w:r>
    </w:p>
    <w:p w:rsidR="003461C3" w:rsidRPr="002B3E4A" w:rsidRDefault="003461C3" w:rsidP="003B4741">
      <w:pPr>
        <w:autoSpaceDE w:val="0"/>
        <w:autoSpaceDN w:val="0"/>
        <w:spacing w:line="206" w:lineRule="auto"/>
        <w:ind w:left="10490"/>
        <w:jc w:val="center"/>
        <w:rPr>
          <w:sz w:val="24"/>
          <w:szCs w:val="24"/>
        </w:rPr>
      </w:pPr>
      <w:r w:rsidRPr="002B3E4A">
        <w:rPr>
          <w:sz w:val="24"/>
          <w:szCs w:val="24"/>
        </w:rPr>
        <w:t>в Пензенской области</w:t>
      </w:r>
    </w:p>
    <w:p w:rsidR="003461C3" w:rsidRPr="00823FC9" w:rsidRDefault="003461C3" w:rsidP="003B4741">
      <w:pPr>
        <w:autoSpaceDE w:val="0"/>
        <w:autoSpaceDN w:val="0"/>
        <w:spacing w:line="206" w:lineRule="auto"/>
        <w:ind w:left="10490"/>
        <w:jc w:val="center"/>
        <w:rPr>
          <w:sz w:val="24"/>
          <w:szCs w:val="24"/>
        </w:rPr>
      </w:pPr>
      <w:r w:rsidRPr="002B3E4A">
        <w:rPr>
          <w:sz w:val="24"/>
          <w:szCs w:val="24"/>
        </w:rPr>
        <w:t>на 2014 - 2022 годы</w:t>
      </w:r>
      <w:r w:rsidRPr="00823FC9">
        <w:rPr>
          <w:sz w:val="24"/>
          <w:szCs w:val="24"/>
        </w:rPr>
        <w:t>"</w:t>
      </w:r>
    </w:p>
    <w:p w:rsidR="003461C3" w:rsidRDefault="003461C3" w:rsidP="003B4741">
      <w:pPr>
        <w:autoSpaceDE w:val="0"/>
        <w:autoSpaceDN w:val="0"/>
        <w:spacing w:line="206" w:lineRule="auto"/>
        <w:ind w:left="10490"/>
        <w:jc w:val="both"/>
        <w:rPr>
          <w:rFonts w:ascii="Calibri" w:hAnsi="Calibri" w:cs="Calibri"/>
          <w:sz w:val="24"/>
          <w:szCs w:val="24"/>
        </w:rPr>
      </w:pPr>
    </w:p>
    <w:p w:rsidR="003461C3" w:rsidRPr="00823FC9" w:rsidRDefault="003461C3" w:rsidP="003B4741">
      <w:pPr>
        <w:autoSpaceDE w:val="0"/>
        <w:autoSpaceDN w:val="0"/>
        <w:spacing w:line="206" w:lineRule="auto"/>
        <w:jc w:val="center"/>
        <w:rPr>
          <w:b/>
          <w:sz w:val="24"/>
          <w:szCs w:val="24"/>
        </w:rPr>
      </w:pPr>
      <w:proofErr w:type="gramStart"/>
      <w:r w:rsidRPr="00823FC9">
        <w:rPr>
          <w:b/>
          <w:sz w:val="24"/>
          <w:szCs w:val="24"/>
        </w:rPr>
        <w:t>П</w:t>
      </w:r>
      <w:proofErr w:type="gramEnd"/>
      <w:r w:rsidRPr="00823FC9">
        <w:rPr>
          <w:b/>
          <w:sz w:val="24"/>
          <w:szCs w:val="24"/>
        </w:rPr>
        <w:t xml:space="preserve"> Е Р Е Ч Е Н Ь</w:t>
      </w:r>
    </w:p>
    <w:p w:rsidR="003461C3" w:rsidRPr="00823FC9" w:rsidRDefault="003461C3" w:rsidP="003B4741">
      <w:pPr>
        <w:autoSpaceDE w:val="0"/>
        <w:autoSpaceDN w:val="0"/>
        <w:spacing w:line="206" w:lineRule="auto"/>
        <w:jc w:val="center"/>
        <w:rPr>
          <w:b/>
          <w:sz w:val="24"/>
          <w:szCs w:val="24"/>
        </w:rPr>
      </w:pPr>
      <w:r w:rsidRPr="00823FC9">
        <w:rPr>
          <w:b/>
          <w:sz w:val="24"/>
          <w:szCs w:val="24"/>
        </w:rPr>
        <w:t>основных мероприятий (региональных проектов), мероприятий государственной программы Пензенской области</w:t>
      </w:r>
      <w:r w:rsidRPr="00823FC9">
        <w:rPr>
          <w:sz w:val="24"/>
          <w:szCs w:val="24"/>
        </w:rPr>
        <w:t xml:space="preserve"> </w:t>
      </w:r>
      <w:r w:rsidR="002B3E4A">
        <w:rPr>
          <w:b/>
          <w:sz w:val="24"/>
          <w:szCs w:val="24"/>
        </w:rPr>
        <w:br/>
      </w:r>
      <w:r w:rsidRPr="00823FC9">
        <w:rPr>
          <w:b/>
          <w:sz w:val="24"/>
          <w:szCs w:val="24"/>
        </w:rPr>
        <w:t>"Защита населения и территорий от чрезвычайных ситуаций, обеспечение пожарной безопасности</w:t>
      </w:r>
    </w:p>
    <w:p w:rsidR="003461C3" w:rsidRPr="00823FC9" w:rsidRDefault="003461C3" w:rsidP="003B4741">
      <w:pPr>
        <w:autoSpaceDE w:val="0"/>
        <w:autoSpaceDN w:val="0"/>
        <w:spacing w:line="206" w:lineRule="auto"/>
        <w:jc w:val="center"/>
        <w:rPr>
          <w:b/>
          <w:sz w:val="24"/>
          <w:szCs w:val="24"/>
        </w:rPr>
      </w:pPr>
      <w:r w:rsidRPr="00823FC9">
        <w:rPr>
          <w:b/>
          <w:sz w:val="24"/>
          <w:szCs w:val="24"/>
        </w:rPr>
        <w:t xml:space="preserve">в Пензенской области на 2014 - 2022 годы" </w:t>
      </w:r>
    </w:p>
    <w:p w:rsidR="003461C3" w:rsidRPr="00823FC9" w:rsidRDefault="003461C3" w:rsidP="003B4741">
      <w:pPr>
        <w:widowControl/>
        <w:spacing w:after="1" w:line="206" w:lineRule="auto"/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Style w:val="ac"/>
        <w:tblW w:w="16160" w:type="dxa"/>
        <w:tblLayout w:type="fixed"/>
        <w:tblLook w:val="04A0" w:firstRow="1" w:lastRow="0" w:firstColumn="1" w:lastColumn="0" w:noHBand="0" w:noVBand="1"/>
      </w:tblPr>
      <w:tblGrid>
        <w:gridCol w:w="766"/>
        <w:gridCol w:w="2646"/>
        <w:gridCol w:w="2547"/>
        <w:gridCol w:w="840"/>
        <w:gridCol w:w="1008"/>
        <w:gridCol w:w="1120"/>
        <w:gridCol w:w="994"/>
        <w:gridCol w:w="1134"/>
        <w:gridCol w:w="853"/>
        <w:gridCol w:w="3260"/>
        <w:gridCol w:w="992"/>
      </w:tblGrid>
      <w:tr w:rsidR="003461C3" w:rsidRPr="00823FC9" w:rsidTr="001A3EBD">
        <w:tc>
          <w:tcPr>
            <w:tcW w:w="766" w:type="dxa"/>
            <w:vMerge w:val="restart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646" w:type="dxa"/>
            <w:vMerge w:val="restart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Наименование основного мероприятия (регионального проекта), мероприятия</w:t>
            </w:r>
          </w:p>
        </w:tc>
        <w:tc>
          <w:tcPr>
            <w:tcW w:w="2547" w:type="dxa"/>
            <w:vMerge w:val="restart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Исполнители</w:t>
            </w:r>
          </w:p>
        </w:tc>
        <w:tc>
          <w:tcPr>
            <w:tcW w:w="840" w:type="dxa"/>
            <w:vMerge w:val="restart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испол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>-нения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(год)</w:t>
            </w:r>
          </w:p>
        </w:tc>
        <w:tc>
          <w:tcPr>
            <w:tcW w:w="5109" w:type="dxa"/>
            <w:gridSpan w:val="5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3260" w:type="dxa"/>
            <w:vMerge w:val="restart"/>
          </w:tcPr>
          <w:p w:rsidR="00B64D10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Показатели результата мероприятия по годам </w:t>
            </w:r>
          </w:p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(ожидаемый непосредственный результат)</w:t>
            </w:r>
          </w:p>
        </w:tc>
        <w:tc>
          <w:tcPr>
            <w:tcW w:w="992" w:type="dxa"/>
            <w:vMerge w:val="restart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Связь с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показа-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телем</w:t>
            </w:r>
            <w:proofErr w:type="spellEnd"/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государ-</w:t>
            </w:r>
            <w:r w:rsidRPr="007B4899">
              <w:rPr>
                <w:rFonts w:ascii="Times New Roman" w:hAnsi="Times New Roman"/>
                <w:spacing w:val="-6"/>
                <w:sz w:val="20"/>
                <w:szCs w:val="20"/>
              </w:rPr>
              <w:t>ственной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прог-раммы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4D10">
              <w:rPr>
                <w:rFonts w:ascii="Times New Roman" w:hAnsi="Times New Roman"/>
                <w:spacing w:val="-8"/>
                <w:sz w:val="20"/>
                <w:szCs w:val="20"/>
              </w:rPr>
              <w:t>(</w:t>
            </w:r>
            <w:proofErr w:type="spellStart"/>
            <w:r w:rsidRPr="00B64D10">
              <w:rPr>
                <w:rFonts w:ascii="Times New Roman" w:hAnsi="Times New Roman"/>
                <w:spacing w:val="-8"/>
                <w:sz w:val="20"/>
                <w:szCs w:val="20"/>
              </w:rPr>
              <w:t>подпрог-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>раммы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3461C3" w:rsidRPr="00823FC9" w:rsidTr="001A3EBD">
        <w:tc>
          <w:tcPr>
            <w:tcW w:w="766" w:type="dxa"/>
            <w:vMerge/>
          </w:tcPr>
          <w:p w:rsidR="003461C3" w:rsidRPr="00823FC9" w:rsidRDefault="003461C3" w:rsidP="003B4741">
            <w:pPr>
              <w:widowControl/>
              <w:spacing w:after="200" w:line="20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6" w:type="dxa"/>
            <w:vMerge/>
          </w:tcPr>
          <w:p w:rsidR="003461C3" w:rsidRPr="00823FC9" w:rsidRDefault="003461C3" w:rsidP="003B4741">
            <w:pPr>
              <w:widowControl/>
              <w:spacing w:after="200" w:line="20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7" w:type="dxa"/>
            <w:vMerge/>
          </w:tcPr>
          <w:p w:rsidR="003461C3" w:rsidRPr="00823FC9" w:rsidRDefault="003461C3" w:rsidP="003B4741">
            <w:pPr>
              <w:widowControl/>
              <w:spacing w:after="200" w:line="20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3461C3" w:rsidRPr="00823FC9" w:rsidRDefault="003461C3" w:rsidP="003B4741">
            <w:pPr>
              <w:widowControl/>
              <w:spacing w:after="200" w:line="20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20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Пензен-ской</w:t>
            </w:r>
            <w:proofErr w:type="spellEnd"/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области</w:t>
            </w:r>
          </w:p>
        </w:tc>
        <w:tc>
          <w:tcPr>
            <w:tcW w:w="994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феде-ральный</w:t>
            </w:r>
            <w:proofErr w:type="spellEnd"/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134" w:type="dxa"/>
          </w:tcPr>
          <w:p w:rsidR="002E04BF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бюд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E04BF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жеты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муници-пальных</w:t>
            </w:r>
            <w:proofErr w:type="spellEnd"/>
            <w:proofErr w:type="gramEnd"/>
          </w:p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образо-ваний</w:t>
            </w:r>
            <w:proofErr w:type="spellEnd"/>
            <w:proofErr w:type="gramEnd"/>
          </w:p>
        </w:tc>
        <w:tc>
          <w:tcPr>
            <w:tcW w:w="853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вне-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бюд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жет-ные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сред-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ства</w:t>
            </w:r>
            <w:proofErr w:type="spellEnd"/>
            <w:proofErr w:type="gramEnd"/>
          </w:p>
        </w:tc>
        <w:tc>
          <w:tcPr>
            <w:tcW w:w="3260" w:type="dxa"/>
            <w:vMerge/>
          </w:tcPr>
          <w:p w:rsidR="003461C3" w:rsidRPr="00823FC9" w:rsidRDefault="003461C3" w:rsidP="003B4741">
            <w:pPr>
              <w:widowControl/>
              <w:spacing w:after="200" w:line="20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B4741">
            <w:pPr>
              <w:widowControl/>
              <w:spacing w:after="200" w:line="20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461C3" w:rsidRPr="00823FC9" w:rsidRDefault="003461C3" w:rsidP="003B4741">
      <w:pPr>
        <w:spacing w:line="206" w:lineRule="auto"/>
        <w:rPr>
          <w:sz w:val="4"/>
          <w:szCs w:val="4"/>
        </w:rPr>
      </w:pPr>
    </w:p>
    <w:tbl>
      <w:tblPr>
        <w:tblStyle w:val="ac"/>
        <w:tblW w:w="16160" w:type="dxa"/>
        <w:tblLayout w:type="fixed"/>
        <w:tblLook w:val="04A0" w:firstRow="1" w:lastRow="0" w:firstColumn="1" w:lastColumn="0" w:noHBand="0" w:noVBand="1"/>
      </w:tblPr>
      <w:tblGrid>
        <w:gridCol w:w="773"/>
        <w:gridCol w:w="2630"/>
        <w:gridCol w:w="2551"/>
        <w:gridCol w:w="851"/>
        <w:gridCol w:w="992"/>
        <w:gridCol w:w="1134"/>
        <w:gridCol w:w="992"/>
        <w:gridCol w:w="1134"/>
        <w:gridCol w:w="851"/>
        <w:gridCol w:w="3260"/>
        <w:gridCol w:w="992"/>
      </w:tblGrid>
      <w:tr w:rsidR="003461C3" w:rsidRPr="00823FC9" w:rsidTr="00836BDC">
        <w:trPr>
          <w:tblHeader/>
        </w:trPr>
        <w:tc>
          <w:tcPr>
            <w:tcW w:w="773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30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076CAB" w:rsidP="003B4741">
            <w:pPr>
              <w:autoSpaceDE w:val="0"/>
              <w:autoSpaceDN w:val="0"/>
              <w:spacing w:line="206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108" w:history="1">
              <w:r w:rsidR="003461C3" w:rsidRPr="00823FC9">
                <w:rPr>
                  <w:rFonts w:ascii="Times New Roman" w:hAnsi="Times New Roman"/>
                  <w:sz w:val="20"/>
                  <w:szCs w:val="20"/>
                </w:rPr>
                <w:t>Подпрограмма 1</w:t>
              </w:r>
            </w:hyperlink>
            <w:r w:rsidR="003461C3" w:rsidRPr="00823FC9">
              <w:rPr>
                <w:rFonts w:ascii="Times New Roman" w:hAnsi="Times New Roman"/>
                <w:sz w:val="20"/>
                <w:szCs w:val="20"/>
              </w:rPr>
              <w:t xml:space="preserve"> "Снижение рисков и смягчение последствий чрезвычайных ситуаций природного и техногенного характера и </w:t>
            </w:r>
            <w:r w:rsidR="003461C3" w:rsidRPr="00823FC9">
              <w:rPr>
                <w:rFonts w:ascii="Times New Roman" w:hAnsi="Times New Roman"/>
                <w:sz w:val="20"/>
                <w:szCs w:val="20"/>
              </w:rPr>
              <w:br/>
              <w:t>обеспечение пожарной безопасности Пензенской области"</w:t>
            </w: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Цель подпрограммы - повышение уровня защищенности населения и территорий от чрезвычайных ситуаций природного и техногенного характера, </w:t>
            </w:r>
            <w:r w:rsidRPr="00823FC9">
              <w:rPr>
                <w:rFonts w:ascii="Times New Roman" w:hAnsi="Times New Roman"/>
                <w:sz w:val="20"/>
                <w:szCs w:val="20"/>
              </w:rPr>
              <w:br/>
              <w:t>пожарной безопасности и безопасности людей на водных объектах</w:t>
            </w: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Задача подпрограммы - повышение уровня противопожарной защиты населения Пензенской области</w:t>
            </w:r>
          </w:p>
        </w:tc>
      </w:tr>
      <w:tr w:rsidR="003461C3" w:rsidRPr="00823FC9" w:rsidTr="00836BDC">
        <w:tc>
          <w:tcPr>
            <w:tcW w:w="773" w:type="dxa"/>
            <w:vMerge w:val="restart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630" w:type="dxa"/>
            <w:vMerge w:val="restart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1.1. "Обеспечение устойчивого функционирования пожарно-спасательных подразделений </w:t>
            </w:r>
          </w:p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области"</w:t>
            </w:r>
          </w:p>
        </w:tc>
        <w:tc>
          <w:tcPr>
            <w:tcW w:w="2551" w:type="dxa"/>
            <w:vMerge w:val="restart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"ППСЦ"</w:t>
            </w:r>
          </w:p>
        </w:tc>
        <w:tc>
          <w:tcPr>
            <w:tcW w:w="851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 w:val="restart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3461C3" w:rsidRPr="00823FC9" w:rsidRDefault="003461C3" w:rsidP="003B4741">
            <w:pPr>
              <w:autoSpaceDE w:val="0"/>
              <w:autoSpaceDN w:val="0"/>
              <w:spacing w:line="20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1, 1.1</w:t>
            </w: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rPr>
          <w:trHeight w:val="205"/>
        </w:trPr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rPr>
          <w:trHeight w:val="216"/>
        </w:trPr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461C3" w:rsidRPr="00823FC9" w:rsidTr="00836BDC">
        <w:tc>
          <w:tcPr>
            <w:tcW w:w="773" w:type="dxa"/>
            <w:vMerge w:val="restart"/>
          </w:tcPr>
          <w:p w:rsidR="003461C3" w:rsidRPr="00823FC9" w:rsidRDefault="003461C3" w:rsidP="00C56EF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2630" w:type="dxa"/>
            <w:vMerge w:val="restart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Расходы на реализацию </w:t>
            </w:r>
            <w:hyperlink r:id="rId14" w:history="1">
              <w:r w:rsidRPr="00823FC9">
                <w:rPr>
                  <w:rFonts w:ascii="Times New Roman" w:hAnsi="Times New Roman"/>
                  <w:sz w:val="20"/>
                  <w:szCs w:val="20"/>
                </w:rPr>
                <w:t>постановления</w:t>
              </w:r>
            </w:hyperlink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Правительства Пензенской области от 04.07.2012 </w:t>
            </w:r>
          </w:p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№ 480-пП "О мерах по реализации Закона Пензенской области от 10.10.2011 № 2126-ЗПО </w:t>
            </w:r>
          </w:p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"О некоторых вопросах, связанных с реализацией в Пензенской области Федерального закона</w:t>
            </w:r>
          </w:p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от 06 мая 2011 г. </w:t>
            </w:r>
          </w:p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№ 100-ФЗ "О добровольной </w:t>
            </w:r>
          </w:p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пожарной охране"</w:t>
            </w:r>
          </w:p>
        </w:tc>
        <w:tc>
          <w:tcPr>
            <w:tcW w:w="2551" w:type="dxa"/>
            <w:vMerge w:val="restart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51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пожарного:</w:t>
            </w:r>
          </w:p>
        </w:tc>
        <w:tc>
          <w:tcPr>
            <w:tcW w:w="992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1.1.</w:t>
            </w: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C56EFF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BB2647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BB2647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 тыс. руб.</w:t>
            </w: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C56EFF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BB2647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BB2647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 тыс. руб.</w:t>
            </w: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C56EFF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BB2647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BB2647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 тыс. руб.</w:t>
            </w: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C56EFF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BB2647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BB2647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50,0 тыс. руб.</w:t>
            </w: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 w:val="restart"/>
          </w:tcPr>
          <w:p w:rsidR="003461C3" w:rsidRPr="00823FC9" w:rsidRDefault="003461C3" w:rsidP="00C56EFF">
            <w:pPr>
              <w:widowControl/>
              <w:spacing w:after="20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1.1.2.</w:t>
            </w:r>
          </w:p>
        </w:tc>
        <w:tc>
          <w:tcPr>
            <w:tcW w:w="2630" w:type="dxa"/>
            <w:vMerge w:val="restart"/>
          </w:tcPr>
          <w:p w:rsidR="003461C3" w:rsidRPr="00823FC9" w:rsidRDefault="003461C3" w:rsidP="00975FB8">
            <w:pPr>
              <w:widowControl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Проведение смотра-конкурса среди муниципальных образований на звание "Лучшее подразделение добровольной пожарной охраны"</w:t>
            </w:r>
          </w:p>
        </w:tc>
        <w:tc>
          <w:tcPr>
            <w:tcW w:w="2551" w:type="dxa"/>
            <w:vMerge w:val="restart"/>
          </w:tcPr>
          <w:p w:rsidR="00C56EFF" w:rsidRDefault="003461C3" w:rsidP="00975FB8">
            <w:pPr>
              <w:widowControl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3461C3" w:rsidRPr="00823FC9" w:rsidRDefault="003461C3" w:rsidP="00975FB8">
            <w:pPr>
              <w:widowControl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851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Проведение  смотров-конкурсов, ед.</w:t>
            </w:r>
          </w:p>
        </w:tc>
        <w:tc>
          <w:tcPr>
            <w:tcW w:w="992" w:type="dxa"/>
          </w:tcPr>
          <w:p w:rsidR="003461C3" w:rsidRPr="00823FC9" w:rsidRDefault="003461C3" w:rsidP="0074422F">
            <w:pPr>
              <w:widowControl/>
              <w:spacing w:after="200"/>
            </w:pPr>
          </w:p>
        </w:tc>
      </w:tr>
      <w:tr w:rsidR="003461C3" w:rsidRPr="00823FC9" w:rsidTr="00836BDC">
        <w:trPr>
          <w:trHeight w:val="70"/>
        </w:trPr>
        <w:tc>
          <w:tcPr>
            <w:tcW w:w="773" w:type="dxa"/>
            <w:vMerge/>
          </w:tcPr>
          <w:p w:rsidR="003461C3" w:rsidRPr="00823FC9" w:rsidRDefault="003461C3" w:rsidP="00C56EFF">
            <w:pPr>
              <w:widowControl/>
              <w:spacing w:after="200" w:line="216" w:lineRule="auto"/>
              <w:jc w:val="center"/>
            </w:pPr>
          </w:p>
        </w:tc>
        <w:tc>
          <w:tcPr>
            <w:tcW w:w="2630" w:type="dxa"/>
            <w:vMerge/>
          </w:tcPr>
          <w:p w:rsidR="003461C3" w:rsidRPr="00823FC9" w:rsidRDefault="003461C3" w:rsidP="00975FB8">
            <w:pPr>
              <w:widowControl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975FB8">
            <w:pPr>
              <w:widowControl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 смотр-конкурс</w:t>
            </w:r>
          </w:p>
        </w:tc>
        <w:tc>
          <w:tcPr>
            <w:tcW w:w="992" w:type="dxa"/>
          </w:tcPr>
          <w:p w:rsidR="003461C3" w:rsidRPr="00823FC9" w:rsidRDefault="003461C3" w:rsidP="0074422F">
            <w:pPr>
              <w:widowControl/>
              <w:spacing w:after="200"/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C56EFF">
            <w:pPr>
              <w:widowControl/>
              <w:spacing w:after="200" w:line="216" w:lineRule="auto"/>
              <w:jc w:val="center"/>
            </w:pPr>
          </w:p>
        </w:tc>
        <w:tc>
          <w:tcPr>
            <w:tcW w:w="2630" w:type="dxa"/>
            <w:vMerge/>
          </w:tcPr>
          <w:p w:rsidR="003461C3" w:rsidRPr="00823FC9" w:rsidRDefault="003461C3" w:rsidP="00975FB8">
            <w:pPr>
              <w:widowControl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975FB8">
            <w:pPr>
              <w:widowControl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975FB8">
            <w:pPr>
              <w:spacing w:line="204" w:lineRule="auto"/>
              <w:jc w:val="center"/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 смотр-конкурс</w:t>
            </w:r>
          </w:p>
        </w:tc>
        <w:tc>
          <w:tcPr>
            <w:tcW w:w="992" w:type="dxa"/>
          </w:tcPr>
          <w:p w:rsidR="003461C3" w:rsidRPr="00823FC9" w:rsidRDefault="003461C3" w:rsidP="0074422F">
            <w:pPr>
              <w:widowControl/>
              <w:spacing w:after="200"/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C56EFF">
            <w:pPr>
              <w:widowControl/>
              <w:spacing w:after="200" w:line="216" w:lineRule="auto"/>
              <w:jc w:val="center"/>
            </w:pPr>
          </w:p>
        </w:tc>
        <w:tc>
          <w:tcPr>
            <w:tcW w:w="2630" w:type="dxa"/>
            <w:vMerge/>
          </w:tcPr>
          <w:p w:rsidR="003461C3" w:rsidRPr="00823FC9" w:rsidRDefault="003461C3" w:rsidP="00975FB8">
            <w:pPr>
              <w:widowControl/>
              <w:spacing w:line="204" w:lineRule="auto"/>
              <w:jc w:val="center"/>
            </w:pPr>
          </w:p>
        </w:tc>
        <w:tc>
          <w:tcPr>
            <w:tcW w:w="2551" w:type="dxa"/>
            <w:vMerge/>
          </w:tcPr>
          <w:p w:rsidR="003461C3" w:rsidRPr="00823FC9" w:rsidRDefault="003461C3" w:rsidP="00975FB8">
            <w:pPr>
              <w:widowControl/>
              <w:spacing w:line="204" w:lineRule="auto"/>
              <w:jc w:val="center"/>
            </w:pPr>
          </w:p>
        </w:tc>
        <w:tc>
          <w:tcPr>
            <w:tcW w:w="851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975FB8">
            <w:pPr>
              <w:spacing w:line="204" w:lineRule="auto"/>
              <w:jc w:val="center"/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 смотр-конкурс</w:t>
            </w:r>
          </w:p>
        </w:tc>
        <w:tc>
          <w:tcPr>
            <w:tcW w:w="992" w:type="dxa"/>
          </w:tcPr>
          <w:p w:rsidR="003461C3" w:rsidRPr="00823FC9" w:rsidRDefault="003461C3" w:rsidP="0074422F">
            <w:pPr>
              <w:widowControl/>
              <w:spacing w:after="200"/>
            </w:pPr>
          </w:p>
        </w:tc>
      </w:tr>
      <w:tr w:rsidR="003461C3" w:rsidRPr="00823FC9" w:rsidTr="00836BDC">
        <w:trPr>
          <w:trHeight w:val="70"/>
        </w:trPr>
        <w:tc>
          <w:tcPr>
            <w:tcW w:w="773" w:type="dxa"/>
            <w:vMerge/>
          </w:tcPr>
          <w:p w:rsidR="003461C3" w:rsidRPr="00823FC9" w:rsidRDefault="003461C3" w:rsidP="00C56EFF">
            <w:pPr>
              <w:widowControl/>
              <w:spacing w:after="200" w:line="216" w:lineRule="auto"/>
              <w:jc w:val="center"/>
            </w:pPr>
          </w:p>
        </w:tc>
        <w:tc>
          <w:tcPr>
            <w:tcW w:w="2630" w:type="dxa"/>
            <w:vMerge/>
          </w:tcPr>
          <w:p w:rsidR="003461C3" w:rsidRPr="00823FC9" w:rsidRDefault="003461C3" w:rsidP="00975FB8">
            <w:pPr>
              <w:widowControl/>
              <w:spacing w:line="204" w:lineRule="auto"/>
              <w:jc w:val="center"/>
            </w:pPr>
          </w:p>
        </w:tc>
        <w:tc>
          <w:tcPr>
            <w:tcW w:w="2551" w:type="dxa"/>
            <w:vMerge/>
          </w:tcPr>
          <w:p w:rsidR="003461C3" w:rsidRPr="00823FC9" w:rsidRDefault="003461C3" w:rsidP="00975FB8">
            <w:pPr>
              <w:widowControl/>
              <w:spacing w:line="204" w:lineRule="auto"/>
              <w:jc w:val="center"/>
            </w:pPr>
          </w:p>
        </w:tc>
        <w:tc>
          <w:tcPr>
            <w:tcW w:w="851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975FB8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975FB8">
            <w:pPr>
              <w:spacing w:line="204" w:lineRule="auto"/>
              <w:jc w:val="center"/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 смотр-конкурс</w:t>
            </w:r>
          </w:p>
        </w:tc>
        <w:tc>
          <w:tcPr>
            <w:tcW w:w="992" w:type="dxa"/>
          </w:tcPr>
          <w:p w:rsidR="003461C3" w:rsidRPr="00823FC9" w:rsidRDefault="003461C3" w:rsidP="0074422F">
            <w:pPr>
              <w:widowControl/>
              <w:spacing w:after="200"/>
            </w:pPr>
          </w:p>
        </w:tc>
      </w:tr>
      <w:tr w:rsidR="003461C3" w:rsidRPr="00823FC9" w:rsidTr="00836BDC">
        <w:tc>
          <w:tcPr>
            <w:tcW w:w="773" w:type="dxa"/>
            <w:vMerge w:val="restart"/>
          </w:tcPr>
          <w:p w:rsidR="003461C3" w:rsidRPr="00823FC9" w:rsidRDefault="003461C3" w:rsidP="00C56EF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630" w:type="dxa"/>
            <w:vMerge w:val="restart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Основное мероприятие 1.2. "Проведение мероприятий по противопожарной безопасности в государственных организациях (учреждениях)</w:t>
            </w:r>
          </w:p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области"</w:t>
            </w:r>
          </w:p>
        </w:tc>
        <w:tc>
          <w:tcPr>
            <w:tcW w:w="2551" w:type="dxa"/>
            <w:vMerge w:val="restart"/>
          </w:tcPr>
          <w:p w:rsidR="00BB2647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здравоохранения Пензенской области, подведомственные учреждения, Министерство физической культуры и спорта Пензенской области и подведомственные учреждения, Министерство культуры и туризма Пензенской области и </w:t>
            </w:r>
            <w:r w:rsidRPr="00836BDC">
              <w:rPr>
                <w:rFonts w:ascii="Times New Roman" w:hAnsi="Times New Roman"/>
                <w:sz w:val="20"/>
                <w:szCs w:val="20"/>
              </w:rPr>
              <w:t>подведомственные учреждения,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461C3" w:rsidRPr="006143B5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143B5">
              <w:rPr>
                <w:rFonts w:ascii="Times New Roman" w:hAnsi="Times New Roman"/>
                <w:spacing w:val="-6"/>
                <w:sz w:val="20"/>
                <w:szCs w:val="20"/>
              </w:rPr>
              <w:t>Министерство образования</w:t>
            </w:r>
          </w:p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851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35850,0</w:t>
            </w:r>
          </w:p>
        </w:tc>
        <w:tc>
          <w:tcPr>
            <w:tcW w:w="1134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35850,0</w:t>
            </w:r>
          </w:p>
        </w:tc>
        <w:tc>
          <w:tcPr>
            <w:tcW w:w="992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 w:val="restart"/>
          </w:tcPr>
          <w:p w:rsidR="003461C3" w:rsidRPr="00823FC9" w:rsidRDefault="003461C3" w:rsidP="00BB2647">
            <w:pPr>
              <w:autoSpaceDE w:val="0"/>
              <w:autoSpaceDN w:val="0"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1.2.</w:t>
            </w: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14940,0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14940,0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6970,0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461C3" w:rsidRPr="00823FC9" w:rsidTr="00836BDC">
        <w:tc>
          <w:tcPr>
            <w:tcW w:w="773" w:type="dxa"/>
            <w:vMerge w:val="restart"/>
          </w:tcPr>
          <w:p w:rsidR="003461C3" w:rsidRPr="00823FC9" w:rsidRDefault="003461C3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2630" w:type="dxa"/>
            <w:vMerge w:val="restart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службы в учреждениях (в том числе разработка проектной документации, техническое обслуживание существующих систем)</w:t>
            </w:r>
            <w:proofErr w:type="gramEnd"/>
          </w:p>
        </w:tc>
        <w:tc>
          <w:tcPr>
            <w:tcW w:w="2551" w:type="dxa"/>
            <w:vMerge w:val="restart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5340,0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5340,0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0DAA">
              <w:rPr>
                <w:rFonts w:ascii="Times New Roman" w:hAnsi="Times New Roman"/>
                <w:sz w:val="20"/>
                <w:szCs w:val="20"/>
              </w:rPr>
              <w:t>Количество государственных организаций, в которых в полном объеме смонтирована система автоматической пожарной сигнализации:</w:t>
            </w:r>
          </w:p>
        </w:tc>
        <w:tc>
          <w:tcPr>
            <w:tcW w:w="992" w:type="dxa"/>
            <w:vMerge w:val="restart"/>
          </w:tcPr>
          <w:p w:rsidR="003461C3" w:rsidRPr="00823FC9" w:rsidRDefault="003461C3" w:rsidP="00F6387A">
            <w:pPr>
              <w:autoSpaceDE w:val="0"/>
              <w:autoSpaceDN w:val="0"/>
              <w:spacing w:line="26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1.2.</w:t>
            </w: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3300,0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3300,0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 орг.</w:t>
            </w: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2орг.</w:t>
            </w: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области, подведомственные учреждения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2250,0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2250,0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 и подведомственные учреждения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4164,2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4164,2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1164,2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1164,2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 орг.</w:t>
            </w: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 орг.</w:t>
            </w: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after="200"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rPr>
          <w:trHeight w:val="70"/>
        </w:trPr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 орг.</w:t>
            </w: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rPr>
          <w:trHeight w:val="70"/>
        </w:trPr>
        <w:tc>
          <w:tcPr>
            <w:tcW w:w="773" w:type="dxa"/>
            <w:vMerge/>
          </w:tcPr>
          <w:p w:rsidR="003461C3" w:rsidRPr="00823FC9" w:rsidRDefault="003461C3" w:rsidP="00110DAA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56EFF">
            <w:pPr>
              <w:widowControl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56EFF">
            <w:pPr>
              <w:widowControl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92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C56EFF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F6387A">
            <w:pPr>
              <w:widowControl/>
              <w:spacing w:line="26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 w:val="restart"/>
          </w:tcPr>
          <w:p w:rsidR="00D3458F" w:rsidRPr="00823FC9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1.2.2.</w:t>
            </w:r>
          </w:p>
          <w:p w:rsidR="00D3458F" w:rsidRPr="00823FC9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10DA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D3458F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EF3">
              <w:rPr>
                <w:rFonts w:ascii="Times New Roman" w:hAnsi="Times New Roman"/>
                <w:spacing w:val="-10"/>
                <w:sz w:val="20"/>
                <w:szCs w:val="20"/>
              </w:rPr>
              <w:t>Ремонт, монтаж внутренних</w:t>
            </w:r>
            <w:r w:rsidRPr="00393B5E">
              <w:rPr>
                <w:rFonts w:ascii="Times New Roman" w:hAnsi="Times New Roman"/>
                <w:sz w:val="20"/>
                <w:szCs w:val="20"/>
              </w:rPr>
              <w:t xml:space="preserve"> и наружных электрических сетей, электроустановок, электр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отехнических </w:t>
            </w:r>
            <w:r w:rsidRPr="00644EF3">
              <w:rPr>
                <w:rFonts w:ascii="Times New Roman" w:hAnsi="Times New Roman"/>
                <w:spacing w:val="-10"/>
                <w:sz w:val="20"/>
                <w:szCs w:val="20"/>
              </w:rPr>
              <w:t>изделий и электроосветительных</w:t>
            </w:r>
            <w:r w:rsidRPr="00393B5E">
              <w:rPr>
                <w:rFonts w:ascii="Times New Roman" w:hAnsi="Times New Roman"/>
                <w:sz w:val="20"/>
                <w:szCs w:val="20"/>
              </w:rPr>
              <w:t xml:space="preserve"> приборов в учреждениях </w:t>
            </w:r>
          </w:p>
          <w:p w:rsidR="00D3458F" w:rsidRPr="00393B5E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B5E">
              <w:rPr>
                <w:rFonts w:ascii="Times New Roman" w:hAnsi="Times New Roman"/>
                <w:sz w:val="20"/>
                <w:szCs w:val="20"/>
              </w:rPr>
              <w:t>(в том числе разработка проектной документации)</w:t>
            </w:r>
          </w:p>
          <w:p w:rsidR="00D3458F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3770,0</w:t>
            </w:r>
          </w:p>
        </w:tc>
        <w:tc>
          <w:tcPr>
            <w:tcW w:w="1134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3770,0</w:t>
            </w:r>
          </w:p>
        </w:tc>
        <w:tc>
          <w:tcPr>
            <w:tcW w:w="992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Замена, ремонт электропроводки, силовых электроустановок в организациях:</w:t>
            </w:r>
          </w:p>
        </w:tc>
        <w:tc>
          <w:tcPr>
            <w:tcW w:w="992" w:type="dxa"/>
            <w:vMerge w:val="restart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170,0</w:t>
            </w:r>
          </w:p>
        </w:tc>
        <w:tc>
          <w:tcPr>
            <w:tcW w:w="1134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170,0</w:t>
            </w:r>
          </w:p>
        </w:tc>
        <w:tc>
          <w:tcPr>
            <w:tcW w:w="992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1500,0</w:t>
            </w:r>
          </w:p>
        </w:tc>
        <w:tc>
          <w:tcPr>
            <w:tcW w:w="1134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1500,0</w:t>
            </w:r>
          </w:p>
        </w:tc>
        <w:tc>
          <w:tcPr>
            <w:tcW w:w="992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C56EFF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1500,0</w:t>
            </w:r>
          </w:p>
        </w:tc>
        <w:tc>
          <w:tcPr>
            <w:tcW w:w="1134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1500,0</w:t>
            </w:r>
          </w:p>
        </w:tc>
        <w:tc>
          <w:tcPr>
            <w:tcW w:w="992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C56EFF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D3458F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области, подведомственные учреждения</w:t>
            </w: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Министерство</w:t>
            </w: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культуры и туризма Пензенской области и подведомственные учреждения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rPr>
          <w:trHeight w:val="161"/>
        </w:trPr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rPr>
          <w:trHeight w:val="219"/>
        </w:trPr>
        <w:tc>
          <w:tcPr>
            <w:tcW w:w="773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 w:val="restart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1.2.3.</w:t>
            </w: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Приобретение, монтаж, ввод в эксплуатацию автономных источников электроснабжения </w:t>
            </w: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(в том числе разработка проектной документации)</w:t>
            </w: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3500,0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3500,0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Оснащение медицинских организаций государственной системы здравоохранения автономными источниками питания:</w:t>
            </w:r>
          </w:p>
        </w:tc>
        <w:tc>
          <w:tcPr>
            <w:tcW w:w="992" w:type="dxa"/>
            <w:vMerge w:val="restart"/>
          </w:tcPr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93B5E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1800,0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1800,0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Оснащение образовательных организаций автономными источниками питания:</w:t>
            </w: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710,0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rPr>
          <w:trHeight w:val="152"/>
        </w:trPr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93B5E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rPr>
          <w:trHeight w:val="70"/>
        </w:trPr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 w:val="restart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1.2.4.</w:t>
            </w:r>
          </w:p>
        </w:tc>
        <w:tc>
          <w:tcPr>
            <w:tcW w:w="2630" w:type="dxa"/>
            <w:vMerge w:val="restart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Приобретение сре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дств сп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>асения и эвакуации для сотрудников и обслуживаемого контингента учреждений</w:t>
            </w:r>
          </w:p>
        </w:tc>
        <w:tc>
          <w:tcPr>
            <w:tcW w:w="2551" w:type="dxa"/>
            <w:vMerge w:val="restart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1140,0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1140,0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Оснащение организаций средствами спасения:</w:t>
            </w:r>
          </w:p>
        </w:tc>
        <w:tc>
          <w:tcPr>
            <w:tcW w:w="992" w:type="dxa"/>
            <w:vMerge w:val="restart"/>
          </w:tcPr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1.2.</w:t>
            </w: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240,0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240,0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3458F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области, подведомственные учреждения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rPr>
          <w:trHeight w:val="70"/>
        </w:trPr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836BD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836BD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836BDC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836BDC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836BDC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 w:val="restart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1.2.5.</w:t>
            </w: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</w:t>
            </w:r>
            <w:r w:rsidRPr="00823FC9">
              <w:rPr>
                <w:rFonts w:ascii="Times New Roman" w:hAnsi="Times New Roman"/>
                <w:spacing w:val="-8"/>
                <w:sz w:val="20"/>
                <w:szCs w:val="20"/>
              </w:rPr>
              <w:t>дверей, отсекающих лестнич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>ные марши от поэтажных коридоров (в том числе разработка проектной документации)</w:t>
            </w: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4950,0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4950,0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Приведение организаций в соответствие с НП пожарной безопасности:</w:t>
            </w:r>
          </w:p>
        </w:tc>
        <w:tc>
          <w:tcPr>
            <w:tcW w:w="992" w:type="dxa"/>
            <w:vMerge w:val="restart"/>
          </w:tcPr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1.2.</w:t>
            </w: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3000,0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3000,0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950,0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950,0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 и подведомственные учреждения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201,5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201,5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201,5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201,5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rPr>
          <w:trHeight w:val="233"/>
        </w:trPr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 w:val="restart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1.2.6.</w:t>
            </w: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водоисточников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(в том числе разработка проектной документации)</w:t>
            </w: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3400,0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3400,0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Ремонт систем противопожарного водоснабжения:</w:t>
            </w:r>
          </w:p>
        </w:tc>
        <w:tc>
          <w:tcPr>
            <w:tcW w:w="992" w:type="dxa"/>
            <w:vMerge w:val="restart"/>
          </w:tcPr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A14D8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  <w:p w:rsidR="00D3458F" w:rsidRPr="00823FC9" w:rsidRDefault="00D3458F" w:rsidP="008A14D8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700,0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700,0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1100,0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1100,0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1100,0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1100,0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труда, социальной защиты и демографии </w:t>
            </w: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190,0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190,0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190,0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190,0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орг.</w:t>
            </w: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области, подведомственные учреждения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286,3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286,3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165A3D">
            <w:pPr>
              <w:widowControl/>
              <w:spacing w:after="20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286,3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286,3</w:t>
            </w:r>
          </w:p>
        </w:tc>
        <w:tc>
          <w:tcPr>
            <w:tcW w:w="992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165A3D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5 орг. </w:t>
            </w: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3461C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c>
          <w:tcPr>
            <w:tcW w:w="773" w:type="dxa"/>
            <w:vMerge/>
          </w:tcPr>
          <w:p w:rsidR="00D3458F" w:rsidRPr="00823FC9" w:rsidRDefault="00D3458F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3461C3">
            <w:pPr>
              <w:widowControl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458F" w:rsidRPr="00823FC9" w:rsidTr="00836BDC">
        <w:trPr>
          <w:trHeight w:val="70"/>
        </w:trPr>
        <w:tc>
          <w:tcPr>
            <w:tcW w:w="773" w:type="dxa"/>
            <w:vMerge/>
          </w:tcPr>
          <w:p w:rsidR="00D3458F" w:rsidRPr="00823FC9" w:rsidRDefault="00D3458F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3458F" w:rsidRPr="00823FC9" w:rsidRDefault="00D3458F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3458F" w:rsidRPr="00823FC9" w:rsidRDefault="00D3458F" w:rsidP="003461C3">
            <w:pPr>
              <w:widowControl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3458F" w:rsidRPr="00823FC9" w:rsidRDefault="00D3458F" w:rsidP="003461C3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3458F" w:rsidRPr="00823FC9" w:rsidRDefault="00D3458F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c>
          <w:tcPr>
            <w:tcW w:w="773" w:type="dxa"/>
            <w:vMerge w:val="restart"/>
          </w:tcPr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1.2.7.</w:t>
            </w: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Повышение уровня противопожарной защиты государственных организаций (учреждений) Пензенской области</w:t>
            </w: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Министерство физической культуры и спорта Пензенской области, подведомственные учреждения</w:t>
            </w:r>
          </w:p>
        </w:tc>
        <w:tc>
          <w:tcPr>
            <w:tcW w:w="851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992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D25156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1.2.</w:t>
            </w: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D25156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D25156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992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Default="00D25156" w:rsidP="00D25156">
            <w:pPr>
              <w:suppressAutoHyphens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  <w:lang w:eastAsia="ar-SA"/>
              </w:rPr>
              <w:t>Повышение уровня противопожарной защиты на объектах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, подведомственных Министерству </w:t>
            </w:r>
          </w:p>
          <w:p w:rsidR="00D25156" w:rsidRPr="00823FC9" w:rsidRDefault="00D25156" w:rsidP="00D25156">
            <w:pPr>
              <w:suppressAutoHyphens/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физической культуры и спорта Пензенской области:</w:t>
            </w:r>
          </w:p>
          <w:p w:rsidR="00D25156" w:rsidRPr="00823FC9" w:rsidRDefault="00D25156" w:rsidP="00D25156">
            <w:pPr>
              <w:widowControl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доведение до требуемого предела огнестойкости сгораемых конструкций обрешетки кровли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на 2 объектах;</w:t>
            </w:r>
          </w:p>
          <w:p w:rsidR="00D25156" w:rsidRDefault="00D25156" w:rsidP="00D25156">
            <w:pPr>
              <w:widowControl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монтаж автоматической пожарной сигнализации, системы оповещения людей о пожаре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5156" w:rsidRPr="00823FC9" w:rsidRDefault="00D25156" w:rsidP="00D25156">
            <w:pPr>
              <w:widowControl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на 1 объекте; приобретение огнетушителей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242 шт.;</w:t>
            </w:r>
          </w:p>
          <w:p w:rsidR="00D25156" w:rsidRDefault="00D25156" w:rsidP="00D25156">
            <w:pPr>
              <w:suppressAutoHyphens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перезарядка</w:t>
            </w:r>
          </w:p>
          <w:p w:rsidR="00D25156" w:rsidRPr="00823FC9" w:rsidRDefault="00D25156" w:rsidP="00D25156">
            <w:pPr>
              <w:suppressAutoHyphens/>
              <w:autoSpaceDE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огнетушителей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40 шт.;</w:t>
            </w:r>
          </w:p>
          <w:p w:rsidR="00D25156" w:rsidRPr="00823FC9" w:rsidRDefault="00D25156" w:rsidP="00D25156">
            <w:pPr>
              <w:suppressAutoHyphens/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23FC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капитальный ремонт системы вытяжной 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  <w:lang w:eastAsia="ar-SA"/>
              </w:rPr>
              <w:t>противодымной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вентиляции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  <w:r w:rsidRPr="00823FC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на 1 объекте; </w:t>
            </w:r>
          </w:p>
          <w:p w:rsidR="00D25156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23FC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испытание параметров электроустановок (измерение сопротивления изоляции)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-</w:t>
            </w:r>
            <w:r w:rsidRPr="00823FC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на 5 объектах </w:t>
            </w: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D25156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D25156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92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Повышение уровня противопожарной защиты</w:t>
            </w:r>
          </w:p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одного учреждения</w:t>
            </w: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D25156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D25156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92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Повышение уровня противопожарной защиты одного учреждения</w:t>
            </w: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D25156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D25156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1134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1000,0</w:t>
            </w:r>
          </w:p>
        </w:tc>
        <w:tc>
          <w:tcPr>
            <w:tcW w:w="992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D2515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Повышение уровня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противо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>пожарной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защиты одного учреждения</w:t>
            </w: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3461C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25156" w:rsidRPr="00823FC9" w:rsidRDefault="00D25156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</w:t>
            </w:r>
          </w:p>
          <w:p w:rsidR="00D25156" w:rsidRPr="00823FC9" w:rsidRDefault="00D25156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культуры и туризма Пензенской области, подведомственные учреждения</w:t>
            </w:r>
          </w:p>
          <w:p w:rsidR="00D25156" w:rsidRPr="00823FC9" w:rsidRDefault="00D25156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156" w:rsidRPr="00823FC9" w:rsidRDefault="00D25156" w:rsidP="00D25156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333,0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333,0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3461C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Приведение организаций в соответствие с НП пожарной безопасности</w:t>
            </w: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333,0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333,0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 орг.</w:t>
            </w: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 и подведомственные организации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Общестроительные работы по устранению замечаний отдела надзорной деятельности </w:t>
            </w:r>
          </w:p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ГУ МЧС России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 орг.</w:t>
            </w: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after="200"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rPr>
          <w:trHeight w:val="70"/>
        </w:trPr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rPr>
          <w:trHeight w:val="70"/>
        </w:trPr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3461C3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line="20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Задача подпрограммы </w:t>
            </w:r>
            <w:r w:rsidR="009F69E8">
              <w:rPr>
                <w:rFonts w:ascii="Times New Roman" w:hAnsi="Times New Roman"/>
                <w:sz w:val="20"/>
                <w:szCs w:val="20"/>
              </w:rPr>
              <w:t>-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обеспечение готовности к реагированию сил и средств Пензенской территориальной подсистемы единой государственной системы предупреждения и ликвидации чрезвычайных ситуаций для защиты населения и территорий от чрезвычайных ситуаций, пожаров и происшествий на водных объектах, обеспечение безопасности населения в местах массового отдыха на водных объектах</w:t>
            </w:r>
          </w:p>
        </w:tc>
      </w:tr>
      <w:tr w:rsidR="00D25156" w:rsidRPr="00823FC9" w:rsidTr="00836BDC">
        <w:tc>
          <w:tcPr>
            <w:tcW w:w="773" w:type="dxa"/>
            <w:vMerge w:val="restart"/>
          </w:tcPr>
          <w:p w:rsidR="00D25156" w:rsidRPr="00823FC9" w:rsidRDefault="00D2515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630" w:type="dxa"/>
            <w:vMerge w:val="restart"/>
          </w:tcPr>
          <w:p w:rsidR="00D25156" w:rsidRPr="00823FC9" w:rsidRDefault="00D25156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1.3. «Формирование </w:t>
            </w:r>
            <w:proofErr w:type="spellStart"/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эффектив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>-ной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системы 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предупреж-дения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, локализации и ликвидации последствий чрезвычайных ситуаций техногенного характера, в том числе локализации и ликвидации аварийных разливов нефти и 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нефте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-продуктов на территории </w:t>
            </w:r>
            <w:r w:rsidRPr="00823FC9">
              <w:rPr>
                <w:rFonts w:ascii="Times New Roman" w:hAnsi="Times New Roman"/>
                <w:sz w:val="20"/>
                <w:szCs w:val="20"/>
              </w:rPr>
              <w:br/>
              <w:t>Пензенской области»</w:t>
            </w:r>
          </w:p>
        </w:tc>
        <w:tc>
          <w:tcPr>
            <w:tcW w:w="2551" w:type="dxa"/>
            <w:vMerge w:val="restart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 w:val="restart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1., 1.1.</w:t>
            </w:r>
          </w:p>
        </w:tc>
      </w:tr>
      <w:tr w:rsidR="00D25156" w:rsidRPr="00823FC9" w:rsidTr="00836BDC"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D25156" w:rsidRPr="00823FC9" w:rsidRDefault="00D25156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rPr>
          <w:trHeight w:val="679"/>
        </w:trPr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D25156" w:rsidRPr="00823FC9" w:rsidRDefault="00D25156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rPr>
          <w:trHeight w:val="70"/>
        </w:trPr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156" w:rsidRPr="00823FC9" w:rsidTr="00836BDC">
        <w:trPr>
          <w:trHeight w:val="70"/>
        </w:trPr>
        <w:tc>
          <w:tcPr>
            <w:tcW w:w="773" w:type="dxa"/>
            <w:vMerge/>
          </w:tcPr>
          <w:p w:rsidR="00D25156" w:rsidRPr="00823FC9" w:rsidRDefault="00D2515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D25156" w:rsidRPr="00823FC9" w:rsidRDefault="00D2515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5156" w:rsidRPr="00823FC9" w:rsidRDefault="00D25156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D25156" w:rsidRPr="00823FC9" w:rsidRDefault="00D25156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D25156" w:rsidRPr="00823FC9" w:rsidRDefault="00D25156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25156" w:rsidRPr="00823FC9" w:rsidRDefault="00D25156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B4425E" w:rsidRPr="00823FC9" w:rsidTr="00836BDC">
        <w:tc>
          <w:tcPr>
            <w:tcW w:w="773" w:type="dxa"/>
            <w:vMerge w:val="restart"/>
          </w:tcPr>
          <w:p w:rsidR="00B4425E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1.3.1.</w:t>
            </w:r>
          </w:p>
          <w:p w:rsidR="00B4425E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425E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425E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425E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425E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425E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2551" w:type="dxa"/>
            <w:vMerge w:val="restart"/>
          </w:tcPr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Пензенской области, </w:t>
            </w:r>
          </w:p>
          <w:p w:rsidR="00B4425E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Приобретение спецтехники и оборудования, применяемого для выполнения аварийно-спасательных и других неотложных работ и работ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992" w:type="dxa"/>
            <w:vMerge w:val="restart"/>
          </w:tcPr>
          <w:p w:rsidR="00B4425E" w:rsidRDefault="00B4425E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1.1.</w:t>
            </w:r>
          </w:p>
          <w:p w:rsidR="00B4425E" w:rsidRDefault="00B4425E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425E" w:rsidRDefault="00B4425E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425E" w:rsidRDefault="00B4425E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425E" w:rsidRDefault="00B4425E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425E" w:rsidRDefault="00B4425E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425E" w:rsidRDefault="00B4425E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425E" w:rsidRDefault="00B4425E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4425E" w:rsidRPr="00823FC9" w:rsidRDefault="00B4425E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5E" w:rsidRPr="00823FC9" w:rsidTr="00836BDC">
        <w:tc>
          <w:tcPr>
            <w:tcW w:w="773" w:type="dxa"/>
            <w:vMerge/>
          </w:tcPr>
          <w:p w:rsidR="00B4425E" w:rsidRPr="00823FC9" w:rsidRDefault="00B4425E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B4425E" w:rsidRPr="00823FC9" w:rsidRDefault="00B4425E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4425E" w:rsidRPr="00823FC9" w:rsidRDefault="00B4425E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425E" w:rsidRPr="00823FC9" w:rsidRDefault="00B4425E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5E" w:rsidRPr="00823FC9" w:rsidTr="00836BDC">
        <w:tc>
          <w:tcPr>
            <w:tcW w:w="773" w:type="dxa"/>
            <w:vMerge/>
          </w:tcPr>
          <w:p w:rsidR="00B4425E" w:rsidRPr="00823FC9" w:rsidRDefault="00B4425E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B4425E" w:rsidRPr="00823FC9" w:rsidRDefault="00B4425E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4425E" w:rsidRPr="00823FC9" w:rsidRDefault="00B4425E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425E" w:rsidRPr="00823FC9" w:rsidRDefault="00B4425E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5E" w:rsidRPr="00823FC9" w:rsidTr="00836BDC">
        <w:tc>
          <w:tcPr>
            <w:tcW w:w="773" w:type="dxa"/>
            <w:vMerge/>
          </w:tcPr>
          <w:p w:rsidR="00B4425E" w:rsidRPr="00823FC9" w:rsidRDefault="00B4425E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B4425E" w:rsidRPr="00823FC9" w:rsidRDefault="00B4425E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4425E" w:rsidRPr="00823FC9" w:rsidRDefault="00B4425E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425E" w:rsidRPr="00823FC9" w:rsidRDefault="00B4425E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425E" w:rsidRPr="00823FC9" w:rsidTr="00836BDC">
        <w:tc>
          <w:tcPr>
            <w:tcW w:w="773" w:type="dxa"/>
            <w:vMerge/>
          </w:tcPr>
          <w:p w:rsidR="00B4425E" w:rsidRPr="00823FC9" w:rsidRDefault="00B4425E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B4425E" w:rsidRPr="00823FC9" w:rsidRDefault="00B4425E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4425E" w:rsidRPr="00823FC9" w:rsidRDefault="00B4425E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B4425E" w:rsidRPr="00823FC9" w:rsidRDefault="00B4425E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B4425E" w:rsidRPr="00823FC9" w:rsidRDefault="00B4425E" w:rsidP="003461C3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425E" w:rsidRPr="00823FC9" w:rsidRDefault="00B4425E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 w:val="restart"/>
          </w:tcPr>
          <w:p w:rsidR="003461C3" w:rsidRPr="00D25156" w:rsidRDefault="003461C3" w:rsidP="00506ED8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D25156">
              <w:rPr>
                <w:rFonts w:ascii="Times New Roman" w:hAnsi="Times New Roman"/>
                <w:sz w:val="20"/>
                <w:szCs w:val="20"/>
              </w:rPr>
              <w:t>1.3.2.</w:t>
            </w:r>
          </w:p>
        </w:tc>
        <w:tc>
          <w:tcPr>
            <w:tcW w:w="2630" w:type="dxa"/>
            <w:vMerge w:val="restart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Информирование населения о мерах по предупреждению чрезвычайных ситуаций, сигналах оповещения, действиях по сигналам оповещения</w:t>
            </w:r>
          </w:p>
        </w:tc>
        <w:tc>
          <w:tcPr>
            <w:tcW w:w="2551" w:type="dxa"/>
            <w:vMerge w:val="restart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3461C3" w:rsidRPr="00823FC9" w:rsidRDefault="003461C3" w:rsidP="00506ED8">
            <w:pPr>
              <w:widowControl/>
              <w:jc w:val="center"/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851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Размещение в средствах массовой информации, на официальном сайте заметок о мерах по предупреждению чрезвычайных ситуаций, сигналах оповещения, действиях по сигналам оповещения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widowControl/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506ED8">
            <w:pPr>
              <w:widowControl/>
            </w:pPr>
          </w:p>
        </w:tc>
        <w:tc>
          <w:tcPr>
            <w:tcW w:w="2630" w:type="dxa"/>
            <w:vMerge/>
          </w:tcPr>
          <w:p w:rsidR="003461C3" w:rsidRPr="00823FC9" w:rsidRDefault="003461C3" w:rsidP="00506ED8">
            <w:pPr>
              <w:widowControl/>
            </w:pPr>
          </w:p>
        </w:tc>
        <w:tc>
          <w:tcPr>
            <w:tcW w:w="2551" w:type="dxa"/>
            <w:vMerge/>
          </w:tcPr>
          <w:p w:rsidR="003461C3" w:rsidRPr="00823FC9" w:rsidRDefault="003461C3" w:rsidP="00506ED8">
            <w:pPr>
              <w:widowControl/>
            </w:pPr>
          </w:p>
        </w:tc>
        <w:tc>
          <w:tcPr>
            <w:tcW w:w="851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widowControl/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506ED8">
            <w:pPr>
              <w:widowControl/>
            </w:pPr>
          </w:p>
        </w:tc>
        <w:tc>
          <w:tcPr>
            <w:tcW w:w="2630" w:type="dxa"/>
            <w:vMerge/>
          </w:tcPr>
          <w:p w:rsidR="003461C3" w:rsidRPr="00823FC9" w:rsidRDefault="003461C3" w:rsidP="00506ED8">
            <w:pPr>
              <w:widowControl/>
            </w:pPr>
          </w:p>
        </w:tc>
        <w:tc>
          <w:tcPr>
            <w:tcW w:w="2551" w:type="dxa"/>
            <w:vMerge/>
          </w:tcPr>
          <w:p w:rsidR="003461C3" w:rsidRPr="00823FC9" w:rsidRDefault="003461C3" w:rsidP="00506ED8">
            <w:pPr>
              <w:widowControl/>
            </w:pPr>
          </w:p>
        </w:tc>
        <w:tc>
          <w:tcPr>
            <w:tcW w:w="851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widowControl/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506ED8">
            <w:pPr>
              <w:widowControl/>
            </w:pPr>
          </w:p>
        </w:tc>
        <w:tc>
          <w:tcPr>
            <w:tcW w:w="2630" w:type="dxa"/>
            <w:vMerge/>
          </w:tcPr>
          <w:p w:rsidR="003461C3" w:rsidRPr="00823FC9" w:rsidRDefault="003461C3" w:rsidP="00506ED8">
            <w:pPr>
              <w:widowControl/>
            </w:pPr>
          </w:p>
        </w:tc>
        <w:tc>
          <w:tcPr>
            <w:tcW w:w="2551" w:type="dxa"/>
            <w:vMerge/>
          </w:tcPr>
          <w:p w:rsidR="003461C3" w:rsidRPr="00823FC9" w:rsidRDefault="003461C3" w:rsidP="00506ED8">
            <w:pPr>
              <w:widowControl/>
            </w:pPr>
          </w:p>
        </w:tc>
        <w:tc>
          <w:tcPr>
            <w:tcW w:w="851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widowControl/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506ED8">
            <w:pPr>
              <w:widowControl/>
            </w:pPr>
          </w:p>
        </w:tc>
        <w:tc>
          <w:tcPr>
            <w:tcW w:w="2630" w:type="dxa"/>
            <w:vMerge/>
          </w:tcPr>
          <w:p w:rsidR="003461C3" w:rsidRPr="00823FC9" w:rsidRDefault="003461C3" w:rsidP="00506ED8">
            <w:pPr>
              <w:widowControl/>
            </w:pPr>
          </w:p>
        </w:tc>
        <w:tc>
          <w:tcPr>
            <w:tcW w:w="2551" w:type="dxa"/>
            <w:vMerge/>
          </w:tcPr>
          <w:p w:rsidR="003461C3" w:rsidRPr="00823FC9" w:rsidRDefault="003461C3" w:rsidP="00506ED8">
            <w:pPr>
              <w:widowControl/>
            </w:pPr>
          </w:p>
        </w:tc>
        <w:tc>
          <w:tcPr>
            <w:tcW w:w="851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widowControl/>
            </w:pPr>
          </w:p>
        </w:tc>
      </w:tr>
      <w:tr w:rsidR="003461C3" w:rsidRPr="00823FC9" w:rsidTr="00836BDC">
        <w:trPr>
          <w:trHeight w:val="83"/>
        </w:trPr>
        <w:tc>
          <w:tcPr>
            <w:tcW w:w="773" w:type="dxa"/>
            <w:vMerge w:val="restart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630" w:type="dxa"/>
            <w:vMerge w:val="restart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Основное мероприятие 1.4. "Совершенствование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населения"</w:t>
            </w:r>
          </w:p>
        </w:tc>
        <w:tc>
          <w:tcPr>
            <w:tcW w:w="2551" w:type="dxa"/>
            <w:vMerge w:val="restart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Пензенской области, ГБУ Пензенской области "ППСЦ", Министерство труда, социальной защиты и демографии Пензенской </w:t>
            </w:r>
            <w:r w:rsidRPr="00823FC9">
              <w:rPr>
                <w:rFonts w:ascii="Times New Roman" w:hAnsi="Times New Roman"/>
                <w:spacing w:val="-8"/>
                <w:sz w:val="20"/>
                <w:szCs w:val="20"/>
              </w:rPr>
              <w:t>области, подведомственные учреждения, Министерство</w:t>
            </w:r>
          </w:p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сельского хозяйства Пензенской области, Министерство </w:t>
            </w:r>
            <w:proofErr w:type="spellStart"/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промыш-ленности</w:t>
            </w:r>
            <w:proofErr w:type="spellEnd"/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>, транспорта и инновационной политики Пензенской области</w:t>
            </w:r>
          </w:p>
        </w:tc>
        <w:tc>
          <w:tcPr>
            <w:tcW w:w="851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9153,8</w:t>
            </w:r>
          </w:p>
        </w:tc>
        <w:tc>
          <w:tcPr>
            <w:tcW w:w="1134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9153,8</w:t>
            </w:r>
          </w:p>
        </w:tc>
        <w:tc>
          <w:tcPr>
            <w:tcW w:w="992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506ED8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 w:val="restart"/>
          </w:tcPr>
          <w:p w:rsidR="003461C3" w:rsidRPr="00823FC9" w:rsidRDefault="003461C3" w:rsidP="00506ED8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1., 1.1.</w:t>
            </w: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6253,7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6253,7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rPr>
          <w:trHeight w:val="104"/>
        </w:trPr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966,7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3461C3" w:rsidP="003461C3">
            <w:pPr>
              <w:autoSpaceDE w:val="0"/>
              <w:autoSpaceDN w:val="0"/>
              <w:spacing w:line="233" w:lineRule="auto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461C3" w:rsidRPr="00823FC9" w:rsidTr="00836BDC">
        <w:tc>
          <w:tcPr>
            <w:tcW w:w="773" w:type="dxa"/>
            <w:vMerge w:val="restart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2630" w:type="dxa"/>
            <w:vMerge w:val="restart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</w:t>
            </w:r>
          </w:p>
        </w:tc>
        <w:tc>
          <w:tcPr>
            <w:tcW w:w="2551" w:type="dxa"/>
            <w:vMerge w:val="restart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Министерство</w:t>
            </w:r>
          </w:p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сельского хозяйства Пензенской области</w:t>
            </w: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 w:val="restart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Проведение одного предварительного отбора поставщиков в целях последующего осуществления закупок у них товаров путем проведения запроса котировок на поставку продуктов питания, ежегодно</w:t>
            </w:r>
          </w:p>
        </w:tc>
        <w:tc>
          <w:tcPr>
            <w:tcW w:w="992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</w:t>
            </w: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0,4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 w:val="restart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Проведение одного предварительного отбора поставщиков, исполнителей в целях последующего осуществления закупок у них товаров, услуг путем проведения запроса котировок на поставку вещевого имущества, предметов первой необходимости, оказания услуг по транспорт</w:t>
            </w:r>
          </w:p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ному обеспечению, </w:t>
            </w:r>
          </w:p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EE9" w:rsidRPr="00823FC9" w:rsidTr="00836BDC">
        <w:tc>
          <w:tcPr>
            <w:tcW w:w="773" w:type="dxa"/>
            <w:vMerge w:val="restart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1.4.2.</w:t>
            </w: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Подготовка к пропуску весеннего половодья и летне-осенних паводков</w:t>
            </w: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1134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992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Приобретение специальной техники; информационное обеспечение</w:t>
            </w:r>
          </w:p>
        </w:tc>
        <w:tc>
          <w:tcPr>
            <w:tcW w:w="992" w:type="dxa"/>
            <w:vMerge w:val="restart"/>
          </w:tcPr>
          <w:p w:rsidR="00CB0EE9" w:rsidRPr="00823FC9" w:rsidRDefault="00CB0EE9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</w:t>
            </w:r>
          </w:p>
        </w:tc>
      </w:tr>
      <w:tr w:rsidR="00CB0EE9" w:rsidRPr="00823FC9" w:rsidTr="00836BDC">
        <w:tc>
          <w:tcPr>
            <w:tcW w:w="773" w:type="dxa"/>
            <w:vMerge/>
          </w:tcPr>
          <w:p w:rsidR="00CB0EE9" w:rsidRPr="00823FC9" w:rsidRDefault="00CB0EE9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B0EE9" w:rsidRPr="00823FC9" w:rsidRDefault="00CB0EE9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B0EE9" w:rsidRPr="00823FC9" w:rsidRDefault="00CB0EE9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подвесной лодочный мотор;</w:t>
            </w: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лодка надувная ПВХ;</w:t>
            </w: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снегоход</w:t>
            </w:r>
          </w:p>
        </w:tc>
        <w:tc>
          <w:tcPr>
            <w:tcW w:w="992" w:type="dxa"/>
            <w:vMerge/>
          </w:tcPr>
          <w:p w:rsidR="00CB0EE9" w:rsidRPr="00823FC9" w:rsidRDefault="00CB0EE9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EE9" w:rsidRPr="00823FC9" w:rsidTr="00836BDC">
        <w:tc>
          <w:tcPr>
            <w:tcW w:w="773" w:type="dxa"/>
            <w:vMerge/>
          </w:tcPr>
          <w:p w:rsidR="00CB0EE9" w:rsidRPr="00823FC9" w:rsidRDefault="00CB0EE9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B0EE9" w:rsidRPr="00823FC9" w:rsidRDefault="00CB0EE9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B0EE9" w:rsidRPr="00823FC9" w:rsidRDefault="00CB0EE9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B0EE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 комплекта водолазного и специального снаряжения /</w:t>
            </w:r>
            <w:r w:rsidRPr="00823FC9">
              <w:rPr>
                <w:rFonts w:ascii="Times New Roman" w:hAnsi="Times New Roman"/>
                <w:sz w:val="20"/>
                <w:szCs w:val="20"/>
              </w:rPr>
              <w:br/>
              <w:t xml:space="preserve">1 договор с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Пензенским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ЦГМС </w:t>
            </w: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на предоставление сведений о фактическом состоянии водных объектов в период прохождения весеннего половодья 2020 года</w:t>
            </w:r>
          </w:p>
        </w:tc>
        <w:tc>
          <w:tcPr>
            <w:tcW w:w="992" w:type="dxa"/>
            <w:vMerge/>
          </w:tcPr>
          <w:p w:rsidR="00CB0EE9" w:rsidRPr="00823FC9" w:rsidRDefault="00CB0EE9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EE9" w:rsidRPr="00823FC9" w:rsidTr="00836BDC">
        <w:tc>
          <w:tcPr>
            <w:tcW w:w="773" w:type="dxa"/>
            <w:vMerge/>
          </w:tcPr>
          <w:p w:rsidR="00CB0EE9" w:rsidRPr="00823FC9" w:rsidRDefault="00CB0EE9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B0EE9" w:rsidRPr="00823FC9" w:rsidRDefault="00CB0EE9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B0EE9" w:rsidRPr="00823FC9" w:rsidRDefault="00CB0EE9" w:rsidP="00CB0EE9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B0EE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 комплекта водолазного и специального снаряжения /</w:t>
            </w:r>
            <w:r w:rsidRPr="00823FC9">
              <w:rPr>
                <w:rFonts w:ascii="Times New Roman" w:hAnsi="Times New Roman"/>
                <w:sz w:val="20"/>
                <w:szCs w:val="20"/>
              </w:rPr>
              <w:br/>
              <w:t xml:space="preserve">1 договор с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Пензенским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ЦГМС </w:t>
            </w:r>
          </w:p>
          <w:p w:rsidR="00CB0EE9" w:rsidRPr="00823FC9" w:rsidRDefault="00CB0EE9" w:rsidP="00CB0EE9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на предоставление сведений о фактическом состоянии водных объектов в период прохождения весеннего половодья 2021 года</w:t>
            </w:r>
          </w:p>
        </w:tc>
        <w:tc>
          <w:tcPr>
            <w:tcW w:w="992" w:type="dxa"/>
          </w:tcPr>
          <w:p w:rsidR="00CB0EE9" w:rsidRPr="00823FC9" w:rsidRDefault="00CB0EE9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0EE9" w:rsidRPr="00823FC9" w:rsidTr="00836BDC">
        <w:tc>
          <w:tcPr>
            <w:tcW w:w="773" w:type="dxa"/>
          </w:tcPr>
          <w:p w:rsidR="00CB0EE9" w:rsidRPr="00823FC9" w:rsidRDefault="00CB0EE9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</w:tcPr>
          <w:p w:rsidR="00CB0EE9" w:rsidRPr="00823FC9" w:rsidRDefault="00CB0EE9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B0EE9" w:rsidRPr="00823FC9" w:rsidRDefault="00CB0EE9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B0EE9" w:rsidRPr="00823FC9" w:rsidRDefault="00CB0EE9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CB0EE9" w:rsidRPr="00823FC9" w:rsidRDefault="00CB0EE9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:rsidR="00CB0EE9" w:rsidRPr="00823FC9" w:rsidRDefault="00CB0EE9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:rsidR="00CB0EE9" w:rsidRPr="00823FC9" w:rsidRDefault="00CB0EE9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B0EE9" w:rsidRPr="00823FC9" w:rsidRDefault="00CB0EE9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B0EE9" w:rsidRPr="00823FC9" w:rsidRDefault="00CB0EE9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B0EE9" w:rsidRDefault="00CB0EE9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 комплекта водолазного и специального снаряжения /</w:t>
            </w:r>
            <w:r w:rsidRPr="00823FC9">
              <w:rPr>
                <w:rFonts w:ascii="Times New Roman" w:hAnsi="Times New Roman"/>
                <w:sz w:val="20"/>
                <w:szCs w:val="20"/>
              </w:rPr>
              <w:br/>
              <w:t xml:space="preserve">1 договор с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Пензенским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ЦГМС </w:t>
            </w:r>
          </w:p>
          <w:p w:rsidR="00CB0EE9" w:rsidRPr="00823FC9" w:rsidRDefault="00CB0EE9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на предоставление сведений о фактическом состоянии водных объектов в период прохождения весеннего половодья 2022 года</w:t>
            </w:r>
          </w:p>
        </w:tc>
        <w:tc>
          <w:tcPr>
            <w:tcW w:w="992" w:type="dxa"/>
          </w:tcPr>
          <w:p w:rsidR="00CB0EE9" w:rsidRPr="00823FC9" w:rsidRDefault="00CB0EE9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633A" w:rsidRPr="00823FC9" w:rsidTr="00836BDC">
        <w:tc>
          <w:tcPr>
            <w:tcW w:w="773" w:type="dxa"/>
            <w:vMerge w:val="restart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1.4.3.</w:t>
            </w: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 w:val="restart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Повышение уровня противопожарной защиты государственных учреждений, подведомственных Министерству труда, социальной защиты и демографии </w:t>
            </w:r>
          </w:p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tabs>
                <w:tab w:val="left" w:pos="1860"/>
              </w:tabs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7B633A" w:rsidRPr="00823FC9" w:rsidRDefault="007B633A" w:rsidP="005708FD">
            <w:pPr>
              <w:tabs>
                <w:tab w:val="left" w:pos="1860"/>
              </w:tabs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tabs>
                <w:tab w:val="left" w:pos="1860"/>
              </w:tabs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Министерство труда, социальной защиты и демографии</w:t>
            </w:r>
          </w:p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Пензенской области</w:t>
            </w: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7B633A" w:rsidRPr="00823FC9" w:rsidRDefault="007B633A" w:rsidP="005708FD">
            <w:pPr>
              <w:spacing w:line="228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7153,0</w:t>
            </w:r>
          </w:p>
        </w:tc>
        <w:tc>
          <w:tcPr>
            <w:tcW w:w="1134" w:type="dxa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7153,0</w:t>
            </w:r>
          </w:p>
        </w:tc>
        <w:tc>
          <w:tcPr>
            <w:tcW w:w="992" w:type="dxa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7B633A" w:rsidRPr="00823FC9" w:rsidRDefault="007B633A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</w:t>
            </w:r>
          </w:p>
        </w:tc>
      </w:tr>
      <w:tr w:rsidR="007B633A" w:rsidRPr="00823FC9" w:rsidTr="00836BDC">
        <w:tc>
          <w:tcPr>
            <w:tcW w:w="773" w:type="dxa"/>
            <w:vMerge/>
          </w:tcPr>
          <w:p w:rsidR="007B633A" w:rsidRPr="00823FC9" w:rsidRDefault="007B633A" w:rsidP="005708FD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7B633A" w:rsidRPr="00823FC9" w:rsidRDefault="007B633A" w:rsidP="005708FD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B633A" w:rsidRPr="00823FC9" w:rsidRDefault="007B633A" w:rsidP="005708FD">
            <w:pPr>
              <w:widowControl/>
              <w:spacing w:after="200" w:line="228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5753,5</w:t>
            </w:r>
          </w:p>
        </w:tc>
        <w:tc>
          <w:tcPr>
            <w:tcW w:w="1134" w:type="dxa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5753,5</w:t>
            </w:r>
          </w:p>
        </w:tc>
        <w:tc>
          <w:tcPr>
            <w:tcW w:w="992" w:type="dxa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7B633A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Приобретение:</w:t>
            </w:r>
          </w:p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огнетушителей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>57 шт.,</w:t>
            </w:r>
          </w:p>
          <w:p w:rsidR="007B633A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средств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индивидуальной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защиты - 241 шт.,</w:t>
            </w:r>
          </w:p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пожарных </w:t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извещателей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>295 шт., носилок для эвакуации - 4 шт., знаков эвакуации - 365 шт., пожарных шкафов - 42 шт., противопожарных дверей - 24 шт.,</w:t>
            </w:r>
          </w:p>
          <w:p w:rsidR="007B633A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пожарных рукавов - 29 шт., аккумуляторов для автоматической пожарной сигнализации</w:t>
            </w:r>
          </w:p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(далее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АПС)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8 шт.,</w:t>
            </w:r>
          </w:p>
          <w:p w:rsidR="007B633A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насосов для воды - 2 шт. Перезарядка</w:t>
            </w:r>
          </w:p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огнетушителей - 163 шт.</w:t>
            </w:r>
          </w:p>
          <w:p w:rsidR="007B633A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Установка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речевого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оповещения - 1 шт.</w:t>
            </w:r>
          </w:p>
          <w:p w:rsidR="007B633A" w:rsidRPr="00823FC9" w:rsidRDefault="007B633A" w:rsidP="005708FD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Монтаж АПС - 2 шт.</w:t>
            </w:r>
          </w:p>
        </w:tc>
        <w:tc>
          <w:tcPr>
            <w:tcW w:w="992" w:type="dxa"/>
            <w:vMerge/>
          </w:tcPr>
          <w:p w:rsidR="007B633A" w:rsidRPr="00823FC9" w:rsidRDefault="007B633A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633A" w:rsidRPr="00823FC9" w:rsidTr="00836BDC">
        <w:tc>
          <w:tcPr>
            <w:tcW w:w="773" w:type="dxa"/>
            <w:vMerge/>
          </w:tcPr>
          <w:p w:rsidR="007B633A" w:rsidRPr="00823FC9" w:rsidRDefault="007B633A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7B633A" w:rsidRPr="00823FC9" w:rsidRDefault="007B633A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B633A" w:rsidRPr="00823FC9" w:rsidRDefault="007B633A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B633A" w:rsidRPr="00823FC9" w:rsidRDefault="007B633A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7B633A" w:rsidRPr="00823FC9" w:rsidRDefault="007B633A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466,5</w:t>
            </w:r>
          </w:p>
        </w:tc>
        <w:tc>
          <w:tcPr>
            <w:tcW w:w="1134" w:type="dxa"/>
          </w:tcPr>
          <w:p w:rsidR="007B633A" w:rsidRPr="00823FC9" w:rsidRDefault="007B633A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466,5</w:t>
            </w:r>
          </w:p>
        </w:tc>
        <w:tc>
          <w:tcPr>
            <w:tcW w:w="992" w:type="dxa"/>
          </w:tcPr>
          <w:p w:rsidR="007B633A" w:rsidRPr="00823FC9" w:rsidRDefault="007B633A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B633A" w:rsidRPr="00823FC9" w:rsidRDefault="007B633A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7B633A" w:rsidRPr="00823FC9" w:rsidRDefault="007B633A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7B633A" w:rsidRPr="00823FC9" w:rsidRDefault="007B633A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633A" w:rsidRPr="00823FC9" w:rsidRDefault="007B633A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633A" w:rsidRPr="00823FC9" w:rsidTr="00836BDC">
        <w:tc>
          <w:tcPr>
            <w:tcW w:w="773" w:type="dxa"/>
            <w:vMerge/>
          </w:tcPr>
          <w:p w:rsidR="007B633A" w:rsidRPr="00823FC9" w:rsidRDefault="007B633A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7B633A" w:rsidRPr="00823FC9" w:rsidRDefault="007B633A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B633A" w:rsidRPr="00823FC9" w:rsidRDefault="007B633A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B633A" w:rsidRPr="00823FC9" w:rsidRDefault="007B633A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7B633A" w:rsidRPr="00823FC9" w:rsidRDefault="007B633A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466,5</w:t>
            </w:r>
          </w:p>
        </w:tc>
        <w:tc>
          <w:tcPr>
            <w:tcW w:w="1134" w:type="dxa"/>
          </w:tcPr>
          <w:p w:rsidR="007B633A" w:rsidRPr="00823FC9" w:rsidRDefault="007B633A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466,5</w:t>
            </w:r>
          </w:p>
        </w:tc>
        <w:tc>
          <w:tcPr>
            <w:tcW w:w="992" w:type="dxa"/>
          </w:tcPr>
          <w:p w:rsidR="007B633A" w:rsidRPr="00823FC9" w:rsidRDefault="007B633A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B633A" w:rsidRPr="00823FC9" w:rsidRDefault="007B633A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7B633A" w:rsidRPr="00823FC9" w:rsidRDefault="007B633A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7B633A" w:rsidRPr="00823FC9" w:rsidRDefault="007B633A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633A" w:rsidRPr="00823FC9" w:rsidRDefault="007B633A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633A" w:rsidRPr="00823FC9" w:rsidTr="00836BDC">
        <w:tc>
          <w:tcPr>
            <w:tcW w:w="773" w:type="dxa"/>
            <w:vMerge/>
          </w:tcPr>
          <w:p w:rsidR="007B633A" w:rsidRPr="00823FC9" w:rsidRDefault="007B633A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7B633A" w:rsidRPr="00823FC9" w:rsidRDefault="007B633A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B633A" w:rsidRPr="00823FC9" w:rsidRDefault="007B633A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B633A" w:rsidRPr="00823FC9" w:rsidRDefault="007B633A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7B633A" w:rsidRPr="00823FC9" w:rsidRDefault="007B633A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466,5</w:t>
            </w:r>
          </w:p>
        </w:tc>
        <w:tc>
          <w:tcPr>
            <w:tcW w:w="1134" w:type="dxa"/>
          </w:tcPr>
          <w:p w:rsidR="007B633A" w:rsidRPr="00823FC9" w:rsidRDefault="007B633A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466,5</w:t>
            </w:r>
          </w:p>
        </w:tc>
        <w:tc>
          <w:tcPr>
            <w:tcW w:w="992" w:type="dxa"/>
          </w:tcPr>
          <w:p w:rsidR="007B633A" w:rsidRPr="00823FC9" w:rsidRDefault="007B633A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B633A" w:rsidRPr="00823FC9" w:rsidRDefault="007B633A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7B633A" w:rsidRPr="00823FC9" w:rsidRDefault="007B633A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7B633A" w:rsidRPr="00823FC9" w:rsidRDefault="007B633A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B633A" w:rsidRPr="00823FC9" w:rsidRDefault="007B633A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2630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Основное мероприятие 1.5. "Выполнение государственного задания ГБУ Пензенской области "Пензенский пожарно-спасательный центр"</w:t>
            </w:r>
          </w:p>
        </w:tc>
        <w:tc>
          <w:tcPr>
            <w:tcW w:w="2551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Пензенской области, </w:t>
            </w:r>
          </w:p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spacing w:line="257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8"/>
                <w:sz w:val="20"/>
                <w:szCs w:val="20"/>
              </w:rPr>
              <w:t>426074,7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8"/>
                <w:sz w:val="20"/>
                <w:szCs w:val="20"/>
              </w:rPr>
              <w:t>426074,7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</w:t>
            </w: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101846,6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101846,6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105659,3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105659,3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3461C3" w:rsidRPr="00823FC9" w:rsidRDefault="003461C3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rPr>
          <w:trHeight w:val="70"/>
        </w:trPr>
        <w:tc>
          <w:tcPr>
            <w:tcW w:w="16160" w:type="dxa"/>
            <w:gridSpan w:val="11"/>
          </w:tcPr>
          <w:p w:rsidR="003461C3" w:rsidRPr="00823FC9" w:rsidRDefault="003461C3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461C3" w:rsidRPr="00823FC9" w:rsidTr="00836BDC">
        <w:tc>
          <w:tcPr>
            <w:tcW w:w="773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1.5.1.</w:t>
            </w:r>
          </w:p>
        </w:tc>
        <w:tc>
          <w:tcPr>
            <w:tcW w:w="2630" w:type="dxa"/>
            <w:vMerge w:val="restart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</w:p>
        </w:tc>
        <w:tc>
          <w:tcPr>
            <w:tcW w:w="2551" w:type="dxa"/>
            <w:vMerge w:val="restart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51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461C3" w:rsidRPr="00823FC9" w:rsidRDefault="003461C3" w:rsidP="00ED0C61">
            <w:pPr>
              <w:spacing w:line="216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8"/>
                <w:sz w:val="20"/>
                <w:szCs w:val="20"/>
              </w:rPr>
              <w:t>426074,7</w:t>
            </w:r>
          </w:p>
        </w:tc>
        <w:tc>
          <w:tcPr>
            <w:tcW w:w="1134" w:type="dxa"/>
          </w:tcPr>
          <w:p w:rsidR="003461C3" w:rsidRPr="00823FC9" w:rsidRDefault="003461C3" w:rsidP="00ED0C61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8"/>
                <w:sz w:val="20"/>
                <w:szCs w:val="20"/>
              </w:rPr>
              <w:t>426074,7</w:t>
            </w:r>
          </w:p>
        </w:tc>
        <w:tc>
          <w:tcPr>
            <w:tcW w:w="992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1.</w:t>
            </w: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ED0C61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ED0C61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101846,6</w:t>
            </w:r>
          </w:p>
        </w:tc>
        <w:tc>
          <w:tcPr>
            <w:tcW w:w="1134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101846,6</w:t>
            </w:r>
          </w:p>
        </w:tc>
        <w:tc>
          <w:tcPr>
            <w:tcW w:w="992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(чел./час), показатель 75384. Количество проведенных плановых проверок РАСЦО с подтверждением готовности системы к оповещению населения (ед.), показатель 4.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Количество хранящихся (содержащихся) на складах гражданской обороны СИЗ (ед.), показатель 300800.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Количество регламентных, ремонтных, тестовых работ, профилактических и </w:t>
            </w:r>
            <w:r w:rsidRPr="00823FC9">
              <w:rPr>
                <w:rFonts w:ascii="Times New Roman" w:hAnsi="Times New Roman"/>
                <w:spacing w:val="-6"/>
                <w:sz w:val="20"/>
                <w:szCs w:val="20"/>
              </w:rPr>
              <w:t>аттестационных мероприятий (ед.),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показатель 136. Количество оперативных выездов для проведения поисковых и </w:t>
            </w:r>
            <w:r w:rsidRPr="00823FC9">
              <w:rPr>
                <w:rFonts w:ascii="Times New Roman" w:hAnsi="Times New Roman"/>
                <w:spacing w:val="-6"/>
                <w:sz w:val="20"/>
                <w:szCs w:val="20"/>
              </w:rPr>
              <w:t>аварийно-спасательных работ (ед.),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показатель 563. Количество подготовленных и оснащенных сотрудников в соответствии с приказом </w:t>
            </w:r>
            <w:r w:rsidR="00ED0C61">
              <w:rPr>
                <w:rFonts w:ascii="Times New Roman" w:hAnsi="Times New Roman"/>
                <w:sz w:val="20"/>
                <w:szCs w:val="20"/>
              </w:rPr>
              <w:br/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МЧС России </w:t>
            </w:r>
          </w:p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от 26.09.2007 № 500 (ед.), показатель 95.</w:t>
            </w:r>
          </w:p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ED0C61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ED0C61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105659,3</w:t>
            </w:r>
          </w:p>
        </w:tc>
        <w:tc>
          <w:tcPr>
            <w:tcW w:w="1134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105659,3</w:t>
            </w:r>
          </w:p>
        </w:tc>
        <w:tc>
          <w:tcPr>
            <w:tcW w:w="992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D0C61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(чел./час), показатель 75384. Количество проведенных плановых проверок РАСЦО с подтверждением готовности системы к оповещению населения (ед.), показатель 4. </w:t>
            </w:r>
          </w:p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Количество хранящихся (содержащихся) на складах гражданской обороны </w:t>
            </w:r>
            <w:r w:rsidR="00ED0C61">
              <w:rPr>
                <w:rFonts w:ascii="Times New Roman" w:hAnsi="Times New Roman"/>
                <w:sz w:val="20"/>
                <w:szCs w:val="20"/>
              </w:rPr>
              <w:br/>
            </w:r>
            <w:r w:rsidRPr="00823FC9">
              <w:rPr>
                <w:rFonts w:ascii="Times New Roman" w:hAnsi="Times New Roman"/>
                <w:sz w:val="20"/>
                <w:szCs w:val="20"/>
              </w:rPr>
              <w:t>СИЗ (ед.), показатель 300800.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Количество регламентных, ремонтных, </w:t>
            </w:r>
            <w:r w:rsidRPr="00823FC9">
              <w:rPr>
                <w:rFonts w:ascii="Times New Roman" w:hAnsi="Times New Roman"/>
                <w:spacing w:val="-6"/>
                <w:sz w:val="20"/>
                <w:szCs w:val="20"/>
              </w:rPr>
              <w:t>тестовых работ, профилактических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823FC9">
              <w:rPr>
                <w:rFonts w:ascii="Times New Roman" w:hAnsi="Times New Roman"/>
                <w:spacing w:val="-6"/>
                <w:sz w:val="20"/>
                <w:szCs w:val="20"/>
              </w:rPr>
              <w:t>аттестационных мероприятий (ед.),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показатель 136. Количество оперативных выездов для проведения поисковых и </w:t>
            </w:r>
            <w:r w:rsidRPr="00823FC9">
              <w:rPr>
                <w:rFonts w:ascii="Times New Roman" w:hAnsi="Times New Roman"/>
                <w:spacing w:val="-6"/>
                <w:sz w:val="20"/>
                <w:szCs w:val="20"/>
              </w:rPr>
              <w:t>аварийно-спасательных работ (ед.),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показатель 541. Количество подготовленных и оснащенных сотрудников в соответствии с приказом МЧС России </w:t>
            </w:r>
            <w:r w:rsidRPr="00823FC9">
              <w:rPr>
                <w:rFonts w:ascii="Times New Roman" w:hAnsi="Times New Roman"/>
                <w:sz w:val="20"/>
                <w:szCs w:val="20"/>
              </w:rPr>
              <w:br/>
              <w:t>от 26.09.2007  № 500 (ед.), показатель 95.</w:t>
            </w:r>
          </w:p>
          <w:p w:rsidR="003461C3" w:rsidRPr="00823FC9" w:rsidRDefault="003461C3" w:rsidP="00ED0C61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992" w:type="dxa"/>
            <w:vMerge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ED0C61">
            <w:pPr>
              <w:autoSpaceDE w:val="0"/>
              <w:autoSpaceDN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(чел./час), показатель 75384. Количество проведенных плановых проверок РАСЦО с подтверждением готовности системы к оповещению населения (ед.), показатель 4.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Количество хранящихся (содержащихся) на складах гражданской обороны СИЗ (ед.), показатель 300800.</w:t>
            </w:r>
            <w:proofErr w:type="gramEnd"/>
          </w:p>
          <w:p w:rsidR="00ED0C61" w:rsidRDefault="003461C3" w:rsidP="00ED0C6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Количество регламентных, ремонтных, тестовых работ, профилактических и </w:t>
            </w:r>
            <w:r w:rsidRPr="00823FC9">
              <w:rPr>
                <w:rFonts w:ascii="Times New Roman" w:hAnsi="Times New Roman"/>
                <w:spacing w:val="-6"/>
                <w:sz w:val="20"/>
                <w:szCs w:val="20"/>
              </w:rPr>
              <w:t>аттестационных мероприятий (ед.),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показатель 136. Количество оперативных выездов для проведения поисковых и </w:t>
            </w:r>
            <w:r w:rsidRPr="00823FC9">
              <w:rPr>
                <w:rFonts w:ascii="Times New Roman" w:hAnsi="Times New Roman"/>
                <w:spacing w:val="-6"/>
                <w:sz w:val="20"/>
                <w:szCs w:val="20"/>
              </w:rPr>
              <w:t>аварийно-спасательных работ (ед.),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показатель 541. Количество подготовленных и оснащенных сотрудников в соответствии с приказом </w:t>
            </w:r>
          </w:p>
          <w:p w:rsidR="003461C3" w:rsidRPr="00823FC9" w:rsidRDefault="003461C3" w:rsidP="00ED0C6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МЧС России</w:t>
            </w:r>
          </w:p>
          <w:p w:rsidR="003461C3" w:rsidRPr="00823FC9" w:rsidRDefault="003461C3" w:rsidP="00ED0C6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от 26.09.2007  № 500 (ед.), показатель 95</w:t>
            </w:r>
          </w:p>
          <w:p w:rsidR="003461C3" w:rsidRPr="00823FC9" w:rsidRDefault="003461C3" w:rsidP="00ED0C61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109284,4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Реализация дополнительных профессиональных программ повышения квалификации (чел./час), показатель 75384. Количество проведенных плановых проверок РАСЦО с подтверждением готовности системы к оповещению населения (ед.), показатель 4.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Количество хранящихся (содержащихся) на складах гражданской обороны СИЗ (ед.), показатель 300800.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Количество регламентных, ремонтных, тестовых работ, профилактических и </w:t>
            </w:r>
            <w:r w:rsidRPr="00823FC9">
              <w:rPr>
                <w:rFonts w:ascii="Times New Roman" w:hAnsi="Times New Roman"/>
                <w:spacing w:val="-6"/>
                <w:sz w:val="20"/>
                <w:szCs w:val="20"/>
              </w:rPr>
              <w:t>аттестационных мероприятий (ед.),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показатель 136. Количество оперативных выездов для проведения поисковых и </w:t>
            </w:r>
            <w:r w:rsidRPr="00823FC9">
              <w:rPr>
                <w:rFonts w:ascii="Times New Roman" w:hAnsi="Times New Roman"/>
                <w:spacing w:val="-6"/>
                <w:sz w:val="20"/>
                <w:szCs w:val="20"/>
              </w:rPr>
              <w:t>аварийно-спасательных работ (ед.),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показатель 541. Количество подготовленных и оснащенных сотрудников в соответствии с приказом МЧС России </w:t>
            </w:r>
          </w:p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от 26.09.2007 № 500 (ед.), показатель 95.</w:t>
            </w:r>
          </w:p>
          <w:p w:rsidR="003461C3" w:rsidRPr="00823FC9" w:rsidRDefault="003461C3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992" w:type="dxa"/>
          </w:tcPr>
          <w:p w:rsidR="003461C3" w:rsidRPr="00823FC9" w:rsidRDefault="003461C3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c>
          <w:tcPr>
            <w:tcW w:w="5954" w:type="dxa"/>
            <w:gridSpan w:val="3"/>
            <w:vMerge w:val="restart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 по подпрограмме 1:</w:t>
            </w: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471278,5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471278,5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c>
          <w:tcPr>
            <w:tcW w:w="5954" w:type="dxa"/>
            <w:gridSpan w:val="3"/>
            <w:vMerge/>
          </w:tcPr>
          <w:p w:rsidR="00C40A3C" w:rsidRPr="00823FC9" w:rsidRDefault="00C40A3C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123090,3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123090,3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40A3C" w:rsidRPr="00823FC9" w:rsidRDefault="00C40A3C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c>
          <w:tcPr>
            <w:tcW w:w="5954" w:type="dxa"/>
            <w:gridSpan w:val="3"/>
            <w:vMerge/>
          </w:tcPr>
          <w:p w:rsidR="00C40A3C" w:rsidRPr="00823FC9" w:rsidRDefault="00C40A3C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113646,0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113646,0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40A3C" w:rsidRPr="00823FC9" w:rsidRDefault="00C40A3C" w:rsidP="003461C3">
            <w:pPr>
              <w:widowControl/>
              <w:spacing w:after="200"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rPr>
          <w:trHeight w:val="121"/>
        </w:trPr>
        <w:tc>
          <w:tcPr>
            <w:tcW w:w="5954" w:type="dxa"/>
            <w:gridSpan w:val="3"/>
          </w:tcPr>
          <w:p w:rsidR="00C40A3C" w:rsidRPr="00823FC9" w:rsidRDefault="00C40A3C" w:rsidP="00E441DF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117271,1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117271,1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40A3C" w:rsidRPr="00823FC9" w:rsidRDefault="00C40A3C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c>
          <w:tcPr>
            <w:tcW w:w="5954" w:type="dxa"/>
            <w:gridSpan w:val="3"/>
          </w:tcPr>
          <w:p w:rsidR="00C40A3C" w:rsidRPr="00823FC9" w:rsidRDefault="00C40A3C" w:rsidP="00E441DF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117271,1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117271,1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40A3C" w:rsidRPr="00823FC9" w:rsidRDefault="00C40A3C" w:rsidP="003461C3">
            <w:pPr>
              <w:widowControl/>
              <w:spacing w:line="257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076CAB" w:rsidP="00E441DF">
            <w:pPr>
              <w:autoSpaceDE w:val="0"/>
              <w:autoSpaceDN w:val="0"/>
              <w:spacing w:line="211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157" w:history="1">
              <w:r w:rsidR="003461C3" w:rsidRPr="00823FC9">
                <w:rPr>
                  <w:rFonts w:ascii="Times New Roman" w:hAnsi="Times New Roman"/>
                  <w:sz w:val="20"/>
                  <w:szCs w:val="20"/>
                </w:rPr>
                <w:t>Подпрограмма 2</w:t>
              </w:r>
            </w:hyperlink>
            <w:r w:rsidR="003461C3" w:rsidRPr="00823FC9">
              <w:rPr>
                <w:rFonts w:ascii="Times New Roman" w:hAnsi="Times New Roman"/>
                <w:sz w:val="20"/>
                <w:szCs w:val="20"/>
              </w:rPr>
              <w:t xml:space="preserve"> "Система химической и биологической безопасности Пензенской области"</w:t>
            </w: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3461C3" w:rsidP="00E441DF">
            <w:pPr>
              <w:autoSpaceDE w:val="0"/>
              <w:autoSpaceDN w:val="0"/>
              <w:spacing w:line="211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Цель подпрограммы - достижение приемлемого уровня риска воздействия опасных химических и биологических факторов на биосферу, </w:t>
            </w:r>
            <w:r w:rsidRPr="00823FC9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823FC9">
              <w:rPr>
                <w:rFonts w:ascii="Times New Roman" w:hAnsi="Times New Roman"/>
                <w:sz w:val="20"/>
                <w:szCs w:val="20"/>
              </w:rPr>
              <w:t>техносферу</w:t>
            </w:r>
            <w:proofErr w:type="spell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и экологическую систему Пензенской области</w:t>
            </w: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3461C3" w:rsidP="00E441DF">
            <w:pPr>
              <w:autoSpaceDE w:val="0"/>
              <w:autoSpaceDN w:val="0"/>
              <w:spacing w:line="211" w:lineRule="auto"/>
              <w:jc w:val="center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Задача подпрограммы - 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</w:tr>
      <w:tr w:rsidR="00E441DF" w:rsidRPr="00823FC9" w:rsidTr="00836BDC">
        <w:tc>
          <w:tcPr>
            <w:tcW w:w="773" w:type="dxa"/>
            <w:vMerge w:val="restart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2630" w:type="dxa"/>
            <w:vMerge w:val="restart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2.1 "Повышение защищенности населения и среды его обитания от негативных влияний опасных химических веществ и </w:t>
            </w:r>
          </w:p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биологических агентов"</w:t>
            </w:r>
          </w:p>
        </w:tc>
        <w:tc>
          <w:tcPr>
            <w:tcW w:w="2551" w:type="dxa"/>
            <w:vMerge w:val="restart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</w:t>
            </w:r>
          </w:p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и гражданской защиты населения </w:t>
            </w:r>
          </w:p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области,</w:t>
            </w:r>
          </w:p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ГБУ Пензенской области "ППСЦ", Министерство сельского хозяйства Пензенской области</w:t>
            </w:r>
          </w:p>
        </w:tc>
        <w:tc>
          <w:tcPr>
            <w:tcW w:w="851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1429,2</w:t>
            </w:r>
          </w:p>
        </w:tc>
        <w:tc>
          <w:tcPr>
            <w:tcW w:w="1134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1429,2</w:t>
            </w:r>
          </w:p>
        </w:tc>
        <w:tc>
          <w:tcPr>
            <w:tcW w:w="992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 w:val="restart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E441DF" w:rsidRPr="00823FC9" w:rsidRDefault="00E441DF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2.1., 2.3.</w:t>
            </w:r>
          </w:p>
        </w:tc>
      </w:tr>
      <w:tr w:rsidR="00E441DF" w:rsidRPr="00823FC9" w:rsidTr="00836BDC">
        <w:tc>
          <w:tcPr>
            <w:tcW w:w="773" w:type="dxa"/>
            <w:vMerge/>
          </w:tcPr>
          <w:p w:rsidR="00E441DF" w:rsidRPr="00823FC9" w:rsidRDefault="00E441DF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E441DF" w:rsidRPr="00823FC9" w:rsidRDefault="00E441DF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441DF" w:rsidRPr="00823FC9" w:rsidRDefault="00E441DF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E441DF" w:rsidRPr="00823FC9" w:rsidRDefault="00E441DF" w:rsidP="00E441DF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E441DF" w:rsidRPr="00823FC9" w:rsidRDefault="00E441DF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441DF" w:rsidRPr="00823FC9" w:rsidRDefault="00E441D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1DF" w:rsidRPr="00823FC9" w:rsidTr="00836BDC">
        <w:trPr>
          <w:trHeight w:val="619"/>
        </w:trPr>
        <w:tc>
          <w:tcPr>
            <w:tcW w:w="773" w:type="dxa"/>
            <w:vMerge/>
          </w:tcPr>
          <w:p w:rsidR="00E441DF" w:rsidRPr="00823FC9" w:rsidRDefault="00E441DF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E441DF" w:rsidRPr="00823FC9" w:rsidRDefault="00E441DF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441DF" w:rsidRPr="00823FC9" w:rsidRDefault="00E441DF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E441DF" w:rsidRPr="00823FC9" w:rsidRDefault="00E441DF" w:rsidP="00E441DF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E441DF" w:rsidRPr="00823FC9" w:rsidRDefault="00E441DF" w:rsidP="00E441DF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E441DF" w:rsidRPr="00823FC9" w:rsidRDefault="00E441DF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441DF" w:rsidRPr="00823FC9" w:rsidRDefault="00E441DF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1DF" w:rsidRPr="00823FC9" w:rsidTr="00836BDC">
        <w:tc>
          <w:tcPr>
            <w:tcW w:w="773" w:type="dxa"/>
            <w:vMerge/>
          </w:tcPr>
          <w:p w:rsidR="00E441DF" w:rsidRPr="00823FC9" w:rsidRDefault="00E441DF" w:rsidP="00E441DF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E441DF" w:rsidRPr="00823FC9" w:rsidRDefault="00E441DF" w:rsidP="00E441DF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441DF" w:rsidRPr="00823FC9" w:rsidRDefault="00E441DF" w:rsidP="00E441DF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E441DF" w:rsidRPr="00823FC9" w:rsidRDefault="00E441DF" w:rsidP="00E441DF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E441DF" w:rsidRPr="00823FC9" w:rsidRDefault="00E441DF" w:rsidP="00E441DF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441DF" w:rsidRPr="00823FC9" w:rsidRDefault="00E441DF" w:rsidP="00E441DF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441DF" w:rsidRPr="00823FC9" w:rsidRDefault="00E441DF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1DF" w:rsidRPr="00823FC9" w:rsidTr="00836BDC">
        <w:tc>
          <w:tcPr>
            <w:tcW w:w="773" w:type="dxa"/>
            <w:vMerge/>
          </w:tcPr>
          <w:p w:rsidR="00E441DF" w:rsidRPr="00823FC9" w:rsidRDefault="00E441DF" w:rsidP="00E441DF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E441DF" w:rsidRPr="00823FC9" w:rsidRDefault="00E441DF" w:rsidP="00E441DF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441DF" w:rsidRPr="00823FC9" w:rsidRDefault="00E441DF" w:rsidP="00E441DF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E441DF" w:rsidRPr="00823FC9" w:rsidRDefault="00E441DF" w:rsidP="00E441DF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E441DF" w:rsidRPr="00823FC9" w:rsidRDefault="00E441DF" w:rsidP="00E441DF">
            <w:pPr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441DF" w:rsidRPr="00823FC9" w:rsidRDefault="00E441DF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441DF" w:rsidRPr="00823FC9" w:rsidRDefault="00E441DF" w:rsidP="00E441DF">
            <w:pPr>
              <w:widowControl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441DF" w:rsidRPr="00823FC9" w:rsidRDefault="00E441DF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3461C3" w:rsidP="00E441DF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C40A3C" w:rsidRPr="00823FC9" w:rsidTr="00836BDC">
        <w:tc>
          <w:tcPr>
            <w:tcW w:w="773" w:type="dxa"/>
            <w:vMerge w:val="restart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2.1.1.</w:t>
            </w:r>
          </w:p>
        </w:tc>
        <w:tc>
          <w:tcPr>
            <w:tcW w:w="2630" w:type="dxa"/>
            <w:vMerge w:val="restart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Создание запасов средств индивидуальной защиты населения</w:t>
            </w:r>
          </w:p>
        </w:tc>
        <w:tc>
          <w:tcPr>
            <w:tcW w:w="2551" w:type="dxa"/>
            <w:vMerge w:val="restart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Приобретение средств индивидуальной защиты (далее - СИЗ), </w:t>
            </w:r>
            <w:proofErr w:type="spellStart"/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C40A3C" w:rsidRPr="00823FC9" w:rsidRDefault="00C40A3C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2.3.</w:t>
            </w:r>
          </w:p>
        </w:tc>
      </w:tr>
      <w:tr w:rsidR="00C40A3C" w:rsidRPr="00823FC9" w:rsidTr="00836BDC">
        <w:tc>
          <w:tcPr>
            <w:tcW w:w="773" w:type="dxa"/>
            <w:vMerge/>
          </w:tcPr>
          <w:p w:rsidR="00C40A3C" w:rsidRPr="00823FC9" w:rsidRDefault="00C40A3C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40A3C" w:rsidRPr="00823FC9" w:rsidRDefault="00C40A3C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40A3C" w:rsidRPr="00823FC9" w:rsidRDefault="00C40A3C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40A3C" w:rsidRPr="00823FC9" w:rsidRDefault="00C40A3C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c>
          <w:tcPr>
            <w:tcW w:w="773" w:type="dxa"/>
            <w:vMerge/>
          </w:tcPr>
          <w:p w:rsidR="00C40A3C" w:rsidRPr="00823FC9" w:rsidRDefault="00C40A3C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40A3C" w:rsidRPr="00823FC9" w:rsidRDefault="00C40A3C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40A3C" w:rsidRPr="00823FC9" w:rsidRDefault="00C40A3C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40A3C" w:rsidRPr="00823FC9" w:rsidRDefault="00C40A3C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c>
          <w:tcPr>
            <w:tcW w:w="773" w:type="dxa"/>
            <w:vMerge/>
          </w:tcPr>
          <w:p w:rsidR="00C40A3C" w:rsidRPr="00823FC9" w:rsidRDefault="00C40A3C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40A3C" w:rsidRPr="00823FC9" w:rsidRDefault="00C40A3C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40A3C" w:rsidRPr="00823FC9" w:rsidRDefault="00C40A3C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40A3C" w:rsidRPr="00823FC9" w:rsidRDefault="00C40A3C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c>
          <w:tcPr>
            <w:tcW w:w="773" w:type="dxa"/>
            <w:vMerge/>
          </w:tcPr>
          <w:p w:rsidR="00C40A3C" w:rsidRPr="00823FC9" w:rsidRDefault="00C40A3C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40A3C" w:rsidRPr="00823FC9" w:rsidRDefault="00C40A3C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40A3C" w:rsidRPr="00823FC9" w:rsidRDefault="00C40A3C" w:rsidP="00E441DF">
            <w:pPr>
              <w:widowControl/>
              <w:spacing w:after="20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40A3C" w:rsidRPr="00823FC9" w:rsidRDefault="00C40A3C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c>
          <w:tcPr>
            <w:tcW w:w="773" w:type="dxa"/>
            <w:vMerge w:val="restart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2.1.2.</w:t>
            </w:r>
          </w:p>
        </w:tc>
        <w:tc>
          <w:tcPr>
            <w:tcW w:w="2630" w:type="dxa"/>
            <w:vMerge w:val="restart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Создание запасов материальных средств и средств индивидуальной защиты аварийно-спасательных формирований ГБУ Пензенской области "ППСЦ" для ликвидации чрезвычайных ситуаций</w:t>
            </w:r>
          </w:p>
        </w:tc>
        <w:tc>
          <w:tcPr>
            <w:tcW w:w="2551" w:type="dxa"/>
            <w:vMerge w:val="restart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Пензенской области, </w:t>
            </w:r>
          </w:p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E441D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Приобретение средств защиты органов дыхания на сжатом воздухе (дыхательных аппаратов), защитных костюмов для работы в агрессивных средах, </w:t>
            </w:r>
            <w:proofErr w:type="spellStart"/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C40A3C" w:rsidRPr="00823FC9" w:rsidRDefault="00C40A3C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2.3.</w:t>
            </w:r>
          </w:p>
        </w:tc>
      </w:tr>
      <w:tr w:rsidR="00C40A3C" w:rsidRPr="00823FC9" w:rsidTr="00836BDC">
        <w:tc>
          <w:tcPr>
            <w:tcW w:w="773" w:type="dxa"/>
            <w:vMerge/>
          </w:tcPr>
          <w:p w:rsidR="00C40A3C" w:rsidRPr="00823FC9" w:rsidRDefault="00C40A3C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40A3C" w:rsidRPr="00823FC9" w:rsidRDefault="00C40A3C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40A3C" w:rsidRPr="00823FC9" w:rsidRDefault="00C40A3C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40A3C" w:rsidRPr="00823FC9" w:rsidRDefault="00C40A3C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c>
          <w:tcPr>
            <w:tcW w:w="773" w:type="dxa"/>
            <w:vMerge/>
          </w:tcPr>
          <w:p w:rsidR="00C40A3C" w:rsidRPr="00823FC9" w:rsidRDefault="00C40A3C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40A3C" w:rsidRPr="00823FC9" w:rsidRDefault="00C40A3C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40A3C" w:rsidRPr="00823FC9" w:rsidRDefault="00C40A3C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40A3C" w:rsidRPr="00823FC9" w:rsidRDefault="00C40A3C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c>
          <w:tcPr>
            <w:tcW w:w="773" w:type="dxa"/>
            <w:vMerge/>
          </w:tcPr>
          <w:p w:rsidR="00C40A3C" w:rsidRPr="00823FC9" w:rsidRDefault="00C40A3C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40A3C" w:rsidRPr="00823FC9" w:rsidRDefault="00C40A3C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40A3C" w:rsidRPr="00823FC9" w:rsidRDefault="00C40A3C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40A3C" w:rsidRPr="00823FC9" w:rsidRDefault="00C40A3C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c>
          <w:tcPr>
            <w:tcW w:w="773" w:type="dxa"/>
            <w:vMerge/>
          </w:tcPr>
          <w:p w:rsidR="00C40A3C" w:rsidRPr="00823FC9" w:rsidRDefault="00C40A3C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40A3C" w:rsidRPr="00823FC9" w:rsidRDefault="00C40A3C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40A3C" w:rsidRPr="00823FC9" w:rsidRDefault="00C40A3C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3461C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40A3C" w:rsidRPr="00823FC9" w:rsidRDefault="00C40A3C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c>
          <w:tcPr>
            <w:tcW w:w="773" w:type="dxa"/>
            <w:vMerge w:val="restart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2.1.3.</w:t>
            </w:r>
          </w:p>
        </w:tc>
        <w:tc>
          <w:tcPr>
            <w:tcW w:w="2630" w:type="dxa"/>
            <w:vMerge w:val="restart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2551" w:type="dxa"/>
            <w:vMerge w:val="restart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Pr="00823FC9">
              <w:rPr>
                <w:rFonts w:ascii="Times New Roman" w:hAnsi="Times New Roman"/>
                <w:sz w:val="20"/>
                <w:szCs w:val="20"/>
              </w:rPr>
              <w:br/>
              <w:t>Пензенской области,</w:t>
            </w:r>
          </w:p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851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1429,2</w:t>
            </w:r>
          </w:p>
        </w:tc>
        <w:tc>
          <w:tcPr>
            <w:tcW w:w="1134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1429,2</w:t>
            </w:r>
          </w:p>
        </w:tc>
        <w:tc>
          <w:tcPr>
            <w:tcW w:w="992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Приобретение СИЗ, закладываемых в резерв Правительства Пензенской области, шт., проведение лабораторных испытаний СИЗ, партий</w:t>
            </w:r>
            <w:proofErr w:type="gramEnd"/>
          </w:p>
        </w:tc>
        <w:tc>
          <w:tcPr>
            <w:tcW w:w="992" w:type="dxa"/>
            <w:vMerge w:val="restart"/>
          </w:tcPr>
          <w:p w:rsidR="00C40A3C" w:rsidRPr="00823FC9" w:rsidRDefault="00C40A3C" w:rsidP="0066144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2.3.</w:t>
            </w:r>
          </w:p>
        </w:tc>
      </w:tr>
      <w:tr w:rsidR="00C40A3C" w:rsidRPr="00823FC9" w:rsidTr="00836BDC">
        <w:tc>
          <w:tcPr>
            <w:tcW w:w="773" w:type="dxa"/>
            <w:vMerge/>
          </w:tcPr>
          <w:p w:rsidR="00C40A3C" w:rsidRPr="00823FC9" w:rsidRDefault="00C40A3C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40A3C" w:rsidRPr="00823FC9" w:rsidRDefault="00C40A3C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40A3C" w:rsidRPr="00823FC9" w:rsidRDefault="00C40A3C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C40A3C" w:rsidRPr="00823FC9" w:rsidRDefault="00C40A3C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Проведение лабораторных испытаний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СИЗ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- 30 партий </w:t>
            </w:r>
          </w:p>
        </w:tc>
        <w:tc>
          <w:tcPr>
            <w:tcW w:w="992" w:type="dxa"/>
            <w:vMerge/>
          </w:tcPr>
          <w:p w:rsidR="00C40A3C" w:rsidRPr="00823FC9" w:rsidRDefault="00C40A3C" w:rsidP="00661443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c>
          <w:tcPr>
            <w:tcW w:w="773" w:type="dxa"/>
            <w:vMerge/>
          </w:tcPr>
          <w:p w:rsidR="00C40A3C" w:rsidRPr="00823FC9" w:rsidRDefault="00C40A3C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40A3C" w:rsidRPr="00823FC9" w:rsidRDefault="00C40A3C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40A3C" w:rsidRPr="00823FC9" w:rsidRDefault="00C40A3C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C40A3C" w:rsidRPr="00823FC9" w:rsidRDefault="00C40A3C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C40A3C" w:rsidRPr="00823FC9" w:rsidRDefault="00C40A3C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85 шт.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СИЗ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(гражданских противогазов ГП-7)</w:t>
            </w:r>
          </w:p>
        </w:tc>
        <w:tc>
          <w:tcPr>
            <w:tcW w:w="992" w:type="dxa"/>
            <w:vMerge/>
          </w:tcPr>
          <w:p w:rsidR="00C40A3C" w:rsidRPr="00823FC9" w:rsidRDefault="00C40A3C" w:rsidP="00661443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c>
          <w:tcPr>
            <w:tcW w:w="773" w:type="dxa"/>
            <w:vMerge/>
          </w:tcPr>
          <w:p w:rsidR="00C40A3C" w:rsidRPr="00823FC9" w:rsidRDefault="00C40A3C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40A3C" w:rsidRPr="00823FC9" w:rsidRDefault="00C40A3C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40A3C" w:rsidRPr="00823FC9" w:rsidRDefault="00C40A3C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C40A3C" w:rsidRPr="00823FC9" w:rsidRDefault="00C40A3C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C40A3C" w:rsidRPr="00823FC9" w:rsidRDefault="00C40A3C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83 шт.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СИЗ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(гражданских противогазов ГП-7)</w:t>
            </w:r>
          </w:p>
        </w:tc>
        <w:tc>
          <w:tcPr>
            <w:tcW w:w="992" w:type="dxa"/>
            <w:vMerge/>
          </w:tcPr>
          <w:p w:rsidR="00C40A3C" w:rsidRPr="00823FC9" w:rsidRDefault="00C40A3C" w:rsidP="00661443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A3C" w:rsidRPr="00823FC9" w:rsidTr="00836BDC">
        <w:tc>
          <w:tcPr>
            <w:tcW w:w="773" w:type="dxa"/>
            <w:vMerge/>
          </w:tcPr>
          <w:p w:rsidR="00C40A3C" w:rsidRPr="00823FC9" w:rsidRDefault="00C40A3C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40A3C" w:rsidRPr="00823FC9" w:rsidRDefault="00C40A3C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40A3C" w:rsidRPr="00823FC9" w:rsidRDefault="00C40A3C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C40A3C" w:rsidRPr="00823FC9" w:rsidRDefault="00C40A3C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C40A3C" w:rsidRPr="00823FC9" w:rsidRDefault="00C40A3C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40A3C" w:rsidRPr="00823FC9" w:rsidRDefault="00C40A3C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80 шт.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СИЗ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(гражданских противогазов ГП-7)</w:t>
            </w:r>
          </w:p>
        </w:tc>
        <w:tc>
          <w:tcPr>
            <w:tcW w:w="992" w:type="dxa"/>
            <w:vMerge/>
          </w:tcPr>
          <w:p w:rsidR="00C40A3C" w:rsidRPr="00823FC9" w:rsidRDefault="00C40A3C" w:rsidP="00661443">
            <w:pPr>
              <w:widowControl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050" w:rsidRPr="00823FC9" w:rsidTr="00836BDC">
        <w:tc>
          <w:tcPr>
            <w:tcW w:w="5954" w:type="dxa"/>
            <w:gridSpan w:val="3"/>
            <w:vMerge w:val="restart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 по подпрограмме 2:</w:t>
            </w: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1429,2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1429,2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90050" w:rsidRPr="00823FC9" w:rsidRDefault="00C90050" w:rsidP="0066144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050" w:rsidRPr="00823FC9" w:rsidTr="00836BDC">
        <w:tc>
          <w:tcPr>
            <w:tcW w:w="5954" w:type="dxa"/>
            <w:gridSpan w:val="3"/>
            <w:vMerge/>
          </w:tcPr>
          <w:p w:rsidR="00C90050" w:rsidRPr="00823FC9" w:rsidRDefault="00C90050" w:rsidP="00661443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90050" w:rsidRPr="00823FC9" w:rsidRDefault="00C90050" w:rsidP="0066144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050" w:rsidRPr="00823FC9" w:rsidTr="00836BDC">
        <w:tc>
          <w:tcPr>
            <w:tcW w:w="5954" w:type="dxa"/>
            <w:gridSpan w:val="3"/>
            <w:vMerge/>
          </w:tcPr>
          <w:p w:rsidR="00C90050" w:rsidRPr="00823FC9" w:rsidRDefault="00C90050" w:rsidP="00661443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90050" w:rsidRPr="00823FC9" w:rsidRDefault="00C90050" w:rsidP="0066144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050" w:rsidRPr="00823FC9" w:rsidTr="00836BDC">
        <w:tc>
          <w:tcPr>
            <w:tcW w:w="5954" w:type="dxa"/>
            <w:gridSpan w:val="3"/>
            <w:vMerge/>
          </w:tcPr>
          <w:p w:rsidR="00C90050" w:rsidRPr="00823FC9" w:rsidRDefault="00C90050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90050" w:rsidRPr="00823FC9" w:rsidRDefault="00C90050" w:rsidP="0066144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050" w:rsidRPr="00823FC9" w:rsidTr="00836BDC">
        <w:tc>
          <w:tcPr>
            <w:tcW w:w="5954" w:type="dxa"/>
            <w:gridSpan w:val="3"/>
            <w:vMerge/>
          </w:tcPr>
          <w:p w:rsidR="00C90050" w:rsidRPr="00823FC9" w:rsidRDefault="00C90050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357,3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90050" w:rsidRPr="00823FC9" w:rsidRDefault="00C90050" w:rsidP="0066144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076CAB" w:rsidP="00661443">
            <w:pPr>
              <w:autoSpaceDE w:val="0"/>
              <w:autoSpaceDN w:val="0"/>
              <w:spacing w:line="204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200" w:history="1">
              <w:r w:rsidR="003461C3" w:rsidRPr="00823FC9">
                <w:rPr>
                  <w:rFonts w:ascii="Times New Roman" w:hAnsi="Times New Roman"/>
                  <w:sz w:val="20"/>
                  <w:szCs w:val="20"/>
                </w:rPr>
                <w:t>Подпрограмма 3</w:t>
              </w:r>
            </w:hyperlink>
            <w:r w:rsidR="003461C3" w:rsidRPr="00823FC9">
              <w:rPr>
                <w:rFonts w:ascii="Times New Roman" w:hAnsi="Times New Roman"/>
                <w:sz w:val="20"/>
                <w:szCs w:val="20"/>
              </w:rPr>
              <w:t xml:space="preserve"> "Создание системы обеспечения вызова экстренных оперативных служб по единому номеру "112" в Пензенской области"</w:t>
            </w: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Цель подпрограммы - повышения безопасности населения Пензенской области, снижение социально-экономического ущерба от чрезвычайных ситуаций и </w:t>
            </w:r>
            <w:r w:rsidRPr="00823FC9">
              <w:rPr>
                <w:rFonts w:ascii="Times New Roman" w:hAnsi="Times New Roman"/>
                <w:sz w:val="20"/>
                <w:szCs w:val="20"/>
              </w:rPr>
              <w:br/>
              <w:t>происшествий путем сокращения времени реагирования экстренных оперативных служб при обращениях населения по единому номеру "112"</w:t>
            </w: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Задача подпрограммы - создание, развитие и организация </w:t>
            </w:r>
            <w:proofErr w:type="gramStart"/>
            <w:r w:rsidRPr="00823FC9">
              <w:rPr>
                <w:rFonts w:ascii="Times New Roman" w:hAnsi="Times New Roman"/>
                <w:sz w:val="20"/>
                <w:szCs w:val="20"/>
              </w:rPr>
              <w:t>эксплуатации системы обеспечения вызова экстренных оперативных служб</w:t>
            </w:r>
            <w:proofErr w:type="gramEnd"/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по единому номеру "112" </w:t>
            </w:r>
            <w:r w:rsidRPr="00823FC9">
              <w:rPr>
                <w:rFonts w:ascii="Times New Roman" w:hAnsi="Times New Roman"/>
                <w:sz w:val="20"/>
                <w:szCs w:val="20"/>
              </w:rPr>
              <w:br/>
              <w:t>и проведение информирования населения о создании и функционировании системы-112</w:t>
            </w:r>
          </w:p>
        </w:tc>
      </w:tr>
      <w:tr w:rsidR="00C90050" w:rsidRPr="00823FC9" w:rsidTr="00836BDC">
        <w:tc>
          <w:tcPr>
            <w:tcW w:w="773" w:type="dxa"/>
            <w:vMerge w:val="restart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2630" w:type="dxa"/>
            <w:vMerge w:val="restart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Основное мероприятие 3.1. "Создание информационно-технической инфраструктуры системы-112 на территории Пензенской области"</w:t>
            </w:r>
          </w:p>
        </w:tc>
        <w:tc>
          <w:tcPr>
            <w:tcW w:w="2551" w:type="dxa"/>
            <w:vMerge w:val="restart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</w:p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Пензенской области,</w:t>
            </w:r>
          </w:p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22096,7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22096,7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25766,3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 w:val="restart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C90050" w:rsidRPr="00823FC9" w:rsidRDefault="00C90050" w:rsidP="0066144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3.1., 3.2.</w:t>
            </w:r>
          </w:p>
        </w:tc>
      </w:tr>
      <w:tr w:rsidR="00C90050" w:rsidRPr="00823FC9" w:rsidTr="00836BDC">
        <w:tc>
          <w:tcPr>
            <w:tcW w:w="773" w:type="dxa"/>
            <w:vMerge/>
          </w:tcPr>
          <w:p w:rsidR="00C90050" w:rsidRPr="00823FC9" w:rsidRDefault="00C90050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90050" w:rsidRPr="00823FC9" w:rsidRDefault="00C90050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90050" w:rsidRPr="00823FC9" w:rsidRDefault="00C90050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spacing w:line="204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6648,8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6648,8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90050" w:rsidRPr="00823FC9" w:rsidRDefault="00C90050" w:rsidP="0066144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050" w:rsidRPr="00823FC9" w:rsidTr="00836BDC">
        <w:tc>
          <w:tcPr>
            <w:tcW w:w="773" w:type="dxa"/>
            <w:vMerge/>
          </w:tcPr>
          <w:p w:rsidR="00C90050" w:rsidRPr="00823FC9" w:rsidRDefault="00C90050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90050" w:rsidRPr="00823FC9" w:rsidRDefault="00C90050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90050" w:rsidRPr="00823FC9" w:rsidRDefault="00C90050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  <w:vMerge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90050" w:rsidRPr="00823FC9" w:rsidRDefault="00C90050" w:rsidP="0066144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050" w:rsidRPr="00823FC9" w:rsidTr="00836BDC">
        <w:tc>
          <w:tcPr>
            <w:tcW w:w="773" w:type="dxa"/>
            <w:vMerge/>
          </w:tcPr>
          <w:p w:rsidR="00C90050" w:rsidRPr="00823FC9" w:rsidRDefault="00C90050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90050" w:rsidRPr="00823FC9" w:rsidRDefault="00C90050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90050" w:rsidRPr="00823FC9" w:rsidRDefault="00C90050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90050" w:rsidRPr="00823FC9" w:rsidRDefault="00C90050" w:rsidP="0066144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050" w:rsidRPr="00823FC9" w:rsidTr="00836BDC">
        <w:tc>
          <w:tcPr>
            <w:tcW w:w="773" w:type="dxa"/>
            <w:vMerge/>
          </w:tcPr>
          <w:p w:rsidR="00C90050" w:rsidRPr="00823FC9" w:rsidRDefault="00C90050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C90050" w:rsidRPr="00823FC9" w:rsidRDefault="00C90050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90050" w:rsidRPr="00823FC9" w:rsidRDefault="00C90050" w:rsidP="00661443">
            <w:pPr>
              <w:widowControl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C90050" w:rsidRPr="00823FC9" w:rsidRDefault="00C90050" w:rsidP="00661443">
            <w:pPr>
              <w:autoSpaceDE w:val="0"/>
              <w:autoSpaceDN w:val="0"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90050" w:rsidRPr="00823FC9" w:rsidRDefault="00C90050" w:rsidP="0066144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</w:tr>
      <w:tr w:rsidR="003461C3" w:rsidRPr="00823FC9" w:rsidTr="00836BDC">
        <w:tc>
          <w:tcPr>
            <w:tcW w:w="773" w:type="dxa"/>
            <w:vMerge w:val="restart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3.1.1.</w:t>
            </w:r>
          </w:p>
        </w:tc>
        <w:tc>
          <w:tcPr>
            <w:tcW w:w="2630" w:type="dxa"/>
            <w:vMerge w:val="restart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Создание системы обеспечения вызова экстренных оперативных служб по единому </w:t>
            </w:r>
            <w:r w:rsidR="00E82D96">
              <w:rPr>
                <w:rFonts w:ascii="Times New Roman" w:hAnsi="Times New Roman"/>
                <w:sz w:val="20"/>
                <w:szCs w:val="20"/>
              </w:rPr>
              <w:br/>
            </w:r>
            <w:r w:rsidRPr="00E82D96">
              <w:rPr>
                <w:rFonts w:ascii="Times New Roman" w:hAnsi="Times New Roman"/>
                <w:spacing w:val="-6"/>
                <w:sz w:val="20"/>
                <w:szCs w:val="20"/>
              </w:rPr>
              <w:t>номеру "112" на территории</w:t>
            </w: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Пензенской области.</w:t>
            </w:r>
          </w:p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</w:p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эксплуатации системы обеспечения вызова экстренных оперативных служб по единому номеру "112", обеспечение приема и обработки вызовов</w:t>
            </w:r>
          </w:p>
        </w:tc>
        <w:tc>
          <w:tcPr>
            <w:tcW w:w="2551" w:type="dxa"/>
            <w:vMerge w:val="restart"/>
          </w:tcPr>
          <w:p w:rsidR="00661443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Пензенской области,</w:t>
            </w:r>
          </w:p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851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461C3" w:rsidRPr="00823FC9" w:rsidRDefault="003461C3" w:rsidP="00661443">
            <w:pPr>
              <w:spacing w:line="204" w:lineRule="auto"/>
              <w:jc w:val="center"/>
            </w:pPr>
            <w:r w:rsidRPr="00823FC9">
              <w:rPr>
                <w:rFonts w:ascii="Times New Roman" w:hAnsi="Times New Roman"/>
                <w:sz w:val="20"/>
                <w:szCs w:val="20"/>
              </w:rPr>
              <w:t>22096,7</w:t>
            </w:r>
          </w:p>
        </w:tc>
        <w:tc>
          <w:tcPr>
            <w:tcW w:w="1134" w:type="dxa"/>
          </w:tcPr>
          <w:p w:rsidR="003461C3" w:rsidRPr="00823FC9" w:rsidRDefault="003461C3" w:rsidP="00661443">
            <w:pPr>
              <w:spacing w:line="204" w:lineRule="auto"/>
              <w:jc w:val="center"/>
            </w:pPr>
            <w:r w:rsidRPr="00823FC9">
              <w:rPr>
                <w:rFonts w:ascii="Times New Roman" w:hAnsi="Times New Roman"/>
                <w:sz w:val="20"/>
                <w:szCs w:val="20"/>
              </w:rPr>
              <w:t>22096,7</w:t>
            </w:r>
          </w:p>
        </w:tc>
        <w:tc>
          <w:tcPr>
            <w:tcW w:w="992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25766,30</w:t>
            </w:r>
          </w:p>
        </w:tc>
        <w:tc>
          <w:tcPr>
            <w:tcW w:w="1134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 подведомственного учреждения (центра обработки вызовов Системы-112)</w:t>
            </w:r>
          </w:p>
        </w:tc>
        <w:tc>
          <w:tcPr>
            <w:tcW w:w="992" w:type="dxa"/>
          </w:tcPr>
          <w:p w:rsidR="003461C3" w:rsidRPr="00823FC9" w:rsidRDefault="003461C3" w:rsidP="00661443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3.1.</w:t>
            </w: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661443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661443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661443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3461C3" w:rsidRPr="00823FC9" w:rsidRDefault="003461C3" w:rsidP="00661443">
            <w:pPr>
              <w:spacing w:line="204" w:lineRule="auto"/>
              <w:jc w:val="center"/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6648,8</w:t>
            </w:r>
          </w:p>
        </w:tc>
        <w:tc>
          <w:tcPr>
            <w:tcW w:w="1134" w:type="dxa"/>
          </w:tcPr>
          <w:p w:rsidR="003461C3" w:rsidRPr="00823FC9" w:rsidRDefault="003461C3" w:rsidP="00661443">
            <w:pPr>
              <w:spacing w:line="204" w:lineRule="auto"/>
              <w:jc w:val="center"/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6648,8</w:t>
            </w:r>
          </w:p>
        </w:tc>
        <w:tc>
          <w:tcPr>
            <w:tcW w:w="992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661443">
            <w:pPr>
              <w:spacing w:line="204" w:lineRule="auto"/>
              <w:jc w:val="center"/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1 учреждение</w:t>
            </w:r>
          </w:p>
        </w:tc>
        <w:tc>
          <w:tcPr>
            <w:tcW w:w="992" w:type="dxa"/>
          </w:tcPr>
          <w:p w:rsidR="003461C3" w:rsidRPr="00823FC9" w:rsidRDefault="003461C3" w:rsidP="0066144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661443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661443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661443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3461C3" w:rsidRPr="00823FC9" w:rsidRDefault="003461C3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3461C3" w:rsidRPr="00823FC9" w:rsidRDefault="003461C3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661443">
            <w:pPr>
              <w:spacing w:line="204" w:lineRule="auto"/>
              <w:jc w:val="center"/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учреждение</w:t>
            </w:r>
          </w:p>
        </w:tc>
        <w:tc>
          <w:tcPr>
            <w:tcW w:w="992" w:type="dxa"/>
          </w:tcPr>
          <w:p w:rsidR="003461C3" w:rsidRPr="00823FC9" w:rsidRDefault="003461C3" w:rsidP="0066144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661443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661443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661443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3461C3" w:rsidRPr="00823FC9" w:rsidRDefault="003461C3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3461C3" w:rsidRPr="00823FC9" w:rsidRDefault="003461C3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661443">
            <w:pPr>
              <w:spacing w:line="204" w:lineRule="auto"/>
              <w:jc w:val="center"/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учреждение</w:t>
            </w:r>
          </w:p>
        </w:tc>
        <w:tc>
          <w:tcPr>
            <w:tcW w:w="992" w:type="dxa"/>
          </w:tcPr>
          <w:p w:rsidR="003461C3" w:rsidRPr="00823FC9" w:rsidRDefault="003461C3" w:rsidP="0066144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773" w:type="dxa"/>
            <w:vMerge/>
          </w:tcPr>
          <w:p w:rsidR="003461C3" w:rsidRPr="00823FC9" w:rsidRDefault="003461C3" w:rsidP="00661443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3461C3" w:rsidRPr="00823FC9" w:rsidRDefault="003461C3" w:rsidP="00661443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461C3" w:rsidRPr="00823FC9" w:rsidRDefault="003461C3" w:rsidP="00661443">
            <w:pPr>
              <w:widowControl/>
              <w:spacing w:after="200" w:line="20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3461C3" w:rsidRPr="00823FC9" w:rsidRDefault="003461C3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3461C3" w:rsidRPr="00823FC9" w:rsidRDefault="003461C3" w:rsidP="00661443">
            <w:pPr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461C3" w:rsidRPr="00823FC9" w:rsidRDefault="003461C3" w:rsidP="00661443">
            <w:pPr>
              <w:autoSpaceDE w:val="0"/>
              <w:autoSpaceDN w:val="0"/>
              <w:spacing w:line="20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3461C3" w:rsidRPr="00823FC9" w:rsidRDefault="003461C3" w:rsidP="00661443">
            <w:pPr>
              <w:spacing w:line="204" w:lineRule="auto"/>
              <w:jc w:val="center"/>
            </w:pPr>
            <w:r w:rsidRPr="00823FC9">
              <w:rPr>
                <w:rFonts w:ascii="Times New Roman" w:hAnsi="Times New Roman"/>
                <w:sz w:val="20"/>
                <w:szCs w:val="20"/>
              </w:rPr>
              <w:t>1 учреждение</w:t>
            </w:r>
          </w:p>
        </w:tc>
        <w:tc>
          <w:tcPr>
            <w:tcW w:w="992" w:type="dxa"/>
          </w:tcPr>
          <w:p w:rsidR="003461C3" w:rsidRPr="00823FC9" w:rsidRDefault="003461C3" w:rsidP="00661443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2D96" w:rsidRPr="00823FC9" w:rsidTr="00836BDC">
        <w:tc>
          <w:tcPr>
            <w:tcW w:w="773" w:type="dxa"/>
            <w:vMerge w:val="restart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3.1.2.</w:t>
            </w:r>
          </w:p>
        </w:tc>
        <w:tc>
          <w:tcPr>
            <w:tcW w:w="2630" w:type="dxa"/>
            <w:vMerge w:val="restart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Подготовка и размещение в СМИ информации о функционировании системы-112</w:t>
            </w:r>
          </w:p>
        </w:tc>
        <w:tc>
          <w:tcPr>
            <w:tcW w:w="2551" w:type="dxa"/>
            <w:vMerge w:val="restart"/>
          </w:tcPr>
          <w:p w:rsidR="00E82D96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</w:t>
            </w:r>
          </w:p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 xml:space="preserve"> Пензенской области,</w:t>
            </w:r>
          </w:p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ГБУ Пензенской области "ППСЦ"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Размещение публикаций и информации в печатных СМИ, информационно-телекоммуникационной сети "Интернет", информационных роликов на областных телерадиокомпаниях</w:t>
            </w:r>
          </w:p>
        </w:tc>
        <w:tc>
          <w:tcPr>
            <w:tcW w:w="992" w:type="dxa"/>
            <w:vMerge w:val="restart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№ 3.2.</w:t>
            </w:r>
          </w:p>
        </w:tc>
      </w:tr>
      <w:tr w:rsidR="00E82D96" w:rsidRPr="00823FC9" w:rsidTr="00836BDC">
        <w:tc>
          <w:tcPr>
            <w:tcW w:w="773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992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2D96" w:rsidRPr="00823FC9" w:rsidTr="00836BDC">
        <w:tc>
          <w:tcPr>
            <w:tcW w:w="773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992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2D96" w:rsidRPr="00823FC9" w:rsidTr="00836BDC">
        <w:tc>
          <w:tcPr>
            <w:tcW w:w="773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992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2D96" w:rsidRPr="00823FC9" w:rsidTr="00836BDC">
        <w:tc>
          <w:tcPr>
            <w:tcW w:w="773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10 - публикаций</w:t>
            </w:r>
          </w:p>
        </w:tc>
        <w:tc>
          <w:tcPr>
            <w:tcW w:w="992" w:type="dxa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2D96" w:rsidRPr="00823FC9" w:rsidTr="00836BDC">
        <w:tc>
          <w:tcPr>
            <w:tcW w:w="5954" w:type="dxa"/>
            <w:gridSpan w:val="3"/>
            <w:vMerge w:val="restart"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 по подпрограмме 3: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jc w:val="center"/>
            </w:pPr>
            <w:r w:rsidRPr="00823FC9">
              <w:rPr>
                <w:rFonts w:ascii="Times New Roman" w:hAnsi="Times New Roman"/>
                <w:sz w:val="20"/>
                <w:szCs w:val="20"/>
              </w:rPr>
              <w:t>22096,7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jc w:val="center"/>
            </w:pPr>
            <w:r w:rsidRPr="00823FC9">
              <w:rPr>
                <w:rFonts w:ascii="Times New Roman" w:hAnsi="Times New Roman"/>
                <w:sz w:val="20"/>
                <w:szCs w:val="20"/>
              </w:rPr>
              <w:t>22096,7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2D96" w:rsidRPr="00823FC9" w:rsidTr="00836BDC">
        <w:tc>
          <w:tcPr>
            <w:tcW w:w="5954" w:type="dxa"/>
            <w:gridSpan w:val="3"/>
            <w:vMerge/>
          </w:tcPr>
          <w:p w:rsidR="00E82D96" w:rsidRPr="00823FC9" w:rsidRDefault="00E82D9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jc w:val="center"/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6648,8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jc w:val="center"/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6648,8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2D96" w:rsidRPr="00823FC9" w:rsidTr="00836BDC">
        <w:tc>
          <w:tcPr>
            <w:tcW w:w="5954" w:type="dxa"/>
            <w:gridSpan w:val="3"/>
            <w:vMerge/>
          </w:tcPr>
          <w:p w:rsidR="00E82D96" w:rsidRPr="00823FC9" w:rsidRDefault="00E82D9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2D96" w:rsidRPr="00823FC9" w:rsidTr="00836BDC">
        <w:tc>
          <w:tcPr>
            <w:tcW w:w="5954" w:type="dxa"/>
            <w:gridSpan w:val="3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2D96" w:rsidRPr="00823FC9" w:rsidTr="00836BDC">
        <w:tc>
          <w:tcPr>
            <w:tcW w:w="5954" w:type="dxa"/>
            <w:gridSpan w:val="3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eastAsiaTheme="minorHAnsi" w:hAnsi="Times New Roman"/>
                <w:sz w:val="20"/>
                <w:szCs w:val="20"/>
              </w:rPr>
              <w:t>5149,3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1C3" w:rsidRPr="00823FC9" w:rsidTr="00836BDC">
        <w:tc>
          <w:tcPr>
            <w:tcW w:w="16160" w:type="dxa"/>
            <w:gridSpan w:val="11"/>
          </w:tcPr>
          <w:p w:rsidR="003461C3" w:rsidRPr="00823FC9" w:rsidRDefault="003461C3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Всего по государственной программе:</w:t>
            </w:r>
          </w:p>
        </w:tc>
      </w:tr>
      <w:tr w:rsidR="00E82D96" w:rsidRPr="00823FC9" w:rsidTr="00836BDC">
        <w:tc>
          <w:tcPr>
            <w:tcW w:w="5954" w:type="dxa"/>
            <w:gridSpan w:val="3"/>
            <w:vMerge w:val="restart"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494804,4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494804,4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2D96" w:rsidRPr="00823FC9" w:rsidTr="00836BDC">
        <w:tc>
          <w:tcPr>
            <w:tcW w:w="5954" w:type="dxa"/>
            <w:gridSpan w:val="3"/>
            <w:vMerge/>
          </w:tcPr>
          <w:p w:rsidR="00E82D96" w:rsidRPr="00823FC9" w:rsidRDefault="00E82D9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130096,4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130096,4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2D96" w:rsidRPr="00823FC9" w:rsidTr="00836BDC">
        <w:tc>
          <w:tcPr>
            <w:tcW w:w="5954" w:type="dxa"/>
            <w:gridSpan w:val="3"/>
            <w:vMerge/>
          </w:tcPr>
          <w:p w:rsidR="00E82D96" w:rsidRPr="00823FC9" w:rsidRDefault="00E82D96" w:rsidP="003461C3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119152,6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119152,6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2D96" w:rsidRPr="00823FC9" w:rsidTr="00836BDC">
        <w:tc>
          <w:tcPr>
            <w:tcW w:w="5954" w:type="dxa"/>
            <w:gridSpan w:val="3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122777,7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122777,7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82D96" w:rsidRPr="00823FC9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2D96" w:rsidRPr="00EF0A94" w:rsidTr="00836BDC">
        <w:tc>
          <w:tcPr>
            <w:tcW w:w="5954" w:type="dxa"/>
            <w:gridSpan w:val="3"/>
            <w:vMerge/>
          </w:tcPr>
          <w:p w:rsidR="00E82D96" w:rsidRPr="00823FC9" w:rsidRDefault="00E82D96" w:rsidP="003461C3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122777,7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pacing w:val="-10"/>
                <w:sz w:val="20"/>
                <w:szCs w:val="20"/>
              </w:rPr>
              <w:t>122777,7</w:t>
            </w:r>
          </w:p>
        </w:tc>
        <w:tc>
          <w:tcPr>
            <w:tcW w:w="992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E82D96" w:rsidRPr="00823FC9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E82D96" w:rsidRPr="00EF0A94" w:rsidRDefault="00E82D96" w:rsidP="003461C3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3FC9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3260" w:type="dxa"/>
          </w:tcPr>
          <w:p w:rsidR="00E82D96" w:rsidRPr="00EF0A94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82D96" w:rsidRPr="00EF0A94" w:rsidRDefault="00E82D96" w:rsidP="003461C3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26FF1" w:rsidRPr="00E82D96" w:rsidRDefault="00426FF1" w:rsidP="00E82D96">
      <w:pPr>
        <w:jc w:val="center"/>
        <w:rPr>
          <w:sz w:val="24"/>
          <w:szCs w:val="24"/>
        </w:rPr>
      </w:pPr>
    </w:p>
    <w:p w:rsidR="00E82D96" w:rsidRPr="00E82D96" w:rsidRDefault="00E82D96" w:rsidP="00E82D96">
      <w:pPr>
        <w:jc w:val="center"/>
        <w:rPr>
          <w:sz w:val="24"/>
          <w:szCs w:val="24"/>
        </w:rPr>
      </w:pPr>
    </w:p>
    <w:p w:rsidR="00E82D96" w:rsidRPr="00E82D96" w:rsidRDefault="00E82D96" w:rsidP="00E82D96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</w:t>
      </w:r>
    </w:p>
    <w:sectPr w:rsidR="00E82D96" w:rsidRPr="00E82D96" w:rsidSect="0074422F">
      <w:endnotePr>
        <w:numFmt w:val="decimal"/>
      </w:endnotePr>
      <w:pgSz w:w="16840" w:h="11907" w:orient="landscape" w:code="9"/>
      <w:pgMar w:top="1701" w:right="1134" w:bottom="567" w:left="51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CAB" w:rsidRDefault="00076CAB">
      <w:r>
        <w:separator/>
      </w:r>
    </w:p>
  </w:endnote>
  <w:endnote w:type="continuationSeparator" w:id="0">
    <w:p w:rsidR="00076CAB" w:rsidRDefault="0007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CAB" w:rsidRDefault="00076CA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d:\пк1\пр9\постановления\18.05.19.02.docx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CAB" w:rsidRDefault="00076CAB" w:rsidP="00B363A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d:\пк1\пр9\постановления\18.05.19.02.docx</w:t>
    </w:r>
    <w:r>
      <w:rPr>
        <w:sz w:val="16"/>
      </w:rPr>
      <w:fldChar w:fldCharType="end"/>
    </w:r>
  </w:p>
  <w:p w:rsidR="00076CAB" w:rsidRDefault="00076C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CAB" w:rsidRDefault="00076CAB">
      <w:r>
        <w:separator/>
      </w:r>
    </w:p>
  </w:footnote>
  <w:footnote w:type="continuationSeparator" w:id="0">
    <w:p w:rsidR="00076CAB" w:rsidRDefault="00076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8686584"/>
      <w:docPartObj>
        <w:docPartGallery w:val="Page Numbers (Top of Page)"/>
        <w:docPartUnique/>
      </w:docPartObj>
    </w:sdtPr>
    <w:sdtContent>
      <w:p w:rsidR="00076CAB" w:rsidRDefault="00076CA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838">
          <w:rPr>
            <w:noProof/>
          </w:rPr>
          <w:t>4</w:t>
        </w:r>
        <w:r>
          <w:fldChar w:fldCharType="end"/>
        </w:r>
      </w:p>
    </w:sdtContent>
  </w:sdt>
  <w:p w:rsidR="00076CAB" w:rsidRDefault="00076CA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3517"/>
    <w:multiLevelType w:val="multilevel"/>
    <w:tmpl w:val="E39C636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456C7B7F"/>
    <w:multiLevelType w:val="multilevel"/>
    <w:tmpl w:val="EF9237A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44C2109"/>
    <w:multiLevelType w:val="multilevel"/>
    <w:tmpl w:val="F9B4FB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731651FF"/>
    <w:multiLevelType w:val="multilevel"/>
    <w:tmpl w:val="D8BEA1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7F510EF1"/>
    <w:multiLevelType w:val="multilevel"/>
    <w:tmpl w:val="7E3E8E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9"/>
        </w:tabs>
        <w:ind w:left="3229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6F9"/>
    <w:rsid w:val="00004140"/>
    <w:rsid w:val="00014419"/>
    <w:rsid w:val="0001442C"/>
    <w:rsid w:val="00021B70"/>
    <w:rsid w:val="00023A11"/>
    <w:rsid w:val="00043441"/>
    <w:rsid w:val="00076CAB"/>
    <w:rsid w:val="000B1160"/>
    <w:rsid w:val="000C797C"/>
    <w:rsid w:val="000E003E"/>
    <w:rsid w:val="000F2BFC"/>
    <w:rsid w:val="000F75AD"/>
    <w:rsid w:val="00110DAA"/>
    <w:rsid w:val="0011387C"/>
    <w:rsid w:val="0012039B"/>
    <w:rsid w:val="00142B2F"/>
    <w:rsid w:val="00144E13"/>
    <w:rsid w:val="00154605"/>
    <w:rsid w:val="00165A3D"/>
    <w:rsid w:val="00181B9A"/>
    <w:rsid w:val="00185134"/>
    <w:rsid w:val="00190DEE"/>
    <w:rsid w:val="001A1340"/>
    <w:rsid w:val="001A3EBD"/>
    <w:rsid w:val="001B7A0D"/>
    <w:rsid w:val="001E692E"/>
    <w:rsid w:val="00200480"/>
    <w:rsid w:val="00204F72"/>
    <w:rsid w:val="002338CF"/>
    <w:rsid w:val="00242959"/>
    <w:rsid w:val="0024384B"/>
    <w:rsid w:val="00243FFE"/>
    <w:rsid w:val="002552C9"/>
    <w:rsid w:val="00263627"/>
    <w:rsid w:val="00267266"/>
    <w:rsid w:val="00271AE9"/>
    <w:rsid w:val="002843B9"/>
    <w:rsid w:val="00292646"/>
    <w:rsid w:val="002A2CC8"/>
    <w:rsid w:val="002B39A0"/>
    <w:rsid w:val="002B3E4A"/>
    <w:rsid w:val="002B6B95"/>
    <w:rsid w:val="002E04BF"/>
    <w:rsid w:val="002E3A70"/>
    <w:rsid w:val="002E5144"/>
    <w:rsid w:val="002F252E"/>
    <w:rsid w:val="002F7799"/>
    <w:rsid w:val="00304043"/>
    <w:rsid w:val="0032668E"/>
    <w:rsid w:val="00331E0F"/>
    <w:rsid w:val="003461C3"/>
    <w:rsid w:val="00361371"/>
    <w:rsid w:val="003747D5"/>
    <w:rsid w:val="00391897"/>
    <w:rsid w:val="00393B5E"/>
    <w:rsid w:val="003A4838"/>
    <w:rsid w:val="003B4741"/>
    <w:rsid w:val="003C3D0E"/>
    <w:rsid w:val="003E02AC"/>
    <w:rsid w:val="003E397F"/>
    <w:rsid w:val="003F059C"/>
    <w:rsid w:val="003F4EA4"/>
    <w:rsid w:val="003F5645"/>
    <w:rsid w:val="003F625A"/>
    <w:rsid w:val="004207E1"/>
    <w:rsid w:val="00423F06"/>
    <w:rsid w:val="0042430A"/>
    <w:rsid w:val="00426FF1"/>
    <w:rsid w:val="00437375"/>
    <w:rsid w:val="0044038F"/>
    <w:rsid w:val="004424D5"/>
    <w:rsid w:val="00443F3E"/>
    <w:rsid w:val="00446A2A"/>
    <w:rsid w:val="00457052"/>
    <w:rsid w:val="004743FF"/>
    <w:rsid w:val="0047451C"/>
    <w:rsid w:val="004827C1"/>
    <w:rsid w:val="00485AE6"/>
    <w:rsid w:val="0049121D"/>
    <w:rsid w:val="0049613D"/>
    <w:rsid w:val="004B4375"/>
    <w:rsid w:val="004C171D"/>
    <w:rsid w:val="004C4E6C"/>
    <w:rsid w:val="004D379D"/>
    <w:rsid w:val="004F2F09"/>
    <w:rsid w:val="004F34FF"/>
    <w:rsid w:val="005021A6"/>
    <w:rsid w:val="00506ED8"/>
    <w:rsid w:val="005237B7"/>
    <w:rsid w:val="005375DA"/>
    <w:rsid w:val="0054374E"/>
    <w:rsid w:val="00550AC8"/>
    <w:rsid w:val="00550C37"/>
    <w:rsid w:val="005708FD"/>
    <w:rsid w:val="005A32D7"/>
    <w:rsid w:val="005A5908"/>
    <w:rsid w:val="005D1CCD"/>
    <w:rsid w:val="005D1E18"/>
    <w:rsid w:val="005F24AF"/>
    <w:rsid w:val="006143B5"/>
    <w:rsid w:val="006246CD"/>
    <w:rsid w:val="006373FF"/>
    <w:rsid w:val="00644B53"/>
    <w:rsid w:val="00644EF3"/>
    <w:rsid w:val="00661443"/>
    <w:rsid w:val="006776EA"/>
    <w:rsid w:val="006778C9"/>
    <w:rsid w:val="0069184F"/>
    <w:rsid w:val="006A665A"/>
    <w:rsid w:val="006C683D"/>
    <w:rsid w:val="006D1459"/>
    <w:rsid w:val="006E7D9F"/>
    <w:rsid w:val="006F4247"/>
    <w:rsid w:val="0074074F"/>
    <w:rsid w:val="0074422F"/>
    <w:rsid w:val="00753F02"/>
    <w:rsid w:val="00772648"/>
    <w:rsid w:val="007767E5"/>
    <w:rsid w:val="007B4899"/>
    <w:rsid w:val="007B633A"/>
    <w:rsid w:val="007C13E9"/>
    <w:rsid w:val="007C2C4F"/>
    <w:rsid w:val="007E16F4"/>
    <w:rsid w:val="007E1D3B"/>
    <w:rsid w:val="007F3006"/>
    <w:rsid w:val="007F4952"/>
    <w:rsid w:val="00811F74"/>
    <w:rsid w:val="008217BE"/>
    <w:rsid w:val="00836BDC"/>
    <w:rsid w:val="00841622"/>
    <w:rsid w:val="00856792"/>
    <w:rsid w:val="0086686A"/>
    <w:rsid w:val="00886F02"/>
    <w:rsid w:val="008A14D8"/>
    <w:rsid w:val="008B484C"/>
    <w:rsid w:val="008C6C1A"/>
    <w:rsid w:val="008F2667"/>
    <w:rsid w:val="00913016"/>
    <w:rsid w:val="009723BC"/>
    <w:rsid w:val="00975FB8"/>
    <w:rsid w:val="009975CB"/>
    <w:rsid w:val="009A078C"/>
    <w:rsid w:val="009B4FFE"/>
    <w:rsid w:val="009B7E13"/>
    <w:rsid w:val="009D14EE"/>
    <w:rsid w:val="009D429A"/>
    <w:rsid w:val="009E2103"/>
    <w:rsid w:val="009F28F6"/>
    <w:rsid w:val="009F6690"/>
    <w:rsid w:val="009F69E8"/>
    <w:rsid w:val="009F7164"/>
    <w:rsid w:val="00A01858"/>
    <w:rsid w:val="00A046D9"/>
    <w:rsid w:val="00A23C86"/>
    <w:rsid w:val="00A3055B"/>
    <w:rsid w:val="00A711C9"/>
    <w:rsid w:val="00A81246"/>
    <w:rsid w:val="00A97E4F"/>
    <w:rsid w:val="00AE155F"/>
    <w:rsid w:val="00AE324C"/>
    <w:rsid w:val="00B20D98"/>
    <w:rsid w:val="00B363AE"/>
    <w:rsid w:val="00B4425E"/>
    <w:rsid w:val="00B64D10"/>
    <w:rsid w:val="00B713DD"/>
    <w:rsid w:val="00B7716F"/>
    <w:rsid w:val="00B868B9"/>
    <w:rsid w:val="00B9319D"/>
    <w:rsid w:val="00BA30D0"/>
    <w:rsid w:val="00BA5A70"/>
    <w:rsid w:val="00BB0866"/>
    <w:rsid w:val="00BB1E4D"/>
    <w:rsid w:val="00BB2647"/>
    <w:rsid w:val="00BB6418"/>
    <w:rsid w:val="00BB6A94"/>
    <w:rsid w:val="00BB7E83"/>
    <w:rsid w:val="00BC0F91"/>
    <w:rsid w:val="00BC488B"/>
    <w:rsid w:val="00BF05E2"/>
    <w:rsid w:val="00C40A3C"/>
    <w:rsid w:val="00C43890"/>
    <w:rsid w:val="00C450A6"/>
    <w:rsid w:val="00C518E5"/>
    <w:rsid w:val="00C56EFF"/>
    <w:rsid w:val="00C71EE1"/>
    <w:rsid w:val="00C8257D"/>
    <w:rsid w:val="00C90050"/>
    <w:rsid w:val="00C96F98"/>
    <w:rsid w:val="00CA6F24"/>
    <w:rsid w:val="00CA6FF9"/>
    <w:rsid w:val="00CA7455"/>
    <w:rsid w:val="00CB0EE9"/>
    <w:rsid w:val="00CB39BF"/>
    <w:rsid w:val="00CD4B71"/>
    <w:rsid w:val="00CE4C09"/>
    <w:rsid w:val="00D25156"/>
    <w:rsid w:val="00D3044A"/>
    <w:rsid w:val="00D3458F"/>
    <w:rsid w:val="00D73566"/>
    <w:rsid w:val="00D8348E"/>
    <w:rsid w:val="00D838A5"/>
    <w:rsid w:val="00D85570"/>
    <w:rsid w:val="00D92B08"/>
    <w:rsid w:val="00D96DDC"/>
    <w:rsid w:val="00DC20AB"/>
    <w:rsid w:val="00DD535C"/>
    <w:rsid w:val="00DD74B0"/>
    <w:rsid w:val="00DE4793"/>
    <w:rsid w:val="00E06208"/>
    <w:rsid w:val="00E12C0D"/>
    <w:rsid w:val="00E156F9"/>
    <w:rsid w:val="00E245F7"/>
    <w:rsid w:val="00E30F96"/>
    <w:rsid w:val="00E32333"/>
    <w:rsid w:val="00E441DF"/>
    <w:rsid w:val="00E467D9"/>
    <w:rsid w:val="00E82D96"/>
    <w:rsid w:val="00E931EB"/>
    <w:rsid w:val="00EB7F78"/>
    <w:rsid w:val="00EC498E"/>
    <w:rsid w:val="00ED0C61"/>
    <w:rsid w:val="00EF46C4"/>
    <w:rsid w:val="00F02DD4"/>
    <w:rsid w:val="00F22B88"/>
    <w:rsid w:val="00F26E39"/>
    <w:rsid w:val="00F31B89"/>
    <w:rsid w:val="00F321C6"/>
    <w:rsid w:val="00F326A0"/>
    <w:rsid w:val="00F60841"/>
    <w:rsid w:val="00F62C23"/>
    <w:rsid w:val="00F6387A"/>
    <w:rsid w:val="00F750BF"/>
    <w:rsid w:val="00F873BF"/>
    <w:rsid w:val="00F90F32"/>
    <w:rsid w:val="00F94BAF"/>
    <w:rsid w:val="00FA564D"/>
    <w:rsid w:val="00FB11C4"/>
    <w:rsid w:val="00FB12B7"/>
    <w:rsid w:val="00FB22A9"/>
    <w:rsid w:val="00FB6D40"/>
    <w:rsid w:val="00FC3E3A"/>
    <w:rsid w:val="00FC4F89"/>
    <w:rsid w:val="00FD6D7B"/>
    <w:rsid w:val="00FD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156F9"/>
    <w:pPr>
      <w:ind w:left="720"/>
      <w:contextualSpacing/>
    </w:pPr>
  </w:style>
  <w:style w:type="paragraph" w:styleId="ab">
    <w:name w:val="Normal (Web)"/>
    <w:basedOn w:val="a"/>
    <w:rsid w:val="00E156F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E156F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c">
    <w:name w:val="Table Grid"/>
    <w:basedOn w:val="a1"/>
    <w:uiPriority w:val="39"/>
    <w:rsid w:val="00E156F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156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40">
    <w:name w:val="Заголовок 4 Знак"/>
    <w:link w:val="4"/>
    <w:rsid w:val="003461C3"/>
    <w:rPr>
      <w:sz w:val="28"/>
    </w:rPr>
  </w:style>
  <w:style w:type="character" w:customStyle="1" w:styleId="10">
    <w:name w:val="Заголовок 1 Знак"/>
    <w:link w:val="1"/>
    <w:rsid w:val="003461C3"/>
    <w:rPr>
      <w:sz w:val="24"/>
    </w:rPr>
  </w:style>
  <w:style w:type="character" w:customStyle="1" w:styleId="30">
    <w:name w:val="Заголовок 3 Знак"/>
    <w:link w:val="3"/>
    <w:rsid w:val="003461C3"/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3461C3"/>
  </w:style>
  <w:style w:type="character" w:customStyle="1" w:styleId="a6">
    <w:name w:val="Нижний колонтитул Знак"/>
    <w:link w:val="a5"/>
    <w:rsid w:val="003461C3"/>
  </w:style>
  <w:style w:type="paragraph" w:customStyle="1" w:styleId="ConsTitle">
    <w:name w:val="ConsTitle"/>
    <w:rsid w:val="003461C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ing">
    <w:name w:val="Heading"/>
    <w:rsid w:val="003461C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3461C3"/>
  </w:style>
  <w:style w:type="character" w:styleId="ad">
    <w:name w:val="Hyperlink"/>
    <w:uiPriority w:val="99"/>
    <w:unhideWhenUsed/>
    <w:rsid w:val="003461C3"/>
    <w:rPr>
      <w:color w:val="0000FF"/>
      <w:u w:val="single"/>
    </w:rPr>
  </w:style>
  <w:style w:type="character" w:styleId="ae">
    <w:name w:val="FollowedHyperlink"/>
    <w:uiPriority w:val="99"/>
    <w:unhideWhenUsed/>
    <w:rsid w:val="003461C3"/>
    <w:rPr>
      <w:color w:val="800080"/>
      <w:u w:val="single"/>
    </w:rPr>
  </w:style>
  <w:style w:type="paragraph" w:customStyle="1" w:styleId="msonormal0">
    <w:name w:val="msonormal"/>
    <w:basedOn w:val="a"/>
    <w:rsid w:val="003461C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70">
    <w:name w:val="xl70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3461C3"/>
  </w:style>
  <w:style w:type="paragraph" w:customStyle="1" w:styleId="xl83">
    <w:name w:val="xl83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3461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3461C3"/>
    <w:pPr>
      <w:widowControl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3461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3461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3">
    <w:name w:val="xl63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numbering" w:customStyle="1" w:styleId="21">
    <w:name w:val="Нет списка2"/>
    <w:next w:val="a2"/>
    <w:uiPriority w:val="99"/>
    <w:semiHidden/>
    <w:unhideWhenUsed/>
    <w:rsid w:val="003461C3"/>
  </w:style>
  <w:style w:type="paragraph" w:customStyle="1" w:styleId="font5">
    <w:name w:val="font5"/>
    <w:basedOn w:val="a"/>
    <w:rsid w:val="003461C3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3461C3"/>
    <w:pPr>
      <w:widowControl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7">
    <w:name w:val="xl97"/>
    <w:basedOn w:val="a"/>
    <w:rsid w:val="003461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0">
    <w:name w:val="xl100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a"/>
    <w:rsid w:val="003461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3461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3461C3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3461C3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3461C3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3461C3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3461C3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3461C3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3461C3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3461C3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3461C3"/>
    <w:pPr>
      <w:widowControl/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3461C3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3461C3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3461C3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3461C3"/>
    <w:pPr>
      <w:widowControl/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0">
    <w:name w:val="xl120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1">
    <w:name w:val="xl121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numbering" w:customStyle="1" w:styleId="31">
    <w:name w:val="Нет списка3"/>
    <w:next w:val="a2"/>
    <w:uiPriority w:val="99"/>
    <w:semiHidden/>
    <w:unhideWhenUsed/>
    <w:rsid w:val="003461C3"/>
  </w:style>
  <w:style w:type="paragraph" w:customStyle="1" w:styleId="ConsPlusNonformat">
    <w:name w:val="ConsPlusNonformat"/>
    <w:rsid w:val="003461C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3461C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61C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3461C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61C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61C3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41">
    <w:name w:val="Нет списка4"/>
    <w:next w:val="a2"/>
    <w:uiPriority w:val="99"/>
    <w:semiHidden/>
    <w:unhideWhenUsed/>
    <w:rsid w:val="003461C3"/>
  </w:style>
  <w:style w:type="character" w:styleId="af">
    <w:name w:val="annotation reference"/>
    <w:basedOn w:val="a0"/>
    <w:unhideWhenUsed/>
    <w:rsid w:val="003461C3"/>
    <w:rPr>
      <w:sz w:val="16"/>
      <w:szCs w:val="16"/>
    </w:rPr>
  </w:style>
  <w:style w:type="paragraph" w:styleId="af0">
    <w:name w:val="annotation text"/>
    <w:basedOn w:val="a"/>
    <w:link w:val="af1"/>
    <w:unhideWhenUsed/>
    <w:rsid w:val="003461C3"/>
  </w:style>
  <w:style w:type="character" w:customStyle="1" w:styleId="af1">
    <w:name w:val="Текст примечания Знак"/>
    <w:basedOn w:val="a0"/>
    <w:link w:val="af0"/>
    <w:rsid w:val="003461C3"/>
  </w:style>
  <w:style w:type="paragraph" w:styleId="af2">
    <w:name w:val="annotation subject"/>
    <w:basedOn w:val="af0"/>
    <w:next w:val="af0"/>
    <w:link w:val="af3"/>
    <w:unhideWhenUsed/>
    <w:rsid w:val="003461C3"/>
    <w:rPr>
      <w:b/>
      <w:bCs/>
    </w:rPr>
  </w:style>
  <w:style w:type="character" w:customStyle="1" w:styleId="af3">
    <w:name w:val="Тема примечания Знак"/>
    <w:basedOn w:val="af1"/>
    <w:link w:val="af2"/>
    <w:rsid w:val="003461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156F9"/>
    <w:pPr>
      <w:ind w:left="720"/>
      <w:contextualSpacing/>
    </w:pPr>
  </w:style>
  <w:style w:type="paragraph" w:styleId="ab">
    <w:name w:val="Normal (Web)"/>
    <w:basedOn w:val="a"/>
    <w:rsid w:val="00E156F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E156F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c">
    <w:name w:val="Table Grid"/>
    <w:basedOn w:val="a1"/>
    <w:uiPriority w:val="39"/>
    <w:rsid w:val="00E156F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156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40">
    <w:name w:val="Заголовок 4 Знак"/>
    <w:link w:val="4"/>
    <w:rsid w:val="003461C3"/>
    <w:rPr>
      <w:sz w:val="28"/>
    </w:rPr>
  </w:style>
  <w:style w:type="character" w:customStyle="1" w:styleId="10">
    <w:name w:val="Заголовок 1 Знак"/>
    <w:link w:val="1"/>
    <w:rsid w:val="003461C3"/>
    <w:rPr>
      <w:sz w:val="24"/>
    </w:rPr>
  </w:style>
  <w:style w:type="character" w:customStyle="1" w:styleId="30">
    <w:name w:val="Заголовок 3 Знак"/>
    <w:link w:val="3"/>
    <w:rsid w:val="003461C3"/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3461C3"/>
  </w:style>
  <w:style w:type="character" w:customStyle="1" w:styleId="a6">
    <w:name w:val="Нижний колонтитул Знак"/>
    <w:link w:val="a5"/>
    <w:rsid w:val="003461C3"/>
  </w:style>
  <w:style w:type="paragraph" w:customStyle="1" w:styleId="ConsTitle">
    <w:name w:val="ConsTitle"/>
    <w:rsid w:val="003461C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ing">
    <w:name w:val="Heading"/>
    <w:rsid w:val="003461C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3461C3"/>
  </w:style>
  <w:style w:type="character" w:styleId="ad">
    <w:name w:val="Hyperlink"/>
    <w:uiPriority w:val="99"/>
    <w:unhideWhenUsed/>
    <w:rsid w:val="003461C3"/>
    <w:rPr>
      <w:color w:val="0000FF"/>
      <w:u w:val="single"/>
    </w:rPr>
  </w:style>
  <w:style w:type="character" w:styleId="ae">
    <w:name w:val="FollowedHyperlink"/>
    <w:uiPriority w:val="99"/>
    <w:unhideWhenUsed/>
    <w:rsid w:val="003461C3"/>
    <w:rPr>
      <w:color w:val="800080"/>
      <w:u w:val="single"/>
    </w:rPr>
  </w:style>
  <w:style w:type="paragraph" w:customStyle="1" w:styleId="msonormal0">
    <w:name w:val="msonormal"/>
    <w:basedOn w:val="a"/>
    <w:rsid w:val="003461C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70">
    <w:name w:val="xl70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3461C3"/>
  </w:style>
  <w:style w:type="paragraph" w:customStyle="1" w:styleId="xl83">
    <w:name w:val="xl83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3461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3461C3"/>
    <w:pPr>
      <w:widowControl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3461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3461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3">
    <w:name w:val="xl63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3461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numbering" w:customStyle="1" w:styleId="21">
    <w:name w:val="Нет списка2"/>
    <w:next w:val="a2"/>
    <w:uiPriority w:val="99"/>
    <w:semiHidden/>
    <w:unhideWhenUsed/>
    <w:rsid w:val="003461C3"/>
  </w:style>
  <w:style w:type="paragraph" w:customStyle="1" w:styleId="font5">
    <w:name w:val="font5"/>
    <w:basedOn w:val="a"/>
    <w:rsid w:val="003461C3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3461C3"/>
    <w:pPr>
      <w:widowControl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7">
    <w:name w:val="xl97"/>
    <w:basedOn w:val="a"/>
    <w:rsid w:val="003461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0">
    <w:name w:val="xl100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a"/>
    <w:rsid w:val="003461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3461C3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3461C3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3461C3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3461C3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3461C3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3461C3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3461C3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3461C3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3461C3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3461C3"/>
    <w:pPr>
      <w:widowControl/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3461C3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3461C3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3461C3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3461C3"/>
    <w:pPr>
      <w:widowControl/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0">
    <w:name w:val="xl120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1">
    <w:name w:val="xl121"/>
    <w:basedOn w:val="a"/>
    <w:rsid w:val="003461C3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3461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numbering" w:customStyle="1" w:styleId="31">
    <w:name w:val="Нет списка3"/>
    <w:next w:val="a2"/>
    <w:uiPriority w:val="99"/>
    <w:semiHidden/>
    <w:unhideWhenUsed/>
    <w:rsid w:val="003461C3"/>
  </w:style>
  <w:style w:type="paragraph" w:customStyle="1" w:styleId="ConsPlusNonformat">
    <w:name w:val="ConsPlusNonformat"/>
    <w:rsid w:val="003461C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3461C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61C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3461C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61C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61C3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41">
    <w:name w:val="Нет списка4"/>
    <w:next w:val="a2"/>
    <w:uiPriority w:val="99"/>
    <w:semiHidden/>
    <w:unhideWhenUsed/>
    <w:rsid w:val="003461C3"/>
  </w:style>
  <w:style w:type="character" w:styleId="af">
    <w:name w:val="annotation reference"/>
    <w:basedOn w:val="a0"/>
    <w:unhideWhenUsed/>
    <w:rsid w:val="003461C3"/>
    <w:rPr>
      <w:sz w:val="16"/>
      <w:szCs w:val="16"/>
    </w:rPr>
  </w:style>
  <w:style w:type="paragraph" w:styleId="af0">
    <w:name w:val="annotation text"/>
    <w:basedOn w:val="a"/>
    <w:link w:val="af1"/>
    <w:unhideWhenUsed/>
    <w:rsid w:val="003461C3"/>
  </w:style>
  <w:style w:type="character" w:customStyle="1" w:styleId="af1">
    <w:name w:val="Текст примечания Знак"/>
    <w:basedOn w:val="a0"/>
    <w:link w:val="af0"/>
    <w:rsid w:val="003461C3"/>
  </w:style>
  <w:style w:type="paragraph" w:styleId="af2">
    <w:name w:val="annotation subject"/>
    <w:basedOn w:val="af0"/>
    <w:next w:val="af0"/>
    <w:link w:val="af3"/>
    <w:unhideWhenUsed/>
    <w:rsid w:val="003461C3"/>
    <w:rPr>
      <w:b/>
      <w:bCs/>
    </w:rPr>
  </w:style>
  <w:style w:type="character" w:customStyle="1" w:styleId="af3">
    <w:name w:val="Тема примечания Знак"/>
    <w:basedOn w:val="af1"/>
    <w:link w:val="af2"/>
    <w:rsid w:val="003461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8422263CD29ABC4E97D20E9EDB153599D439178DD6BF11E2E758C214C70FDF219c0O5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88422263CD29ABC4E97D20E9EDB153599D439178DD6BF11E2E758C214C70FDF219c0O5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25E97-4DC6-4197-ACD2-2B799B2DA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65</Pages>
  <Words>16056</Words>
  <Characters>91522</Characters>
  <Application>Microsoft Office Word</Application>
  <DocSecurity>4</DocSecurity>
  <Lines>762</Lines>
  <Paragraphs>214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32</vt:i4>
      </vt:variant>
    </vt:vector>
  </HeadingPairs>
  <TitlesOfParts>
    <vt:vector size="33" baseType="lpstr">
      <vt:lpstr/>
      <vt:lpstr>    Приложение № 1 к постановлению Правительства Пензенской области от 17.05.2019 № </vt:lpstr>
      <vt:lpstr/>
      <vt:lpstr>Приложение № 1</vt:lpstr>
      <vt:lpstr/>
      <vt:lpstr>    </vt:lpstr>
      <vt:lpstr>    Приложение № 2 к постановлению Правительства Пензенской области от 17.05.2019 № </vt:lpstr>
      <vt:lpstr>    </vt:lpstr>
      <vt:lpstr>    Приложение № 3.1</vt:lpstr>
      <vt:lpstr>    Приложение № 3  к постановлению Правительства Пензенской области от  17.05.2019 </vt:lpstr>
      <vt:lpstr>    </vt:lpstr>
      <vt:lpstr>    Приложение № 3.2</vt:lpstr>
      <vt:lpstr>    </vt:lpstr>
      <vt:lpstr>    Приложение № 4.1</vt:lpstr>
      <vt:lpstr>    Приложение № 5 к постановлению Правительства  Пензенской области  от 17.05.2019 </vt:lpstr>
      <vt:lpstr>    </vt:lpstr>
      <vt:lpstr>    Приложение № 4.2</vt:lpstr>
      <vt:lpstr>    </vt:lpstr>
      <vt:lpstr>    </vt:lpstr>
      <vt:lpstr>    Приложение № 6 к постановлению Правительства Пензенской области от 17.05.2019  №</vt:lpstr>
      <vt:lpstr>    </vt:lpstr>
      <vt:lpstr>    Приложение № 5.1</vt:lpstr>
      <vt:lpstr>    Приложение № 7  к постановлению Правительства Пензенской области  от 17.05.2019 </vt:lpstr>
      <vt:lpstr>    </vt:lpstr>
      <vt:lpstr>    Приложение № 5.2</vt:lpstr>
      <vt:lpstr>    </vt:lpstr>
      <vt:lpstr>    </vt:lpstr>
      <vt:lpstr>    ___________</vt:lpstr>
      <vt:lpstr>    Приложение № 8 к постановлению Правительства Пензенской области от 17.05.2019  №</vt:lpstr>
      <vt:lpstr>    </vt:lpstr>
      <vt:lpstr>    Приложение № 6.1</vt:lpstr>
      <vt:lpstr>    Приложение № 9 к постановлению Правительства Пензенской области  от  17.05.2019 </vt:lpstr>
      <vt:lpstr>    Приложение № 6.2</vt:lpstr>
    </vt:vector>
  </TitlesOfParts>
  <Company>Elcom Ltd</Company>
  <LinksUpToDate>false</LinksUpToDate>
  <CharactersWithSpaces>107364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2019-03-11T12:32:00Z</cp:lastPrinted>
  <dcterms:created xsi:type="dcterms:W3CDTF">2019-05-17T13:39:00Z</dcterms:created>
  <dcterms:modified xsi:type="dcterms:W3CDTF">2019-05-17T13:39:00Z</dcterms:modified>
</cp:coreProperties>
</file>