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426FF1" w:rsidTr="0012039B">
        <w:trPr>
          <w:jc w:val="center"/>
        </w:trPr>
        <w:tc>
          <w:tcPr>
            <w:tcW w:w="9639" w:type="dxa"/>
          </w:tcPr>
          <w:p w:rsidR="00426FF1" w:rsidRDefault="00C71EE1" w:rsidP="0012039B">
            <w:pPr>
              <w:widowControl/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2742565</wp:posOffset>
                  </wp:positionH>
                  <wp:positionV relativeFrom="paragraph">
                    <wp:posOffset>-327660</wp:posOffset>
                  </wp:positionV>
                  <wp:extent cx="728980" cy="967105"/>
                  <wp:effectExtent l="0" t="0" r="0" b="4445"/>
                  <wp:wrapNone/>
                  <wp:docPr id="2" name="Рисунок 1" descr="Описание: Герб ППО (вектор) черная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Герб ППО (вектор) черная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8980" cy="967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12039B" w:rsidTr="0012039B">
        <w:trPr>
          <w:jc w:val="center"/>
        </w:trPr>
        <w:tc>
          <w:tcPr>
            <w:tcW w:w="9639" w:type="dxa"/>
          </w:tcPr>
          <w:p w:rsidR="0012039B" w:rsidRDefault="0012039B" w:rsidP="0012039B">
            <w:pPr>
              <w:widowControl/>
              <w:jc w:val="center"/>
              <w:rPr>
                <w:noProof/>
                <w:sz w:val="30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Default="007F3006" w:rsidP="0012039B">
            <w:pPr>
              <w:widowControl/>
              <w:jc w:val="center"/>
              <w:rPr>
                <w:b/>
                <w:sz w:val="36"/>
              </w:rPr>
            </w:pPr>
            <w:r>
              <w:rPr>
                <w:b/>
                <w:sz w:val="36"/>
              </w:rPr>
              <w:t>ПРАВИТЕЛЬСТВО ПЕНЗЕНСКОЙ ОБЛАСТИ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12039B" w:rsidRDefault="00426FF1" w:rsidP="0012039B">
            <w:pPr>
              <w:widowControl/>
              <w:jc w:val="center"/>
              <w:rPr>
                <w:sz w:val="36"/>
              </w:rPr>
            </w:pPr>
          </w:p>
        </w:tc>
      </w:tr>
      <w:tr w:rsidR="00426FF1" w:rsidTr="0012039B">
        <w:trPr>
          <w:jc w:val="center"/>
        </w:trPr>
        <w:tc>
          <w:tcPr>
            <w:tcW w:w="9639" w:type="dxa"/>
          </w:tcPr>
          <w:p w:rsidR="00426FF1" w:rsidRPr="00B715E7" w:rsidRDefault="007F3006" w:rsidP="0012039B">
            <w:pPr>
              <w:pStyle w:val="3"/>
            </w:pPr>
            <w:r w:rsidRPr="00B715E7">
              <w:rPr>
                <w:sz w:val="28"/>
              </w:rPr>
              <w:t>П О С Т А Н О В Л Е Н И Е</w:t>
            </w:r>
          </w:p>
        </w:tc>
      </w:tr>
      <w:tr w:rsidR="00426FF1" w:rsidTr="0012039B">
        <w:trPr>
          <w:jc w:val="center"/>
        </w:trPr>
        <w:tc>
          <w:tcPr>
            <w:tcW w:w="9639" w:type="dxa"/>
            <w:vAlign w:val="center"/>
          </w:tcPr>
          <w:p w:rsidR="00426FF1" w:rsidRPr="0012039B" w:rsidRDefault="00426FF1" w:rsidP="0012039B">
            <w:pPr>
              <w:pStyle w:val="3"/>
              <w:rPr>
                <w:sz w:val="32"/>
                <w:szCs w:val="34"/>
              </w:rPr>
            </w:pPr>
          </w:p>
        </w:tc>
      </w:tr>
    </w:tbl>
    <w:p w:rsidR="00D3044A" w:rsidRPr="004F2F09" w:rsidRDefault="00D3044A">
      <w:pPr>
        <w:rPr>
          <w:sz w:val="4"/>
          <w:szCs w:val="4"/>
        </w:rPr>
      </w:pPr>
    </w:p>
    <w:tbl>
      <w:tblPr>
        <w:tblW w:w="0" w:type="auto"/>
        <w:jc w:val="center"/>
        <w:tblInd w:w="26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1E692E" w:rsidTr="004D379D">
        <w:trPr>
          <w:jc w:val="center"/>
        </w:trPr>
        <w:tc>
          <w:tcPr>
            <w:tcW w:w="284" w:type="dxa"/>
            <w:vAlign w:val="bottom"/>
          </w:tcPr>
          <w:p w:rsidR="001E692E" w:rsidRDefault="001E692E" w:rsidP="004D379D">
            <w:pPr>
              <w:widowControl/>
              <w:rPr>
                <w:sz w:val="24"/>
              </w:rPr>
            </w:pP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1E692E" w:rsidRDefault="00162695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6 февраля 2020 г.</w:t>
            </w:r>
          </w:p>
        </w:tc>
        <w:tc>
          <w:tcPr>
            <w:tcW w:w="397" w:type="dxa"/>
            <w:vAlign w:val="bottom"/>
          </w:tcPr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1E692E" w:rsidRDefault="00162695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48-пП</w:t>
            </w:r>
          </w:p>
        </w:tc>
      </w:tr>
      <w:tr w:rsidR="001E692E" w:rsidTr="004D379D">
        <w:trPr>
          <w:jc w:val="center"/>
        </w:trPr>
        <w:tc>
          <w:tcPr>
            <w:tcW w:w="4650" w:type="dxa"/>
            <w:gridSpan w:val="4"/>
          </w:tcPr>
          <w:p w:rsidR="001E692E" w:rsidRDefault="001E692E" w:rsidP="004D379D">
            <w:pPr>
              <w:widowControl/>
              <w:jc w:val="center"/>
              <w:rPr>
                <w:sz w:val="10"/>
              </w:rPr>
            </w:pPr>
          </w:p>
          <w:p w:rsidR="001E692E" w:rsidRDefault="001E692E" w:rsidP="004D379D">
            <w:pPr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г.Пенза</w:t>
            </w:r>
          </w:p>
        </w:tc>
      </w:tr>
    </w:tbl>
    <w:p w:rsidR="00BA5A70" w:rsidRDefault="00BA5A70">
      <w:pPr>
        <w:jc w:val="both"/>
        <w:rPr>
          <w:sz w:val="28"/>
        </w:rPr>
      </w:pPr>
    </w:p>
    <w:p w:rsidR="00F118E3" w:rsidRPr="00D40062" w:rsidRDefault="00F118E3" w:rsidP="00F118E3">
      <w:pPr>
        <w:widowControl/>
        <w:tabs>
          <w:tab w:val="left" w:pos="567"/>
        </w:tabs>
        <w:spacing w:line="223" w:lineRule="auto"/>
        <w:jc w:val="center"/>
        <w:rPr>
          <w:b/>
          <w:bCs/>
          <w:sz w:val="28"/>
          <w:szCs w:val="28"/>
        </w:rPr>
      </w:pPr>
      <w:r w:rsidRPr="00D40062">
        <w:rPr>
          <w:b/>
          <w:bCs/>
          <w:sz w:val="28"/>
          <w:szCs w:val="28"/>
        </w:rPr>
        <w:t>О внесении изменений в государственную программу</w:t>
      </w:r>
      <w:r w:rsidRPr="00D40062">
        <w:rPr>
          <w:b/>
          <w:bCs/>
          <w:sz w:val="28"/>
          <w:szCs w:val="28"/>
        </w:rPr>
        <w:br/>
        <w:t>Пензенской области "Обеспечение жильем и коммунальными</w:t>
      </w:r>
      <w:r w:rsidRPr="00D40062">
        <w:rPr>
          <w:b/>
          <w:bCs/>
          <w:sz w:val="28"/>
          <w:szCs w:val="28"/>
        </w:rPr>
        <w:br/>
        <w:t xml:space="preserve"> услугами населения Пензенской области на 2014 - 2024 годы", утвержденную постановлением Правительства Пензенской области</w:t>
      </w:r>
    </w:p>
    <w:p w:rsidR="00F118E3" w:rsidRPr="00D40062" w:rsidRDefault="00F118E3" w:rsidP="00F118E3">
      <w:pPr>
        <w:widowControl/>
        <w:tabs>
          <w:tab w:val="left" w:pos="567"/>
        </w:tabs>
        <w:spacing w:line="223" w:lineRule="auto"/>
        <w:jc w:val="center"/>
        <w:rPr>
          <w:b/>
          <w:bCs/>
          <w:sz w:val="28"/>
          <w:szCs w:val="28"/>
        </w:rPr>
      </w:pPr>
      <w:r w:rsidRPr="00D40062">
        <w:rPr>
          <w:b/>
          <w:bCs/>
          <w:sz w:val="28"/>
          <w:szCs w:val="28"/>
        </w:rPr>
        <w:t>от 01.11.2013 № 811-пП (с последующими изменениями)</w:t>
      </w:r>
    </w:p>
    <w:p w:rsidR="00F118E3" w:rsidRPr="00D40062" w:rsidRDefault="00F118E3" w:rsidP="00F118E3">
      <w:pPr>
        <w:widowControl/>
        <w:tabs>
          <w:tab w:val="left" w:pos="567"/>
        </w:tabs>
        <w:spacing w:line="223" w:lineRule="auto"/>
        <w:jc w:val="center"/>
        <w:rPr>
          <w:b/>
          <w:bCs/>
          <w:sz w:val="28"/>
          <w:szCs w:val="28"/>
        </w:rPr>
      </w:pPr>
    </w:p>
    <w:p w:rsidR="00F118E3" w:rsidRPr="00D40062" w:rsidRDefault="00F118E3" w:rsidP="00F118E3">
      <w:pPr>
        <w:widowControl/>
        <w:tabs>
          <w:tab w:val="left" w:pos="567"/>
        </w:tabs>
        <w:spacing w:line="223" w:lineRule="auto"/>
        <w:jc w:val="center"/>
        <w:rPr>
          <w:b/>
          <w:bCs/>
          <w:sz w:val="28"/>
          <w:szCs w:val="28"/>
        </w:rPr>
      </w:pPr>
    </w:p>
    <w:p w:rsidR="00F118E3" w:rsidRPr="00D40062" w:rsidRDefault="00F118E3" w:rsidP="00F118E3">
      <w:pPr>
        <w:widowControl/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D40062">
        <w:rPr>
          <w:sz w:val="28"/>
          <w:szCs w:val="28"/>
        </w:rPr>
        <w:t xml:space="preserve">Руководствуясь </w:t>
      </w:r>
      <w:r w:rsidRPr="00D40062">
        <w:rPr>
          <w:bCs/>
          <w:sz w:val="28"/>
          <w:szCs w:val="28"/>
        </w:rPr>
        <w:t>Законом Пензенской области от 2</w:t>
      </w:r>
      <w:r>
        <w:rPr>
          <w:bCs/>
          <w:sz w:val="28"/>
          <w:szCs w:val="28"/>
        </w:rPr>
        <w:t>3</w:t>
      </w:r>
      <w:r w:rsidRPr="00D40062">
        <w:rPr>
          <w:bCs/>
          <w:sz w:val="28"/>
          <w:szCs w:val="28"/>
        </w:rPr>
        <w:t>.12.201</w:t>
      </w:r>
      <w:r>
        <w:rPr>
          <w:bCs/>
          <w:sz w:val="28"/>
          <w:szCs w:val="28"/>
        </w:rPr>
        <w:t>9 № 3435</w:t>
      </w:r>
      <w:r w:rsidRPr="00D40062">
        <w:rPr>
          <w:bCs/>
          <w:sz w:val="28"/>
          <w:szCs w:val="28"/>
        </w:rPr>
        <w:t>-ЗПО "О бюджете Пензенской области на 20</w:t>
      </w:r>
      <w:r>
        <w:rPr>
          <w:bCs/>
          <w:sz w:val="28"/>
          <w:szCs w:val="28"/>
        </w:rPr>
        <w:t>20</w:t>
      </w:r>
      <w:r w:rsidRPr="00D40062">
        <w:rPr>
          <w:bCs/>
          <w:sz w:val="28"/>
          <w:szCs w:val="28"/>
        </w:rPr>
        <w:t xml:space="preserve"> год и на плановый период 202</w:t>
      </w:r>
      <w:r>
        <w:rPr>
          <w:bCs/>
          <w:sz w:val="28"/>
          <w:szCs w:val="28"/>
        </w:rPr>
        <w:t>1</w:t>
      </w:r>
      <w:r w:rsidRPr="00D40062">
        <w:rPr>
          <w:bCs/>
          <w:sz w:val="28"/>
          <w:szCs w:val="28"/>
        </w:rPr>
        <w:t xml:space="preserve"> и </w:t>
      </w:r>
      <w:r>
        <w:rPr>
          <w:bCs/>
          <w:sz w:val="28"/>
          <w:szCs w:val="28"/>
        </w:rPr>
        <w:br/>
      </w:r>
      <w:r w:rsidRPr="00D40062">
        <w:rPr>
          <w:bCs/>
          <w:sz w:val="28"/>
          <w:szCs w:val="28"/>
        </w:rPr>
        <w:t>20</w:t>
      </w:r>
      <w:r>
        <w:rPr>
          <w:bCs/>
          <w:sz w:val="28"/>
          <w:szCs w:val="28"/>
        </w:rPr>
        <w:t>22</w:t>
      </w:r>
      <w:r w:rsidRPr="00D40062">
        <w:rPr>
          <w:bCs/>
          <w:sz w:val="28"/>
          <w:szCs w:val="28"/>
        </w:rPr>
        <w:t xml:space="preserve"> годов" </w:t>
      </w:r>
      <w:r w:rsidRPr="00D40062">
        <w:rPr>
          <w:sz w:val="28"/>
          <w:szCs w:val="28"/>
        </w:rPr>
        <w:t xml:space="preserve">и </w:t>
      </w:r>
      <w:r w:rsidRPr="00D40062">
        <w:rPr>
          <w:bCs/>
          <w:sz w:val="28"/>
          <w:szCs w:val="28"/>
        </w:rPr>
        <w:t xml:space="preserve">Законом Пензенской области </w:t>
      </w:r>
      <w:r w:rsidRPr="00D40062">
        <w:rPr>
          <w:sz w:val="28"/>
          <w:szCs w:val="28"/>
        </w:rPr>
        <w:t xml:space="preserve">от </w:t>
      </w:r>
      <w:r w:rsidRPr="00D40062">
        <w:rPr>
          <w:bCs/>
          <w:sz w:val="28"/>
          <w:szCs w:val="28"/>
        </w:rPr>
        <w:t xml:space="preserve">22.12.2005 № 906-ЗПО </w:t>
      </w:r>
      <w:r w:rsidRPr="00D40062">
        <w:rPr>
          <w:bCs/>
          <w:sz w:val="28"/>
          <w:szCs w:val="28"/>
        </w:rPr>
        <w:br/>
        <w:t xml:space="preserve">"О Правительстве Пензенской области" </w:t>
      </w:r>
      <w:r w:rsidRPr="00D40062">
        <w:rPr>
          <w:sz w:val="28"/>
          <w:szCs w:val="28"/>
        </w:rPr>
        <w:t xml:space="preserve">(с последующими изменениями), Правительство Пензенской области </w:t>
      </w:r>
      <w:r w:rsidRPr="00D40062">
        <w:rPr>
          <w:b/>
          <w:sz w:val="28"/>
          <w:szCs w:val="28"/>
        </w:rPr>
        <w:t>п о с т а н о в л я е т:</w:t>
      </w:r>
    </w:p>
    <w:p w:rsidR="00F118E3" w:rsidRPr="00D40062" w:rsidRDefault="00F118E3" w:rsidP="00F118E3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0062">
        <w:rPr>
          <w:spacing w:val="-4"/>
          <w:sz w:val="28"/>
          <w:szCs w:val="28"/>
        </w:rPr>
        <w:t>1. Внести в государственную программу Пензенской области "Обеспечение</w:t>
      </w:r>
      <w:r w:rsidRPr="00D40062">
        <w:rPr>
          <w:sz w:val="28"/>
          <w:szCs w:val="28"/>
        </w:rPr>
        <w:t xml:space="preserve"> жильем и коммунальными услугами населения Пензенской области на 2014 - 2024 годы" (далее - Программа), утвержденную постановлением Правительства Пензенской области от 01.11.2013 № 811-пП "Об утверждении государственной программы Пензенской области "Обеспечение жильем и коммунальными </w:t>
      </w:r>
      <w:r w:rsidRPr="00D40062">
        <w:rPr>
          <w:spacing w:val="-4"/>
          <w:sz w:val="28"/>
          <w:szCs w:val="28"/>
        </w:rPr>
        <w:t>услугами населения Пензенской области на 2014 - 2024 годы" (с последующими</w:t>
      </w:r>
      <w:r w:rsidRPr="00D40062">
        <w:rPr>
          <w:sz w:val="28"/>
          <w:szCs w:val="28"/>
        </w:rPr>
        <w:t xml:space="preserve"> изменениями), следующие изменения:</w:t>
      </w:r>
      <w:bookmarkStart w:id="0" w:name="P185"/>
      <w:bookmarkEnd w:id="0"/>
    </w:p>
    <w:p w:rsidR="00F118E3" w:rsidRPr="00D40062" w:rsidRDefault="00F118E3" w:rsidP="00F118E3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0062">
        <w:rPr>
          <w:sz w:val="28"/>
          <w:szCs w:val="28"/>
        </w:rPr>
        <w:t>1.1. Порядок предоставления субсидий из бюджета Пензенской области</w:t>
      </w:r>
    </w:p>
    <w:p w:rsidR="00F118E3" w:rsidRPr="00D40062" w:rsidRDefault="00F118E3" w:rsidP="00F118E3">
      <w:pPr>
        <w:tabs>
          <w:tab w:val="left" w:pos="426"/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F118E3">
        <w:rPr>
          <w:spacing w:val="-8"/>
          <w:sz w:val="28"/>
          <w:szCs w:val="28"/>
        </w:rPr>
        <w:t>бюджетам муниципальных образований Пензенской области в рамках реализации</w:t>
      </w:r>
      <w:r w:rsidRPr="00D40062">
        <w:rPr>
          <w:sz w:val="28"/>
          <w:szCs w:val="28"/>
        </w:rPr>
        <w:t xml:space="preserve"> подпрограммы 1</w:t>
      </w:r>
      <w:r>
        <w:rPr>
          <w:sz w:val="28"/>
          <w:szCs w:val="28"/>
        </w:rPr>
        <w:t xml:space="preserve"> </w:t>
      </w:r>
      <w:r w:rsidRPr="00D40062">
        <w:rPr>
          <w:sz w:val="28"/>
          <w:szCs w:val="28"/>
        </w:rPr>
        <w:t>изложить в новой редакции согласно приложени</w:t>
      </w:r>
      <w:r>
        <w:rPr>
          <w:sz w:val="28"/>
          <w:szCs w:val="28"/>
        </w:rPr>
        <w:t>ю № </w:t>
      </w:r>
      <w:r w:rsidRPr="00D40062">
        <w:rPr>
          <w:sz w:val="28"/>
          <w:szCs w:val="28"/>
        </w:rPr>
        <w:t xml:space="preserve">1 </w:t>
      </w:r>
      <w:r>
        <w:rPr>
          <w:sz w:val="28"/>
          <w:szCs w:val="28"/>
        </w:rPr>
        <w:br/>
      </w:r>
      <w:r w:rsidRPr="00D40062">
        <w:rPr>
          <w:sz w:val="28"/>
          <w:szCs w:val="28"/>
        </w:rPr>
        <w:t>к настоящему постановлению.</w:t>
      </w:r>
    </w:p>
    <w:p w:rsidR="00F118E3" w:rsidRPr="00D40062" w:rsidRDefault="00F118E3" w:rsidP="00F118E3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0062">
        <w:rPr>
          <w:sz w:val="28"/>
          <w:szCs w:val="28"/>
        </w:rPr>
        <w:t xml:space="preserve">1.2. Порядок предоставления субсидий из бюджета Пензенской области бюджетам муниципальных образований Пензенской области на строительство </w:t>
      </w:r>
      <w:r w:rsidRPr="00F118E3">
        <w:rPr>
          <w:spacing w:val="-10"/>
          <w:sz w:val="28"/>
          <w:szCs w:val="28"/>
        </w:rPr>
        <w:t>и реконструкцию (модернизацию) объектов питьевого водоснабжения регионального</w:t>
      </w:r>
      <w:r w:rsidRPr="00D40062">
        <w:rPr>
          <w:sz w:val="28"/>
          <w:szCs w:val="28"/>
        </w:rPr>
        <w:t xml:space="preserve"> проекта </w:t>
      </w:r>
      <w:r>
        <w:rPr>
          <w:sz w:val="28"/>
          <w:szCs w:val="28"/>
        </w:rPr>
        <w:t>"</w:t>
      </w:r>
      <w:r w:rsidRPr="00D40062">
        <w:rPr>
          <w:sz w:val="28"/>
          <w:szCs w:val="28"/>
        </w:rPr>
        <w:t>Чистая вода</w:t>
      </w:r>
      <w:r>
        <w:rPr>
          <w:sz w:val="28"/>
          <w:szCs w:val="28"/>
        </w:rPr>
        <w:t>"</w:t>
      </w:r>
      <w:r w:rsidRPr="00D40062">
        <w:rPr>
          <w:sz w:val="28"/>
          <w:szCs w:val="28"/>
        </w:rPr>
        <w:t xml:space="preserve"> изложить в новой редакции согласно приложению № 2 </w:t>
      </w:r>
      <w:r w:rsidR="00421689">
        <w:rPr>
          <w:sz w:val="28"/>
          <w:szCs w:val="28"/>
        </w:rPr>
        <w:br/>
      </w:r>
      <w:r w:rsidRPr="00D40062">
        <w:rPr>
          <w:sz w:val="28"/>
          <w:szCs w:val="28"/>
        </w:rPr>
        <w:t>к настоящему постановлению.</w:t>
      </w:r>
    </w:p>
    <w:p w:rsidR="00F118E3" w:rsidRPr="00D40062" w:rsidRDefault="00F118E3" w:rsidP="00F118E3">
      <w:pPr>
        <w:tabs>
          <w:tab w:val="left" w:pos="426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0062">
        <w:rPr>
          <w:sz w:val="28"/>
          <w:szCs w:val="28"/>
        </w:rPr>
        <w:t>2. Настоящее постановление вступает в силу со дня его официального опубликования и действует в части, не противоречащей закону Пензенской области о бюджете Пензенской области на очередной финансовый год и плановый период.</w:t>
      </w:r>
    </w:p>
    <w:p w:rsidR="00F118E3" w:rsidRPr="00D40062" w:rsidRDefault="00F118E3" w:rsidP="00F118E3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0062">
        <w:rPr>
          <w:sz w:val="28"/>
          <w:szCs w:val="28"/>
        </w:rPr>
        <w:lastRenderedPageBreak/>
        <w:t xml:space="preserve">3. </w:t>
      </w:r>
      <w:r w:rsidRPr="00295F30">
        <w:rPr>
          <w:color w:val="000000"/>
          <w:spacing w:val="-10"/>
          <w:sz w:val="28"/>
          <w:szCs w:val="28"/>
        </w:rPr>
        <w:t xml:space="preserve">Настоящее постановление опубликовать в газете </w:t>
      </w:r>
      <w:r>
        <w:rPr>
          <w:color w:val="000000"/>
          <w:spacing w:val="-10"/>
          <w:sz w:val="28"/>
          <w:szCs w:val="28"/>
        </w:rPr>
        <w:t>"</w:t>
      </w:r>
      <w:r w:rsidRPr="00295F30">
        <w:rPr>
          <w:color w:val="000000"/>
          <w:spacing w:val="-10"/>
          <w:sz w:val="28"/>
          <w:szCs w:val="28"/>
        </w:rPr>
        <w:t>Пензенские губернские</w:t>
      </w:r>
      <w:r w:rsidRPr="00295F30">
        <w:rPr>
          <w:color w:val="000000"/>
          <w:sz w:val="28"/>
          <w:szCs w:val="28"/>
        </w:rPr>
        <w:t xml:space="preserve"> ведомости</w:t>
      </w:r>
      <w:r>
        <w:rPr>
          <w:color w:val="000000"/>
          <w:sz w:val="28"/>
          <w:szCs w:val="28"/>
        </w:rPr>
        <w:t>"</w:t>
      </w:r>
      <w:r w:rsidRPr="00295F30">
        <w:rPr>
          <w:color w:val="000000"/>
          <w:sz w:val="28"/>
          <w:szCs w:val="28"/>
        </w:rPr>
        <w:t xml:space="preserve"> и разместить (опубликовать) на </w:t>
      </w:r>
      <w:r>
        <w:rPr>
          <w:color w:val="000000"/>
          <w:sz w:val="28"/>
          <w:szCs w:val="28"/>
        </w:rPr>
        <w:t>"</w:t>
      </w:r>
      <w:r w:rsidRPr="00295F30">
        <w:rPr>
          <w:color w:val="000000"/>
          <w:sz w:val="28"/>
          <w:szCs w:val="28"/>
        </w:rPr>
        <w:t xml:space="preserve">Официальном интернет-портале </w:t>
      </w:r>
      <w:r w:rsidRPr="00295F30">
        <w:rPr>
          <w:color w:val="000000"/>
          <w:spacing w:val="-10"/>
          <w:sz w:val="28"/>
          <w:szCs w:val="28"/>
        </w:rPr>
        <w:t>правовой информации</w:t>
      </w:r>
      <w:r>
        <w:rPr>
          <w:color w:val="000000"/>
          <w:spacing w:val="-10"/>
          <w:sz w:val="28"/>
          <w:szCs w:val="28"/>
        </w:rPr>
        <w:t>"</w:t>
      </w:r>
      <w:r w:rsidRPr="00295F30">
        <w:rPr>
          <w:color w:val="000000"/>
          <w:spacing w:val="-10"/>
          <w:sz w:val="28"/>
          <w:szCs w:val="28"/>
        </w:rPr>
        <w:t xml:space="preserve"> (www.pravo.gov.ru) и на официальном сайте Правительства</w:t>
      </w:r>
      <w:r w:rsidRPr="00295F30">
        <w:rPr>
          <w:color w:val="000000"/>
          <w:sz w:val="28"/>
          <w:szCs w:val="28"/>
        </w:rPr>
        <w:t xml:space="preserve"> </w:t>
      </w:r>
      <w:r w:rsidRPr="00295F30">
        <w:rPr>
          <w:color w:val="000000"/>
          <w:spacing w:val="-6"/>
          <w:sz w:val="28"/>
          <w:szCs w:val="28"/>
        </w:rPr>
        <w:t xml:space="preserve">Пензенской области в информационно-телекоммуникационной сети </w:t>
      </w:r>
      <w:r>
        <w:rPr>
          <w:color w:val="000000"/>
          <w:spacing w:val="-6"/>
          <w:sz w:val="28"/>
          <w:szCs w:val="28"/>
        </w:rPr>
        <w:t>"</w:t>
      </w:r>
      <w:r w:rsidRPr="00295F30">
        <w:rPr>
          <w:color w:val="000000"/>
          <w:spacing w:val="-6"/>
          <w:sz w:val="28"/>
          <w:szCs w:val="28"/>
        </w:rPr>
        <w:t>Интернет</w:t>
      </w:r>
      <w:r>
        <w:rPr>
          <w:color w:val="000000"/>
          <w:spacing w:val="-6"/>
          <w:sz w:val="28"/>
          <w:szCs w:val="28"/>
        </w:rPr>
        <w:t>"</w:t>
      </w:r>
      <w:r w:rsidRPr="00295F30">
        <w:rPr>
          <w:color w:val="000000"/>
          <w:spacing w:val="-6"/>
          <w:sz w:val="28"/>
          <w:szCs w:val="28"/>
        </w:rPr>
        <w:t>.</w:t>
      </w:r>
    </w:p>
    <w:p w:rsidR="00F118E3" w:rsidRPr="00D40062" w:rsidRDefault="00F118E3" w:rsidP="00F118E3">
      <w:pPr>
        <w:widowControl/>
        <w:tabs>
          <w:tab w:val="left" w:pos="993"/>
          <w:tab w:val="left" w:pos="9356"/>
          <w:tab w:val="left" w:pos="963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40062">
        <w:rPr>
          <w:sz w:val="28"/>
          <w:szCs w:val="28"/>
        </w:rPr>
        <w:t xml:space="preserve">4. Контроль за исполнением настоящего постановления возложить на </w:t>
      </w:r>
      <w:r w:rsidRPr="00D40062">
        <w:rPr>
          <w:spacing w:val="-10"/>
          <w:sz w:val="28"/>
          <w:szCs w:val="28"/>
        </w:rPr>
        <w:t>заместителя Председателя Правительства Пензенской области, координирующего</w:t>
      </w:r>
      <w:r w:rsidRPr="00D40062">
        <w:rPr>
          <w:sz w:val="28"/>
          <w:szCs w:val="28"/>
        </w:rPr>
        <w:t xml:space="preserve"> вопросы формирования и реализации государственной политики в области жилищно-коммунального хозяйства.</w:t>
      </w:r>
    </w:p>
    <w:p w:rsidR="00BA5A70" w:rsidRDefault="00BA5A70">
      <w:pPr>
        <w:jc w:val="both"/>
        <w:rPr>
          <w:sz w:val="28"/>
        </w:rPr>
      </w:pPr>
    </w:p>
    <w:p w:rsidR="00BA5A70" w:rsidRDefault="00BA5A70">
      <w:pPr>
        <w:jc w:val="both"/>
        <w:rPr>
          <w:sz w:val="28"/>
        </w:rPr>
      </w:pPr>
    </w:p>
    <w:p w:rsidR="00426FF1" w:rsidRDefault="00426FF1">
      <w:pPr>
        <w:jc w:val="both"/>
        <w:rPr>
          <w:sz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660"/>
        <w:gridCol w:w="7194"/>
      </w:tblGrid>
      <w:tr w:rsidR="00426FF1" w:rsidTr="00DD74B0">
        <w:tc>
          <w:tcPr>
            <w:tcW w:w="2660" w:type="dxa"/>
          </w:tcPr>
          <w:p w:rsidR="00426FF1" w:rsidRDefault="00426FF1" w:rsidP="006F4247">
            <w:pPr>
              <w:pStyle w:val="4"/>
            </w:pPr>
            <w:r>
              <w:t>Губернатор</w:t>
            </w:r>
            <w:r w:rsidR="006F4247">
              <w:br/>
            </w:r>
            <w:r>
              <w:t>Пензенской области</w:t>
            </w:r>
          </w:p>
        </w:tc>
        <w:tc>
          <w:tcPr>
            <w:tcW w:w="7194" w:type="dxa"/>
          </w:tcPr>
          <w:p w:rsidR="00426FF1" w:rsidRDefault="00426FF1">
            <w:pPr>
              <w:jc w:val="right"/>
              <w:rPr>
                <w:sz w:val="28"/>
              </w:rPr>
            </w:pPr>
          </w:p>
          <w:p w:rsidR="00426FF1" w:rsidRDefault="00162695" w:rsidP="00162695">
            <w:pPr>
              <w:rPr>
                <w:sz w:val="28"/>
              </w:rPr>
            </w:pPr>
            <w:r>
              <w:rPr>
                <w:sz w:val="28"/>
              </w:rPr>
              <w:t xml:space="preserve">   </w:t>
            </w:r>
            <w:r w:rsidR="003F4EA4">
              <w:rPr>
                <w:sz w:val="28"/>
              </w:rPr>
              <w:t>И.А. Белозерцев</w:t>
            </w:r>
          </w:p>
        </w:tc>
      </w:tr>
    </w:tbl>
    <w:p w:rsidR="00426FF1" w:rsidRDefault="00426FF1">
      <w:pPr>
        <w:jc w:val="both"/>
        <w:rPr>
          <w:sz w:val="28"/>
        </w:rPr>
      </w:pPr>
    </w:p>
    <w:p w:rsidR="00426FF1" w:rsidRDefault="00426FF1">
      <w:pPr>
        <w:jc w:val="both"/>
        <w:rPr>
          <w:sz w:val="28"/>
        </w:rPr>
      </w:pPr>
    </w:p>
    <w:p w:rsidR="00F118E3" w:rsidRDefault="00F118E3">
      <w:pPr>
        <w:jc w:val="both"/>
        <w:rPr>
          <w:sz w:val="28"/>
        </w:rPr>
        <w:sectPr w:rsidR="00F118E3" w:rsidSect="00F118E3">
          <w:headerReference w:type="default" r:id="rId9"/>
          <w:footerReference w:type="default" r:id="rId10"/>
          <w:endnotePr>
            <w:numFmt w:val="decimal"/>
          </w:endnotePr>
          <w:pgSz w:w="11907" w:h="16840"/>
          <w:pgMar w:top="1134" w:right="567" w:bottom="1134" w:left="1701" w:header="720" w:footer="720" w:gutter="0"/>
          <w:cols w:space="720"/>
          <w:titlePg/>
        </w:sectPr>
      </w:pPr>
    </w:p>
    <w:p w:rsidR="00F118E3" w:rsidRPr="00B84142" w:rsidRDefault="0089427A" w:rsidP="00D16A8D">
      <w:pPr>
        <w:autoSpaceDE w:val="0"/>
        <w:autoSpaceDN w:val="0"/>
        <w:adjustRightInd w:val="0"/>
        <w:spacing w:line="235" w:lineRule="auto"/>
        <w:ind w:left="5103"/>
        <w:jc w:val="center"/>
        <w:rPr>
          <w:sz w:val="28"/>
          <w:szCs w:val="28"/>
        </w:rPr>
      </w:pPr>
      <w:r w:rsidRPr="00B84142">
        <w:rPr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B803A85" wp14:editId="1151DF67">
                <wp:simplePos x="0" y="0"/>
                <wp:positionH relativeFrom="column">
                  <wp:posOffset>2855443</wp:posOffset>
                </wp:positionH>
                <wp:positionV relativeFrom="paragraph">
                  <wp:posOffset>-368910</wp:posOffset>
                </wp:positionV>
                <wp:extent cx="373075" cy="292608"/>
                <wp:effectExtent l="0" t="0" r="27305" b="1270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3075" cy="2926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427A" w:rsidRDefault="008942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224.85pt;margin-top:-29.05pt;width:29.4pt;height:23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" fillcolor="white [3201]" strokecolor="white [3212]" strokeweight=".5pt">
                <v:textbox>
                  <w:txbxContent>
                    <w:p w:rsidR="0089427A" w:rsidRDefault="0089427A"/>
                  </w:txbxContent>
                </v:textbox>
              </v:shape>
            </w:pict>
          </mc:Fallback>
        </mc:AlternateContent>
      </w:r>
      <w:r w:rsidR="00F118E3" w:rsidRPr="00B84142">
        <w:rPr>
          <w:sz w:val="28"/>
          <w:szCs w:val="28"/>
        </w:rPr>
        <w:t>Приложение № 1</w:t>
      </w:r>
    </w:p>
    <w:p w:rsidR="00F118E3" w:rsidRPr="00B84142" w:rsidRDefault="00F118E3" w:rsidP="00D16A8D">
      <w:pPr>
        <w:autoSpaceDE w:val="0"/>
        <w:autoSpaceDN w:val="0"/>
        <w:adjustRightInd w:val="0"/>
        <w:spacing w:line="235" w:lineRule="auto"/>
        <w:ind w:left="5103"/>
        <w:jc w:val="center"/>
        <w:rPr>
          <w:sz w:val="28"/>
          <w:szCs w:val="28"/>
        </w:rPr>
      </w:pPr>
      <w:r w:rsidRPr="00B84142">
        <w:rPr>
          <w:sz w:val="28"/>
          <w:szCs w:val="28"/>
        </w:rPr>
        <w:t>к постановлению Правительства</w:t>
      </w:r>
    </w:p>
    <w:p w:rsidR="00F118E3" w:rsidRPr="00B84142" w:rsidRDefault="00F118E3" w:rsidP="00D16A8D">
      <w:pPr>
        <w:autoSpaceDE w:val="0"/>
        <w:autoSpaceDN w:val="0"/>
        <w:adjustRightInd w:val="0"/>
        <w:spacing w:line="235" w:lineRule="auto"/>
        <w:ind w:left="5103"/>
        <w:jc w:val="center"/>
        <w:rPr>
          <w:sz w:val="28"/>
          <w:szCs w:val="28"/>
        </w:rPr>
      </w:pPr>
      <w:r w:rsidRPr="00B84142">
        <w:rPr>
          <w:sz w:val="28"/>
          <w:szCs w:val="28"/>
        </w:rPr>
        <w:t>Пензенской области</w:t>
      </w:r>
    </w:p>
    <w:p w:rsidR="00F118E3" w:rsidRPr="00B84142" w:rsidRDefault="0089427A" w:rsidP="00D16A8D">
      <w:pPr>
        <w:autoSpaceDE w:val="0"/>
        <w:autoSpaceDN w:val="0"/>
        <w:adjustRightInd w:val="0"/>
        <w:spacing w:line="235" w:lineRule="auto"/>
        <w:ind w:left="5103"/>
        <w:jc w:val="center"/>
        <w:rPr>
          <w:sz w:val="28"/>
          <w:szCs w:val="28"/>
        </w:rPr>
      </w:pPr>
      <w:r w:rsidRPr="00B84142">
        <w:rPr>
          <w:sz w:val="28"/>
          <w:szCs w:val="28"/>
        </w:rPr>
        <w:t xml:space="preserve"> </w:t>
      </w:r>
      <w:r w:rsidR="00162695">
        <w:rPr>
          <w:sz w:val="28"/>
          <w:szCs w:val="28"/>
        </w:rPr>
        <w:t>06.02.2020</w:t>
      </w:r>
      <w:r w:rsidR="00F118E3" w:rsidRPr="00B84142">
        <w:rPr>
          <w:sz w:val="28"/>
          <w:szCs w:val="28"/>
        </w:rPr>
        <w:t xml:space="preserve"> №</w:t>
      </w:r>
      <w:r w:rsidR="00162695">
        <w:rPr>
          <w:sz w:val="28"/>
          <w:szCs w:val="28"/>
        </w:rPr>
        <w:t xml:space="preserve"> 48-пП</w:t>
      </w:r>
    </w:p>
    <w:p w:rsidR="00F118E3" w:rsidRDefault="00F118E3" w:rsidP="00B84142">
      <w:pPr>
        <w:autoSpaceDE w:val="0"/>
        <w:autoSpaceDN w:val="0"/>
        <w:spacing w:line="235" w:lineRule="auto"/>
        <w:jc w:val="center"/>
        <w:outlineLvl w:val="0"/>
        <w:rPr>
          <w:b/>
          <w:sz w:val="28"/>
          <w:szCs w:val="28"/>
        </w:rPr>
      </w:pPr>
    </w:p>
    <w:p w:rsidR="0089427A" w:rsidRPr="00D40062" w:rsidRDefault="0089427A" w:rsidP="00B84142">
      <w:pPr>
        <w:autoSpaceDE w:val="0"/>
        <w:autoSpaceDN w:val="0"/>
        <w:spacing w:line="235" w:lineRule="auto"/>
        <w:jc w:val="center"/>
        <w:outlineLvl w:val="0"/>
        <w:rPr>
          <w:b/>
          <w:sz w:val="28"/>
          <w:szCs w:val="28"/>
        </w:rPr>
      </w:pPr>
    </w:p>
    <w:p w:rsidR="00F118E3" w:rsidRPr="00D40062" w:rsidRDefault="00F118E3" w:rsidP="00B84142">
      <w:pPr>
        <w:autoSpaceDE w:val="0"/>
        <w:autoSpaceDN w:val="0"/>
        <w:spacing w:line="235" w:lineRule="auto"/>
        <w:jc w:val="center"/>
        <w:outlineLvl w:val="0"/>
        <w:rPr>
          <w:b/>
          <w:sz w:val="28"/>
          <w:szCs w:val="28"/>
        </w:rPr>
      </w:pPr>
      <w:r w:rsidRPr="00D40062">
        <w:rPr>
          <w:b/>
          <w:sz w:val="28"/>
          <w:szCs w:val="28"/>
        </w:rPr>
        <w:t>П</w:t>
      </w:r>
      <w:r w:rsidR="0089427A">
        <w:rPr>
          <w:b/>
          <w:sz w:val="28"/>
          <w:szCs w:val="28"/>
        </w:rPr>
        <w:t xml:space="preserve"> </w:t>
      </w:r>
      <w:r w:rsidRPr="00D40062">
        <w:rPr>
          <w:b/>
          <w:sz w:val="28"/>
          <w:szCs w:val="28"/>
        </w:rPr>
        <w:t>О</w:t>
      </w:r>
      <w:r w:rsidR="0089427A">
        <w:rPr>
          <w:b/>
          <w:sz w:val="28"/>
          <w:szCs w:val="28"/>
        </w:rPr>
        <w:t xml:space="preserve"> </w:t>
      </w:r>
      <w:r w:rsidRPr="00D40062">
        <w:rPr>
          <w:b/>
          <w:sz w:val="28"/>
          <w:szCs w:val="28"/>
        </w:rPr>
        <w:t>Р</w:t>
      </w:r>
      <w:r w:rsidR="0089427A">
        <w:rPr>
          <w:b/>
          <w:sz w:val="28"/>
          <w:szCs w:val="28"/>
        </w:rPr>
        <w:t xml:space="preserve"> </w:t>
      </w:r>
      <w:r w:rsidRPr="00D40062">
        <w:rPr>
          <w:b/>
          <w:sz w:val="28"/>
          <w:szCs w:val="28"/>
        </w:rPr>
        <w:t>Я</w:t>
      </w:r>
      <w:r w:rsidR="0089427A">
        <w:rPr>
          <w:b/>
          <w:sz w:val="28"/>
          <w:szCs w:val="28"/>
        </w:rPr>
        <w:t xml:space="preserve"> </w:t>
      </w:r>
      <w:r w:rsidRPr="00D40062">
        <w:rPr>
          <w:b/>
          <w:sz w:val="28"/>
          <w:szCs w:val="28"/>
        </w:rPr>
        <w:t>Д</w:t>
      </w:r>
      <w:r w:rsidR="0089427A">
        <w:rPr>
          <w:b/>
          <w:sz w:val="28"/>
          <w:szCs w:val="28"/>
        </w:rPr>
        <w:t xml:space="preserve"> </w:t>
      </w:r>
      <w:r w:rsidRPr="00D40062">
        <w:rPr>
          <w:b/>
          <w:sz w:val="28"/>
          <w:szCs w:val="28"/>
        </w:rPr>
        <w:t>О</w:t>
      </w:r>
      <w:r w:rsidR="0089427A">
        <w:rPr>
          <w:b/>
          <w:sz w:val="28"/>
          <w:szCs w:val="28"/>
        </w:rPr>
        <w:t xml:space="preserve"> </w:t>
      </w:r>
      <w:r w:rsidRPr="00D40062">
        <w:rPr>
          <w:b/>
          <w:sz w:val="28"/>
          <w:szCs w:val="28"/>
        </w:rPr>
        <w:t>К</w:t>
      </w:r>
    </w:p>
    <w:p w:rsidR="00F118E3" w:rsidRPr="00D40062" w:rsidRDefault="00F118E3" w:rsidP="00B84142">
      <w:pPr>
        <w:autoSpaceDE w:val="0"/>
        <w:autoSpaceDN w:val="0"/>
        <w:spacing w:line="235" w:lineRule="auto"/>
        <w:jc w:val="center"/>
        <w:rPr>
          <w:b/>
          <w:sz w:val="28"/>
          <w:szCs w:val="28"/>
        </w:rPr>
      </w:pPr>
      <w:r w:rsidRPr="00D40062">
        <w:rPr>
          <w:b/>
          <w:sz w:val="28"/>
          <w:szCs w:val="28"/>
        </w:rPr>
        <w:t>предоставления субсидий из бюджета Пензенской области</w:t>
      </w:r>
    </w:p>
    <w:p w:rsidR="00F118E3" w:rsidRPr="00D40062" w:rsidRDefault="00F118E3" w:rsidP="00B84142">
      <w:pPr>
        <w:autoSpaceDE w:val="0"/>
        <w:autoSpaceDN w:val="0"/>
        <w:spacing w:line="235" w:lineRule="auto"/>
        <w:jc w:val="center"/>
        <w:rPr>
          <w:b/>
          <w:sz w:val="28"/>
          <w:szCs w:val="28"/>
        </w:rPr>
      </w:pPr>
      <w:r w:rsidRPr="00D40062">
        <w:rPr>
          <w:b/>
          <w:sz w:val="28"/>
          <w:szCs w:val="28"/>
        </w:rPr>
        <w:t>бюджетам муниципальных образований Пензенской области</w:t>
      </w:r>
    </w:p>
    <w:p w:rsidR="00F118E3" w:rsidRPr="00D40062" w:rsidRDefault="00F118E3" w:rsidP="00B84142">
      <w:pPr>
        <w:autoSpaceDE w:val="0"/>
        <w:autoSpaceDN w:val="0"/>
        <w:spacing w:line="235" w:lineRule="auto"/>
        <w:jc w:val="center"/>
        <w:rPr>
          <w:b/>
          <w:sz w:val="28"/>
          <w:szCs w:val="28"/>
        </w:rPr>
      </w:pPr>
      <w:r w:rsidRPr="00D40062">
        <w:rPr>
          <w:b/>
          <w:sz w:val="28"/>
          <w:szCs w:val="28"/>
        </w:rPr>
        <w:t>в рамках реализации подпрограммы 1</w:t>
      </w:r>
    </w:p>
    <w:p w:rsidR="00F118E3" w:rsidRPr="00D40062" w:rsidRDefault="00F118E3" w:rsidP="00B84142">
      <w:pPr>
        <w:spacing w:line="235" w:lineRule="auto"/>
        <w:jc w:val="both"/>
        <w:rPr>
          <w:sz w:val="28"/>
        </w:rPr>
      </w:pPr>
    </w:p>
    <w:p w:rsidR="00F118E3" w:rsidRPr="00D40062" w:rsidRDefault="00F118E3" w:rsidP="00B84142">
      <w:pPr>
        <w:widowControl/>
        <w:autoSpaceDE w:val="0"/>
        <w:autoSpaceDN w:val="0"/>
        <w:adjustRightInd w:val="0"/>
        <w:spacing w:line="235" w:lineRule="auto"/>
        <w:ind w:firstLine="708"/>
        <w:jc w:val="both"/>
        <w:rPr>
          <w:sz w:val="28"/>
          <w:szCs w:val="28"/>
        </w:rPr>
      </w:pPr>
      <w:r w:rsidRPr="00D40062">
        <w:rPr>
          <w:sz w:val="28"/>
        </w:rPr>
        <w:t xml:space="preserve">1. Настоящий Порядок предоставления субсидий из бюджета Пензенской области бюджетам муниципальных образований устанавливает условия и механизм предоставления субсидий из бюджета Пензенской области бюджетам </w:t>
      </w:r>
      <w:r w:rsidRPr="0089427A">
        <w:rPr>
          <w:spacing w:val="-8"/>
          <w:sz w:val="28"/>
        </w:rPr>
        <w:t>муниципальных образований на софинансирование мероприятий подпрограммы 1</w:t>
      </w:r>
      <w:r w:rsidRPr="00D40062">
        <w:rPr>
          <w:sz w:val="28"/>
        </w:rPr>
        <w:t xml:space="preserve"> </w:t>
      </w:r>
      <w:r w:rsidR="0089427A">
        <w:rPr>
          <w:sz w:val="28"/>
        </w:rPr>
        <w:br/>
      </w:r>
      <w:r w:rsidRPr="00D40062">
        <w:rPr>
          <w:sz w:val="28"/>
          <w:szCs w:val="28"/>
        </w:rPr>
        <w:t xml:space="preserve">в рамках государственной программы Пензенской области "Обеспечение жильем и коммунальными услугами населения Пензенской области на 2014 - 2024 годы", утвержденной постановлением Правительства Пензенской области от 01.11.2013 </w:t>
      </w:r>
      <w:r w:rsidR="0089427A">
        <w:rPr>
          <w:sz w:val="28"/>
          <w:szCs w:val="28"/>
        </w:rPr>
        <w:t>№</w:t>
      </w:r>
      <w:r w:rsidRPr="00D40062">
        <w:rPr>
          <w:sz w:val="28"/>
          <w:szCs w:val="28"/>
        </w:rPr>
        <w:t xml:space="preserve"> 811-пП (с последующими изменениями) (далее - Порядок).</w:t>
      </w:r>
    </w:p>
    <w:p w:rsidR="00F118E3" w:rsidRPr="00D40062" w:rsidRDefault="00F118E3" w:rsidP="00B84142">
      <w:pPr>
        <w:spacing w:line="235" w:lineRule="auto"/>
        <w:ind w:firstLine="708"/>
        <w:jc w:val="both"/>
        <w:rPr>
          <w:sz w:val="28"/>
        </w:rPr>
      </w:pPr>
      <w:r w:rsidRPr="00D40062">
        <w:rPr>
          <w:sz w:val="28"/>
        </w:rPr>
        <w:t>2. Субсидии предоставляются в целях софинансирования расходных обязательств муниципальных образований на производство строительно-монтажных работ и (или) приобретение материалов, оборудования, объектов недвижимого имущества по мероприятиям совершенствования объектов коммунальной инфраструктуры в сферах:</w:t>
      </w:r>
    </w:p>
    <w:p w:rsidR="00F118E3" w:rsidRPr="00D40062" w:rsidRDefault="00F118E3" w:rsidP="00B84142">
      <w:pPr>
        <w:spacing w:line="235" w:lineRule="auto"/>
        <w:ind w:firstLine="708"/>
        <w:jc w:val="both"/>
        <w:rPr>
          <w:sz w:val="28"/>
        </w:rPr>
      </w:pPr>
      <w:r w:rsidRPr="00D40062">
        <w:rPr>
          <w:sz w:val="28"/>
        </w:rPr>
        <w:t>- теплоснабжения;</w:t>
      </w:r>
    </w:p>
    <w:p w:rsidR="00F118E3" w:rsidRPr="00D40062" w:rsidRDefault="00F118E3" w:rsidP="00B84142">
      <w:pPr>
        <w:spacing w:line="235" w:lineRule="auto"/>
        <w:ind w:firstLine="708"/>
        <w:jc w:val="both"/>
        <w:rPr>
          <w:sz w:val="28"/>
        </w:rPr>
      </w:pPr>
      <w:r w:rsidRPr="00D40062">
        <w:rPr>
          <w:sz w:val="28"/>
        </w:rPr>
        <w:t>- водоснабжения;</w:t>
      </w:r>
    </w:p>
    <w:p w:rsidR="00F118E3" w:rsidRPr="0089427A" w:rsidRDefault="00F118E3" w:rsidP="00B84142">
      <w:pPr>
        <w:spacing w:line="235" w:lineRule="auto"/>
        <w:ind w:firstLine="708"/>
        <w:jc w:val="both"/>
        <w:rPr>
          <w:spacing w:val="-4"/>
          <w:sz w:val="28"/>
        </w:rPr>
      </w:pPr>
      <w:r w:rsidRPr="0089427A">
        <w:rPr>
          <w:spacing w:val="-4"/>
          <w:sz w:val="28"/>
        </w:rPr>
        <w:t>- водоотведения, а также на объектах благоустройства населенных пунктов.</w:t>
      </w:r>
    </w:p>
    <w:p w:rsidR="00F118E3" w:rsidRPr="00D40062" w:rsidRDefault="00F118E3" w:rsidP="00B84142">
      <w:pPr>
        <w:spacing w:line="235" w:lineRule="auto"/>
        <w:ind w:firstLine="708"/>
        <w:jc w:val="both"/>
        <w:rPr>
          <w:sz w:val="28"/>
        </w:rPr>
      </w:pPr>
      <w:r w:rsidRPr="00D40062">
        <w:rPr>
          <w:sz w:val="28"/>
        </w:rPr>
        <w:t xml:space="preserve">Совершенствование объектов коммунальной инфраструктуры </w:t>
      </w:r>
      <w:r w:rsidR="00B84142">
        <w:rPr>
          <w:sz w:val="28"/>
        </w:rPr>
        <w:t>-</w:t>
      </w:r>
      <w:r w:rsidRPr="00D40062">
        <w:rPr>
          <w:sz w:val="28"/>
        </w:rPr>
        <w:t xml:space="preserve"> это производство работ по строительству, реконструкции, модернизации и </w:t>
      </w:r>
      <w:r w:rsidRPr="00B84142">
        <w:rPr>
          <w:spacing w:val="-8"/>
          <w:sz w:val="28"/>
        </w:rPr>
        <w:t>капитальному ремонту объектов водоснабжения, водоотведения, теплоснабжения</w:t>
      </w:r>
      <w:r w:rsidRPr="00D40062">
        <w:rPr>
          <w:sz w:val="28"/>
        </w:rPr>
        <w:t xml:space="preserve"> и электрических сетей наружного освещения, установка приборов учета ресурсов, контроля и защиты, а также приобретение материалов, оборудования и объектов недвижимого имущества.</w:t>
      </w:r>
    </w:p>
    <w:p w:rsidR="00F118E3" w:rsidRPr="00D40062" w:rsidRDefault="00F118E3" w:rsidP="00B84142">
      <w:pPr>
        <w:spacing w:line="235" w:lineRule="auto"/>
        <w:ind w:firstLine="708"/>
        <w:jc w:val="both"/>
        <w:rPr>
          <w:sz w:val="28"/>
        </w:rPr>
      </w:pPr>
      <w:r w:rsidRPr="00D40062">
        <w:rPr>
          <w:sz w:val="28"/>
        </w:rPr>
        <w:t xml:space="preserve">Субсидии предоставляются и распределяются в пределах бюджетных ассигнований, предусмотренных в законе Пензенской области о бюджете </w:t>
      </w:r>
      <w:r w:rsidRPr="00B84142">
        <w:rPr>
          <w:spacing w:val="-8"/>
          <w:sz w:val="28"/>
        </w:rPr>
        <w:t>Пензенской области на соответствующий финансовый год, и лимитов бюджетных обязательств, утвержденных Управлению жилищно-коммунального</w:t>
      </w:r>
      <w:r w:rsidRPr="00D40062">
        <w:rPr>
          <w:sz w:val="28"/>
        </w:rPr>
        <w:t xml:space="preserve"> хозяйства и </w:t>
      </w:r>
      <w:r w:rsidRPr="00B84142">
        <w:rPr>
          <w:spacing w:val="-8"/>
          <w:sz w:val="28"/>
        </w:rPr>
        <w:t>гражданской защиты населения Пензенской области  как главному распорядителю</w:t>
      </w:r>
      <w:r w:rsidRPr="00D40062">
        <w:rPr>
          <w:sz w:val="28"/>
        </w:rPr>
        <w:t xml:space="preserve"> средств бюджета Пензенской области (далее </w:t>
      </w:r>
      <w:r w:rsidR="00B84142">
        <w:rPr>
          <w:sz w:val="28"/>
        </w:rPr>
        <w:t>-</w:t>
      </w:r>
      <w:r w:rsidRPr="00D40062">
        <w:rPr>
          <w:sz w:val="28"/>
        </w:rPr>
        <w:t xml:space="preserve"> Управление) на цели, предусмотренные настоящим Порядком.</w:t>
      </w:r>
    </w:p>
    <w:p w:rsidR="00F118E3" w:rsidRPr="00D40062" w:rsidRDefault="00F118E3" w:rsidP="00B84142">
      <w:pPr>
        <w:spacing w:line="235" w:lineRule="auto"/>
        <w:ind w:firstLine="708"/>
        <w:jc w:val="both"/>
        <w:rPr>
          <w:sz w:val="28"/>
        </w:rPr>
      </w:pPr>
      <w:r w:rsidRPr="00D40062">
        <w:rPr>
          <w:sz w:val="28"/>
        </w:rPr>
        <w:t xml:space="preserve">Объем субсидии бюджету муниципального образования в финансовом году не может превышать объем средств на исполнение в финансовом году </w:t>
      </w:r>
      <w:r w:rsidRPr="00B84142">
        <w:rPr>
          <w:spacing w:val="-8"/>
          <w:sz w:val="28"/>
        </w:rPr>
        <w:t>расходного обязательства муниципального образования, в целях софинансирования</w:t>
      </w:r>
      <w:r w:rsidRPr="00D40062">
        <w:rPr>
          <w:sz w:val="28"/>
        </w:rPr>
        <w:t xml:space="preserve"> </w:t>
      </w:r>
      <w:r w:rsidRPr="00B84142">
        <w:rPr>
          <w:spacing w:val="-8"/>
          <w:sz w:val="28"/>
        </w:rPr>
        <w:t>которого предоставляется субсидия, с учетом предельного уровня софинансирования</w:t>
      </w:r>
      <w:r w:rsidRPr="00D40062">
        <w:rPr>
          <w:sz w:val="28"/>
        </w:rPr>
        <w:t xml:space="preserve"> </w:t>
      </w:r>
      <w:r w:rsidRPr="00B84142">
        <w:rPr>
          <w:spacing w:val="-8"/>
          <w:sz w:val="28"/>
        </w:rPr>
        <w:t xml:space="preserve">расходного обязательства муниципального образования из бюджета Пензенской </w:t>
      </w:r>
      <w:r w:rsidRPr="00D40062">
        <w:rPr>
          <w:sz w:val="28"/>
        </w:rPr>
        <w:t>области.</w:t>
      </w:r>
    </w:p>
    <w:p w:rsidR="00F118E3" w:rsidRPr="00D40062" w:rsidRDefault="00F118E3" w:rsidP="00B84142">
      <w:pPr>
        <w:spacing w:line="235" w:lineRule="auto"/>
        <w:ind w:firstLine="708"/>
        <w:jc w:val="both"/>
        <w:rPr>
          <w:sz w:val="28"/>
        </w:rPr>
      </w:pPr>
      <w:r w:rsidRPr="00D40062">
        <w:rPr>
          <w:sz w:val="28"/>
        </w:rPr>
        <w:lastRenderedPageBreak/>
        <w:t>3. Уровень софинансирования расходных обязательств муниципальных образований устанавливается:</w:t>
      </w:r>
    </w:p>
    <w:p w:rsidR="00F118E3" w:rsidRPr="00D40062" w:rsidRDefault="00F118E3" w:rsidP="00B84142">
      <w:pPr>
        <w:spacing w:line="235" w:lineRule="auto"/>
        <w:ind w:firstLine="708"/>
        <w:jc w:val="both"/>
        <w:rPr>
          <w:sz w:val="28"/>
        </w:rPr>
      </w:pPr>
      <w:r w:rsidRPr="00D40062">
        <w:rPr>
          <w:sz w:val="28"/>
        </w:rPr>
        <w:t>а) основное мероприятие "Водоотведение":</w:t>
      </w:r>
    </w:p>
    <w:p w:rsidR="00F118E3" w:rsidRPr="00D40062" w:rsidRDefault="00F118E3" w:rsidP="00B84142">
      <w:pPr>
        <w:spacing w:line="235" w:lineRule="auto"/>
        <w:ind w:firstLine="709"/>
        <w:jc w:val="both"/>
        <w:rPr>
          <w:sz w:val="28"/>
        </w:rPr>
      </w:pPr>
      <w:r w:rsidRPr="00B84142">
        <w:rPr>
          <w:spacing w:val="-8"/>
          <w:sz w:val="28"/>
        </w:rPr>
        <w:t>- по мероприятиям "Капитальный ремонт сетей и сооружений водоотведения</w:t>
      </w:r>
      <w:r w:rsidRPr="00D40062">
        <w:rPr>
          <w:sz w:val="28"/>
        </w:rPr>
        <w:t xml:space="preserve"> </w:t>
      </w:r>
      <w:r w:rsidR="00B84142">
        <w:rPr>
          <w:sz w:val="28"/>
        </w:rPr>
        <w:br/>
      </w:r>
      <w:r w:rsidRPr="00D40062">
        <w:rPr>
          <w:sz w:val="28"/>
        </w:rPr>
        <w:t xml:space="preserve">в населенных пунктах Пензенской области" - в объеме не более 50% сметной стоимости работ, а в случае угрозы экологической катастрофы и введения </w:t>
      </w:r>
      <w:r w:rsidR="00B84142">
        <w:rPr>
          <w:sz w:val="28"/>
        </w:rPr>
        <w:br/>
      </w:r>
      <w:r w:rsidRPr="00B84142">
        <w:rPr>
          <w:spacing w:val="-8"/>
          <w:sz w:val="28"/>
        </w:rPr>
        <w:t>на территории муниципального образования режима ЧС (чрезвычайной ситуации)</w:t>
      </w:r>
      <w:r w:rsidRPr="00D40062">
        <w:rPr>
          <w:sz w:val="28"/>
        </w:rPr>
        <w:t xml:space="preserve"> </w:t>
      </w:r>
      <w:r w:rsidR="00B84142">
        <w:rPr>
          <w:sz w:val="28"/>
        </w:rPr>
        <w:t>-</w:t>
      </w:r>
      <w:r w:rsidR="00B84142">
        <w:rPr>
          <w:sz w:val="28"/>
        </w:rPr>
        <w:br/>
      </w:r>
      <w:r w:rsidRPr="00D40062">
        <w:rPr>
          <w:sz w:val="28"/>
        </w:rPr>
        <w:t>в объеме не более 70% сметной стоимости работ;</w:t>
      </w:r>
    </w:p>
    <w:p w:rsidR="00F118E3" w:rsidRPr="00D40062" w:rsidRDefault="00F118E3" w:rsidP="00B84142">
      <w:pPr>
        <w:spacing w:line="235" w:lineRule="auto"/>
        <w:ind w:firstLine="709"/>
        <w:jc w:val="both"/>
        <w:rPr>
          <w:sz w:val="28"/>
        </w:rPr>
      </w:pPr>
      <w:r w:rsidRPr="00D40062">
        <w:rPr>
          <w:sz w:val="28"/>
        </w:rPr>
        <w:t xml:space="preserve">- по мероприятиям "Строительство и реконструкция (модернизация) </w:t>
      </w:r>
      <w:r w:rsidRPr="00B84142">
        <w:rPr>
          <w:spacing w:val="-6"/>
          <w:sz w:val="28"/>
        </w:rPr>
        <w:t>сетей и сооружений водоотведения в населенных пунктах Пензенской области" -</w:t>
      </w:r>
      <w:r w:rsidRPr="00D40062">
        <w:rPr>
          <w:sz w:val="28"/>
        </w:rPr>
        <w:t xml:space="preserve"> </w:t>
      </w:r>
      <w:r w:rsidR="00B84142">
        <w:rPr>
          <w:sz w:val="28"/>
        </w:rPr>
        <w:br/>
      </w:r>
      <w:r w:rsidRPr="00D40062">
        <w:rPr>
          <w:sz w:val="28"/>
        </w:rPr>
        <w:t>в объеме не более 70% сметной стоимости работ;</w:t>
      </w:r>
    </w:p>
    <w:p w:rsidR="00F118E3" w:rsidRPr="00D40062" w:rsidRDefault="00F118E3" w:rsidP="00B84142">
      <w:pPr>
        <w:spacing w:line="235" w:lineRule="auto"/>
        <w:ind w:firstLine="708"/>
        <w:jc w:val="both"/>
        <w:rPr>
          <w:sz w:val="28"/>
        </w:rPr>
      </w:pPr>
      <w:r w:rsidRPr="00D40062">
        <w:rPr>
          <w:sz w:val="28"/>
        </w:rPr>
        <w:t xml:space="preserve">б) основное мероприятие "Совершенствование систем теплоснабжения </w:t>
      </w:r>
      <w:r w:rsidR="00B84142">
        <w:rPr>
          <w:sz w:val="28"/>
        </w:rPr>
        <w:br/>
      </w:r>
      <w:r w:rsidRPr="00D40062">
        <w:rPr>
          <w:sz w:val="28"/>
        </w:rPr>
        <w:t>в населенных пунктах Пензенской области":</w:t>
      </w:r>
    </w:p>
    <w:p w:rsidR="00F118E3" w:rsidRPr="00D40062" w:rsidRDefault="00F118E3" w:rsidP="00B84142">
      <w:pPr>
        <w:spacing w:line="235" w:lineRule="auto"/>
        <w:ind w:firstLine="709"/>
        <w:jc w:val="both"/>
        <w:rPr>
          <w:sz w:val="28"/>
        </w:rPr>
      </w:pPr>
      <w:r w:rsidRPr="00D40062">
        <w:rPr>
          <w:sz w:val="28"/>
        </w:rPr>
        <w:t xml:space="preserve">- по мероприятиям "Реконструкция (модернизация) и капитальный ремонт тепловых сетей и сооружений в населенных пунктах Пензенской области", "Перевод квартир на индивидуальное поквартирное отопление" - </w:t>
      </w:r>
      <w:r w:rsidR="00B84142">
        <w:rPr>
          <w:sz w:val="28"/>
        </w:rPr>
        <w:br/>
      </w:r>
      <w:r w:rsidRPr="00D40062">
        <w:rPr>
          <w:sz w:val="28"/>
        </w:rPr>
        <w:t>в объеме не более 30% сметной стоимости работ;</w:t>
      </w:r>
    </w:p>
    <w:p w:rsidR="00F118E3" w:rsidRPr="00D40062" w:rsidRDefault="00F118E3" w:rsidP="00B84142">
      <w:pPr>
        <w:spacing w:line="235" w:lineRule="auto"/>
        <w:ind w:firstLine="709"/>
        <w:jc w:val="both"/>
        <w:rPr>
          <w:sz w:val="28"/>
        </w:rPr>
      </w:pPr>
      <w:r w:rsidRPr="00D40062">
        <w:rPr>
          <w:sz w:val="28"/>
        </w:rPr>
        <w:t xml:space="preserve">- по мероприятию </w:t>
      </w:r>
      <w:r>
        <w:rPr>
          <w:sz w:val="28"/>
        </w:rPr>
        <w:t>"</w:t>
      </w:r>
      <w:r w:rsidRPr="00D40062">
        <w:rPr>
          <w:sz w:val="28"/>
        </w:rPr>
        <w:t>Строительство объектов и сетей теплоснабжения населенных пунктов Пензенской области</w:t>
      </w:r>
      <w:r>
        <w:rPr>
          <w:sz w:val="28"/>
        </w:rPr>
        <w:t>"</w:t>
      </w:r>
      <w:r w:rsidRPr="00D40062">
        <w:rPr>
          <w:sz w:val="28"/>
        </w:rPr>
        <w:t xml:space="preserve"> - в объеме не более 70% сметной стоимости работ.</w:t>
      </w:r>
    </w:p>
    <w:p w:rsidR="00F118E3" w:rsidRPr="00D40062" w:rsidRDefault="00F118E3" w:rsidP="00B84142">
      <w:pPr>
        <w:spacing w:line="235" w:lineRule="auto"/>
        <w:ind w:firstLine="708"/>
        <w:jc w:val="both"/>
        <w:rPr>
          <w:sz w:val="28"/>
        </w:rPr>
      </w:pPr>
      <w:r w:rsidRPr="00D40062">
        <w:rPr>
          <w:sz w:val="28"/>
        </w:rPr>
        <w:t>в) основное мероприятие "Чистая вода":</w:t>
      </w:r>
    </w:p>
    <w:p w:rsidR="00F118E3" w:rsidRPr="00D40062" w:rsidRDefault="00F118E3" w:rsidP="00B84142">
      <w:pPr>
        <w:spacing w:line="235" w:lineRule="auto"/>
        <w:ind w:firstLine="709"/>
        <w:jc w:val="both"/>
        <w:rPr>
          <w:sz w:val="28"/>
        </w:rPr>
      </w:pPr>
      <w:r w:rsidRPr="00D40062">
        <w:rPr>
          <w:sz w:val="28"/>
        </w:rPr>
        <w:t xml:space="preserve">- по мероприятиям "Капитальный ремонт сетей и сооружений водоснабжения в населенных пунктах Пензенской области", "Строительство и </w:t>
      </w:r>
      <w:r w:rsidRPr="00B84142">
        <w:rPr>
          <w:spacing w:val="-8"/>
          <w:sz w:val="28"/>
        </w:rPr>
        <w:t>реконструкция (модернизация) сетей и сооружений водоснабжения в населенных</w:t>
      </w:r>
      <w:r w:rsidRPr="00D40062">
        <w:rPr>
          <w:sz w:val="28"/>
        </w:rPr>
        <w:t xml:space="preserve"> пунктах Пензенской области" и "Установка систем управления, защиты, контроля и учета на сооружениях водоснабжения в населенных пунктах Пензенской области" - в объеме не более 70% сметной стоимости работ;</w:t>
      </w:r>
    </w:p>
    <w:p w:rsidR="00F118E3" w:rsidRPr="00D40062" w:rsidRDefault="00F118E3" w:rsidP="00B84142">
      <w:pPr>
        <w:spacing w:line="235" w:lineRule="auto"/>
        <w:ind w:firstLine="708"/>
        <w:jc w:val="both"/>
        <w:rPr>
          <w:sz w:val="28"/>
        </w:rPr>
      </w:pPr>
      <w:r w:rsidRPr="00B84142">
        <w:rPr>
          <w:spacing w:val="-8"/>
          <w:sz w:val="28"/>
        </w:rPr>
        <w:t>г) основное мероприятие "Благоустройство населенных пунктов Пензенской</w:t>
      </w:r>
      <w:r w:rsidRPr="00D40062">
        <w:rPr>
          <w:sz w:val="28"/>
        </w:rPr>
        <w:t xml:space="preserve"> области":</w:t>
      </w:r>
    </w:p>
    <w:p w:rsidR="00F118E3" w:rsidRPr="00D40062" w:rsidRDefault="00F118E3" w:rsidP="00B84142">
      <w:pPr>
        <w:spacing w:line="235" w:lineRule="auto"/>
        <w:ind w:firstLine="709"/>
        <w:jc w:val="both"/>
        <w:rPr>
          <w:sz w:val="28"/>
        </w:rPr>
      </w:pPr>
      <w:r w:rsidRPr="00D40062">
        <w:rPr>
          <w:sz w:val="28"/>
        </w:rPr>
        <w:t>- по мероприятию "Совершенствование систем наружного освещения населенных пунктов" в объеме не более 50% стоимости материалов и оборудования наружного освещения;</w:t>
      </w:r>
    </w:p>
    <w:p w:rsidR="00F118E3" w:rsidRPr="00D40062" w:rsidRDefault="00F118E3" w:rsidP="00B84142">
      <w:pPr>
        <w:spacing w:line="235" w:lineRule="auto"/>
        <w:ind w:firstLine="708"/>
        <w:jc w:val="both"/>
        <w:rPr>
          <w:sz w:val="28"/>
        </w:rPr>
      </w:pPr>
      <w:r w:rsidRPr="00D40062">
        <w:rPr>
          <w:sz w:val="28"/>
        </w:rPr>
        <w:t xml:space="preserve">д) при условии создания сельскохозяйственных потребительских кооперативов (далее - СПоК) по обслуживанию объектов водоснабжения и </w:t>
      </w:r>
      <w:r w:rsidRPr="00B84142">
        <w:rPr>
          <w:spacing w:val="-6"/>
          <w:sz w:val="28"/>
        </w:rPr>
        <w:t>(или) водоотведения в населенных пунктах Пензенской области устанавливаются</w:t>
      </w:r>
      <w:r w:rsidRPr="00D40062">
        <w:rPr>
          <w:sz w:val="28"/>
        </w:rPr>
        <w:t xml:space="preserve"> особые условия софинансирования:</w:t>
      </w:r>
    </w:p>
    <w:p w:rsidR="00F118E3" w:rsidRPr="00D40062" w:rsidRDefault="00F118E3" w:rsidP="00B84142">
      <w:pPr>
        <w:spacing w:line="235" w:lineRule="auto"/>
        <w:ind w:firstLine="709"/>
        <w:jc w:val="both"/>
        <w:rPr>
          <w:sz w:val="28"/>
        </w:rPr>
      </w:pPr>
      <w:r w:rsidRPr="00D40062">
        <w:rPr>
          <w:sz w:val="28"/>
        </w:rPr>
        <w:t xml:space="preserve">- по мероприятиям </w:t>
      </w:r>
      <w:r>
        <w:rPr>
          <w:sz w:val="28"/>
        </w:rPr>
        <w:t>"</w:t>
      </w:r>
      <w:r w:rsidRPr="00D40062">
        <w:rPr>
          <w:sz w:val="28"/>
        </w:rPr>
        <w:t>Капитальный ремонт сетей и сооружений водоснабжения в населенных пунктах Пензенской области</w:t>
      </w:r>
      <w:r>
        <w:rPr>
          <w:sz w:val="28"/>
        </w:rPr>
        <w:t>"</w:t>
      </w:r>
      <w:r w:rsidRPr="00D40062">
        <w:rPr>
          <w:sz w:val="28"/>
        </w:rPr>
        <w:t xml:space="preserve">, </w:t>
      </w:r>
      <w:r>
        <w:rPr>
          <w:sz w:val="28"/>
        </w:rPr>
        <w:t>"</w:t>
      </w:r>
      <w:r w:rsidRPr="00D40062">
        <w:rPr>
          <w:sz w:val="28"/>
        </w:rPr>
        <w:t xml:space="preserve">Строительство и </w:t>
      </w:r>
      <w:r w:rsidRPr="00B84142">
        <w:rPr>
          <w:spacing w:val="-8"/>
          <w:sz w:val="28"/>
        </w:rPr>
        <w:t>реконструкция (модернизация) сетей и сооружений водоснабжения в населенных</w:t>
      </w:r>
      <w:r w:rsidRPr="00D40062">
        <w:rPr>
          <w:sz w:val="28"/>
        </w:rPr>
        <w:t xml:space="preserve"> пунктах Пензенской области":</w:t>
      </w:r>
    </w:p>
    <w:p w:rsidR="00F118E3" w:rsidRPr="00D40062" w:rsidRDefault="00F118E3" w:rsidP="00B84142">
      <w:pPr>
        <w:spacing w:line="235" w:lineRule="auto"/>
        <w:ind w:firstLine="709"/>
        <w:jc w:val="both"/>
        <w:rPr>
          <w:sz w:val="28"/>
        </w:rPr>
      </w:pPr>
      <w:r w:rsidRPr="00D40062">
        <w:rPr>
          <w:sz w:val="28"/>
        </w:rPr>
        <w:t>- бюджет Пензенской области - 70% от сметной стоимости работ;</w:t>
      </w:r>
    </w:p>
    <w:p w:rsidR="00F118E3" w:rsidRPr="00D40062" w:rsidRDefault="00F118E3" w:rsidP="00B84142">
      <w:pPr>
        <w:spacing w:line="235" w:lineRule="auto"/>
        <w:ind w:firstLine="709"/>
        <w:jc w:val="both"/>
        <w:rPr>
          <w:sz w:val="28"/>
        </w:rPr>
      </w:pPr>
      <w:r w:rsidRPr="00D40062">
        <w:rPr>
          <w:sz w:val="28"/>
        </w:rPr>
        <w:t>- местный бюджет - 15% от сметной стоимости работ;</w:t>
      </w:r>
    </w:p>
    <w:p w:rsidR="00F118E3" w:rsidRPr="00D40062" w:rsidRDefault="00F118E3" w:rsidP="00B84142">
      <w:pPr>
        <w:spacing w:line="235" w:lineRule="auto"/>
        <w:ind w:firstLine="709"/>
        <w:jc w:val="both"/>
        <w:rPr>
          <w:sz w:val="28"/>
        </w:rPr>
      </w:pPr>
      <w:r w:rsidRPr="00D40062">
        <w:rPr>
          <w:sz w:val="28"/>
        </w:rPr>
        <w:t>- внебюджетные средства (средства СПоК) - 15% от сметной стоимости работ.</w:t>
      </w:r>
    </w:p>
    <w:p w:rsidR="00F118E3" w:rsidRPr="00D40062" w:rsidRDefault="00F118E3" w:rsidP="00B84142">
      <w:pPr>
        <w:spacing w:line="235" w:lineRule="auto"/>
        <w:ind w:firstLine="709"/>
        <w:jc w:val="both"/>
        <w:rPr>
          <w:sz w:val="28"/>
        </w:rPr>
      </w:pPr>
      <w:r w:rsidRPr="00B84142">
        <w:rPr>
          <w:spacing w:val="-8"/>
          <w:sz w:val="28"/>
        </w:rPr>
        <w:t>- по мероприятию "Капитальный ремонт сетей и сооружений водоотведения</w:t>
      </w:r>
      <w:r w:rsidRPr="00D40062">
        <w:rPr>
          <w:sz w:val="28"/>
        </w:rPr>
        <w:t xml:space="preserve"> </w:t>
      </w:r>
      <w:r w:rsidR="00B84142">
        <w:rPr>
          <w:sz w:val="28"/>
        </w:rPr>
        <w:br/>
      </w:r>
      <w:r w:rsidRPr="00D40062">
        <w:rPr>
          <w:sz w:val="28"/>
        </w:rPr>
        <w:t>в населенных пунктах Пензенской области</w:t>
      </w:r>
      <w:r>
        <w:rPr>
          <w:sz w:val="28"/>
        </w:rPr>
        <w:t>"</w:t>
      </w:r>
      <w:r w:rsidRPr="00D40062">
        <w:rPr>
          <w:sz w:val="28"/>
        </w:rPr>
        <w:t>:</w:t>
      </w:r>
    </w:p>
    <w:p w:rsidR="00F118E3" w:rsidRPr="00D40062" w:rsidRDefault="00F118E3" w:rsidP="009E1646">
      <w:pPr>
        <w:spacing w:line="230" w:lineRule="auto"/>
        <w:ind w:firstLine="709"/>
        <w:jc w:val="both"/>
        <w:rPr>
          <w:sz w:val="28"/>
        </w:rPr>
      </w:pPr>
      <w:r w:rsidRPr="00D40062">
        <w:rPr>
          <w:sz w:val="28"/>
        </w:rPr>
        <w:lastRenderedPageBreak/>
        <w:t>- бюджет Пензенской области - 50% от сметной стоимости работ;</w:t>
      </w:r>
    </w:p>
    <w:p w:rsidR="00F118E3" w:rsidRPr="00D40062" w:rsidRDefault="00F118E3" w:rsidP="009E1646">
      <w:pPr>
        <w:spacing w:line="230" w:lineRule="auto"/>
        <w:ind w:firstLine="709"/>
        <w:jc w:val="both"/>
        <w:rPr>
          <w:sz w:val="28"/>
        </w:rPr>
      </w:pPr>
      <w:r w:rsidRPr="00D40062">
        <w:rPr>
          <w:sz w:val="28"/>
        </w:rPr>
        <w:t>- местный бюджет - 25% от сметной стоимости работ;</w:t>
      </w:r>
    </w:p>
    <w:p w:rsidR="00F118E3" w:rsidRPr="00D40062" w:rsidRDefault="00F118E3" w:rsidP="009E1646">
      <w:pPr>
        <w:spacing w:line="230" w:lineRule="auto"/>
        <w:ind w:firstLine="709"/>
        <w:jc w:val="both"/>
        <w:rPr>
          <w:sz w:val="28"/>
        </w:rPr>
      </w:pPr>
      <w:r w:rsidRPr="00D40062">
        <w:rPr>
          <w:sz w:val="28"/>
        </w:rPr>
        <w:t>- внебюджетные средства (средства СПоК) - 25% от сметной стоимости работ.</w:t>
      </w:r>
    </w:p>
    <w:p w:rsidR="00F118E3" w:rsidRPr="00D40062" w:rsidRDefault="00F118E3" w:rsidP="009E1646">
      <w:pPr>
        <w:spacing w:line="230" w:lineRule="auto"/>
        <w:ind w:firstLine="708"/>
        <w:jc w:val="both"/>
        <w:rPr>
          <w:sz w:val="28"/>
        </w:rPr>
      </w:pPr>
      <w:r w:rsidRPr="00D40062">
        <w:rPr>
          <w:sz w:val="28"/>
        </w:rPr>
        <w:t>4. Субсидии представляются при выполнении следующих условий:</w:t>
      </w:r>
    </w:p>
    <w:p w:rsidR="00F118E3" w:rsidRPr="00D40062" w:rsidRDefault="00F118E3" w:rsidP="009E1646">
      <w:pPr>
        <w:tabs>
          <w:tab w:val="left" w:pos="1134"/>
        </w:tabs>
        <w:spacing w:line="230" w:lineRule="auto"/>
        <w:ind w:firstLine="708"/>
        <w:jc w:val="both"/>
        <w:rPr>
          <w:sz w:val="28"/>
        </w:rPr>
      </w:pPr>
      <w:r w:rsidRPr="00D40062">
        <w:rPr>
          <w:sz w:val="28"/>
        </w:rPr>
        <w:t>а)</w:t>
      </w:r>
      <w:r w:rsidRPr="00D40062">
        <w:rPr>
          <w:sz w:val="28"/>
        </w:rPr>
        <w:tab/>
        <w:t xml:space="preserve">наличие муниципальных правовых актов, утверждающих перечень мероприятий, в целях софинансирования которых предоставляются субсидии, </w:t>
      </w:r>
      <w:r w:rsidR="00B84142">
        <w:rPr>
          <w:sz w:val="28"/>
        </w:rPr>
        <w:br/>
      </w:r>
      <w:r w:rsidRPr="00D40062">
        <w:rPr>
          <w:sz w:val="28"/>
        </w:rPr>
        <w:t>в соответствии с требованиями нормативных правовых актов Российской Федерации, нормативных правовых актов Пензенской области;</w:t>
      </w:r>
    </w:p>
    <w:p w:rsidR="00F118E3" w:rsidRPr="00D40062" w:rsidRDefault="00F118E3" w:rsidP="009E1646">
      <w:pPr>
        <w:tabs>
          <w:tab w:val="left" w:pos="1134"/>
        </w:tabs>
        <w:spacing w:line="230" w:lineRule="auto"/>
        <w:ind w:firstLine="708"/>
        <w:jc w:val="both"/>
        <w:rPr>
          <w:sz w:val="28"/>
        </w:rPr>
      </w:pPr>
      <w:r w:rsidRPr="00D40062">
        <w:rPr>
          <w:sz w:val="28"/>
        </w:rPr>
        <w:t>б)</w:t>
      </w:r>
      <w:r w:rsidRPr="00D40062">
        <w:rPr>
          <w:sz w:val="28"/>
        </w:rPr>
        <w:tab/>
      </w:r>
      <w:r w:rsidRPr="00B84142">
        <w:rPr>
          <w:spacing w:val="-8"/>
          <w:sz w:val="28"/>
        </w:rPr>
        <w:t>наличие в бюджете муниципального образования (сводной бюджетной</w:t>
      </w:r>
      <w:r w:rsidRPr="00D40062">
        <w:rPr>
          <w:sz w:val="28"/>
        </w:rPr>
        <w:t xml:space="preserve"> росписи бюджета муниципального образования) бюджетных ассигнований </w:t>
      </w:r>
      <w:r w:rsidR="00B84142">
        <w:rPr>
          <w:sz w:val="28"/>
        </w:rPr>
        <w:br/>
      </w:r>
      <w:r w:rsidRPr="00D40062">
        <w:rPr>
          <w:sz w:val="28"/>
        </w:rPr>
        <w:t xml:space="preserve">на исполнение расходного обязательства муниципального образования, софинансирование которого осуществляется из бюджета Пензенской области, </w:t>
      </w:r>
      <w:r w:rsidR="00B84142">
        <w:rPr>
          <w:sz w:val="28"/>
        </w:rPr>
        <w:br/>
      </w:r>
      <w:r w:rsidRPr="00B84142">
        <w:rPr>
          <w:spacing w:val="-8"/>
          <w:sz w:val="28"/>
        </w:rPr>
        <w:t>в объеме, необходимом для исполнения, с учетом планируемой к предоставлению</w:t>
      </w:r>
      <w:r w:rsidRPr="00D40062">
        <w:rPr>
          <w:sz w:val="28"/>
        </w:rPr>
        <w:t xml:space="preserve"> </w:t>
      </w:r>
      <w:r w:rsidR="00B84142">
        <w:rPr>
          <w:sz w:val="28"/>
        </w:rPr>
        <w:br/>
      </w:r>
      <w:r w:rsidRPr="00D40062">
        <w:rPr>
          <w:sz w:val="28"/>
        </w:rPr>
        <w:t>из бюджета Пензенской области субсидии;</w:t>
      </w:r>
    </w:p>
    <w:p w:rsidR="00F118E3" w:rsidRPr="00D40062" w:rsidRDefault="00F118E3" w:rsidP="009E1646">
      <w:pPr>
        <w:tabs>
          <w:tab w:val="left" w:pos="1134"/>
        </w:tabs>
        <w:spacing w:line="230" w:lineRule="auto"/>
        <w:ind w:firstLine="708"/>
        <w:jc w:val="both"/>
        <w:rPr>
          <w:sz w:val="28"/>
        </w:rPr>
      </w:pPr>
      <w:r w:rsidRPr="00D40062">
        <w:rPr>
          <w:sz w:val="28"/>
        </w:rPr>
        <w:t>в)</w:t>
      </w:r>
      <w:r w:rsidRPr="00D40062">
        <w:rPr>
          <w:sz w:val="28"/>
        </w:rPr>
        <w:tab/>
        <w:t>заключение Соглашения о предоставлении субсидии.</w:t>
      </w:r>
    </w:p>
    <w:p w:rsidR="00F118E3" w:rsidRPr="00D40062" w:rsidRDefault="00F118E3" w:rsidP="009E1646">
      <w:pPr>
        <w:spacing w:line="230" w:lineRule="auto"/>
        <w:ind w:firstLine="708"/>
        <w:jc w:val="both"/>
        <w:rPr>
          <w:sz w:val="28"/>
        </w:rPr>
      </w:pPr>
      <w:r w:rsidRPr="00D40062">
        <w:rPr>
          <w:sz w:val="28"/>
        </w:rPr>
        <w:t xml:space="preserve">4.1 Условием участия муниципальных образований в подпрограмме 1 (далее - участия) является предоставление Управлению пакета документов, оформленных в соответствии с п. 2.51 главы II Примерной инструкции </w:t>
      </w:r>
      <w:r w:rsidR="00B84142">
        <w:rPr>
          <w:sz w:val="28"/>
        </w:rPr>
        <w:br/>
      </w:r>
      <w:r w:rsidRPr="00D40062">
        <w:rPr>
          <w:sz w:val="28"/>
        </w:rPr>
        <w:t>по делопроизводству в государственных организациях, утвержденной приказом Федерального архивного агентства от 11.04.2018 № 44:</w:t>
      </w:r>
    </w:p>
    <w:p w:rsidR="00F118E3" w:rsidRPr="00D40062" w:rsidRDefault="00F118E3" w:rsidP="009E1646">
      <w:pPr>
        <w:spacing w:line="230" w:lineRule="auto"/>
        <w:ind w:firstLine="708"/>
        <w:jc w:val="both"/>
        <w:rPr>
          <w:sz w:val="28"/>
        </w:rPr>
      </w:pPr>
      <w:r w:rsidRPr="00D40062">
        <w:rPr>
          <w:sz w:val="28"/>
        </w:rPr>
        <w:t xml:space="preserve">а) сопроводительного письма (заявки), составленного в произвольной форме и содержащего сведения о наименовании объектов, фактического адреса </w:t>
      </w:r>
      <w:r w:rsidRPr="00B84142">
        <w:rPr>
          <w:spacing w:val="-8"/>
          <w:sz w:val="28"/>
        </w:rPr>
        <w:t>расположения, технических характеристиках и сметной (договорной) стоимости</w:t>
      </w:r>
      <w:r w:rsidRPr="00D40062">
        <w:rPr>
          <w:sz w:val="28"/>
        </w:rPr>
        <w:t xml:space="preserve"> </w:t>
      </w:r>
      <w:r w:rsidRPr="00B84142">
        <w:rPr>
          <w:spacing w:val="-8"/>
          <w:sz w:val="28"/>
        </w:rPr>
        <w:t>строительно-монтажных работ (материалов, оборудования и объектов недвижимого</w:t>
      </w:r>
      <w:r w:rsidRPr="00D40062">
        <w:rPr>
          <w:sz w:val="28"/>
        </w:rPr>
        <w:t xml:space="preserve"> имущества) (в текущих ценах);</w:t>
      </w:r>
    </w:p>
    <w:p w:rsidR="00F118E3" w:rsidRPr="00D40062" w:rsidRDefault="00F118E3" w:rsidP="009E1646">
      <w:pPr>
        <w:spacing w:line="230" w:lineRule="auto"/>
        <w:ind w:firstLine="708"/>
        <w:jc w:val="both"/>
        <w:rPr>
          <w:sz w:val="28"/>
        </w:rPr>
      </w:pPr>
      <w:r w:rsidRPr="00D40062">
        <w:rPr>
          <w:sz w:val="28"/>
        </w:rPr>
        <w:t>б) копии утвержденной муниципальной программы развития систем коммунальной инфраструктуры муниципального образования и (или) благоустройства муниципального образования;</w:t>
      </w:r>
    </w:p>
    <w:p w:rsidR="00F118E3" w:rsidRPr="00D40062" w:rsidRDefault="00F118E3" w:rsidP="009E1646">
      <w:pPr>
        <w:spacing w:line="230" w:lineRule="auto"/>
        <w:ind w:firstLine="708"/>
        <w:jc w:val="both"/>
        <w:rPr>
          <w:sz w:val="28"/>
        </w:rPr>
      </w:pPr>
      <w:r w:rsidRPr="00D40062">
        <w:rPr>
          <w:sz w:val="28"/>
        </w:rPr>
        <w:t xml:space="preserve">в) акта обследования объекта капитального ремонта (кроме мероприятий "Приобретение объектов теплоснабжающего комплекса в собственность </w:t>
      </w:r>
      <w:r w:rsidRPr="00B84142">
        <w:rPr>
          <w:spacing w:val="-8"/>
          <w:sz w:val="28"/>
        </w:rPr>
        <w:t>муниципальных образований Пензенской области", "Совершенствование систем</w:t>
      </w:r>
      <w:r w:rsidRPr="00D40062">
        <w:rPr>
          <w:sz w:val="28"/>
        </w:rPr>
        <w:t xml:space="preserve"> наружного освещения населенных пунктов";</w:t>
      </w:r>
    </w:p>
    <w:p w:rsidR="00F118E3" w:rsidRPr="00D40062" w:rsidRDefault="00F118E3" w:rsidP="009E1646">
      <w:pPr>
        <w:spacing w:line="230" w:lineRule="auto"/>
        <w:ind w:firstLine="708"/>
        <w:jc w:val="both"/>
        <w:rPr>
          <w:sz w:val="28"/>
        </w:rPr>
      </w:pPr>
      <w:r w:rsidRPr="00D40062">
        <w:rPr>
          <w:sz w:val="28"/>
        </w:rPr>
        <w:t>г) копии утвержденной проектной документации на строительство и реконструкцию (модернизацию) (кроме случая введения на территории муниципального образования режима ЧС (чрезвычайной ситуации), локального сметного расчета на капитальный ремонт объектов и сетей теплоснабжения и водоснабжения, сетей водоотведения, смет на благоустройство, разработанных в соответствии с Градостроительным кодексом Российской Федерации (кроме мероприятия "Совершенствование систем наружного освещения населенных пунктов");</w:t>
      </w:r>
    </w:p>
    <w:p w:rsidR="00F118E3" w:rsidRPr="00D40062" w:rsidRDefault="00F118E3" w:rsidP="009E1646">
      <w:pPr>
        <w:spacing w:line="230" w:lineRule="auto"/>
        <w:ind w:firstLine="708"/>
        <w:jc w:val="both"/>
        <w:rPr>
          <w:sz w:val="28"/>
        </w:rPr>
      </w:pPr>
      <w:r w:rsidRPr="00D40062">
        <w:rPr>
          <w:sz w:val="28"/>
        </w:rPr>
        <w:t xml:space="preserve">д) копии положительного заключения учреждения государственной экспертизы на проектную документацию (в случае если получение такого заключения в соответствии с законодательством Российской Федерации является обязательным), заключения о достоверности определения сметной </w:t>
      </w:r>
      <w:r w:rsidRPr="009E1646">
        <w:rPr>
          <w:spacing w:val="-6"/>
          <w:sz w:val="28"/>
        </w:rPr>
        <w:t>стоимости объекта коммунальной инфраструктуры и расчета индекса изменения</w:t>
      </w:r>
      <w:r w:rsidRPr="00D40062">
        <w:rPr>
          <w:sz w:val="28"/>
        </w:rPr>
        <w:t xml:space="preserve"> сметной стоимости строительно-монтажных работ в условиях рынка;</w:t>
      </w:r>
    </w:p>
    <w:p w:rsidR="00F118E3" w:rsidRPr="00D40062" w:rsidRDefault="00F118E3" w:rsidP="00F118E3">
      <w:pPr>
        <w:ind w:firstLine="708"/>
        <w:jc w:val="both"/>
        <w:rPr>
          <w:sz w:val="28"/>
        </w:rPr>
      </w:pPr>
      <w:r w:rsidRPr="00D40062">
        <w:rPr>
          <w:sz w:val="28"/>
        </w:rPr>
        <w:lastRenderedPageBreak/>
        <w:t>е) выписки из решения представительного органа муниципального образования о бюджете муниципального образования на соответствующий год, подтверждающей наличие бюджетных ассигнований на софинансирование мероприятий в объемах, установленных пунктом 3 настоящего Порядка;</w:t>
      </w:r>
    </w:p>
    <w:p w:rsidR="00F118E3" w:rsidRPr="00D40062" w:rsidRDefault="00F118E3" w:rsidP="00F118E3">
      <w:pPr>
        <w:ind w:firstLine="708"/>
        <w:jc w:val="both"/>
        <w:rPr>
          <w:sz w:val="28"/>
        </w:rPr>
      </w:pPr>
      <w:r w:rsidRPr="00D40062">
        <w:rPr>
          <w:sz w:val="28"/>
        </w:rPr>
        <w:t xml:space="preserve">ж) графическую схему расположения объектов капитального ремонта водоснабжения и водоотведения с привязкой к местности в населенном пункте муниципального образования и копии правоустанавливающих документов </w:t>
      </w:r>
      <w:r w:rsidR="009E1646">
        <w:rPr>
          <w:sz w:val="28"/>
        </w:rPr>
        <w:br/>
      </w:r>
      <w:r w:rsidRPr="00D40062">
        <w:rPr>
          <w:sz w:val="28"/>
        </w:rPr>
        <w:t>на объекты коммунальной инфраструктуры.</w:t>
      </w:r>
    </w:p>
    <w:p w:rsidR="00F118E3" w:rsidRPr="00D40062" w:rsidRDefault="00F118E3" w:rsidP="00F118E3">
      <w:pPr>
        <w:ind w:firstLine="708"/>
        <w:jc w:val="both"/>
        <w:rPr>
          <w:sz w:val="28"/>
        </w:rPr>
      </w:pPr>
      <w:r w:rsidRPr="00215DEA">
        <w:rPr>
          <w:sz w:val="28"/>
        </w:rPr>
        <w:t xml:space="preserve">5. Для участия в подпрограмме 1 в 2020 году документы, указанные </w:t>
      </w:r>
      <w:r w:rsidR="009E1646">
        <w:rPr>
          <w:sz w:val="28"/>
        </w:rPr>
        <w:br/>
      </w:r>
      <w:r w:rsidRPr="00215DEA">
        <w:rPr>
          <w:sz w:val="28"/>
        </w:rPr>
        <w:t xml:space="preserve">в пункте 4.1 настоящего Порядка, представляются Управлению в </w:t>
      </w:r>
      <w:r>
        <w:rPr>
          <w:sz w:val="28"/>
        </w:rPr>
        <w:t>семь</w:t>
      </w:r>
      <w:r w:rsidRPr="00215DEA">
        <w:rPr>
          <w:sz w:val="28"/>
        </w:rPr>
        <w:t xml:space="preserve"> этапов: </w:t>
      </w:r>
      <w:r w:rsidRPr="009E1646">
        <w:rPr>
          <w:spacing w:val="-8"/>
          <w:sz w:val="28"/>
        </w:rPr>
        <w:t xml:space="preserve">первый этап </w:t>
      </w:r>
      <w:r w:rsidR="009E1646" w:rsidRPr="009E1646">
        <w:rPr>
          <w:spacing w:val="-8"/>
          <w:sz w:val="28"/>
        </w:rPr>
        <w:t xml:space="preserve">- </w:t>
      </w:r>
      <w:r w:rsidRPr="009E1646">
        <w:rPr>
          <w:spacing w:val="-8"/>
          <w:sz w:val="28"/>
        </w:rPr>
        <w:t xml:space="preserve">в срок </w:t>
      </w:r>
      <w:r w:rsidR="009E1646" w:rsidRPr="009E1646">
        <w:rPr>
          <w:spacing w:val="-8"/>
          <w:sz w:val="28"/>
        </w:rPr>
        <w:t xml:space="preserve">с </w:t>
      </w:r>
      <w:r w:rsidRPr="009E1646">
        <w:rPr>
          <w:spacing w:val="-8"/>
          <w:sz w:val="28"/>
        </w:rPr>
        <w:t xml:space="preserve">1 до 10 февраля текущего финансового года, второй этап </w:t>
      </w:r>
      <w:r w:rsidR="009E1646" w:rsidRPr="009E1646">
        <w:rPr>
          <w:spacing w:val="-8"/>
          <w:sz w:val="28"/>
        </w:rPr>
        <w:t>-</w:t>
      </w:r>
      <w:r w:rsidRPr="00215DEA">
        <w:rPr>
          <w:sz w:val="28"/>
        </w:rPr>
        <w:t xml:space="preserve"> </w:t>
      </w:r>
      <w:r w:rsidR="009E1646">
        <w:rPr>
          <w:sz w:val="28"/>
        </w:rPr>
        <w:br/>
      </w:r>
      <w:r w:rsidRPr="00215DEA">
        <w:rPr>
          <w:sz w:val="28"/>
        </w:rPr>
        <w:t xml:space="preserve">с 1 до 10 марта текущего финансового года, </w:t>
      </w:r>
      <w:r>
        <w:rPr>
          <w:sz w:val="28"/>
        </w:rPr>
        <w:t>третий</w:t>
      </w:r>
      <w:r w:rsidRPr="00215DEA">
        <w:rPr>
          <w:sz w:val="28"/>
        </w:rPr>
        <w:t xml:space="preserve"> этап </w:t>
      </w:r>
      <w:r w:rsidR="009E1646">
        <w:rPr>
          <w:sz w:val="28"/>
        </w:rPr>
        <w:t xml:space="preserve">- с </w:t>
      </w:r>
      <w:r w:rsidRPr="00215DEA">
        <w:rPr>
          <w:sz w:val="28"/>
        </w:rPr>
        <w:t xml:space="preserve">1 до 10 апреля текущего финансового года, </w:t>
      </w:r>
      <w:r>
        <w:rPr>
          <w:sz w:val="28"/>
        </w:rPr>
        <w:t>четвертый</w:t>
      </w:r>
      <w:r w:rsidRPr="00215DEA">
        <w:rPr>
          <w:sz w:val="28"/>
        </w:rPr>
        <w:t xml:space="preserve"> этап </w:t>
      </w:r>
      <w:r w:rsidR="009E1646">
        <w:rPr>
          <w:sz w:val="28"/>
        </w:rPr>
        <w:t xml:space="preserve">- с </w:t>
      </w:r>
      <w:r w:rsidRPr="00215DEA">
        <w:rPr>
          <w:sz w:val="28"/>
        </w:rPr>
        <w:t xml:space="preserve">1 до 10 мая текущего финансового года, </w:t>
      </w:r>
      <w:r>
        <w:rPr>
          <w:sz w:val="28"/>
        </w:rPr>
        <w:t>пятый</w:t>
      </w:r>
      <w:r w:rsidRPr="00215DEA">
        <w:rPr>
          <w:sz w:val="28"/>
        </w:rPr>
        <w:t xml:space="preserve"> этап </w:t>
      </w:r>
      <w:r w:rsidR="009E1646">
        <w:rPr>
          <w:sz w:val="28"/>
        </w:rPr>
        <w:t>-</w:t>
      </w:r>
      <w:r w:rsidRPr="00215DEA">
        <w:rPr>
          <w:sz w:val="28"/>
        </w:rPr>
        <w:t xml:space="preserve"> с 1 до 10 июня текущего финансового года, </w:t>
      </w:r>
      <w:r>
        <w:rPr>
          <w:sz w:val="28"/>
        </w:rPr>
        <w:t>шестой</w:t>
      </w:r>
      <w:r w:rsidRPr="00215DEA">
        <w:rPr>
          <w:sz w:val="28"/>
        </w:rPr>
        <w:t xml:space="preserve"> этап </w:t>
      </w:r>
      <w:r w:rsidR="009E1646">
        <w:rPr>
          <w:sz w:val="28"/>
        </w:rPr>
        <w:t xml:space="preserve">- с </w:t>
      </w:r>
      <w:r w:rsidRPr="00215DEA">
        <w:rPr>
          <w:sz w:val="28"/>
        </w:rPr>
        <w:t xml:space="preserve">1 до 10 июля текущего финансового года, </w:t>
      </w:r>
      <w:r>
        <w:rPr>
          <w:sz w:val="28"/>
        </w:rPr>
        <w:t>седьмой</w:t>
      </w:r>
      <w:r w:rsidRPr="00215DEA">
        <w:rPr>
          <w:sz w:val="28"/>
        </w:rPr>
        <w:t xml:space="preserve"> этап </w:t>
      </w:r>
      <w:r w:rsidR="009E1646">
        <w:rPr>
          <w:sz w:val="28"/>
        </w:rPr>
        <w:t>-</w:t>
      </w:r>
      <w:r w:rsidRPr="00215DEA">
        <w:rPr>
          <w:sz w:val="28"/>
        </w:rPr>
        <w:t xml:space="preserve"> </w:t>
      </w:r>
      <w:r w:rsidR="009E1646">
        <w:rPr>
          <w:sz w:val="28"/>
        </w:rPr>
        <w:br/>
      </w:r>
      <w:r w:rsidRPr="00215DEA">
        <w:rPr>
          <w:sz w:val="28"/>
        </w:rPr>
        <w:t>с 1 до 10 августа текущего финансового года (далее - дата начала и окончания приема документов).</w:t>
      </w:r>
    </w:p>
    <w:p w:rsidR="00F118E3" w:rsidRPr="00D40062" w:rsidRDefault="00F118E3" w:rsidP="00F118E3">
      <w:pPr>
        <w:ind w:firstLine="708"/>
        <w:jc w:val="both"/>
        <w:rPr>
          <w:sz w:val="28"/>
        </w:rPr>
      </w:pPr>
      <w:r w:rsidRPr="00D40062">
        <w:rPr>
          <w:sz w:val="28"/>
        </w:rPr>
        <w:t>5.1</w:t>
      </w:r>
      <w:r w:rsidR="009E1646">
        <w:rPr>
          <w:sz w:val="28"/>
        </w:rPr>
        <w:t>.</w:t>
      </w:r>
      <w:r w:rsidRPr="00D40062">
        <w:rPr>
          <w:sz w:val="28"/>
        </w:rPr>
        <w:t xml:space="preserve"> Для участия в подпрограмме 1 в 2021 году и последующих годах документы, указанные в пункте 4.1 настоящего Порядка, предоставляются Управлению </w:t>
      </w:r>
      <w:r w:rsidR="009E1646">
        <w:rPr>
          <w:sz w:val="28"/>
        </w:rPr>
        <w:t xml:space="preserve">в период с 1 ноября по </w:t>
      </w:r>
      <w:r w:rsidRPr="00D40062">
        <w:rPr>
          <w:sz w:val="28"/>
        </w:rPr>
        <w:t xml:space="preserve">1 декабря года, предшествующему году </w:t>
      </w:r>
      <w:r w:rsidRPr="009E1646">
        <w:rPr>
          <w:spacing w:val="-8"/>
          <w:sz w:val="28"/>
        </w:rPr>
        <w:t>реализации мероприятий, в целях распределения субсидий до начала финансового</w:t>
      </w:r>
      <w:r w:rsidRPr="00D40062">
        <w:rPr>
          <w:sz w:val="28"/>
        </w:rPr>
        <w:t xml:space="preserve"> года реализации мероприятия.</w:t>
      </w:r>
    </w:p>
    <w:p w:rsidR="00F118E3" w:rsidRPr="00D40062" w:rsidRDefault="00F118E3" w:rsidP="00F118E3">
      <w:pPr>
        <w:ind w:firstLine="708"/>
        <w:jc w:val="both"/>
        <w:rPr>
          <w:sz w:val="28"/>
        </w:rPr>
      </w:pPr>
      <w:r w:rsidRPr="00D16CD2">
        <w:rPr>
          <w:sz w:val="28"/>
        </w:rPr>
        <w:t>6. Критериями отбора муниципальных образований являются:</w:t>
      </w:r>
    </w:p>
    <w:p w:rsidR="00F118E3" w:rsidRPr="00D40062" w:rsidRDefault="00F118E3" w:rsidP="00F118E3">
      <w:pPr>
        <w:ind w:firstLine="708"/>
        <w:jc w:val="both"/>
        <w:rPr>
          <w:sz w:val="28"/>
        </w:rPr>
      </w:pPr>
      <w:r w:rsidRPr="009E1646">
        <w:rPr>
          <w:spacing w:val="-8"/>
          <w:sz w:val="28"/>
        </w:rPr>
        <w:t>6.1. полнота представления документов, указанных в пункте 4.1 настоящего</w:t>
      </w:r>
      <w:r w:rsidRPr="00D40062">
        <w:rPr>
          <w:sz w:val="28"/>
        </w:rPr>
        <w:t xml:space="preserve"> Порядка;</w:t>
      </w:r>
    </w:p>
    <w:p w:rsidR="00F118E3" w:rsidRPr="00D40062" w:rsidRDefault="00F118E3" w:rsidP="00F118E3">
      <w:pPr>
        <w:ind w:firstLine="708"/>
        <w:jc w:val="both"/>
        <w:rPr>
          <w:sz w:val="28"/>
        </w:rPr>
      </w:pPr>
      <w:r w:rsidRPr="00D40062">
        <w:rPr>
          <w:sz w:val="28"/>
        </w:rPr>
        <w:t>6.2. представление документов, указанных в пункте 4.1 настоящего Порядка, в сроки, установленные пункт</w:t>
      </w:r>
      <w:r>
        <w:rPr>
          <w:sz w:val="28"/>
        </w:rPr>
        <w:t>ами</w:t>
      </w:r>
      <w:r w:rsidRPr="00D40062">
        <w:rPr>
          <w:sz w:val="28"/>
        </w:rPr>
        <w:t xml:space="preserve"> </w:t>
      </w:r>
      <w:r w:rsidRPr="00A50010">
        <w:rPr>
          <w:sz w:val="28"/>
        </w:rPr>
        <w:t xml:space="preserve">5 и 5.1 </w:t>
      </w:r>
      <w:r w:rsidRPr="00D40062">
        <w:rPr>
          <w:sz w:val="28"/>
        </w:rPr>
        <w:t>настоящего Порядка;</w:t>
      </w:r>
    </w:p>
    <w:p w:rsidR="00F118E3" w:rsidRPr="00D40062" w:rsidRDefault="00F118E3" w:rsidP="00F118E3">
      <w:pPr>
        <w:ind w:firstLine="708"/>
        <w:jc w:val="both"/>
        <w:rPr>
          <w:sz w:val="28"/>
        </w:rPr>
      </w:pPr>
      <w:r w:rsidRPr="009E1646">
        <w:rPr>
          <w:spacing w:val="-8"/>
          <w:sz w:val="28"/>
        </w:rPr>
        <w:t>6.3 исполнение условий предоставления субсидии, в том числе обеспечение уровня софинансирования в бюджете муниципального образования</w:t>
      </w:r>
      <w:r w:rsidRPr="00D40062">
        <w:rPr>
          <w:sz w:val="28"/>
        </w:rPr>
        <w:t xml:space="preserve"> в соответствии с </w:t>
      </w:r>
      <w:r w:rsidRPr="0025775E">
        <w:rPr>
          <w:sz w:val="28"/>
        </w:rPr>
        <w:t xml:space="preserve">пунктами </w:t>
      </w:r>
      <w:r w:rsidRPr="00EF0264">
        <w:rPr>
          <w:sz w:val="28"/>
        </w:rPr>
        <w:t xml:space="preserve">3 и 4 </w:t>
      </w:r>
      <w:r w:rsidRPr="00D40062">
        <w:rPr>
          <w:sz w:val="28"/>
        </w:rPr>
        <w:t>настоящего Порядка.</w:t>
      </w:r>
    </w:p>
    <w:p w:rsidR="00F118E3" w:rsidRPr="00D40062" w:rsidRDefault="00F118E3" w:rsidP="00F118E3">
      <w:pPr>
        <w:ind w:firstLine="708"/>
        <w:jc w:val="both"/>
        <w:rPr>
          <w:sz w:val="28"/>
        </w:rPr>
      </w:pPr>
      <w:r w:rsidRPr="009E1646">
        <w:rPr>
          <w:spacing w:val="-8"/>
          <w:sz w:val="28"/>
        </w:rPr>
        <w:t>7. Комиссия Управления, утвержденная Приказом № 171/ОП от 13.08.2018</w:t>
      </w:r>
      <w:r w:rsidRPr="00D40062">
        <w:rPr>
          <w:sz w:val="28"/>
        </w:rPr>
        <w:t xml:space="preserve"> </w:t>
      </w:r>
      <w:r w:rsidR="009E1646">
        <w:rPr>
          <w:sz w:val="28"/>
        </w:rPr>
        <w:br/>
      </w:r>
      <w:r w:rsidRPr="00D40062">
        <w:rPr>
          <w:sz w:val="28"/>
        </w:rPr>
        <w:t>(с последующими изменениями), в течение 5 рабочих дней, следующих за датой окончания приема документов (по каждому этапу в отдельности), рассматривает представленные документы и принимает следующие решения:</w:t>
      </w:r>
    </w:p>
    <w:p w:rsidR="00F118E3" w:rsidRPr="00D40062" w:rsidRDefault="00F118E3" w:rsidP="00F118E3">
      <w:pPr>
        <w:ind w:firstLine="708"/>
        <w:jc w:val="both"/>
        <w:rPr>
          <w:sz w:val="28"/>
        </w:rPr>
      </w:pPr>
      <w:r w:rsidRPr="00D40062">
        <w:rPr>
          <w:sz w:val="28"/>
        </w:rPr>
        <w:t xml:space="preserve">- об отказе в предоставлении субсидии в случае несоответствия критериям </w:t>
      </w:r>
      <w:r w:rsidRPr="00EF0264">
        <w:rPr>
          <w:sz w:val="28"/>
        </w:rPr>
        <w:t>отбора</w:t>
      </w:r>
      <w:r w:rsidRPr="00D40062">
        <w:rPr>
          <w:sz w:val="28"/>
        </w:rPr>
        <w:t xml:space="preserve">, установленным пунктом 6 настоящего Порядка, о чем </w:t>
      </w:r>
      <w:r w:rsidR="009E1646">
        <w:rPr>
          <w:sz w:val="28"/>
        </w:rPr>
        <w:br/>
      </w:r>
      <w:r w:rsidRPr="00D40062">
        <w:rPr>
          <w:sz w:val="28"/>
        </w:rPr>
        <w:t>в течение 5 рабочих дней с даты принятия решения, указанного в настоящем пункте, письменно уведомляет муниципальное образование с указанием причин отказа;</w:t>
      </w:r>
    </w:p>
    <w:p w:rsidR="00F118E3" w:rsidRPr="00D40062" w:rsidRDefault="00F118E3" w:rsidP="00F118E3">
      <w:pPr>
        <w:ind w:firstLine="708"/>
        <w:jc w:val="both"/>
        <w:rPr>
          <w:sz w:val="28"/>
        </w:rPr>
      </w:pPr>
      <w:r w:rsidRPr="00D40062">
        <w:rPr>
          <w:sz w:val="28"/>
        </w:rPr>
        <w:t xml:space="preserve">- о предоставлении субсидии муниципальным образованиям в случае </w:t>
      </w:r>
      <w:r w:rsidRPr="009E1646">
        <w:rPr>
          <w:spacing w:val="-8"/>
          <w:sz w:val="28"/>
        </w:rPr>
        <w:t>соответствия критериям отбора, установленным пунктом 6 настоящего Порядка.</w:t>
      </w:r>
    </w:p>
    <w:p w:rsidR="00F118E3" w:rsidRPr="00D40062" w:rsidRDefault="00F118E3" w:rsidP="00F118E3">
      <w:pPr>
        <w:ind w:firstLine="708"/>
        <w:jc w:val="both"/>
        <w:rPr>
          <w:sz w:val="28"/>
        </w:rPr>
      </w:pPr>
      <w:r w:rsidRPr="00D40062">
        <w:rPr>
          <w:sz w:val="28"/>
        </w:rPr>
        <w:t xml:space="preserve">Распределение субсидий между бюджетами муниципальных образований из бюджета Пензенской области на реализацию мероприятий подпрограммы </w:t>
      </w:r>
      <w:r w:rsidRPr="00D40062">
        <w:rPr>
          <w:sz w:val="28"/>
          <w:lang w:val="en-US"/>
        </w:rPr>
        <w:t>I</w:t>
      </w:r>
      <w:r w:rsidRPr="00D40062">
        <w:rPr>
          <w:sz w:val="28"/>
        </w:rPr>
        <w:t xml:space="preserve"> утверждается законом Пензенской области о бюджете Пензенской области </w:t>
      </w:r>
      <w:r w:rsidR="009E1646">
        <w:rPr>
          <w:sz w:val="28"/>
        </w:rPr>
        <w:br/>
      </w:r>
      <w:r w:rsidRPr="00D40062">
        <w:rPr>
          <w:sz w:val="28"/>
        </w:rPr>
        <w:t>на очередной финансовый год и плановый период.</w:t>
      </w:r>
    </w:p>
    <w:p w:rsidR="00F118E3" w:rsidRPr="00D40062" w:rsidRDefault="00F118E3" w:rsidP="00F118E3">
      <w:pPr>
        <w:ind w:firstLine="708"/>
        <w:jc w:val="both"/>
        <w:rPr>
          <w:sz w:val="28"/>
        </w:rPr>
      </w:pPr>
      <w:r w:rsidRPr="00D40062">
        <w:rPr>
          <w:sz w:val="28"/>
        </w:rPr>
        <w:lastRenderedPageBreak/>
        <w:t xml:space="preserve">Адресное (по объектное) распределение субсидий по объектам капитального строительства, с указанием размеров субсидий муниципальным образованиям Пензенской области, утверждается согласно приложению </w:t>
      </w:r>
      <w:r w:rsidR="009E1646">
        <w:rPr>
          <w:sz w:val="28"/>
        </w:rPr>
        <w:br/>
      </w:r>
      <w:r w:rsidRPr="00D40062">
        <w:rPr>
          <w:sz w:val="28"/>
        </w:rPr>
        <w:t>к настоящему Порядку.</w:t>
      </w:r>
    </w:p>
    <w:p w:rsidR="00F118E3" w:rsidRPr="00D40062" w:rsidRDefault="00F118E3" w:rsidP="00F118E3">
      <w:pPr>
        <w:ind w:firstLine="708"/>
        <w:jc w:val="both"/>
        <w:rPr>
          <w:sz w:val="28"/>
        </w:rPr>
      </w:pPr>
      <w:r w:rsidRPr="00D40062">
        <w:rPr>
          <w:sz w:val="28"/>
        </w:rPr>
        <w:t xml:space="preserve">Размер субсидии определяется исходя из заявленной потребности </w:t>
      </w:r>
      <w:r w:rsidRPr="009E1646">
        <w:rPr>
          <w:spacing w:val="-8"/>
          <w:sz w:val="28"/>
        </w:rPr>
        <w:t>муниципального образования, предельного уровня софинансирования расходного</w:t>
      </w:r>
      <w:r w:rsidRPr="00D40062">
        <w:rPr>
          <w:sz w:val="28"/>
        </w:rPr>
        <w:t xml:space="preserve"> обязательства муниципального образования из бюджета Пензенской области.</w:t>
      </w:r>
    </w:p>
    <w:p w:rsidR="00F118E3" w:rsidRPr="00D40062" w:rsidRDefault="00F118E3" w:rsidP="00F118E3">
      <w:pPr>
        <w:ind w:firstLine="708"/>
        <w:jc w:val="both"/>
        <w:rPr>
          <w:sz w:val="28"/>
        </w:rPr>
      </w:pPr>
      <w:r w:rsidRPr="00D40062">
        <w:rPr>
          <w:sz w:val="28"/>
        </w:rPr>
        <w:t xml:space="preserve">В течение 30 рабочих дней с даты утверждения распределения субсидий из бюджета Пензенской области на реализацию подпрограммы 1 бюджетам </w:t>
      </w:r>
      <w:r w:rsidRPr="009E1646">
        <w:rPr>
          <w:spacing w:val="-8"/>
          <w:sz w:val="28"/>
        </w:rPr>
        <w:t>муниципальных образований на очередной финансовый год, Управление заключает</w:t>
      </w:r>
      <w:r w:rsidRPr="00D40062">
        <w:rPr>
          <w:sz w:val="28"/>
        </w:rPr>
        <w:t xml:space="preserve"> </w:t>
      </w:r>
      <w:r w:rsidRPr="009E1646">
        <w:rPr>
          <w:spacing w:val="-8"/>
          <w:sz w:val="28"/>
        </w:rPr>
        <w:t>с уполномоченным органом местного самоуправления муниципального образования</w:t>
      </w:r>
      <w:r w:rsidRPr="00D40062">
        <w:rPr>
          <w:sz w:val="28"/>
        </w:rPr>
        <w:t xml:space="preserve"> соглашение о предоставлении субсидии (далее - Соглашение).</w:t>
      </w:r>
    </w:p>
    <w:p w:rsidR="00F118E3" w:rsidRPr="00D40062" w:rsidRDefault="00F118E3" w:rsidP="00F118E3">
      <w:pPr>
        <w:ind w:firstLine="708"/>
        <w:jc w:val="both"/>
        <w:rPr>
          <w:sz w:val="28"/>
        </w:rPr>
      </w:pPr>
      <w:r w:rsidRPr="009E1646">
        <w:rPr>
          <w:spacing w:val="-8"/>
          <w:sz w:val="28"/>
        </w:rPr>
        <w:t>8. Соглашение заключается в соответствии с Типовой формой, утвержденной</w:t>
      </w:r>
      <w:r w:rsidRPr="00D40062">
        <w:rPr>
          <w:sz w:val="28"/>
        </w:rPr>
        <w:t xml:space="preserve"> Министерством финансов Пензенской области.</w:t>
      </w:r>
    </w:p>
    <w:p w:rsidR="00F118E3" w:rsidRPr="00D40062" w:rsidRDefault="00F118E3" w:rsidP="00F118E3">
      <w:pPr>
        <w:ind w:firstLine="708"/>
        <w:jc w:val="both"/>
        <w:rPr>
          <w:sz w:val="28"/>
        </w:rPr>
      </w:pPr>
      <w:r w:rsidRPr="00D40062">
        <w:rPr>
          <w:sz w:val="28"/>
        </w:rPr>
        <w:t xml:space="preserve">Внесение в Соглашение изменений, предусматривающих ухудшение значений показателей результативности (результатов) использования субсидии, а также увеличение сроков реализации предусмотренных Соглашением мероприятий, не допускается в течение всего периода действия Соглашения, </w:t>
      </w:r>
      <w:r w:rsidR="009E1646">
        <w:rPr>
          <w:sz w:val="28"/>
        </w:rPr>
        <w:br/>
      </w:r>
      <w:r w:rsidRPr="00D40062">
        <w:rPr>
          <w:sz w:val="28"/>
        </w:rPr>
        <w:t xml:space="preserve">за исключением случаев, если выполнение условий предоставления субсидии оказалось невозможным вследствие обстоятельств непреодолимой силы, </w:t>
      </w:r>
      <w:r w:rsidRPr="009E1646">
        <w:rPr>
          <w:spacing w:val="-8"/>
          <w:sz w:val="28"/>
        </w:rPr>
        <w:t>изменения значений целевых показателей (индикаторов) государственных программ</w:t>
      </w:r>
      <w:r w:rsidRPr="00D40062">
        <w:rPr>
          <w:sz w:val="28"/>
        </w:rPr>
        <w:t xml:space="preserve"> Пензенской области или результатов региональных проектов Пензенской области, а также в случае существенного (более чем на 20 процентов) сокращения размера субсидии.</w:t>
      </w:r>
    </w:p>
    <w:p w:rsidR="00F118E3" w:rsidRPr="00D40062" w:rsidRDefault="00F118E3" w:rsidP="009E1646">
      <w:pPr>
        <w:ind w:firstLine="709"/>
        <w:jc w:val="both"/>
        <w:rPr>
          <w:sz w:val="28"/>
        </w:rPr>
      </w:pPr>
      <w:r w:rsidRPr="009E1646">
        <w:rPr>
          <w:spacing w:val="-8"/>
          <w:sz w:val="28"/>
        </w:rPr>
        <w:t>Управление в целях осуществления мониторинга предоставления субсидий</w:t>
      </w:r>
      <w:r w:rsidRPr="00D40062">
        <w:rPr>
          <w:sz w:val="28"/>
        </w:rPr>
        <w:t xml:space="preserve"> формирует и ведет реестр Соглашений.</w:t>
      </w:r>
    </w:p>
    <w:p w:rsidR="00F118E3" w:rsidRPr="00D40062" w:rsidRDefault="00F118E3" w:rsidP="00F118E3">
      <w:pPr>
        <w:ind w:firstLine="708"/>
        <w:jc w:val="both"/>
        <w:rPr>
          <w:sz w:val="28"/>
        </w:rPr>
      </w:pPr>
      <w:r w:rsidRPr="009E1646">
        <w:rPr>
          <w:spacing w:val="-10"/>
          <w:sz w:val="28"/>
        </w:rPr>
        <w:t>9. Выбор подрядной организации по реализации мероприятий подпрограммы 1</w:t>
      </w:r>
      <w:r w:rsidRPr="00D40062">
        <w:rPr>
          <w:sz w:val="28"/>
        </w:rPr>
        <w:t xml:space="preserve">, а также поставщиков продукции, работ и услуг (за исключением реализации мероприятий с участием СПоК и в случае введения на территории </w:t>
      </w:r>
      <w:r w:rsidRPr="009E1646">
        <w:rPr>
          <w:spacing w:val="-8"/>
          <w:sz w:val="28"/>
        </w:rPr>
        <w:t>муниципального образования режима ЧС (чрезвычайной ситуации)) осуществляется</w:t>
      </w:r>
      <w:r w:rsidRPr="00D40062">
        <w:rPr>
          <w:sz w:val="28"/>
        </w:rPr>
        <w:t xml:space="preserve"> в соответствии с действующим законодательством о контрактной системе </w:t>
      </w:r>
      <w:r w:rsidR="009E1646">
        <w:rPr>
          <w:sz w:val="28"/>
        </w:rPr>
        <w:br/>
      </w:r>
      <w:r w:rsidRPr="00D40062">
        <w:rPr>
          <w:sz w:val="28"/>
        </w:rPr>
        <w:t>в сфере закупок товаров, работ, услуг для обеспечения государственных и муниципальных нужд.</w:t>
      </w:r>
    </w:p>
    <w:p w:rsidR="00F118E3" w:rsidRPr="00D40062" w:rsidRDefault="00F118E3" w:rsidP="00F118E3">
      <w:pPr>
        <w:ind w:firstLine="708"/>
        <w:jc w:val="both"/>
        <w:rPr>
          <w:sz w:val="28"/>
        </w:rPr>
      </w:pPr>
      <w:r w:rsidRPr="00D40062">
        <w:rPr>
          <w:sz w:val="28"/>
        </w:rPr>
        <w:t xml:space="preserve">10. В течение 10 рабочих дней после полного завершения работ или этапов выполненных работ (за исключением реализации мероприятий </w:t>
      </w:r>
      <w:r w:rsidR="009E1646">
        <w:rPr>
          <w:sz w:val="28"/>
        </w:rPr>
        <w:br/>
      </w:r>
      <w:r w:rsidRPr="00D40062">
        <w:rPr>
          <w:sz w:val="28"/>
        </w:rPr>
        <w:t xml:space="preserve">с участием СПоК) муниципальные образования подают заявки (в соответствии с Приложением к Соглашению) на перечисление субсидий из бюджета Пензенской области Управлению. К заявке прилагается пакет документов, оформленных в соответствии с п. 2.51 главы II Примерной инструкции </w:t>
      </w:r>
      <w:r w:rsidR="009E1646">
        <w:rPr>
          <w:sz w:val="28"/>
        </w:rPr>
        <w:br/>
      </w:r>
      <w:r w:rsidRPr="00D40062">
        <w:rPr>
          <w:sz w:val="28"/>
        </w:rPr>
        <w:t>по делопроизводству в государственных организациях, утвержденной приказом Федерального архивного агентства от 11.04.2018 № 44, содержащий:</w:t>
      </w:r>
    </w:p>
    <w:p w:rsidR="00F118E3" w:rsidRPr="00D40062" w:rsidRDefault="00F118E3" w:rsidP="00F118E3">
      <w:pPr>
        <w:ind w:firstLine="708"/>
        <w:jc w:val="both"/>
        <w:rPr>
          <w:sz w:val="28"/>
        </w:rPr>
      </w:pPr>
      <w:r w:rsidRPr="00D40062">
        <w:rPr>
          <w:sz w:val="28"/>
        </w:rPr>
        <w:t>а) копии контрактов (договоров) на выполнение подрядных работ, поставку, закупку продукции и (или) материалов, оборудования;</w:t>
      </w:r>
    </w:p>
    <w:p w:rsidR="00F118E3" w:rsidRPr="00D40062" w:rsidRDefault="00F118E3" w:rsidP="00F118E3">
      <w:pPr>
        <w:ind w:firstLine="708"/>
        <w:jc w:val="both"/>
        <w:rPr>
          <w:sz w:val="28"/>
        </w:rPr>
      </w:pPr>
      <w:r w:rsidRPr="00D40062">
        <w:rPr>
          <w:sz w:val="28"/>
        </w:rPr>
        <w:t>б) копии локальных сметных расчетов на выполнение строительно-</w:t>
      </w:r>
      <w:r w:rsidRPr="009E1646">
        <w:rPr>
          <w:spacing w:val="-8"/>
          <w:sz w:val="28"/>
        </w:rPr>
        <w:t>монтажных работ, составленные, утвержденные и согласованные в установленном</w:t>
      </w:r>
      <w:r w:rsidRPr="00D40062">
        <w:rPr>
          <w:sz w:val="28"/>
        </w:rPr>
        <w:t xml:space="preserve"> </w:t>
      </w:r>
      <w:r w:rsidRPr="00D40062">
        <w:rPr>
          <w:sz w:val="28"/>
        </w:rPr>
        <w:lastRenderedPageBreak/>
        <w:t xml:space="preserve">порядке и положительных заключений о достоверности определения сметной </w:t>
      </w:r>
      <w:r w:rsidRPr="009E1646">
        <w:rPr>
          <w:spacing w:val="-8"/>
          <w:sz w:val="28"/>
        </w:rPr>
        <w:t>стоимости объекта коммунальной инфраструктуры и расчета индекса изменения</w:t>
      </w:r>
      <w:r w:rsidRPr="00D40062">
        <w:rPr>
          <w:sz w:val="28"/>
        </w:rPr>
        <w:t xml:space="preserve"> сметной стоимости строительно-монтажных работ в условиях рынка.</w:t>
      </w:r>
    </w:p>
    <w:p w:rsidR="00F118E3" w:rsidRPr="00D40062" w:rsidRDefault="00F118E3" w:rsidP="00F118E3">
      <w:pPr>
        <w:ind w:firstLine="708"/>
        <w:jc w:val="both"/>
        <w:rPr>
          <w:sz w:val="28"/>
        </w:rPr>
      </w:pPr>
      <w:r w:rsidRPr="00D40062">
        <w:rPr>
          <w:sz w:val="28"/>
        </w:rPr>
        <w:t>10.1. Для всех мероприятий по этапам выполнения или после полного завершения работ:</w:t>
      </w:r>
    </w:p>
    <w:p w:rsidR="00F118E3" w:rsidRPr="00D40062" w:rsidRDefault="00F118E3" w:rsidP="00F118E3">
      <w:pPr>
        <w:ind w:firstLine="708"/>
        <w:jc w:val="both"/>
        <w:rPr>
          <w:sz w:val="28"/>
        </w:rPr>
      </w:pPr>
      <w:r w:rsidRPr="00D40062">
        <w:rPr>
          <w:sz w:val="28"/>
        </w:rPr>
        <w:t>а) копии актов о приемке выполненных работ (форма КС-2);</w:t>
      </w:r>
    </w:p>
    <w:p w:rsidR="00F118E3" w:rsidRPr="00D40062" w:rsidRDefault="00F118E3" w:rsidP="00F118E3">
      <w:pPr>
        <w:ind w:firstLine="708"/>
        <w:jc w:val="both"/>
        <w:rPr>
          <w:sz w:val="28"/>
        </w:rPr>
      </w:pPr>
      <w:r w:rsidRPr="00D40062">
        <w:rPr>
          <w:sz w:val="28"/>
        </w:rPr>
        <w:t>б) копию справки о стоимости выполненных работ (услуг) и затрат (форма КС-3);</w:t>
      </w:r>
    </w:p>
    <w:p w:rsidR="00F118E3" w:rsidRPr="00D40062" w:rsidRDefault="00F118E3" w:rsidP="00F118E3">
      <w:pPr>
        <w:ind w:firstLine="708"/>
        <w:jc w:val="both"/>
        <w:rPr>
          <w:sz w:val="28"/>
        </w:rPr>
      </w:pPr>
      <w:r w:rsidRPr="00D40062">
        <w:rPr>
          <w:sz w:val="28"/>
        </w:rPr>
        <w:t xml:space="preserve">в) акт ввода объекта в эксплуатацию, в соответствии с </w:t>
      </w:r>
      <w:r w:rsidR="00AD3AD1">
        <w:rPr>
          <w:sz w:val="28"/>
        </w:rPr>
        <w:t>п</w:t>
      </w:r>
      <w:r w:rsidRPr="00D40062">
        <w:rPr>
          <w:sz w:val="28"/>
        </w:rPr>
        <w:t>риложением №</w:t>
      </w:r>
      <w:r w:rsidR="009E1646">
        <w:rPr>
          <w:sz w:val="28"/>
        </w:rPr>
        <w:t xml:space="preserve"> </w:t>
      </w:r>
      <w:r w:rsidRPr="00D40062">
        <w:rPr>
          <w:sz w:val="28"/>
        </w:rPr>
        <w:t>2 к Приказу №</w:t>
      </w:r>
      <w:r w:rsidR="009E1646">
        <w:rPr>
          <w:sz w:val="28"/>
        </w:rPr>
        <w:t xml:space="preserve"> </w:t>
      </w:r>
      <w:r w:rsidRPr="00D40062">
        <w:rPr>
          <w:sz w:val="28"/>
        </w:rPr>
        <w:t>117 Министерства строительства и жилищно-коммунального хозяйства Р</w:t>
      </w:r>
      <w:r w:rsidR="009E1646">
        <w:rPr>
          <w:sz w:val="28"/>
        </w:rPr>
        <w:t xml:space="preserve">оссийской </w:t>
      </w:r>
      <w:r w:rsidRPr="00D40062">
        <w:rPr>
          <w:sz w:val="28"/>
        </w:rPr>
        <w:t>Ф</w:t>
      </w:r>
      <w:r w:rsidR="009E1646">
        <w:rPr>
          <w:sz w:val="28"/>
        </w:rPr>
        <w:t>едерации</w:t>
      </w:r>
      <w:r w:rsidRPr="00D40062">
        <w:rPr>
          <w:sz w:val="28"/>
        </w:rPr>
        <w:t xml:space="preserve"> от 19.02.2015;</w:t>
      </w:r>
    </w:p>
    <w:p w:rsidR="00F118E3" w:rsidRPr="00D40062" w:rsidRDefault="00F118E3" w:rsidP="00F118E3">
      <w:pPr>
        <w:ind w:firstLine="708"/>
        <w:jc w:val="both"/>
        <w:rPr>
          <w:sz w:val="28"/>
        </w:rPr>
      </w:pPr>
      <w:r w:rsidRPr="00D40062">
        <w:rPr>
          <w:sz w:val="28"/>
        </w:rPr>
        <w:t>г) справку о достижении показателей результативности (результаты) использования субсидии, в соответствии с заключенным Соглашением</w:t>
      </w:r>
      <w:r w:rsidR="009E1646">
        <w:rPr>
          <w:sz w:val="28"/>
        </w:rPr>
        <w:t>.</w:t>
      </w:r>
    </w:p>
    <w:p w:rsidR="00F118E3" w:rsidRPr="00D40062" w:rsidRDefault="00F118E3" w:rsidP="00F118E3">
      <w:pPr>
        <w:ind w:firstLine="708"/>
        <w:jc w:val="both"/>
        <w:rPr>
          <w:sz w:val="28"/>
        </w:rPr>
      </w:pPr>
      <w:r w:rsidRPr="00D40062">
        <w:rPr>
          <w:sz w:val="28"/>
        </w:rPr>
        <w:t>Затраты на работы и услуги включаются в заявку на получение субсидий из бюджета Пензенской области при соответствующем подтверждении договорами.</w:t>
      </w:r>
    </w:p>
    <w:p w:rsidR="00F118E3" w:rsidRPr="00D40062" w:rsidRDefault="00F118E3" w:rsidP="00F118E3">
      <w:pPr>
        <w:ind w:firstLine="708"/>
        <w:jc w:val="both"/>
        <w:rPr>
          <w:sz w:val="28"/>
        </w:rPr>
      </w:pPr>
      <w:r w:rsidRPr="00D40062">
        <w:rPr>
          <w:sz w:val="28"/>
        </w:rPr>
        <w:t>10.2. Для мероприятия "Совершенствование систем наружного освещения в населенных пунктах Пензенской области" и "Реконструкция (модернизация) и капитальный ремонт тепловых сетей и сооружений в населенных пунктах Пензенской области" в части модернизации теплового оборудования - приобретения энергоэффективного оборудования:</w:t>
      </w:r>
    </w:p>
    <w:p w:rsidR="00F118E3" w:rsidRPr="00D90EE5" w:rsidRDefault="00F118E3" w:rsidP="00F118E3">
      <w:pPr>
        <w:ind w:firstLine="708"/>
        <w:jc w:val="both"/>
        <w:rPr>
          <w:spacing w:val="-6"/>
          <w:sz w:val="28"/>
        </w:rPr>
      </w:pPr>
      <w:r w:rsidRPr="00D90EE5">
        <w:rPr>
          <w:spacing w:val="-6"/>
          <w:sz w:val="28"/>
        </w:rPr>
        <w:t>а) копии товарных накладных на приобретение материалов и оборудования;</w:t>
      </w:r>
    </w:p>
    <w:p w:rsidR="00F118E3" w:rsidRPr="00D40062" w:rsidRDefault="00F118E3" w:rsidP="00D90EE5">
      <w:pPr>
        <w:ind w:firstLine="709"/>
        <w:jc w:val="both"/>
        <w:rPr>
          <w:sz w:val="28"/>
        </w:rPr>
      </w:pPr>
      <w:r w:rsidRPr="00D40062">
        <w:rPr>
          <w:sz w:val="28"/>
        </w:rPr>
        <w:t>б) акт ввода в эксплуатацию смонтированного оборудования.</w:t>
      </w:r>
    </w:p>
    <w:p w:rsidR="00F118E3" w:rsidRPr="00D40062" w:rsidRDefault="00F118E3" w:rsidP="00F118E3">
      <w:pPr>
        <w:ind w:firstLine="708"/>
        <w:jc w:val="both"/>
        <w:rPr>
          <w:sz w:val="28"/>
        </w:rPr>
      </w:pPr>
      <w:r w:rsidRPr="00D40062">
        <w:rPr>
          <w:sz w:val="28"/>
        </w:rPr>
        <w:t>10.3</w:t>
      </w:r>
      <w:r w:rsidR="00D90EE5">
        <w:rPr>
          <w:sz w:val="28"/>
        </w:rPr>
        <w:t>.</w:t>
      </w:r>
      <w:r w:rsidRPr="00D40062">
        <w:rPr>
          <w:sz w:val="28"/>
        </w:rPr>
        <w:t xml:space="preserve"> При выполнении работ для устранения режима чрезвычайной ситуации: </w:t>
      </w:r>
    </w:p>
    <w:p w:rsidR="00F118E3" w:rsidRPr="00D40062" w:rsidRDefault="00F118E3" w:rsidP="00F118E3">
      <w:pPr>
        <w:ind w:firstLine="708"/>
        <w:jc w:val="both"/>
        <w:rPr>
          <w:sz w:val="28"/>
        </w:rPr>
      </w:pPr>
      <w:r w:rsidRPr="00D90EE5">
        <w:rPr>
          <w:spacing w:val="-8"/>
          <w:sz w:val="28"/>
        </w:rPr>
        <w:t xml:space="preserve">а) копию </w:t>
      </w:r>
      <w:r w:rsidR="00D90EE5">
        <w:rPr>
          <w:spacing w:val="-8"/>
          <w:sz w:val="28"/>
        </w:rPr>
        <w:t>п</w:t>
      </w:r>
      <w:r w:rsidRPr="00D90EE5">
        <w:rPr>
          <w:spacing w:val="-8"/>
          <w:sz w:val="28"/>
        </w:rPr>
        <w:t>остановления (</w:t>
      </w:r>
      <w:r w:rsidR="00D90EE5">
        <w:rPr>
          <w:spacing w:val="-8"/>
          <w:sz w:val="28"/>
        </w:rPr>
        <w:t>р</w:t>
      </w:r>
      <w:r w:rsidRPr="00D90EE5">
        <w:rPr>
          <w:spacing w:val="-8"/>
          <w:sz w:val="28"/>
        </w:rPr>
        <w:t>аспоряжения) о введении режима чрезвычайной</w:t>
      </w:r>
      <w:r w:rsidRPr="00D40062">
        <w:rPr>
          <w:sz w:val="28"/>
        </w:rPr>
        <w:t xml:space="preserve"> ситуации на отдельных территориях муниципального образова</w:t>
      </w:r>
      <w:r w:rsidR="00D90EE5">
        <w:rPr>
          <w:sz w:val="28"/>
        </w:rPr>
        <w:t>ния Пензенской области;</w:t>
      </w:r>
    </w:p>
    <w:p w:rsidR="00F118E3" w:rsidRPr="00D40062" w:rsidRDefault="00F118E3" w:rsidP="00F118E3">
      <w:pPr>
        <w:ind w:firstLine="708"/>
        <w:jc w:val="both"/>
        <w:rPr>
          <w:sz w:val="28"/>
        </w:rPr>
      </w:pPr>
      <w:r w:rsidRPr="00D40062">
        <w:rPr>
          <w:sz w:val="28"/>
        </w:rPr>
        <w:t xml:space="preserve">б) копию протокола участников подрядной организации для производства </w:t>
      </w:r>
      <w:r w:rsidRPr="00D90EE5">
        <w:rPr>
          <w:spacing w:val="-8"/>
          <w:sz w:val="28"/>
        </w:rPr>
        <w:t>строительно-монтажных работ, с копией коммерческих предложений подрядных</w:t>
      </w:r>
      <w:r w:rsidRPr="00D40062">
        <w:rPr>
          <w:sz w:val="28"/>
        </w:rPr>
        <w:t xml:space="preserve"> организаций.</w:t>
      </w:r>
    </w:p>
    <w:p w:rsidR="00F118E3" w:rsidRPr="00D40062" w:rsidRDefault="00F118E3" w:rsidP="00F118E3">
      <w:pPr>
        <w:ind w:firstLine="708"/>
        <w:jc w:val="both"/>
        <w:rPr>
          <w:sz w:val="28"/>
        </w:rPr>
      </w:pPr>
      <w:r w:rsidRPr="00D90EE5">
        <w:rPr>
          <w:spacing w:val="-8"/>
          <w:sz w:val="28"/>
        </w:rPr>
        <w:t>11. При условии участия СПоК по обслуживанию объектов водоснабжения</w:t>
      </w:r>
      <w:r w:rsidRPr="00D40062">
        <w:rPr>
          <w:sz w:val="28"/>
        </w:rPr>
        <w:t xml:space="preserve"> и </w:t>
      </w:r>
      <w:r w:rsidRPr="00D90EE5">
        <w:rPr>
          <w:spacing w:val="-8"/>
          <w:sz w:val="28"/>
        </w:rPr>
        <w:t>(или) водоотведения в населенных пунктах Пензенской области в подпрограмме 1</w:t>
      </w:r>
      <w:r w:rsidRPr="00D40062">
        <w:rPr>
          <w:sz w:val="28"/>
        </w:rPr>
        <w:t xml:space="preserve">, перечисление субсидии из бюджета Пензенской области осуществляется </w:t>
      </w:r>
      <w:r w:rsidR="00D90EE5">
        <w:rPr>
          <w:sz w:val="28"/>
        </w:rPr>
        <w:br/>
      </w:r>
      <w:r w:rsidRPr="00D90EE5">
        <w:rPr>
          <w:sz w:val="28"/>
        </w:rPr>
        <w:t>на основании заявки муниципального образования Управлению. К заявке прилагается</w:t>
      </w:r>
      <w:r w:rsidRPr="00D40062">
        <w:rPr>
          <w:sz w:val="28"/>
        </w:rPr>
        <w:t xml:space="preserve"> пакет документов, оформленных в соответствии с п. 2.51 главы II Примерной </w:t>
      </w:r>
      <w:r w:rsidRPr="00D90EE5">
        <w:rPr>
          <w:spacing w:val="-8"/>
          <w:sz w:val="28"/>
        </w:rPr>
        <w:t>инструкции по делопроизводству в государственных организациях, утвержденной</w:t>
      </w:r>
      <w:r w:rsidRPr="00D40062">
        <w:rPr>
          <w:sz w:val="28"/>
        </w:rPr>
        <w:t xml:space="preserve"> приказом Федерального архивного агентства от 11.04.2018 № 44, содержащий:</w:t>
      </w:r>
    </w:p>
    <w:p w:rsidR="00F118E3" w:rsidRPr="00D40062" w:rsidRDefault="00F118E3" w:rsidP="00F118E3">
      <w:pPr>
        <w:ind w:firstLine="708"/>
        <w:jc w:val="both"/>
        <w:rPr>
          <w:sz w:val="28"/>
        </w:rPr>
      </w:pPr>
      <w:r w:rsidRPr="00D40062">
        <w:rPr>
          <w:sz w:val="28"/>
        </w:rPr>
        <w:t>а) заявление от СПоК на получение субсидии для реализации основных мероприятий: "Водоотведение", "Чистая вода" и "Благоустройство населенных пунктов Пензенской области";</w:t>
      </w:r>
    </w:p>
    <w:p w:rsidR="00F118E3" w:rsidRPr="00D40062" w:rsidRDefault="00F118E3" w:rsidP="00F118E3">
      <w:pPr>
        <w:ind w:firstLine="708"/>
        <w:jc w:val="both"/>
        <w:rPr>
          <w:sz w:val="28"/>
        </w:rPr>
      </w:pPr>
      <w:r w:rsidRPr="00D40062">
        <w:rPr>
          <w:sz w:val="28"/>
        </w:rPr>
        <w:t>б) копию протокола комиссии муниципального образования по участию СПоК на участие в муниципальной программе развития систем коммунальной инфраструктуры муниципального образования;</w:t>
      </w:r>
    </w:p>
    <w:p w:rsidR="00F118E3" w:rsidRPr="00D40062" w:rsidRDefault="00F118E3" w:rsidP="00F118E3">
      <w:pPr>
        <w:ind w:firstLine="708"/>
        <w:jc w:val="both"/>
        <w:rPr>
          <w:sz w:val="28"/>
        </w:rPr>
      </w:pPr>
      <w:r w:rsidRPr="00D40062">
        <w:rPr>
          <w:sz w:val="28"/>
        </w:rPr>
        <w:lastRenderedPageBreak/>
        <w:t>г) документы, указанные в пунктах 10 и 10.1 настоящего Порядка.</w:t>
      </w:r>
    </w:p>
    <w:p w:rsidR="00F118E3" w:rsidRPr="00D40062" w:rsidRDefault="00F118E3" w:rsidP="00F118E3">
      <w:pPr>
        <w:ind w:firstLine="708"/>
        <w:jc w:val="both"/>
        <w:rPr>
          <w:sz w:val="28"/>
        </w:rPr>
      </w:pPr>
      <w:r w:rsidRPr="00D90EE5">
        <w:rPr>
          <w:spacing w:val="-8"/>
          <w:sz w:val="28"/>
        </w:rPr>
        <w:t>12. Управление рассматривает представленные заявки в течение 5 рабочих</w:t>
      </w:r>
      <w:r w:rsidRPr="00D40062">
        <w:rPr>
          <w:sz w:val="28"/>
        </w:rPr>
        <w:t xml:space="preserve"> дней, со дня получения полного пакета документов, предусмотренных п. 10 и п.11 (при участии СПоК) на перечисление субсидии и принимает решение </w:t>
      </w:r>
      <w:r w:rsidR="00D90EE5">
        <w:rPr>
          <w:sz w:val="28"/>
        </w:rPr>
        <w:br/>
      </w:r>
      <w:r w:rsidRPr="00D40062">
        <w:rPr>
          <w:sz w:val="28"/>
        </w:rPr>
        <w:t>о перечислении либо об отказе в перечислении субсидии.</w:t>
      </w:r>
    </w:p>
    <w:p w:rsidR="00F118E3" w:rsidRPr="00D40062" w:rsidRDefault="00F118E3" w:rsidP="00F118E3">
      <w:pPr>
        <w:ind w:firstLine="708"/>
        <w:jc w:val="both"/>
        <w:rPr>
          <w:sz w:val="28"/>
        </w:rPr>
      </w:pPr>
      <w:r w:rsidRPr="00D40062">
        <w:rPr>
          <w:sz w:val="28"/>
        </w:rPr>
        <w:t xml:space="preserve">12.1 Решение о перечислении субсидии муниципальному образованию </w:t>
      </w:r>
      <w:r w:rsidRPr="00E73059">
        <w:rPr>
          <w:spacing w:val="-8"/>
          <w:sz w:val="28"/>
        </w:rPr>
        <w:t>(далее - Получателю субсидии) принимается при условии выполнения следующих</w:t>
      </w:r>
      <w:r w:rsidRPr="00D40062">
        <w:rPr>
          <w:sz w:val="28"/>
        </w:rPr>
        <w:t xml:space="preserve"> критериев:</w:t>
      </w:r>
    </w:p>
    <w:p w:rsidR="00F118E3" w:rsidRPr="00D40062" w:rsidRDefault="00F118E3" w:rsidP="00F118E3">
      <w:pPr>
        <w:ind w:firstLine="708"/>
        <w:jc w:val="both"/>
        <w:rPr>
          <w:sz w:val="28"/>
        </w:rPr>
      </w:pPr>
      <w:r w:rsidRPr="00D40062">
        <w:rPr>
          <w:sz w:val="28"/>
        </w:rPr>
        <w:t xml:space="preserve">- полнота представления документов, указанных в </w:t>
      </w:r>
      <w:r w:rsidRPr="00EF0264">
        <w:rPr>
          <w:sz w:val="28"/>
        </w:rPr>
        <w:t xml:space="preserve">пунктах 10-10.3 </w:t>
      </w:r>
      <w:r w:rsidRPr="00D40062">
        <w:rPr>
          <w:sz w:val="28"/>
        </w:rPr>
        <w:t>(пункте 11 при участии СПоК) настоящего Порядка;</w:t>
      </w:r>
    </w:p>
    <w:p w:rsidR="00F118E3" w:rsidRPr="00D40062" w:rsidRDefault="00F118E3" w:rsidP="00F118E3">
      <w:pPr>
        <w:ind w:firstLine="708"/>
        <w:jc w:val="both"/>
        <w:rPr>
          <w:sz w:val="28"/>
        </w:rPr>
      </w:pPr>
      <w:r w:rsidRPr="00D40062">
        <w:rPr>
          <w:sz w:val="28"/>
        </w:rPr>
        <w:t>- эффективности использования бюджетных средств.</w:t>
      </w:r>
    </w:p>
    <w:p w:rsidR="00F118E3" w:rsidRPr="00D40062" w:rsidRDefault="00F118E3" w:rsidP="00F118E3">
      <w:pPr>
        <w:ind w:firstLine="708"/>
        <w:jc w:val="both"/>
        <w:rPr>
          <w:sz w:val="28"/>
        </w:rPr>
      </w:pPr>
      <w:r w:rsidRPr="00D40062">
        <w:rPr>
          <w:sz w:val="28"/>
        </w:rPr>
        <w:t>12.2 Решение об отказе в перечислении субсидии Получателю субсидии принимается при условии неисполнения одного из критериев:</w:t>
      </w:r>
    </w:p>
    <w:p w:rsidR="00F118E3" w:rsidRPr="00D40062" w:rsidRDefault="00F118E3" w:rsidP="00F118E3">
      <w:pPr>
        <w:ind w:firstLine="708"/>
        <w:jc w:val="both"/>
        <w:rPr>
          <w:sz w:val="28"/>
        </w:rPr>
      </w:pPr>
      <w:r w:rsidRPr="00E73059">
        <w:rPr>
          <w:spacing w:val="-8"/>
          <w:sz w:val="28"/>
        </w:rPr>
        <w:t>- предоставление неполного пакета документов, указанных в пунктах 10-10.3</w:t>
      </w:r>
      <w:r w:rsidRPr="00EF0264">
        <w:rPr>
          <w:sz w:val="28"/>
        </w:rPr>
        <w:t xml:space="preserve"> </w:t>
      </w:r>
      <w:r w:rsidRPr="00D40062">
        <w:rPr>
          <w:sz w:val="28"/>
        </w:rPr>
        <w:t>(пункте 11 при участии СПоК) настоящего Порядка;</w:t>
      </w:r>
    </w:p>
    <w:p w:rsidR="00F118E3" w:rsidRPr="00D40062" w:rsidRDefault="00F118E3" w:rsidP="00F118E3">
      <w:pPr>
        <w:ind w:firstLine="708"/>
        <w:jc w:val="both"/>
        <w:rPr>
          <w:sz w:val="28"/>
        </w:rPr>
      </w:pPr>
      <w:r w:rsidRPr="00D40062">
        <w:rPr>
          <w:sz w:val="28"/>
        </w:rPr>
        <w:t xml:space="preserve">- </w:t>
      </w:r>
      <w:r>
        <w:rPr>
          <w:sz w:val="28"/>
        </w:rPr>
        <w:t>не</w:t>
      </w:r>
      <w:r w:rsidRPr="00D40062">
        <w:rPr>
          <w:sz w:val="28"/>
        </w:rPr>
        <w:t>целевое использование субсидии.</w:t>
      </w:r>
    </w:p>
    <w:p w:rsidR="00F118E3" w:rsidRPr="00D40062" w:rsidRDefault="00F118E3" w:rsidP="00F118E3">
      <w:pPr>
        <w:ind w:firstLine="708"/>
        <w:jc w:val="both"/>
        <w:rPr>
          <w:sz w:val="28"/>
        </w:rPr>
      </w:pPr>
      <w:r w:rsidRPr="00D40062">
        <w:rPr>
          <w:sz w:val="28"/>
        </w:rPr>
        <w:t xml:space="preserve">При отказе в перечислении субсидии из бюджета Пензенской области, </w:t>
      </w:r>
      <w:r w:rsidRPr="00EF0264">
        <w:rPr>
          <w:sz w:val="28"/>
        </w:rPr>
        <w:t>Управление</w:t>
      </w:r>
      <w:r w:rsidRPr="00D40062">
        <w:rPr>
          <w:sz w:val="28"/>
        </w:rPr>
        <w:t xml:space="preserve"> в течение </w:t>
      </w:r>
      <w:r w:rsidR="00E73059">
        <w:rPr>
          <w:sz w:val="28"/>
        </w:rPr>
        <w:t>трех</w:t>
      </w:r>
      <w:r w:rsidRPr="00D40062">
        <w:rPr>
          <w:sz w:val="28"/>
        </w:rPr>
        <w:t xml:space="preserve"> рабочих дней со дня принятия решения письменно уведомляет муниципальное образование с указанием причин отказа.</w:t>
      </w:r>
    </w:p>
    <w:p w:rsidR="00F118E3" w:rsidRPr="00D40062" w:rsidRDefault="00F118E3" w:rsidP="00F118E3">
      <w:pPr>
        <w:ind w:firstLine="708"/>
        <w:jc w:val="both"/>
        <w:rPr>
          <w:sz w:val="28"/>
        </w:rPr>
      </w:pPr>
      <w:r w:rsidRPr="00D40062">
        <w:rPr>
          <w:sz w:val="28"/>
        </w:rPr>
        <w:t>Эффективность использования субсидии оценивается по результатам достижения следующих целевых индикаторов и показателей реализации мероприятий в отчетный год в соответствии с заключенным соглашением:</w:t>
      </w:r>
    </w:p>
    <w:p w:rsidR="00F118E3" w:rsidRPr="00D40062" w:rsidRDefault="00F118E3" w:rsidP="00F118E3">
      <w:pPr>
        <w:ind w:firstLine="708"/>
        <w:jc w:val="both"/>
        <w:rPr>
          <w:sz w:val="28"/>
        </w:rPr>
      </w:pPr>
      <w:r w:rsidRPr="00D40062">
        <w:rPr>
          <w:sz w:val="28"/>
        </w:rPr>
        <w:t>а) количество (протяженность) объектов коммунальной инфраструктуры построенных, реконструированных (модернизированных) и капитально отремонтированных;</w:t>
      </w:r>
    </w:p>
    <w:p w:rsidR="00F118E3" w:rsidRPr="00D40062" w:rsidRDefault="00F118E3" w:rsidP="00F118E3">
      <w:pPr>
        <w:ind w:firstLine="708"/>
        <w:jc w:val="both"/>
        <w:rPr>
          <w:sz w:val="28"/>
        </w:rPr>
      </w:pPr>
      <w:r w:rsidRPr="00E73059">
        <w:rPr>
          <w:spacing w:val="-8"/>
          <w:sz w:val="28"/>
        </w:rPr>
        <w:t>б) снижение физического износа объектов коммунальной инфраструктуры</w:t>
      </w:r>
      <w:r w:rsidRPr="00D40062">
        <w:rPr>
          <w:sz w:val="28"/>
        </w:rPr>
        <w:t xml:space="preserve"> </w:t>
      </w:r>
      <w:r w:rsidR="00E73059">
        <w:rPr>
          <w:sz w:val="28"/>
        </w:rPr>
        <w:br/>
      </w:r>
      <w:r w:rsidRPr="00D40062">
        <w:rPr>
          <w:sz w:val="28"/>
        </w:rPr>
        <w:t>по отношению к нормативному сроку службы;</w:t>
      </w:r>
    </w:p>
    <w:p w:rsidR="00F118E3" w:rsidRPr="00D40062" w:rsidRDefault="00F118E3" w:rsidP="00F118E3">
      <w:pPr>
        <w:ind w:firstLine="708"/>
        <w:jc w:val="both"/>
        <w:rPr>
          <w:sz w:val="28"/>
        </w:rPr>
      </w:pPr>
      <w:r w:rsidRPr="00D40062">
        <w:rPr>
          <w:sz w:val="28"/>
        </w:rPr>
        <w:t>в) повышение эффективности, устойчивости и надежности работы объектов коммунальной инфраструктуры.</w:t>
      </w:r>
    </w:p>
    <w:p w:rsidR="00F118E3" w:rsidRPr="00D40062" w:rsidRDefault="00F118E3" w:rsidP="00E73059">
      <w:pPr>
        <w:ind w:firstLine="709"/>
        <w:jc w:val="both"/>
        <w:rPr>
          <w:sz w:val="28"/>
        </w:rPr>
      </w:pPr>
      <w:r w:rsidRPr="00D40062">
        <w:rPr>
          <w:sz w:val="28"/>
        </w:rPr>
        <w:t xml:space="preserve">13. Перечисление субсидий осуществляется с лицевого счета Управления, открытого для учета операций по переданным полномочиям получателя бюджетных средств, открытого в Управлении Федерального казначейства </w:t>
      </w:r>
      <w:r w:rsidR="00E73059">
        <w:rPr>
          <w:sz w:val="28"/>
        </w:rPr>
        <w:br/>
      </w:r>
      <w:r w:rsidRPr="00D40062">
        <w:rPr>
          <w:sz w:val="28"/>
        </w:rPr>
        <w:t>по Пензенской области.</w:t>
      </w:r>
    </w:p>
    <w:p w:rsidR="00F118E3" w:rsidRPr="00D40062" w:rsidRDefault="00F118E3" w:rsidP="00F118E3">
      <w:pPr>
        <w:ind w:firstLine="708"/>
        <w:jc w:val="both"/>
        <w:rPr>
          <w:sz w:val="28"/>
        </w:rPr>
      </w:pPr>
      <w:r w:rsidRPr="00D40062">
        <w:rPr>
          <w:sz w:val="28"/>
        </w:rPr>
        <w:t>Перечисление субсидии в бюджет муниципального образования осуществляется на основании заявки Управления на получение субсидии.</w:t>
      </w:r>
    </w:p>
    <w:p w:rsidR="00F118E3" w:rsidRPr="00D40062" w:rsidRDefault="00F118E3" w:rsidP="00F118E3">
      <w:pPr>
        <w:ind w:firstLine="708"/>
        <w:jc w:val="both"/>
        <w:rPr>
          <w:sz w:val="28"/>
        </w:rPr>
      </w:pPr>
      <w:r w:rsidRPr="00D40062">
        <w:rPr>
          <w:sz w:val="28"/>
        </w:rPr>
        <w:t xml:space="preserve">В заявке указываются необходимый объем средств в пределах </w:t>
      </w:r>
      <w:r w:rsidRPr="00E73059">
        <w:rPr>
          <w:spacing w:val="-8"/>
          <w:sz w:val="28"/>
        </w:rPr>
        <w:t>предусмотренной субсидии, расходное обязательство, на осуществление которого</w:t>
      </w:r>
      <w:r w:rsidRPr="00D40062">
        <w:rPr>
          <w:sz w:val="28"/>
        </w:rPr>
        <w:t xml:space="preserve"> субсидия предоставляется, и срок возникновения денежного обязательства </w:t>
      </w:r>
      <w:r w:rsidRPr="00E73059">
        <w:rPr>
          <w:spacing w:val="-8"/>
          <w:sz w:val="28"/>
        </w:rPr>
        <w:t>муниципального образования в целях исполнения соответствующего расходного</w:t>
      </w:r>
      <w:r w:rsidRPr="00D40062">
        <w:rPr>
          <w:sz w:val="28"/>
        </w:rPr>
        <w:t xml:space="preserve"> обязательства.</w:t>
      </w:r>
    </w:p>
    <w:p w:rsidR="00F118E3" w:rsidRDefault="00F118E3" w:rsidP="00F118E3">
      <w:pPr>
        <w:ind w:firstLine="708"/>
        <w:jc w:val="both"/>
        <w:rPr>
          <w:sz w:val="28"/>
        </w:rPr>
      </w:pPr>
      <w:r w:rsidRPr="00D40062">
        <w:rPr>
          <w:sz w:val="28"/>
        </w:rPr>
        <w:t xml:space="preserve">Перечисление субсидий осуществляется в установленном порядке </w:t>
      </w:r>
      <w:r w:rsidR="007762EF">
        <w:rPr>
          <w:sz w:val="28"/>
        </w:rPr>
        <w:br/>
      </w:r>
      <w:r w:rsidRPr="00D40062">
        <w:rPr>
          <w:sz w:val="28"/>
        </w:rPr>
        <w:t xml:space="preserve">на счета, открытые территориальным органам Федерального казначейства </w:t>
      </w:r>
      <w:r w:rsidR="007762EF">
        <w:rPr>
          <w:sz w:val="28"/>
        </w:rPr>
        <w:br/>
      </w:r>
      <w:r w:rsidRPr="00D40062">
        <w:rPr>
          <w:sz w:val="28"/>
        </w:rPr>
        <w:t>в учреждениях Центрального банка Российской Федерации для учета операций со средствами бюджетов муниципальных образований.</w:t>
      </w:r>
    </w:p>
    <w:p w:rsidR="007762EF" w:rsidRPr="00D40062" w:rsidRDefault="007762EF" w:rsidP="00F118E3">
      <w:pPr>
        <w:ind w:firstLine="708"/>
        <w:jc w:val="both"/>
        <w:rPr>
          <w:sz w:val="28"/>
        </w:rPr>
      </w:pPr>
    </w:p>
    <w:p w:rsidR="00F118E3" w:rsidRPr="00D40062" w:rsidRDefault="00F118E3" w:rsidP="00F118E3">
      <w:pPr>
        <w:ind w:firstLine="708"/>
        <w:jc w:val="both"/>
        <w:rPr>
          <w:sz w:val="28"/>
        </w:rPr>
      </w:pPr>
      <w:r w:rsidRPr="00D40062">
        <w:rPr>
          <w:sz w:val="28"/>
        </w:rPr>
        <w:lastRenderedPageBreak/>
        <w:t xml:space="preserve">Перечисление субсидий в бюджеты муниципальных образований </w:t>
      </w:r>
      <w:r w:rsidRPr="007762EF">
        <w:rPr>
          <w:spacing w:val="-8"/>
          <w:sz w:val="28"/>
        </w:rPr>
        <w:t>осуществляется в пределах суммы, необходимой для оплаты денежных обязательств</w:t>
      </w:r>
      <w:r w:rsidRPr="00D40062">
        <w:rPr>
          <w:sz w:val="28"/>
        </w:rPr>
        <w:t xml:space="preserve"> по расходам получателей средств бюджетов муниципальных образований, </w:t>
      </w:r>
      <w:r w:rsidR="007762EF">
        <w:rPr>
          <w:sz w:val="28"/>
        </w:rPr>
        <w:br/>
      </w:r>
      <w:r w:rsidRPr="00D40062">
        <w:rPr>
          <w:sz w:val="28"/>
        </w:rPr>
        <w:t>в доле, соответствующей уровню софинансирования оплаты расходного обязательства муниципального образования, установленного Соглашением.</w:t>
      </w:r>
    </w:p>
    <w:p w:rsidR="00F118E3" w:rsidRPr="00D40062" w:rsidRDefault="00F624A1" w:rsidP="007762EF">
      <w:pPr>
        <w:tabs>
          <w:tab w:val="left" w:pos="709"/>
          <w:tab w:val="left" w:pos="1276"/>
        </w:tabs>
        <w:ind w:firstLine="708"/>
        <w:jc w:val="both"/>
        <w:rPr>
          <w:sz w:val="28"/>
        </w:rPr>
      </w:pPr>
      <w:r>
        <w:rPr>
          <w:sz w:val="28"/>
        </w:rPr>
        <w:t>14.</w:t>
      </w:r>
      <w:r>
        <w:rPr>
          <w:sz w:val="28"/>
        </w:rPr>
        <w:tab/>
        <w:t>В случае</w:t>
      </w:r>
      <w:r w:rsidR="00F118E3" w:rsidRPr="00D40062">
        <w:rPr>
          <w:sz w:val="28"/>
        </w:rPr>
        <w:t xml:space="preserve"> если муниципальным образованием по состоянию </w:t>
      </w:r>
      <w:r w:rsidR="007762EF">
        <w:rPr>
          <w:sz w:val="28"/>
        </w:rPr>
        <w:br/>
      </w:r>
      <w:r w:rsidR="00F118E3" w:rsidRPr="00D40062">
        <w:rPr>
          <w:sz w:val="28"/>
        </w:rPr>
        <w:t>на 31 декабря года предоставления субсидии не достигнуты значения показателей результативности (результатов) использования субсидии, установленные Соглашением</w:t>
      </w:r>
      <w:r>
        <w:rPr>
          <w:sz w:val="28"/>
        </w:rPr>
        <w:t>,</w:t>
      </w:r>
      <w:r w:rsidR="00F118E3" w:rsidRPr="00D40062">
        <w:rPr>
          <w:sz w:val="28"/>
        </w:rPr>
        <w:t xml:space="preserve"> и в срок до первой даты представления отчетности о достижении значений показателей результативности (результатов) использования субсидии в соответствии с Соглашением в году, следующем </w:t>
      </w:r>
      <w:r w:rsidR="007762EF">
        <w:rPr>
          <w:sz w:val="28"/>
        </w:rPr>
        <w:br/>
      </w:r>
      <w:r w:rsidR="00F118E3" w:rsidRPr="00D40062">
        <w:rPr>
          <w:sz w:val="28"/>
        </w:rPr>
        <w:t xml:space="preserve">за годом предоставления субсидии, указанные нарушения не устранены, </w:t>
      </w:r>
      <w:r w:rsidR="007762EF">
        <w:rPr>
          <w:sz w:val="28"/>
        </w:rPr>
        <w:br/>
      </w:r>
      <w:r w:rsidR="00F118E3" w:rsidRPr="00D40062">
        <w:rPr>
          <w:sz w:val="28"/>
        </w:rPr>
        <w:t xml:space="preserve">то субсидии подлежат возврату в бюджет Пензенской области в срок до 1 июня года, следующего за годом предоставления субсидии, в объемах и порядке определенном п.п. 17-23 </w:t>
      </w:r>
      <w:r w:rsidR="00F118E3">
        <w:rPr>
          <w:sz w:val="28"/>
        </w:rPr>
        <w:t>"</w:t>
      </w:r>
      <w:r w:rsidR="00F118E3" w:rsidRPr="00D40062">
        <w:rPr>
          <w:sz w:val="28"/>
        </w:rPr>
        <w:t xml:space="preserve">Правилами формирования, предоставления и </w:t>
      </w:r>
      <w:r w:rsidR="00F118E3" w:rsidRPr="00B456AA">
        <w:rPr>
          <w:spacing w:val="-8"/>
          <w:sz w:val="28"/>
        </w:rPr>
        <w:t>распределения субсидий из бюджета Пензенской области бюджетам муниципальных</w:t>
      </w:r>
      <w:r w:rsidR="00F118E3" w:rsidRPr="00D40062">
        <w:rPr>
          <w:sz w:val="28"/>
        </w:rPr>
        <w:t xml:space="preserve"> </w:t>
      </w:r>
      <w:r w:rsidR="00F118E3" w:rsidRPr="00B456AA">
        <w:rPr>
          <w:spacing w:val="-8"/>
          <w:sz w:val="28"/>
        </w:rPr>
        <w:t>образований Пензенской области", утвержденным постановлением Правительства</w:t>
      </w:r>
      <w:r w:rsidR="00F118E3" w:rsidRPr="00D40062">
        <w:rPr>
          <w:sz w:val="28"/>
        </w:rPr>
        <w:t xml:space="preserve"> </w:t>
      </w:r>
      <w:r w:rsidR="00F118E3" w:rsidRPr="00B456AA">
        <w:rPr>
          <w:spacing w:val="-8"/>
          <w:sz w:val="28"/>
        </w:rPr>
        <w:t>Пензенской области от 16.12.2019 №</w:t>
      </w:r>
      <w:r w:rsidR="00B456AA" w:rsidRPr="00B456AA">
        <w:rPr>
          <w:spacing w:val="-8"/>
          <w:sz w:val="28"/>
        </w:rPr>
        <w:t xml:space="preserve"> </w:t>
      </w:r>
      <w:r w:rsidR="00F118E3" w:rsidRPr="00B456AA">
        <w:rPr>
          <w:spacing w:val="-8"/>
          <w:sz w:val="28"/>
        </w:rPr>
        <w:t>800-пП "</w:t>
      </w:r>
      <w:r w:rsidR="00F118E3" w:rsidRPr="00B456AA">
        <w:rPr>
          <w:spacing w:val="-8"/>
          <w:sz w:val="28"/>
          <w:szCs w:val="28"/>
        </w:rPr>
        <w:t>О формировании, предоставлении</w:t>
      </w:r>
      <w:r w:rsidR="00F118E3" w:rsidRPr="00D40062">
        <w:rPr>
          <w:sz w:val="28"/>
          <w:szCs w:val="28"/>
        </w:rPr>
        <w:t xml:space="preserve"> и распределении субсидий из бюджета Пензенской области бюджетам муниципальных образований Пензенской области</w:t>
      </w:r>
      <w:r w:rsidR="00F118E3">
        <w:rPr>
          <w:sz w:val="28"/>
          <w:szCs w:val="28"/>
        </w:rPr>
        <w:t>"</w:t>
      </w:r>
      <w:r w:rsidR="00F118E3" w:rsidRPr="00D40062">
        <w:rPr>
          <w:sz w:val="28"/>
          <w:szCs w:val="28"/>
        </w:rPr>
        <w:t>.</w:t>
      </w:r>
    </w:p>
    <w:p w:rsidR="00F118E3" w:rsidRPr="00D40062" w:rsidRDefault="00F118E3" w:rsidP="00F118E3">
      <w:pPr>
        <w:ind w:firstLine="708"/>
        <w:jc w:val="both"/>
        <w:rPr>
          <w:sz w:val="28"/>
        </w:rPr>
      </w:pPr>
      <w:r w:rsidRPr="00D40062">
        <w:rPr>
          <w:sz w:val="28"/>
        </w:rPr>
        <w:t>15. Ответственность за достоверность представленных сведений и документов на получение субсидии возлагается на уполномоченный орган местного самоуправления муниципального образования.</w:t>
      </w:r>
    </w:p>
    <w:p w:rsidR="00F118E3" w:rsidRPr="00D40062" w:rsidRDefault="00F118E3" w:rsidP="00F118E3">
      <w:pPr>
        <w:ind w:firstLine="708"/>
        <w:jc w:val="both"/>
        <w:rPr>
          <w:sz w:val="28"/>
        </w:rPr>
      </w:pPr>
      <w:r w:rsidRPr="00D40062">
        <w:rPr>
          <w:sz w:val="28"/>
        </w:rPr>
        <w:t xml:space="preserve">16. Строительный контроль в процессе строительства, реконструкции </w:t>
      </w:r>
      <w:r w:rsidRPr="00602F54">
        <w:rPr>
          <w:spacing w:val="-8"/>
          <w:sz w:val="28"/>
        </w:rPr>
        <w:t>(модернизации), капитального ремонта объектов собственности муниципальных</w:t>
      </w:r>
      <w:r w:rsidRPr="00D40062">
        <w:rPr>
          <w:sz w:val="28"/>
        </w:rPr>
        <w:t xml:space="preserve"> образований Пензенской области осуществляется в соответствии с Градо</w:t>
      </w:r>
      <w:r w:rsidR="00602F54">
        <w:rPr>
          <w:sz w:val="28"/>
        </w:rPr>
        <w:t>-</w:t>
      </w:r>
      <w:r w:rsidRPr="00D40062">
        <w:rPr>
          <w:sz w:val="28"/>
        </w:rPr>
        <w:t>строительным кодексом Российской Федерации.</w:t>
      </w:r>
    </w:p>
    <w:p w:rsidR="00F118E3" w:rsidRPr="00D40062" w:rsidRDefault="00F118E3" w:rsidP="00F118E3">
      <w:pPr>
        <w:ind w:firstLine="708"/>
        <w:jc w:val="both"/>
        <w:rPr>
          <w:sz w:val="28"/>
        </w:rPr>
      </w:pPr>
      <w:r w:rsidRPr="00D40062">
        <w:rPr>
          <w:sz w:val="28"/>
        </w:rPr>
        <w:t>17. Управление обеспечивает соблюдение получателями субсидий, имеющих целевое назначение, условий, целей и порядка, установленных при их предоставлении.</w:t>
      </w:r>
    </w:p>
    <w:p w:rsidR="00F118E3" w:rsidRDefault="00F118E3" w:rsidP="00602F54">
      <w:pPr>
        <w:autoSpaceDE w:val="0"/>
        <w:autoSpaceDN w:val="0"/>
        <w:adjustRightInd w:val="0"/>
        <w:rPr>
          <w:sz w:val="24"/>
          <w:szCs w:val="24"/>
        </w:rPr>
      </w:pPr>
    </w:p>
    <w:p w:rsidR="00602F54" w:rsidRDefault="00602F54" w:rsidP="00602F54">
      <w:pPr>
        <w:autoSpaceDE w:val="0"/>
        <w:autoSpaceDN w:val="0"/>
        <w:adjustRightInd w:val="0"/>
        <w:rPr>
          <w:sz w:val="24"/>
          <w:szCs w:val="24"/>
        </w:rPr>
      </w:pPr>
    </w:p>
    <w:p w:rsidR="00602F54" w:rsidRDefault="00602F54" w:rsidP="00602F54">
      <w:pPr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___________</w:t>
      </w:r>
    </w:p>
    <w:p w:rsidR="00602F54" w:rsidRDefault="00602F54" w:rsidP="00602F54">
      <w:pPr>
        <w:autoSpaceDE w:val="0"/>
        <w:autoSpaceDN w:val="0"/>
        <w:adjustRightInd w:val="0"/>
        <w:rPr>
          <w:sz w:val="24"/>
          <w:szCs w:val="24"/>
        </w:rPr>
      </w:pPr>
    </w:p>
    <w:p w:rsidR="00602F54" w:rsidRPr="00D40062" w:rsidRDefault="00602F54" w:rsidP="00602F54">
      <w:pPr>
        <w:autoSpaceDE w:val="0"/>
        <w:autoSpaceDN w:val="0"/>
        <w:adjustRightInd w:val="0"/>
        <w:rPr>
          <w:sz w:val="24"/>
          <w:szCs w:val="24"/>
        </w:rPr>
      </w:pPr>
    </w:p>
    <w:p w:rsidR="00F118E3" w:rsidRPr="00D40062" w:rsidRDefault="00F118E3" w:rsidP="00F118E3">
      <w:pPr>
        <w:autoSpaceDE w:val="0"/>
        <w:autoSpaceDN w:val="0"/>
        <w:adjustRightInd w:val="0"/>
        <w:rPr>
          <w:sz w:val="24"/>
          <w:szCs w:val="24"/>
        </w:rPr>
      </w:pPr>
    </w:p>
    <w:p w:rsidR="00F118E3" w:rsidRDefault="00F118E3">
      <w:pPr>
        <w:jc w:val="both"/>
        <w:rPr>
          <w:sz w:val="28"/>
        </w:rPr>
        <w:sectPr w:rsidR="00F118E3" w:rsidSect="0089427A">
          <w:endnotePr>
            <w:numFmt w:val="decimal"/>
          </w:endnotePr>
          <w:pgSz w:w="11907" w:h="16840"/>
          <w:pgMar w:top="1134" w:right="567" w:bottom="1134" w:left="1701" w:header="720" w:footer="720" w:gutter="0"/>
          <w:pgNumType w:start="1"/>
          <w:cols w:space="720"/>
        </w:sectPr>
      </w:pPr>
    </w:p>
    <w:p w:rsidR="00F118E3" w:rsidRPr="00602F54" w:rsidRDefault="00F118E3" w:rsidP="00602F54">
      <w:pPr>
        <w:autoSpaceDE w:val="0"/>
        <w:autoSpaceDN w:val="0"/>
        <w:adjustRightInd w:val="0"/>
        <w:ind w:left="5670"/>
        <w:jc w:val="center"/>
        <w:rPr>
          <w:sz w:val="28"/>
          <w:szCs w:val="28"/>
        </w:rPr>
      </w:pPr>
      <w:r w:rsidRPr="00602F54">
        <w:rPr>
          <w:sz w:val="28"/>
          <w:szCs w:val="28"/>
        </w:rPr>
        <w:lastRenderedPageBreak/>
        <w:t>Приложение № 2</w:t>
      </w:r>
    </w:p>
    <w:p w:rsidR="00F118E3" w:rsidRPr="00602F54" w:rsidRDefault="00F118E3" w:rsidP="00602F54">
      <w:pPr>
        <w:autoSpaceDE w:val="0"/>
        <w:autoSpaceDN w:val="0"/>
        <w:adjustRightInd w:val="0"/>
        <w:ind w:left="5670"/>
        <w:jc w:val="center"/>
        <w:rPr>
          <w:sz w:val="28"/>
          <w:szCs w:val="28"/>
        </w:rPr>
      </w:pPr>
      <w:r w:rsidRPr="00602F54">
        <w:rPr>
          <w:sz w:val="28"/>
          <w:szCs w:val="28"/>
        </w:rPr>
        <w:t>к постановлению Правительства</w:t>
      </w:r>
    </w:p>
    <w:p w:rsidR="00F118E3" w:rsidRPr="00602F54" w:rsidRDefault="00F118E3" w:rsidP="00602F54">
      <w:pPr>
        <w:autoSpaceDE w:val="0"/>
        <w:autoSpaceDN w:val="0"/>
        <w:adjustRightInd w:val="0"/>
        <w:ind w:left="5670"/>
        <w:jc w:val="center"/>
        <w:rPr>
          <w:sz w:val="28"/>
          <w:szCs w:val="28"/>
        </w:rPr>
      </w:pPr>
      <w:r w:rsidRPr="00602F54">
        <w:rPr>
          <w:sz w:val="28"/>
          <w:szCs w:val="28"/>
        </w:rPr>
        <w:t>Пензенской области</w:t>
      </w:r>
    </w:p>
    <w:p w:rsidR="00F118E3" w:rsidRPr="00602F54" w:rsidRDefault="00162695" w:rsidP="00602F54">
      <w:pPr>
        <w:autoSpaceDE w:val="0"/>
        <w:autoSpaceDN w:val="0"/>
        <w:adjustRightInd w:val="0"/>
        <w:ind w:left="5670"/>
        <w:jc w:val="center"/>
        <w:rPr>
          <w:sz w:val="28"/>
          <w:szCs w:val="28"/>
        </w:rPr>
      </w:pPr>
      <w:r>
        <w:rPr>
          <w:sz w:val="28"/>
          <w:szCs w:val="28"/>
        </w:rPr>
        <w:t>06.02.2020</w:t>
      </w:r>
      <w:r w:rsidR="00F118E3" w:rsidRPr="00602F54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48-пП</w:t>
      </w:r>
      <w:bookmarkStart w:id="1" w:name="_GoBack"/>
      <w:bookmarkEnd w:id="1"/>
    </w:p>
    <w:p w:rsidR="00F118E3" w:rsidRDefault="00F118E3" w:rsidP="00F118E3">
      <w:pPr>
        <w:jc w:val="both"/>
        <w:rPr>
          <w:sz w:val="28"/>
        </w:rPr>
      </w:pPr>
    </w:p>
    <w:p w:rsidR="00602F54" w:rsidRPr="00D40062" w:rsidRDefault="00602F54" w:rsidP="00F118E3">
      <w:pPr>
        <w:jc w:val="both"/>
        <w:rPr>
          <w:sz w:val="28"/>
        </w:rPr>
      </w:pPr>
    </w:p>
    <w:p w:rsidR="00F118E3" w:rsidRPr="00D40062" w:rsidRDefault="00F118E3" w:rsidP="00602F54">
      <w:pPr>
        <w:widowControl/>
        <w:spacing w:line="254" w:lineRule="auto"/>
        <w:jc w:val="center"/>
        <w:rPr>
          <w:b/>
          <w:sz w:val="28"/>
          <w:szCs w:val="28"/>
          <w:lang w:eastAsia="en-US"/>
        </w:rPr>
      </w:pPr>
      <w:r w:rsidRPr="00D40062">
        <w:rPr>
          <w:b/>
          <w:sz w:val="28"/>
          <w:szCs w:val="28"/>
          <w:lang w:eastAsia="en-US"/>
        </w:rPr>
        <w:t>П О Р Я Д О К</w:t>
      </w:r>
    </w:p>
    <w:p w:rsidR="00F118E3" w:rsidRPr="00D40062" w:rsidRDefault="00F118E3" w:rsidP="00602F54">
      <w:pPr>
        <w:widowControl/>
        <w:autoSpaceDE w:val="0"/>
        <w:autoSpaceDN w:val="0"/>
        <w:adjustRightInd w:val="0"/>
        <w:spacing w:line="245" w:lineRule="auto"/>
        <w:jc w:val="center"/>
        <w:rPr>
          <w:b/>
          <w:sz w:val="24"/>
          <w:szCs w:val="24"/>
        </w:rPr>
      </w:pPr>
      <w:r w:rsidRPr="00D40062">
        <w:rPr>
          <w:b/>
          <w:sz w:val="28"/>
          <w:szCs w:val="28"/>
          <w:lang w:eastAsia="en-US"/>
        </w:rPr>
        <w:t xml:space="preserve">предоставления субсидий из бюджета Пензенской области бюджетам муниципальных образований Пензенской области на строительство и реконструкцию (модернизацию) объектов питьевого водоснабжения </w:t>
      </w:r>
      <w:r w:rsidRPr="00D40062">
        <w:rPr>
          <w:b/>
          <w:sz w:val="28"/>
          <w:szCs w:val="28"/>
        </w:rPr>
        <w:t xml:space="preserve">регионального проекта </w:t>
      </w:r>
      <w:r>
        <w:rPr>
          <w:b/>
          <w:sz w:val="28"/>
          <w:szCs w:val="28"/>
        </w:rPr>
        <w:t>"</w:t>
      </w:r>
      <w:r w:rsidRPr="00D40062">
        <w:rPr>
          <w:b/>
          <w:sz w:val="28"/>
          <w:szCs w:val="28"/>
        </w:rPr>
        <w:t>Чистая вода</w:t>
      </w:r>
      <w:r>
        <w:rPr>
          <w:b/>
          <w:sz w:val="28"/>
          <w:szCs w:val="28"/>
        </w:rPr>
        <w:t>"</w:t>
      </w:r>
    </w:p>
    <w:p w:rsidR="00F118E3" w:rsidRPr="00D40062" w:rsidRDefault="00F118E3" w:rsidP="00F118E3">
      <w:pPr>
        <w:jc w:val="both"/>
        <w:rPr>
          <w:sz w:val="28"/>
        </w:rPr>
      </w:pPr>
    </w:p>
    <w:p w:rsidR="00F118E3" w:rsidRPr="00D40062" w:rsidRDefault="00F118E3" w:rsidP="00602F54">
      <w:pPr>
        <w:ind w:firstLine="709"/>
        <w:jc w:val="both"/>
        <w:rPr>
          <w:sz w:val="28"/>
        </w:rPr>
      </w:pPr>
      <w:r w:rsidRPr="00602F54">
        <w:rPr>
          <w:spacing w:val="-8"/>
          <w:sz w:val="28"/>
        </w:rPr>
        <w:t>1. Настоящий Порядок устанавливает цели, условия и порядок предоставления</w:t>
      </w:r>
      <w:r w:rsidRPr="00D40062">
        <w:rPr>
          <w:sz w:val="28"/>
        </w:rPr>
        <w:t xml:space="preserve"> и распределения субсидий из бюджета Пензенской области бюджетам муниципальных образований Пензенской области в рамках государственной программы Пензенской области "Обеспечение жильем и коммунальными услугами населения Пензенской области на 2014 - 2024 годы", утвержденной постановлением Правительства Пензенской области от 01.11.2013 № 811-пП </w:t>
      </w:r>
      <w:r w:rsidR="00602F54">
        <w:rPr>
          <w:sz w:val="28"/>
        </w:rPr>
        <w:br/>
      </w:r>
      <w:r w:rsidRPr="00D40062">
        <w:rPr>
          <w:sz w:val="28"/>
        </w:rPr>
        <w:t>(с последующими изменениями) (далее - Порядок).</w:t>
      </w:r>
    </w:p>
    <w:p w:rsidR="00F118E3" w:rsidRPr="00D40062" w:rsidRDefault="00F118E3" w:rsidP="00602F54">
      <w:pPr>
        <w:ind w:firstLine="709"/>
        <w:jc w:val="both"/>
        <w:rPr>
          <w:sz w:val="28"/>
        </w:rPr>
      </w:pPr>
      <w:r w:rsidRPr="00D40062">
        <w:rPr>
          <w:sz w:val="28"/>
        </w:rPr>
        <w:t xml:space="preserve">2. Субсидии предоставляются и распределяются в пределах бюджетных ассигнований, предусмотренных в законе Пензенской области о бюджете </w:t>
      </w:r>
      <w:r w:rsidRPr="00602F54">
        <w:rPr>
          <w:spacing w:val="-8"/>
          <w:sz w:val="28"/>
        </w:rPr>
        <w:t>Пензенской области на соответствующий финансовый год, и лимитов бюджетных</w:t>
      </w:r>
      <w:r w:rsidRPr="00D40062">
        <w:rPr>
          <w:sz w:val="28"/>
        </w:rPr>
        <w:t xml:space="preserve"> обязательств, утвержденных Управлению жилищно-коммунального хозяйства и </w:t>
      </w:r>
      <w:r w:rsidRPr="00602F54">
        <w:rPr>
          <w:spacing w:val="-6"/>
          <w:sz w:val="28"/>
        </w:rPr>
        <w:t>гражданской защиты населения Пензенской области, как главному распорядителю</w:t>
      </w:r>
      <w:r w:rsidRPr="00D40062">
        <w:rPr>
          <w:sz w:val="28"/>
        </w:rPr>
        <w:t xml:space="preserve"> средств бюджета Пензенской области </w:t>
      </w:r>
      <w:r w:rsidR="00602F54">
        <w:rPr>
          <w:sz w:val="28"/>
        </w:rPr>
        <w:t>(далее -</w:t>
      </w:r>
      <w:r w:rsidRPr="00D40062">
        <w:rPr>
          <w:sz w:val="28"/>
        </w:rPr>
        <w:t xml:space="preserve"> Управление) на цели, предусмотренные настоящим Порядком.</w:t>
      </w:r>
    </w:p>
    <w:p w:rsidR="00F118E3" w:rsidRPr="00D40062" w:rsidRDefault="00F118E3" w:rsidP="00602F54">
      <w:pPr>
        <w:ind w:firstLine="709"/>
        <w:jc w:val="both"/>
        <w:rPr>
          <w:sz w:val="28"/>
        </w:rPr>
      </w:pPr>
      <w:r w:rsidRPr="00D40062">
        <w:rPr>
          <w:sz w:val="28"/>
        </w:rPr>
        <w:t xml:space="preserve">Объем субсидии бюджету муниципального образования в финансовом году не может превышать объем средств на исполнение в финансовом году </w:t>
      </w:r>
      <w:r w:rsidRPr="00602F54">
        <w:rPr>
          <w:spacing w:val="-8"/>
          <w:sz w:val="28"/>
        </w:rPr>
        <w:t>расходного обязательства муниципального образования, в целях софинансирования</w:t>
      </w:r>
      <w:r w:rsidRPr="00D40062">
        <w:rPr>
          <w:sz w:val="28"/>
        </w:rPr>
        <w:t xml:space="preserve"> </w:t>
      </w:r>
      <w:r w:rsidRPr="00602F54">
        <w:rPr>
          <w:spacing w:val="-8"/>
          <w:sz w:val="28"/>
        </w:rPr>
        <w:t>которого предоставляется субсидия, с учетом предельного уровня софинансирования</w:t>
      </w:r>
      <w:r w:rsidRPr="00D40062">
        <w:rPr>
          <w:sz w:val="28"/>
        </w:rPr>
        <w:t xml:space="preserve"> </w:t>
      </w:r>
      <w:r w:rsidRPr="00602F54">
        <w:rPr>
          <w:spacing w:val="-8"/>
          <w:sz w:val="28"/>
        </w:rPr>
        <w:t>расходного обязательства муниципального образования из бюджета Пензенской</w:t>
      </w:r>
      <w:r w:rsidRPr="00D40062">
        <w:rPr>
          <w:sz w:val="28"/>
        </w:rPr>
        <w:t xml:space="preserve"> области.</w:t>
      </w:r>
    </w:p>
    <w:p w:rsidR="00F118E3" w:rsidRPr="00D40062" w:rsidRDefault="00F118E3" w:rsidP="00602F54">
      <w:pPr>
        <w:ind w:firstLine="709"/>
        <w:jc w:val="both"/>
        <w:rPr>
          <w:sz w:val="28"/>
        </w:rPr>
      </w:pPr>
      <w:r w:rsidRPr="00602F54">
        <w:rPr>
          <w:spacing w:val="-8"/>
          <w:sz w:val="28"/>
        </w:rPr>
        <w:t>3. Получателями субсидий являются муниципальные образования Пензенской</w:t>
      </w:r>
      <w:r w:rsidRPr="00D40062">
        <w:rPr>
          <w:sz w:val="28"/>
        </w:rPr>
        <w:t xml:space="preserve"> области, на территории которых расположены населенные пункты с централизованными сетями водоснабжения, в которых необходимо приведение качества питьевой воды, получаемой населением из централизованных систем водоснабжения, в соответствие с санитарно-эпидемиологическими нормами (далее - муниципальные образования Пензенской области) на условиях софинансирования.</w:t>
      </w:r>
    </w:p>
    <w:p w:rsidR="00F118E3" w:rsidRPr="00D40062" w:rsidRDefault="00F118E3" w:rsidP="00602F54">
      <w:pPr>
        <w:ind w:firstLine="709"/>
        <w:jc w:val="both"/>
        <w:rPr>
          <w:sz w:val="28"/>
        </w:rPr>
      </w:pPr>
      <w:r w:rsidRPr="00D40062">
        <w:rPr>
          <w:sz w:val="28"/>
        </w:rPr>
        <w:t xml:space="preserve">4. Субсидии предоставляются по заявкам муниципальных образований Пензенской области при наличии утвержденной муниципальной программы развития систем коммунальной инфраструктуры муниципального образования </w:t>
      </w:r>
      <w:r w:rsidRPr="00602F54">
        <w:rPr>
          <w:spacing w:val="-8"/>
          <w:sz w:val="28"/>
        </w:rPr>
        <w:t>Пензенской области, предусматривающей мероприятия, в целях софинансирования</w:t>
      </w:r>
      <w:r w:rsidRPr="00D40062">
        <w:rPr>
          <w:sz w:val="28"/>
        </w:rPr>
        <w:t xml:space="preserve"> которых предоставляется субсидия и которые соответствуют целям, указанным в пункте 5 настоящего Порядка. </w:t>
      </w:r>
    </w:p>
    <w:p w:rsidR="00F118E3" w:rsidRPr="00D40062" w:rsidRDefault="00F118E3" w:rsidP="00602F54">
      <w:pPr>
        <w:ind w:firstLine="709"/>
        <w:jc w:val="both"/>
        <w:rPr>
          <w:sz w:val="28"/>
        </w:rPr>
      </w:pPr>
      <w:r w:rsidRPr="00D40062">
        <w:rPr>
          <w:sz w:val="28"/>
        </w:rPr>
        <w:lastRenderedPageBreak/>
        <w:t xml:space="preserve">5. Субсидии предоставляются Управлением бюджетам муниципальных </w:t>
      </w:r>
      <w:r w:rsidRPr="00602F54">
        <w:rPr>
          <w:spacing w:val="-8"/>
          <w:sz w:val="28"/>
        </w:rPr>
        <w:t>образований Пензенской области на софинансирование реализации утвержденной</w:t>
      </w:r>
      <w:r w:rsidRPr="00D40062">
        <w:rPr>
          <w:sz w:val="28"/>
        </w:rPr>
        <w:t xml:space="preserve"> муниципальной программы развития систем коммунальной инфраструктуры </w:t>
      </w:r>
      <w:r w:rsidRPr="00602F54">
        <w:rPr>
          <w:spacing w:val="-8"/>
          <w:sz w:val="28"/>
        </w:rPr>
        <w:t>муниципального образования Пензенской области, направленных на капитальное</w:t>
      </w:r>
      <w:r w:rsidRPr="00D40062">
        <w:rPr>
          <w:sz w:val="28"/>
        </w:rPr>
        <w:t xml:space="preserve"> </w:t>
      </w:r>
      <w:r w:rsidRPr="00602F54">
        <w:rPr>
          <w:spacing w:val="-8"/>
          <w:sz w:val="28"/>
        </w:rPr>
        <w:t>строительство, реконструкцию (модернизацию) объектов питьевого водоснабжения</w:t>
      </w:r>
      <w:r w:rsidRPr="00D40062">
        <w:rPr>
          <w:sz w:val="28"/>
        </w:rPr>
        <w:t xml:space="preserve"> (далее - объекты капитального строительства питьевого водоснабжения), находящихся в муниципальной собственности.</w:t>
      </w:r>
    </w:p>
    <w:p w:rsidR="00F118E3" w:rsidRPr="00D40062" w:rsidRDefault="00F118E3" w:rsidP="00602F54">
      <w:pPr>
        <w:ind w:firstLine="709"/>
        <w:jc w:val="both"/>
        <w:rPr>
          <w:sz w:val="28"/>
        </w:rPr>
      </w:pPr>
      <w:r w:rsidRPr="00D40062">
        <w:rPr>
          <w:sz w:val="28"/>
        </w:rPr>
        <w:t>6. Субсидии пред</w:t>
      </w:r>
      <w:r w:rsidR="00602F54">
        <w:rPr>
          <w:sz w:val="28"/>
        </w:rPr>
        <w:t>о</w:t>
      </w:r>
      <w:r w:rsidRPr="00D40062">
        <w:rPr>
          <w:sz w:val="28"/>
        </w:rPr>
        <w:t>ставляются при выполнении следующих условий:</w:t>
      </w:r>
    </w:p>
    <w:p w:rsidR="00F118E3" w:rsidRPr="00D40062" w:rsidRDefault="00F118E3" w:rsidP="00602F54">
      <w:pPr>
        <w:tabs>
          <w:tab w:val="left" w:pos="1134"/>
        </w:tabs>
        <w:ind w:firstLine="709"/>
        <w:jc w:val="both"/>
        <w:rPr>
          <w:sz w:val="28"/>
        </w:rPr>
      </w:pPr>
      <w:r w:rsidRPr="00D40062">
        <w:rPr>
          <w:sz w:val="28"/>
        </w:rPr>
        <w:t>а)</w:t>
      </w:r>
      <w:r w:rsidRPr="00D40062">
        <w:rPr>
          <w:sz w:val="28"/>
        </w:rPr>
        <w:tab/>
        <w:t xml:space="preserve">наличие муниципальных правовых актов, утверждающих перечень мероприятий, в целях софинансирования которых предоставляются субсидии, </w:t>
      </w:r>
      <w:r w:rsidR="00602F54">
        <w:rPr>
          <w:sz w:val="28"/>
        </w:rPr>
        <w:br/>
      </w:r>
      <w:r w:rsidRPr="00D40062">
        <w:rPr>
          <w:sz w:val="28"/>
        </w:rPr>
        <w:t>в соответствии с требованиями нормативных правовых актов Российской Федерации, нормативных правовых актов Пензенской области;</w:t>
      </w:r>
    </w:p>
    <w:p w:rsidR="00F118E3" w:rsidRPr="00D40062" w:rsidRDefault="00F118E3" w:rsidP="00602F54">
      <w:pPr>
        <w:tabs>
          <w:tab w:val="left" w:pos="1134"/>
        </w:tabs>
        <w:ind w:firstLine="709"/>
        <w:jc w:val="both"/>
        <w:rPr>
          <w:sz w:val="28"/>
        </w:rPr>
      </w:pPr>
      <w:r w:rsidRPr="00D40062">
        <w:rPr>
          <w:sz w:val="28"/>
        </w:rPr>
        <w:t>б)</w:t>
      </w:r>
      <w:r w:rsidRPr="00D40062">
        <w:rPr>
          <w:sz w:val="28"/>
        </w:rPr>
        <w:tab/>
      </w:r>
      <w:r w:rsidRPr="00602F54">
        <w:rPr>
          <w:spacing w:val="-8"/>
          <w:sz w:val="28"/>
        </w:rPr>
        <w:t>наличие в бюджете муниципального образования (сводной бюджетной</w:t>
      </w:r>
      <w:r w:rsidRPr="00D40062">
        <w:rPr>
          <w:sz w:val="28"/>
        </w:rPr>
        <w:t xml:space="preserve"> росписи бюджета муниципального образования) бюджетных ассигнований </w:t>
      </w:r>
      <w:r w:rsidR="00602F54">
        <w:rPr>
          <w:sz w:val="28"/>
        </w:rPr>
        <w:br/>
      </w:r>
      <w:r w:rsidRPr="00D40062">
        <w:rPr>
          <w:sz w:val="28"/>
        </w:rPr>
        <w:t xml:space="preserve">на исполнение расходного обязательства муниципального образования, софинансирование которого осуществляется из бюджета Пензенской области, </w:t>
      </w:r>
      <w:r w:rsidR="00602F54">
        <w:rPr>
          <w:sz w:val="28"/>
        </w:rPr>
        <w:br/>
      </w:r>
      <w:r w:rsidRPr="00602F54">
        <w:rPr>
          <w:spacing w:val="-8"/>
          <w:sz w:val="28"/>
        </w:rPr>
        <w:t>в объеме, необходимом для исполнения, с учетом планируемой к предоставлению</w:t>
      </w:r>
      <w:r w:rsidRPr="00D40062">
        <w:rPr>
          <w:sz w:val="28"/>
        </w:rPr>
        <w:t xml:space="preserve"> </w:t>
      </w:r>
      <w:r w:rsidR="00602F54">
        <w:rPr>
          <w:sz w:val="28"/>
        </w:rPr>
        <w:br/>
      </w:r>
      <w:r w:rsidRPr="00D40062">
        <w:rPr>
          <w:sz w:val="28"/>
        </w:rPr>
        <w:t>из бюджета Пензенской области субсидии;</w:t>
      </w:r>
    </w:p>
    <w:p w:rsidR="00F118E3" w:rsidRPr="00D40062" w:rsidRDefault="00F118E3" w:rsidP="00602F54">
      <w:pPr>
        <w:tabs>
          <w:tab w:val="left" w:pos="1134"/>
        </w:tabs>
        <w:ind w:firstLine="709"/>
        <w:jc w:val="both"/>
        <w:rPr>
          <w:sz w:val="28"/>
        </w:rPr>
      </w:pPr>
      <w:r w:rsidRPr="00D40062">
        <w:rPr>
          <w:sz w:val="28"/>
        </w:rPr>
        <w:t>в)</w:t>
      </w:r>
      <w:r w:rsidRPr="00D40062">
        <w:rPr>
          <w:sz w:val="28"/>
        </w:rPr>
        <w:tab/>
        <w:t xml:space="preserve">заключение </w:t>
      </w:r>
      <w:r w:rsidR="00E57863">
        <w:rPr>
          <w:sz w:val="28"/>
        </w:rPr>
        <w:t>Соглашения, а также пред</w:t>
      </w:r>
      <w:r w:rsidRPr="00D40062">
        <w:rPr>
          <w:sz w:val="28"/>
        </w:rPr>
        <w:t xml:space="preserve">ставление отчетности </w:t>
      </w:r>
      <w:r w:rsidR="00602F54">
        <w:rPr>
          <w:sz w:val="28"/>
        </w:rPr>
        <w:br/>
      </w:r>
      <w:r w:rsidRPr="00D40062">
        <w:rPr>
          <w:sz w:val="28"/>
        </w:rPr>
        <w:t>об осуществлении расходов бюджетов муниципальных образований в государ</w:t>
      </w:r>
      <w:r w:rsidR="00602F54">
        <w:rPr>
          <w:sz w:val="28"/>
        </w:rPr>
        <w:t>-</w:t>
      </w:r>
      <w:r w:rsidRPr="00602F54">
        <w:rPr>
          <w:spacing w:val="-8"/>
          <w:sz w:val="28"/>
        </w:rPr>
        <w:t>ственной интегрированной информационной системе управления общественными</w:t>
      </w:r>
      <w:r w:rsidRPr="00D40062">
        <w:rPr>
          <w:sz w:val="28"/>
        </w:rPr>
        <w:t xml:space="preserve"> финансами </w:t>
      </w:r>
      <w:r>
        <w:rPr>
          <w:sz w:val="28"/>
        </w:rPr>
        <w:t>"</w:t>
      </w:r>
      <w:r w:rsidRPr="00D40062">
        <w:rPr>
          <w:sz w:val="28"/>
        </w:rPr>
        <w:t>Электронный бюджет</w:t>
      </w:r>
      <w:r>
        <w:rPr>
          <w:sz w:val="28"/>
        </w:rPr>
        <w:t>"</w:t>
      </w:r>
      <w:r w:rsidRPr="00D40062">
        <w:rPr>
          <w:sz w:val="28"/>
        </w:rPr>
        <w:t xml:space="preserve"> (далее - система </w:t>
      </w:r>
      <w:r>
        <w:rPr>
          <w:sz w:val="28"/>
        </w:rPr>
        <w:t>"</w:t>
      </w:r>
      <w:r w:rsidRPr="00D40062">
        <w:rPr>
          <w:sz w:val="28"/>
        </w:rPr>
        <w:t>Электронный бюджет</w:t>
      </w:r>
      <w:r>
        <w:rPr>
          <w:sz w:val="28"/>
        </w:rPr>
        <w:t>"</w:t>
      </w:r>
      <w:r w:rsidR="00AA3EA8">
        <w:rPr>
          <w:sz w:val="28"/>
        </w:rPr>
        <w:t>)</w:t>
      </w:r>
      <w:r w:rsidRPr="00D40062">
        <w:rPr>
          <w:sz w:val="28"/>
        </w:rPr>
        <w:t>.</w:t>
      </w:r>
    </w:p>
    <w:p w:rsidR="00F118E3" w:rsidRPr="00D40062" w:rsidRDefault="00F118E3" w:rsidP="00602F54">
      <w:pPr>
        <w:ind w:firstLine="709"/>
        <w:jc w:val="both"/>
        <w:rPr>
          <w:sz w:val="28"/>
        </w:rPr>
      </w:pPr>
      <w:r w:rsidRPr="00D40062">
        <w:rPr>
          <w:sz w:val="28"/>
        </w:rPr>
        <w:t xml:space="preserve">7. Для участия в мероприятиях регионального проекта "Чистая вода" </w:t>
      </w:r>
      <w:r w:rsidR="00E57863">
        <w:rPr>
          <w:sz w:val="28"/>
        </w:rPr>
        <w:br/>
      </w:r>
      <w:r w:rsidRPr="00D40062">
        <w:rPr>
          <w:sz w:val="28"/>
        </w:rPr>
        <w:t xml:space="preserve">на цели, указанные в пункте 5 настоящего Порядка, муниципальные </w:t>
      </w:r>
      <w:r w:rsidRPr="00E57863">
        <w:rPr>
          <w:spacing w:val="-8"/>
          <w:sz w:val="28"/>
        </w:rPr>
        <w:t>образования представляют Управлению документы, оформленные в соответствии</w:t>
      </w:r>
      <w:r w:rsidRPr="00D40062">
        <w:rPr>
          <w:sz w:val="28"/>
        </w:rPr>
        <w:t xml:space="preserve"> </w:t>
      </w:r>
      <w:r w:rsidR="00E57863">
        <w:rPr>
          <w:sz w:val="28"/>
        </w:rPr>
        <w:br/>
      </w:r>
      <w:r w:rsidRPr="00E57863">
        <w:rPr>
          <w:spacing w:val="-8"/>
          <w:sz w:val="28"/>
        </w:rPr>
        <w:t>с п. 2.51 главы II Примерной инструкции по делопроизводству в государственных</w:t>
      </w:r>
      <w:r w:rsidRPr="00D40062">
        <w:rPr>
          <w:sz w:val="28"/>
        </w:rPr>
        <w:t xml:space="preserve"> организациях, утвержденной приказом Федерального архивного агентства </w:t>
      </w:r>
      <w:r w:rsidR="00E57863">
        <w:rPr>
          <w:sz w:val="28"/>
        </w:rPr>
        <w:br/>
      </w:r>
      <w:r w:rsidRPr="00D40062">
        <w:rPr>
          <w:sz w:val="28"/>
        </w:rPr>
        <w:t>от 11.04.2018 № 44, в двух экземплярах, в отношении объекта питьевого водоснабжения:</w:t>
      </w:r>
    </w:p>
    <w:p w:rsidR="00F118E3" w:rsidRPr="00D40062" w:rsidRDefault="00F118E3" w:rsidP="00602F54">
      <w:pPr>
        <w:ind w:firstLine="709"/>
        <w:jc w:val="both"/>
        <w:rPr>
          <w:sz w:val="28"/>
        </w:rPr>
      </w:pPr>
      <w:r w:rsidRPr="00D40062">
        <w:rPr>
          <w:sz w:val="28"/>
        </w:rPr>
        <w:t>а) заявку, которая включает в себя следующую информацию:</w:t>
      </w:r>
    </w:p>
    <w:p w:rsidR="00F118E3" w:rsidRPr="00E57863" w:rsidRDefault="00F118E3" w:rsidP="00602F54">
      <w:pPr>
        <w:ind w:firstLine="709"/>
        <w:jc w:val="both"/>
        <w:rPr>
          <w:spacing w:val="-10"/>
          <w:sz w:val="28"/>
        </w:rPr>
      </w:pPr>
      <w:r w:rsidRPr="00E57863">
        <w:rPr>
          <w:spacing w:val="-10"/>
          <w:sz w:val="28"/>
        </w:rPr>
        <w:t>- наименование объекта капитального строительства питьевого водоснабжения;</w:t>
      </w:r>
    </w:p>
    <w:p w:rsidR="00F118E3" w:rsidRPr="00D40062" w:rsidRDefault="00F118E3" w:rsidP="00602F54">
      <w:pPr>
        <w:ind w:firstLine="709"/>
        <w:jc w:val="both"/>
        <w:rPr>
          <w:sz w:val="28"/>
        </w:rPr>
      </w:pPr>
      <w:r w:rsidRPr="00E57863">
        <w:rPr>
          <w:spacing w:val="-10"/>
          <w:sz w:val="28"/>
        </w:rPr>
        <w:t>- мощность объекта капитального строительства питьевого водоснабжения</w:t>
      </w:r>
      <w:r w:rsidRPr="00D40062">
        <w:rPr>
          <w:sz w:val="28"/>
        </w:rPr>
        <w:t>, подлежащего вводу в эксплуатацию;</w:t>
      </w:r>
    </w:p>
    <w:p w:rsidR="00F118E3" w:rsidRPr="00D40062" w:rsidRDefault="00F118E3" w:rsidP="00602F54">
      <w:pPr>
        <w:ind w:firstLine="709"/>
        <w:jc w:val="both"/>
        <w:rPr>
          <w:sz w:val="28"/>
        </w:rPr>
      </w:pPr>
      <w:r w:rsidRPr="00D40062">
        <w:rPr>
          <w:sz w:val="28"/>
        </w:rPr>
        <w:t>- срок ввода в эксплуатацию;</w:t>
      </w:r>
    </w:p>
    <w:p w:rsidR="00F118E3" w:rsidRPr="00D40062" w:rsidRDefault="00F118E3" w:rsidP="00602F54">
      <w:pPr>
        <w:ind w:firstLine="709"/>
        <w:jc w:val="both"/>
        <w:rPr>
          <w:sz w:val="28"/>
        </w:rPr>
      </w:pPr>
      <w:r w:rsidRPr="00D40062">
        <w:rPr>
          <w:sz w:val="28"/>
        </w:rPr>
        <w:t>- размер бюджетных ассигнований федерального бюджета, бюджета Пензенской области и бюджета муниципального образования Пензенской области, планируемых на финансирование объекта капитального строительства питьевого водоснабжения;</w:t>
      </w:r>
    </w:p>
    <w:p w:rsidR="00F118E3" w:rsidRPr="00D40062" w:rsidRDefault="00F118E3" w:rsidP="00602F54">
      <w:pPr>
        <w:ind w:firstLine="709"/>
        <w:jc w:val="both"/>
        <w:rPr>
          <w:sz w:val="28"/>
        </w:rPr>
      </w:pPr>
      <w:r w:rsidRPr="00D40062">
        <w:rPr>
          <w:sz w:val="28"/>
        </w:rPr>
        <w:t>б) копию утвержденной муниципальной программы развития систем коммунальной инфраструктуры муниципального образования Пензенской области муниципального образования Пензенской области;</w:t>
      </w:r>
    </w:p>
    <w:p w:rsidR="00F118E3" w:rsidRDefault="00F118E3" w:rsidP="00602F54">
      <w:pPr>
        <w:ind w:firstLine="709"/>
        <w:jc w:val="both"/>
        <w:rPr>
          <w:sz w:val="28"/>
        </w:rPr>
      </w:pPr>
      <w:r w:rsidRPr="00D40062">
        <w:rPr>
          <w:sz w:val="28"/>
        </w:rPr>
        <w:t xml:space="preserve">в) выписку из решения представительного органа муниципального образования Пензенской области о бюджете муниципального образования </w:t>
      </w:r>
      <w:r w:rsidR="00A009A1">
        <w:rPr>
          <w:sz w:val="28"/>
        </w:rPr>
        <w:br/>
      </w:r>
      <w:r w:rsidRPr="00D40062">
        <w:rPr>
          <w:sz w:val="28"/>
        </w:rPr>
        <w:t>на соответствующий год;</w:t>
      </w:r>
    </w:p>
    <w:p w:rsidR="00A009A1" w:rsidRPr="00D40062" w:rsidRDefault="00A009A1" w:rsidP="00602F54">
      <w:pPr>
        <w:ind w:firstLine="709"/>
        <w:jc w:val="both"/>
        <w:rPr>
          <w:sz w:val="28"/>
        </w:rPr>
      </w:pPr>
    </w:p>
    <w:p w:rsidR="00F118E3" w:rsidRPr="00D40062" w:rsidRDefault="00F118E3" w:rsidP="00602F54">
      <w:pPr>
        <w:ind w:firstLine="709"/>
        <w:jc w:val="both"/>
        <w:rPr>
          <w:sz w:val="28"/>
        </w:rPr>
      </w:pPr>
      <w:r w:rsidRPr="00D40062">
        <w:rPr>
          <w:sz w:val="28"/>
        </w:rPr>
        <w:lastRenderedPageBreak/>
        <w:t>г) копию положительного заключения государственной экспертизы проектной документации и результатов инженерных изысканий, выполненных для подготовки такой проектной документации (в случае, если проведение такой экспертизы в соответствии с законодательством Российской Федерации является обязательным);</w:t>
      </w:r>
    </w:p>
    <w:p w:rsidR="00F118E3" w:rsidRPr="00D40062" w:rsidRDefault="00F118E3" w:rsidP="00602F54">
      <w:pPr>
        <w:ind w:firstLine="709"/>
        <w:jc w:val="both"/>
        <w:rPr>
          <w:sz w:val="28"/>
        </w:rPr>
      </w:pPr>
      <w:r w:rsidRPr="00D40062">
        <w:rPr>
          <w:sz w:val="28"/>
        </w:rPr>
        <w:t xml:space="preserve">д) документы об утверждении проектной документации в соответствии </w:t>
      </w:r>
      <w:r w:rsidR="00A009A1">
        <w:rPr>
          <w:sz w:val="28"/>
        </w:rPr>
        <w:br/>
      </w:r>
      <w:r w:rsidRPr="00D40062">
        <w:rPr>
          <w:sz w:val="28"/>
        </w:rPr>
        <w:t xml:space="preserve">с законодательством Российской Федерации - в случае, если в соответствии </w:t>
      </w:r>
      <w:r w:rsidR="00A009A1">
        <w:rPr>
          <w:sz w:val="28"/>
        </w:rPr>
        <w:br/>
      </w:r>
      <w:r w:rsidRPr="00A009A1">
        <w:rPr>
          <w:spacing w:val="-8"/>
          <w:sz w:val="28"/>
        </w:rPr>
        <w:t>с законодательством Российской Федерации подготовка проектной документации</w:t>
      </w:r>
      <w:r w:rsidRPr="00D40062">
        <w:rPr>
          <w:sz w:val="28"/>
        </w:rPr>
        <w:t xml:space="preserve"> является обязательной;</w:t>
      </w:r>
    </w:p>
    <w:p w:rsidR="00F118E3" w:rsidRPr="00D40062" w:rsidRDefault="00F118E3" w:rsidP="00602F54">
      <w:pPr>
        <w:ind w:firstLine="709"/>
        <w:jc w:val="both"/>
        <w:rPr>
          <w:sz w:val="28"/>
        </w:rPr>
      </w:pPr>
      <w:r w:rsidRPr="00D40062">
        <w:rPr>
          <w:sz w:val="28"/>
        </w:rPr>
        <w:t xml:space="preserve">е) копию положительного заключения о достоверности определения </w:t>
      </w:r>
      <w:r w:rsidRPr="00A009A1">
        <w:rPr>
          <w:spacing w:val="-8"/>
          <w:sz w:val="28"/>
        </w:rPr>
        <w:t>сметной стоимости объекта капитального строительства питьевого водоснабжения;</w:t>
      </w:r>
    </w:p>
    <w:p w:rsidR="00F118E3" w:rsidRPr="00D40062" w:rsidRDefault="00F118E3" w:rsidP="00602F54">
      <w:pPr>
        <w:ind w:firstLine="709"/>
        <w:jc w:val="both"/>
        <w:rPr>
          <w:sz w:val="28"/>
        </w:rPr>
      </w:pPr>
      <w:r w:rsidRPr="00D40062">
        <w:rPr>
          <w:sz w:val="28"/>
        </w:rPr>
        <w:t xml:space="preserve">ж) копии правоустанавливающих документов на земельный участок; </w:t>
      </w:r>
    </w:p>
    <w:p w:rsidR="00F118E3" w:rsidRPr="00D40062" w:rsidRDefault="00F118E3" w:rsidP="00602F54">
      <w:pPr>
        <w:ind w:firstLine="709"/>
        <w:jc w:val="both"/>
        <w:rPr>
          <w:sz w:val="28"/>
        </w:rPr>
      </w:pPr>
      <w:r w:rsidRPr="00A009A1">
        <w:rPr>
          <w:spacing w:val="-8"/>
          <w:sz w:val="28"/>
        </w:rPr>
        <w:t>з) утвержденную органами местного самоуправления схему водоснабжения</w:t>
      </w:r>
      <w:r w:rsidRPr="00D40062">
        <w:rPr>
          <w:sz w:val="28"/>
        </w:rPr>
        <w:t xml:space="preserve"> муниципального образования.</w:t>
      </w:r>
    </w:p>
    <w:p w:rsidR="00F118E3" w:rsidRPr="00D40062" w:rsidRDefault="00F118E3" w:rsidP="00602F54">
      <w:pPr>
        <w:ind w:firstLine="709"/>
        <w:jc w:val="both"/>
        <w:rPr>
          <w:sz w:val="28"/>
        </w:rPr>
      </w:pPr>
      <w:r w:rsidRPr="00D40062">
        <w:rPr>
          <w:sz w:val="28"/>
        </w:rPr>
        <w:t>8.</w:t>
      </w:r>
      <w:r w:rsidR="00A009A1">
        <w:rPr>
          <w:sz w:val="28"/>
        </w:rPr>
        <w:t> </w:t>
      </w:r>
      <w:r w:rsidRPr="00D40062">
        <w:rPr>
          <w:sz w:val="28"/>
        </w:rPr>
        <w:t xml:space="preserve">Предельный уровень софинансирования расходных обязательств муниципальных образований Пензенской области из бюджетов всех уровней устанавливается по мероприятиям: капитальное строительство, реконструкция </w:t>
      </w:r>
      <w:r w:rsidRPr="00A009A1">
        <w:rPr>
          <w:spacing w:val="-8"/>
          <w:sz w:val="28"/>
        </w:rPr>
        <w:t>(модернизация) объектов питьевого водоснабжения, находящихся в муниципальной</w:t>
      </w:r>
      <w:r w:rsidRPr="00D40062">
        <w:rPr>
          <w:sz w:val="28"/>
        </w:rPr>
        <w:t xml:space="preserve"> собственности:</w:t>
      </w:r>
    </w:p>
    <w:p w:rsidR="00F118E3" w:rsidRPr="00D40062" w:rsidRDefault="00F118E3" w:rsidP="00602F54">
      <w:pPr>
        <w:ind w:firstLine="709"/>
        <w:jc w:val="both"/>
        <w:rPr>
          <w:sz w:val="28"/>
        </w:rPr>
      </w:pPr>
      <w:r w:rsidRPr="00D40062">
        <w:rPr>
          <w:sz w:val="28"/>
        </w:rPr>
        <w:t>- федеральный бюджет - 99% от сметной стоимости работ;</w:t>
      </w:r>
    </w:p>
    <w:p w:rsidR="00F118E3" w:rsidRPr="00D40062" w:rsidRDefault="00F118E3" w:rsidP="00602F54">
      <w:pPr>
        <w:ind w:firstLine="709"/>
        <w:jc w:val="both"/>
        <w:rPr>
          <w:sz w:val="28"/>
        </w:rPr>
      </w:pPr>
      <w:r w:rsidRPr="00D40062">
        <w:rPr>
          <w:sz w:val="28"/>
        </w:rPr>
        <w:t>- бюджет Пензенской области - 0,5% от сметной стоимости работ;</w:t>
      </w:r>
    </w:p>
    <w:p w:rsidR="00F118E3" w:rsidRPr="00D40062" w:rsidRDefault="00F118E3" w:rsidP="00602F54">
      <w:pPr>
        <w:ind w:firstLine="709"/>
        <w:jc w:val="both"/>
        <w:rPr>
          <w:sz w:val="28"/>
        </w:rPr>
      </w:pPr>
      <w:r w:rsidRPr="00D40062">
        <w:rPr>
          <w:sz w:val="28"/>
        </w:rPr>
        <w:t xml:space="preserve">- бюджет муниципального образования Пензенской области - 0,5% </w:t>
      </w:r>
    </w:p>
    <w:p w:rsidR="00F118E3" w:rsidRPr="00D40062" w:rsidRDefault="00F118E3" w:rsidP="00602F54">
      <w:pPr>
        <w:ind w:firstLine="709"/>
        <w:jc w:val="both"/>
        <w:rPr>
          <w:sz w:val="28"/>
        </w:rPr>
      </w:pPr>
      <w:r w:rsidRPr="00D40062">
        <w:rPr>
          <w:sz w:val="28"/>
        </w:rPr>
        <w:t>от сметной стоимости работ.</w:t>
      </w:r>
    </w:p>
    <w:p w:rsidR="00F118E3" w:rsidRPr="00D40062" w:rsidRDefault="00F118E3" w:rsidP="00602F54">
      <w:pPr>
        <w:ind w:firstLine="709"/>
        <w:jc w:val="both"/>
        <w:rPr>
          <w:sz w:val="28"/>
        </w:rPr>
      </w:pPr>
      <w:r w:rsidRPr="00D40062">
        <w:rPr>
          <w:sz w:val="28"/>
        </w:rPr>
        <w:t xml:space="preserve">Размер субсидии определяется исходя из заявленной потребности </w:t>
      </w:r>
      <w:r w:rsidRPr="00A009A1">
        <w:rPr>
          <w:spacing w:val="-8"/>
          <w:sz w:val="28"/>
        </w:rPr>
        <w:t>муниципального образования и предельного уровня софинансирования расходного</w:t>
      </w:r>
      <w:r w:rsidRPr="00D40062">
        <w:rPr>
          <w:sz w:val="28"/>
        </w:rPr>
        <w:t xml:space="preserve"> обязательства муниципального образования из бюджета Пензенской области </w:t>
      </w:r>
    </w:p>
    <w:p w:rsidR="00F118E3" w:rsidRPr="00D40062" w:rsidRDefault="00F118E3" w:rsidP="00602F54">
      <w:pPr>
        <w:ind w:firstLine="709"/>
        <w:jc w:val="both"/>
        <w:rPr>
          <w:sz w:val="28"/>
        </w:rPr>
      </w:pPr>
      <w:r w:rsidRPr="00D40062">
        <w:rPr>
          <w:sz w:val="28"/>
        </w:rPr>
        <w:t>9. Прием документов, указанных в пункте 7 настоящего Порядка, осуществляется Управлением в течени</w:t>
      </w:r>
      <w:r w:rsidR="00A009A1">
        <w:rPr>
          <w:sz w:val="28"/>
        </w:rPr>
        <w:t>е</w:t>
      </w:r>
      <w:r w:rsidRPr="00D40062">
        <w:rPr>
          <w:sz w:val="28"/>
        </w:rPr>
        <w:t xml:space="preserve"> текущего финансового года по адресу: г. Пенза</w:t>
      </w:r>
      <w:r w:rsidR="00A009A1">
        <w:rPr>
          <w:sz w:val="28"/>
        </w:rPr>
        <w:t>,</w:t>
      </w:r>
      <w:r w:rsidRPr="00D40062">
        <w:rPr>
          <w:sz w:val="28"/>
        </w:rPr>
        <w:t xml:space="preserve"> ул. Суворова</w:t>
      </w:r>
      <w:r w:rsidR="00A009A1">
        <w:rPr>
          <w:sz w:val="28"/>
        </w:rPr>
        <w:t>,</w:t>
      </w:r>
      <w:r w:rsidRPr="00D40062">
        <w:rPr>
          <w:sz w:val="28"/>
        </w:rPr>
        <w:t xml:space="preserve"> 156, каб. 306 (приемная), с регистрацией их в порядке поступления в течение одного рабочего дня.</w:t>
      </w:r>
    </w:p>
    <w:p w:rsidR="00F118E3" w:rsidRPr="00D40062" w:rsidRDefault="00F118E3" w:rsidP="00602F54">
      <w:pPr>
        <w:ind w:firstLine="709"/>
        <w:jc w:val="both"/>
        <w:rPr>
          <w:sz w:val="28"/>
        </w:rPr>
      </w:pPr>
      <w:r w:rsidRPr="00D40062">
        <w:rPr>
          <w:sz w:val="28"/>
        </w:rPr>
        <w:t xml:space="preserve">10. Критериями </w:t>
      </w:r>
      <w:r w:rsidRPr="00EF0264">
        <w:rPr>
          <w:sz w:val="28"/>
        </w:rPr>
        <w:t>отбора</w:t>
      </w:r>
      <w:r w:rsidRPr="00D40062">
        <w:rPr>
          <w:sz w:val="28"/>
        </w:rPr>
        <w:t xml:space="preserve"> муниципальных образований Пензенской области является:</w:t>
      </w:r>
    </w:p>
    <w:p w:rsidR="00F118E3" w:rsidRPr="00D40062" w:rsidRDefault="00F118E3" w:rsidP="00602F54">
      <w:pPr>
        <w:ind w:firstLine="709"/>
        <w:jc w:val="both"/>
        <w:rPr>
          <w:sz w:val="28"/>
        </w:rPr>
      </w:pPr>
      <w:r w:rsidRPr="00D40062">
        <w:rPr>
          <w:sz w:val="28"/>
        </w:rPr>
        <w:t>а) полнота представления документов, указанных в пункте 7 настоящего Порядка;</w:t>
      </w:r>
    </w:p>
    <w:p w:rsidR="00F118E3" w:rsidRPr="00D40062" w:rsidRDefault="00F118E3" w:rsidP="00602F54">
      <w:pPr>
        <w:ind w:firstLine="709"/>
        <w:jc w:val="both"/>
        <w:rPr>
          <w:sz w:val="28"/>
        </w:rPr>
      </w:pPr>
      <w:r w:rsidRPr="00A009A1">
        <w:rPr>
          <w:spacing w:val="-8"/>
          <w:sz w:val="28"/>
        </w:rPr>
        <w:t>б) исполнение условий предоставления субсидии, в том числе обеспечение</w:t>
      </w:r>
      <w:r w:rsidRPr="00D40062">
        <w:rPr>
          <w:sz w:val="28"/>
        </w:rPr>
        <w:t xml:space="preserve"> софинансирования в бюджете муниципального образования в соответствии </w:t>
      </w:r>
      <w:r w:rsidR="00A009A1">
        <w:rPr>
          <w:sz w:val="28"/>
        </w:rPr>
        <w:br/>
      </w:r>
      <w:r w:rsidRPr="00D40062">
        <w:rPr>
          <w:sz w:val="28"/>
        </w:rPr>
        <w:t xml:space="preserve">с подпунктом </w:t>
      </w:r>
      <w:r>
        <w:rPr>
          <w:sz w:val="28"/>
        </w:rPr>
        <w:t>"</w:t>
      </w:r>
      <w:r w:rsidRPr="00D40062">
        <w:rPr>
          <w:sz w:val="28"/>
        </w:rPr>
        <w:t>б</w:t>
      </w:r>
      <w:r>
        <w:rPr>
          <w:sz w:val="28"/>
        </w:rPr>
        <w:t>"</w:t>
      </w:r>
      <w:r w:rsidRPr="00D40062">
        <w:rPr>
          <w:sz w:val="28"/>
        </w:rPr>
        <w:t xml:space="preserve"> пункта 6</w:t>
      </w:r>
      <w:r w:rsidR="00A009A1">
        <w:rPr>
          <w:sz w:val="28"/>
        </w:rPr>
        <w:t xml:space="preserve"> настоящего Порядка.</w:t>
      </w:r>
    </w:p>
    <w:p w:rsidR="00F118E3" w:rsidRPr="00D40062" w:rsidRDefault="00F118E3" w:rsidP="00602F54">
      <w:pPr>
        <w:ind w:firstLine="709"/>
        <w:jc w:val="both"/>
        <w:rPr>
          <w:sz w:val="28"/>
        </w:rPr>
      </w:pPr>
      <w:r w:rsidRPr="00A009A1">
        <w:rPr>
          <w:spacing w:val="-8"/>
          <w:sz w:val="28"/>
        </w:rPr>
        <w:t>11. Управление в течение 15 рабочих дней с даты регистрации документов,</w:t>
      </w:r>
      <w:r w:rsidRPr="00D40062">
        <w:rPr>
          <w:sz w:val="28"/>
        </w:rPr>
        <w:t xml:space="preserve"> указанных в пункте 7 настоящего Порядка, рассматривает их и принимает следующие решения:</w:t>
      </w:r>
    </w:p>
    <w:p w:rsidR="00F118E3" w:rsidRPr="00D40062" w:rsidRDefault="00F118E3" w:rsidP="00602F54">
      <w:pPr>
        <w:ind w:firstLine="709"/>
        <w:jc w:val="both"/>
        <w:rPr>
          <w:sz w:val="28"/>
        </w:rPr>
      </w:pPr>
      <w:r w:rsidRPr="00D40062">
        <w:rPr>
          <w:sz w:val="28"/>
        </w:rPr>
        <w:t xml:space="preserve">- об отказе в предоставлении субсидии в случае несоответствия </w:t>
      </w:r>
      <w:r w:rsidRPr="00EF0264">
        <w:rPr>
          <w:sz w:val="28"/>
        </w:rPr>
        <w:t xml:space="preserve">критериям отбора, установленным пунктом 10 </w:t>
      </w:r>
      <w:r w:rsidRPr="00D40062">
        <w:rPr>
          <w:sz w:val="28"/>
        </w:rPr>
        <w:t xml:space="preserve">настоящего Порядка, о чем </w:t>
      </w:r>
      <w:r w:rsidR="00A009A1">
        <w:rPr>
          <w:sz w:val="28"/>
        </w:rPr>
        <w:br/>
      </w:r>
      <w:r w:rsidRPr="00D40062">
        <w:rPr>
          <w:sz w:val="28"/>
        </w:rPr>
        <w:t xml:space="preserve">в течение 5 рабочих дней с даты принятия решения, указанного в настоящем </w:t>
      </w:r>
      <w:r w:rsidRPr="00A009A1">
        <w:rPr>
          <w:spacing w:val="-8"/>
          <w:sz w:val="28"/>
        </w:rPr>
        <w:t>пункте, письменно уведомляет муниципальное образование Пензенской области</w:t>
      </w:r>
      <w:r w:rsidRPr="00D40062">
        <w:rPr>
          <w:sz w:val="28"/>
        </w:rPr>
        <w:t xml:space="preserve"> </w:t>
      </w:r>
      <w:r w:rsidR="00A009A1">
        <w:rPr>
          <w:sz w:val="28"/>
        </w:rPr>
        <w:br/>
      </w:r>
      <w:r w:rsidRPr="00D40062">
        <w:rPr>
          <w:sz w:val="28"/>
        </w:rPr>
        <w:t>с указанием причин отказа;</w:t>
      </w:r>
    </w:p>
    <w:p w:rsidR="00F118E3" w:rsidRPr="00D40062" w:rsidRDefault="00F118E3" w:rsidP="00602F54">
      <w:pPr>
        <w:ind w:firstLine="709"/>
        <w:jc w:val="both"/>
        <w:rPr>
          <w:sz w:val="28"/>
        </w:rPr>
      </w:pPr>
      <w:r w:rsidRPr="00D40062">
        <w:rPr>
          <w:sz w:val="28"/>
        </w:rPr>
        <w:lastRenderedPageBreak/>
        <w:t xml:space="preserve">- о предоставлении субсидии муниципальным образованиям Пензенской области в случае соответствия </w:t>
      </w:r>
      <w:r w:rsidRPr="00EF0264">
        <w:rPr>
          <w:sz w:val="28"/>
        </w:rPr>
        <w:t>критериям отбора, установленным пунктом 10</w:t>
      </w:r>
      <w:r w:rsidRPr="0010420D">
        <w:rPr>
          <w:color w:val="FF0000"/>
          <w:sz w:val="28"/>
        </w:rPr>
        <w:t xml:space="preserve"> </w:t>
      </w:r>
      <w:r w:rsidRPr="00D40062">
        <w:rPr>
          <w:sz w:val="28"/>
        </w:rPr>
        <w:t>настоящего Порядка.</w:t>
      </w:r>
    </w:p>
    <w:p w:rsidR="00F118E3" w:rsidRPr="00D40062" w:rsidRDefault="00F118E3" w:rsidP="00602F54">
      <w:pPr>
        <w:ind w:firstLine="709"/>
        <w:jc w:val="both"/>
        <w:rPr>
          <w:sz w:val="28"/>
        </w:rPr>
      </w:pPr>
      <w:r w:rsidRPr="00A009A1">
        <w:rPr>
          <w:spacing w:val="-8"/>
          <w:sz w:val="28"/>
        </w:rPr>
        <w:t>12. Распределение субсидий между бюджетами муниципальных образований</w:t>
      </w:r>
      <w:r w:rsidRPr="00D40062">
        <w:rPr>
          <w:sz w:val="28"/>
        </w:rPr>
        <w:t xml:space="preserve"> из бюджета Пензенской области на реализацию мероприятий регионального проекта "Чистая вода" утверждается законом Пензенской области о бюджете Пензенской области на очередной финансовый год и плановый период.</w:t>
      </w:r>
    </w:p>
    <w:p w:rsidR="00F118E3" w:rsidRPr="00D40062" w:rsidRDefault="00F118E3" w:rsidP="00602F54">
      <w:pPr>
        <w:ind w:firstLine="709"/>
        <w:jc w:val="both"/>
        <w:rPr>
          <w:sz w:val="28"/>
        </w:rPr>
      </w:pPr>
      <w:r w:rsidRPr="00A009A1">
        <w:rPr>
          <w:spacing w:val="-8"/>
          <w:sz w:val="28"/>
        </w:rPr>
        <w:t>Адресное распределение субсидий, по объектам капитального строительства</w:t>
      </w:r>
      <w:r w:rsidRPr="00D40062">
        <w:rPr>
          <w:sz w:val="28"/>
        </w:rPr>
        <w:t xml:space="preserve">, </w:t>
      </w:r>
      <w:r w:rsidR="00A009A1">
        <w:rPr>
          <w:sz w:val="28"/>
        </w:rPr>
        <w:br/>
      </w:r>
      <w:r w:rsidRPr="00D40062">
        <w:rPr>
          <w:sz w:val="28"/>
        </w:rPr>
        <w:t>с указанием размеров субсидий муниципальным образованиям Пензенской области, утверждается согласно приложению к настоящему Порядку.</w:t>
      </w:r>
    </w:p>
    <w:p w:rsidR="00F118E3" w:rsidRPr="00D40062" w:rsidRDefault="00F118E3" w:rsidP="00602F54">
      <w:pPr>
        <w:ind w:firstLine="709"/>
        <w:jc w:val="both"/>
        <w:rPr>
          <w:sz w:val="28"/>
        </w:rPr>
      </w:pPr>
      <w:r w:rsidRPr="00D40062">
        <w:rPr>
          <w:sz w:val="28"/>
        </w:rPr>
        <w:t xml:space="preserve">13. В течение 30 рабочих дней с даты утверждения распределения субсидий из бюджета Пензенской области на реализацию мероприятий регионального проекта "Чистая вода" бюджетам муниципальных образований Пензенской области на текущий финансовый год Управление заключает </w:t>
      </w:r>
      <w:r w:rsidR="00A009A1">
        <w:rPr>
          <w:sz w:val="28"/>
        </w:rPr>
        <w:br/>
      </w:r>
      <w:r w:rsidRPr="00D40062">
        <w:rPr>
          <w:sz w:val="28"/>
        </w:rPr>
        <w:t>с уполномоченным органом местного самоуправления муниципального образования Пензенской области соглашение о предоставлении субсидии (далее - Соглашение).</w:t>
      </w:r>
    </w:p>
    <w:p w:rsidR="00F118E3" w:rsidRPr="00D40062" w:rsidRDefault="00F118E3" w:rsidP="00602F54">
      <w:pPr>
        <w:ind w:firstLine="709"/>
        <w:jc w:val="both"/>
        <w:rPr>
          <w:sz w:val="28"/>
        </w:rPr>
      </w:pPr>
      <w:r w:rsidRPr="00D40062">
        <w:rPr>
          <w:sz w:val="28"/>
        </w:rPr>
        <w:t>14. Соглашение заключается в соответствии с типовой формой, утвержденной Министерством финансов Пензенской области.</w:t>
      </w:r>
    </w:p>
    <w:p w:rsidR="00F118E3" w:rsidRPr="00D40062" w:rsidRDefault="00F118E3" w:rsidP="00602F54">
      <w:pPr>
        <w:ind w:firstLine="709"/>
        <w:jc w:val="both"/>
        <w:rPr>
          <w:sz w:val="28"/>
        </w:rPr>
      </w:pPr>
      <w:r w:rsidRPr="00D40062">
        <w:rPr>
          <w:sz w:val="28"/>
        </w:rPr>
        <w:t xml:space="preserve">15. В течение 10 рабочих дней после полного завершения работ, </w:t>
      </w:r>
      <w:r w:rsidRPr="00A009A1">
        <w:rPr>
          <w:spacing w:val="-8"/>
          <w:sz w:val="28"/>
        </w:rPr>
        <w:t>муниципальным образованием Пензенской области подается заявка (в соответствии</w:t>
      </w:r>
      <w:r w:rsidRPr="00D40062">
        <w:rPr>
          <w:sz w:val="28"/>
        </w:rPr>
        <w:t xml:space="preserve"> </w:t>
      </w:r>
      <w:r w:rsidRPr="00A009A1">
        <w:rPr>
          <w:spacing w:val="-8"/>
          <w:sz w:val="28"/>
        </w:rPr>
        <w:t>с формой являющейся Приложением к Соглашению) Управлению на перечисление</w:t>
      </w:r>
      <w:r w:rsidRPr="00D40062">
        <w:rPr>
          <w:sz w:val="28"/>
        </w:rPr>
        <w:t xml:space="preserve"> </w:t>
      </w:r>
      <w:r w:rsidRPr="00A009A1">
        <w:rPr>
          <w:spacing w:val="-8"/>
          <w:sz w:val="28"/>
        </w:rPr>
        <w:t>субсидий из бюджета Пензенской области. К заявке прилагается пакет документов</w:t>
      </w:r>
      <w:r w:rsidRPr="00D40062">
        <w:rPr>
          <w:sz w:val="28"/>
        </w:rPr>
        <w:t>, содержащий:</w:t>
      </w:r>
    </w:p>
    <w:p w:rsidR="00F118E3" w:rsidRPr="00D40062" w:rsidRDefault="00F118E3" w:rsidP="00602F54">
      <w:pPr>
        <w:ind w:firstLine="709"/>
        <w:jc w:val="both"/>
        <w:rPr>
          <w:sz w:val="28"/>
        </w:rPr>
      </w:pPr>
      <w:r w:rsidRPr="00D40062">
        <w:rPr>
          <w:sz w:val="28"/>
        </w:rPr>
        <w:t>а) копии контрактов (договоров) на выполнение подрядных работ, поставку, закупку продукции и (или) оборудования;</w:t>
      </w:r>
    </w:p>
    <w:p w:rsidR="00F118E3" w:rsidRPr="00D40062" w:rsidRDefault="00F118E3" w:rsidP="00602F54">
      <w:pPr>
        <w:ind w:firstLine="709"/>
        <w:jc w:val="both"/>
        <w:rPr>
          <w:sz w:val="28"/>
        </w:rPr>
      </w:pPr>
      <w:r w:rsidRPr="00D40062">
        <w:rPr>
          <w:sz w:val="28"/>
        </w:rPr>
        <w:t>б) копии актов о приемке выполненных работ (форма КС-2), копии актов сдачи-приемки выполненных проектно-изыскательских работ (услуг);</w:t>
      </w:r>
    </w:p>
    <w:p w:rsidR="00F118E3" w:rsidRPr="00D40062" w:rsidRDefault="00F118E3" w:rsidP="00602F54">
      <w:pPr>
        <w:ind w:firstLine="709"/>
        <w:jc w:val="both"/>
        <w:rPr>
          <w:sz w:val="28"/>
        </w:rPr>
      </w:pPr>
      <w:r w:rsidRPr="00D40062">
        <w:rPr>
          <w:sz w:val="28"/>
        </w:rPr>
        <w:t>в) копию справки о стоимости выполненных работ (услуг) и затрат (форма КС-3);</w:t>
      </w:r>
    </w:p>
    <w:p w:rsidR="00F118E3" w:rsidRPr="00D40062" w:rsidRDefault="00F118E3" w:rsidP="00602F54">
      <w:pPr>
        <w:ind w:firstLine="709"/>
        <w:jc w:val="both"/>
        <w:rPr>
          <w:sz w:val="28"/>
        </w:rPr>
      </w:pPr>
      <w:r w:rsidRPr="00D40062">
        <w:rPr>
          <w:sz w:val="28"/>
        </w:rPr>
        <w:t>г) копии счетов-фактур подрядных организаций на оплату выполненных работ, оказанных услуг (при исполнении работ подрядной организацией, находящейся на упрощенной или вмененной системе налогообложения, представить копию уведомления из налогового органа);</w:t>
      </w:r>
    </w:p>
    <w:p w:rsidR="00F118E3" w:rsidRPr="00D40062" w:rsidRDefault="00F118E3" w:rsidP="00602F54">
      <w:pPr>
        <w:ind w:firstLine="709"/>
        <w:jc w:val="both"/>
        <w:rPr>
          <w:sz w:val="28"/>
        </w:rPr>
      </w:pPr>
      <w:r w:rsidRPr="00D40062">
        <w:rPr>
          <w:sz w:val="28"/>
        </w:rPr>
        <w:t>д) копии товарных накладных и копии счетов-фактур (при исполнении работ подрядной организацией, находящейся на упрощенной или вмененной системе налогообложения, представить копию уведомления из налогового органа) при оплате продукции и (или) оборудования по факту;</w:t>
      </w:r>
    </w:p>
    <w:p w:rsidR="00F118E3" w:rsidRPr="00D40062" w:rsidRDefault="00F118E3" w:rsidP="00602F54">
      <w:pPr>
        <w:ind w:firstLine="709"/>
        <w:jc w:val="both"/>
        <w:rPr>
          <w:sz w:val="28"/>
        </w:rPr>
      </w:pPr>
      <w:r w:rsidRPr="00D40062">
        <w:rPr>
          <w:sz w:val="28"/>
        </w:rPr>
        <w:t xml:space="preserve">е) копии документов, подтверждающих оплату выполненных работ </w:t>
      </w:r>
      <w:r w:rsidR="00A009A1">
        <w:rPr>
          <w:sz w:val="28"/>
        </w:rPr>
        <w:br/>
      </w:r>
      <w:r w:rsidRPr="00D40062">
        <w:rPr>
          <w:sz w:val="28"/>
        </w:rPr>
        <w:t>за счет средств муниципального бюджета;</w:t>
      </w:r>
    </w:p>
    <w:p w:rsidR="00F118E3" w:rsidRPr="00D40062" w:rsidRDefault="00F118E3" w:rsidP="00602F54">
      <w:pPr>
        <w:ind w:firstLine="709"/>
        <w:jc w:val="both"/>
        <w:rPr>
          <w:sz w:val="28"/>
        </w:rPr>
      </w:pPr>
      <w:r w:rsidRPr="00D40062">
        <w:rPr>
          <w:sz w:val="28"/>
        </w:rPr>
        <w:t xml:space="preserve">ж) акт, подтверждающий соответствие параметров построенного, </w:t>
      </w:r>
      <w:r w:rsidRPr="00DF0957">
        <w:rPr>
          <w:spacing w:val="-8"/>
          <w:sz w:val="28"/>
        </w:rPr>
        <w:t>реконструированного объекта капитального строительства проектной документации</w:t>
      </w:r>
      <w:r w:rsidRPr="00D40062">
        <w:rPr>
          <w:sz w:val="28"/>
        </w:rPr>
        <w:t xml:space="preserve">, в том числе требованиям энергетической эффективности и требованиям </w:t>
      </w:r>
      <w:r w:rsidRPr="00DF0957">
        <w:rPr>
          <w:spacing w:val="-8"/>
          <w:sz w:val="28"/>
        </w:rPr>
        <w:t>оснащенности объекта капитального строительства приборами учета используемых</w:t>
      </w:r>
      <w:r w:rsidRPr="00D40062">
        <w:rPr>
          <w:sz w:val="28"/>
        </w:rPr>
        <w:t xml:space="preserve"> </w:t>
      </w:r>
      <w:r w:rsidRPr="00DF0957">
        <w:rPr>
          <w:spacing w:val="-8"/>
          <w:sz w:val="28"/>
        </w:rPr>
        <w:t>энергетических ресурсов, и подписанный лицом, осуществляющим строительство</w:t>
      </w:r>
      <w:r w:rsidRPr="00D40062">
        <w:rPr>
          <w:sz w:val="28"/>
        </w:rPr>
        <w:t xml:space="preserve"> </w:t>
      </w:r>
      <w:r w:rsidRPr="00D40062">
        <w:rPr>
          <w:sz w:val="28"/>
        </w:rPr>
        <w:lastRenderedPageBreak/>
        <w:t xml:space="preserve">(лицом, осуществляющим строительство, и застройщиком или техническим </w:t>
      </w:r>
      <w:r w:rsidRPr="00DF0957">
        <w:rPr>
          <w:spacing w:val="-8"/>
          <w:sz w:val="28"/>
        </w:rPr>
        <w:t>заказчиком в случае осуществления строительства, реконструкции на основании</w:t>
      </w:r>
      <w:r w:rsidRPr="00D40062">
        <w:rPr>
          <w:sz w:val="28"/>
        </w:rPr>
        <w:t xml:space="preserve"> </w:t>
      </w:r>
      <w:r w:rsidRPr="00DF0957">
        <w:rPr>
          <w:spacing w:val="-8"/>
          <w:sz w:val="28"/>
        </w:rPr>
        <w:t>договора строительного подряда, а также лицом, осуществляющим строительн</w:t>
      </w:r>
      <w:r w:rsidRPr="00D40062">
        <w:rPr>
          <w:sz w:val="28"/>
        </w:rPr>
        <w:t>ый контроль, в случае осуществления строительного контроля на основании договора), в соответствии с пунктом 6 части 3 статьи 55 Градостроительного кодекса Российской Федерации.</w:t>
      </w:r>
    </w:p>
    <w:p w:rsidR="00F118E3" w:rsidRPr="00D40062" w:rsidRDefault="00F118E3" w:rsidP="00602F54">
      <w:pPr>
        <w:ind w:firstLine="709"/>
        <w:jc w:val="both"/>
        <w:rPr>
          <w:sz w:val="28"/>
        </w:rPr>
      </w:pPr>
      <w:r w:rsidRPr="00D40062">
        <w:rPr>
          <w:sz w:val="28"/>
        </w:rPr>
        <w:t>16. Копии документов, прилагаемых муниципальными образованиями Пензенской области к заявке на перечисление субсидии, заверяются главой администрации муниципального образования.</w:t>
      </w:r>
    </w:p>
    <w:p w:rsidR="00F118E3" w:rsidRPr="00D40062" w:rsidRDefault="00F118E3" w:rsidP="00602F54">
      <w:pPr>
        <w:ind w:firstLine="709"/>
        <w:jc w:val="both"/>
        <w:rPr>
          <w:sz w:val="28"/>
        </w:rPr>
      </w:pPr>
      <w:r w:rsidRPr="00DF0957">
        <w:rPr>
          <w:spacing w:val="-8"/>
          <w:sz w:val="28"/>
        </w:rPr>
        <w:t>17. Управление рассматривает представленные заявки в течение 10 рабочих</w:t>
      </w:r>
      <w:r w:rsidRPr="00D40062">
        <w:rPr>
          <w:sz w:val="28"/>
        </w:rPr>
        <w:t xml:space="preserve"> дней со дня получения полного пакета документов, предусмотренных </w:t>
      </w:r>
      <w:r w:rsidRPr="00EF0264">
        <w:rPr>
          <w:sz w:val="28"/>
        </w:rPr>
        <w:t>пунктом</w:t>
      </w:r>
      <w:r w:rsidRPr="00D40062">
        <w:rPr>
          <w:sz w:val="28"/>
        </w:rPr>
        <w:t xml:space="preserve"> 15</w:t>
      </w:r>
      <w:r>
        <w:rPr>
          <w:sz w:val="28"/>
        </w:rPr>
        <w:t xml:space="preserve"> </w:t>
      </w:r>
      <w:r w:rsidRPr="00EF0264">
        <w:rPr>
          <w:sz w:val="28"/>
        </w:rPr>
        <w:t xml:space="preserve">настоящего Порядка </w:t>
      </w:r>
      <w:r w:rsidRPr="00D40062">
        <w:rPr>
          <w:sz w:val="28"/>
        </w:rPr>
        <w:t>на перечисление субсидии</w:t>
      </w:r>
      <w:r w:rsidR="00DF0957">
        <w:rPr>
          <w:sz w:val="28"/>
        </w:rPr>
        <w:t>,</w:t>
      </w:r>
      <w:r w:rsidRPr="00D40062">
        <w:rPr>
          <w:sz w:val="28"/>
        </w:rPr>
        <w:t xml:space="preserve"> и принимает решение </w:t>
      </w:r>
      <w:r w:rsidR="00DF0957">
        <w:rPr>
          <w:sz w:val="28"/>
        </w:rPr>
        <w:br/>
      </w:r>
      <w:r w:rsidRPr="00D40062">
        <w:rPr>
          <w:sz w:val="28"/>
        </w:rPr>
        <w:t>о перечислении либо об отказе в перечислении субсидии.</w:t>
      </w:r>
    </w:p>
    <w:p w:rsidR="00F118E3" w:rsidRPr="00D40062" w:rsidRDefault="00F118E3" w:rsidP="00602F54">
      <w:pPr>
        <w:ind w:firstLine="709"/>
        <w:jc w:val="both"/>
        <w:rPr>
          <w:sz w:val="28"/>
        </w:rPr>
      </w:pPr>
      <w:r w:rsidRPr="00D40062">
        <w:rPr>
          <w:sz w:val="28"/>
        </w:rPr>
        <w:t xml:space="preserve">17.1 Решение о перечислении субсидии муниципальному образованию </w:t>
      </w:r>
      <w:r w:rsidRPr="00DF0957">
        <w:rPr>
          <w:spacing w:val="-8"/>
          <w:sz w:val="28"/>
        </w:rPr>
        <w:t>(далее - Получатель субсидии) принимается при условии выполнения следующих</w:t>
      </w:r>
      <w:r w:rsidRPr="00D40062">
        <w:rPr>
          <w:sz w:val="28"/>
        </w:rPr>
        <w:t xml:space="preserve"> критериев:</w:t>
      </w:r>
    </w:p>
    <w:p w:rsidR="00F118E3" w:rsidRPr="00D40062" w:rsidRDefault="00F118E3" w:rsidP="00602F54">
      <w:pPr>
        <w:ind w:firstLine="709"/>
        <w:jc w:val="both"/>
        <w:rPr>
          <w:sz w:val="28"/>
        </w:rPr>
      </w:pPr>
      <w:r w:rsidRPr="00D40062">
        <w:rPr>
          <w:sz w:val="28"/>
        </w:rPr>
        <w:t>- полнот</w:t>
      </w:r>
      <w:r w:rsidR="00DF0957">
        <w:rPr>
          <w:sz w:val="28"/>
        </w:rPr>
        <w:t>ы</w:t>
      </w:r>
      <w:r w:rsidRPr="00D40062">
        <w:rPr>
          <w:sz w:val="28"/>
        </w:rPr>
        <w:t xml:space="preserve"> представления документов, указанных </w:t>
      </w:r>
      <w:r w:rsidRPr="00EF0264">
        <w:rPr>
          <w:sz w:val="28"/>
        </w:rPr>
        <w:t>в пункте 15  настоящего Порядка</w:t>
      </w:r>
      <w:r w:rsidRPr="00D40062">
        <w:rPr>
          <w:sz w:val="28"/>
        </w:rPr>
        <w:t>;</w:t>
      </w:r>
    </w:p>
    <w:p w:rsidR="00F118E3" w:rsidRPr="00D40062" w:rsidRDefault="00F118E3" w:rsidP="00602F54">
      <w:pPr>
        <w:ind w:firstLine="709"/>
        <w:jc w:val="both"/>
        <w:rPr>
          <w:sz w:val="28"/>
        </w:rPr>
      </w:pPr>
      <w:r w:rsidRPr="00D40062">
        <w:rPr>
          <w:sz w:val="28"/>
        </w:rPr>
        <w:t>- эффективности использования бюджетных средств.</w:t>
      </w:r>
    </w:p>
    <w:p w:rsidR="00F118E3" w:rsidRPr="00D40062" w:rsidRDefault="00F118E3" w:rsidP="00602F54">
      <w:pPr>
        <w:ind w:firstLine="709"/>
        <w:jc w:val="both"/>
        <w:rPr>
          <w:sz w:val="28"/>
        </w:rPr>
      </w:pPr>
      <w:r w:rsidRPr="00D40062">
        <w:rPr>
          <w:sz w:val="28"/>
        </w:rPr>
        <w:t>17.2 Решение об отказе в перечислении субсидии Получателю субсидии принимается при условии неисполнения одного из критериев:</w:t>
      </w:r>
    </w:p>
    <w:p w:rsidR="00F118E3" w:rsidRPr="00D40062" w:rsidRDefault="00F118E3" w:rsidP="00602F54">
      <w:pPr>
        <w:ind w:firstLine="709"/>
        <w:jc w:val="both"/>
        <w:rPr>
          <w:sz w:val="28"/>
        </w:rPr>
      </w:pPr>
      <w:r w:rsidRPr="00D40062">
        <w:rPr>
          <w:sz w:val="28"/>
        </w:rPr>
        <w:t>- предоставление неполного пакета документов, указанных в пункте 15 настоящего Порядка;</w:t>
      </w:r>
    </w:p>
    <w:p w:rsidR="00F118E3" w:rsidRPr="00D40062" w:rsidRDefault="00F118E3" w:rsidP="00602F54">
      <w:pPr>
        <w:ind w:firstLine="709"/>
        <w:jc w:val="both"/>
        <w:rPr>
          <w:sz w:val="28"/>
        </w:rPr>
      </w:pPr>
      <w:r w:rsidRPr="00D40062">
        <w:rPr>
          <w:sz w:val="28"/>
        </w:rPr>
        <w:t>- нецелевое использование субсидии.</w:t>
      </w:r>
    </w:p>
    <w:p w:rsidR="00F118E3" w:rsidRPr="00D40062" w:rsidRDefault="00F118E3" w:rsidP="00602F54">
      <w:pPr>
        <w:ind w:firstLine="709"/>
        <w:jc w:val="both"/>
        <w:rPr>
          <w:sz w:val="28"/>
        </w:rPr>
      </w:pPr>
      <w:r w:rsidRPr="00D40062">
        <w:rPr>
          <w:sz w:val="28"/>
        </w:rPr>
        <w:t>При отказе в перечислении субсидии из бюджета Пензенской области Управление в течени</w:t>
      </w:r>
      <w:r w:rsidR="00AA3EA8">
        <w:rPr>
          <w:sz w:val="28"/>
        </w:rPr>
        <w:t>е</w:t>
      </w:r>
      <w:r w:rsidRPr="00D40062">
        <w:rPr>
          <w:sz w:val="28"/>
        </w:rPr>
        <w:t xml:space="preserve"> </w:t>
      </w:r>
      <w:r w:rsidR="00DF0957">
        <w:rPr>
          <w:sz w:val="28"/>
        </w:rPr>
        <w:t>трех</w:t>
      </w:r>
      <w:r w:rsidRPr="00D40062">
        <w:rPr>
          <w:sz w:val="28"/>
        </w:rPr>
        <w:t xml:space="preserve"> рабочих дней со дня принятия решения письменно уведомляет муниципальное образование </w:t>
      </w:r>
      <w:r w:rsidR="00DF0957">
        <w:rPr>
          <w:sz w:val="28"/>
        </w:rPr>
        <w:t>о</w:t>
      </w:r>
      <w:r w:rsidRPr="00D40062">
        <w:rPr>
          <w:sz w:val="28"/>
        </w:rPr>
        <w:t xml:space="preserve"> причин</w:t>
      </w:r>
      <w:r w:rsidR="00DF0957">
        <w:rPr>
          <w:sz w:val="28"/>
        </w:rPr>
        <w:t>ах</w:t>
      </w:r>
      <w:r w:rsidRPr="00D40062">
        <w:rPr>
          <w:sz w:val="28"/>
        </w:rPr>
        <w:t xml:space="preserve"> отказа.</w:t>
      </w:r>
    </w:p>
    <w:p w:rsidR="00F118E3" w:rsidRPr="00D40062" w:rsidRDefault="00F118E3" w:rsidP="00602F54">
      <w:pPr>
        <w:ind w:firstLine="709"/>
        <w:jc w:val="both"/>
        <w:rPr>
          <w:sz w:val="28"/>
        </w:rPr>
      </w:pPr>
      <w:r w:rsidRPr="00D40062">
        <w:rPr>
          <w:sz w:val="28"/>
        </w:rPr>
        <w:t>Эффективность использования субсидии оценивается по результатам достижения следующих целевых индикаторов и показателей реализации мероприятий в отчетный год в соответствии с заключенным соглашением:</w:t>
      </w:r>
    </w:p>
    <w:p w:rsidR="00F118E3" w:rsidRPr="00D40062" w:rsidRDefault="00F118E3" w:rsidP="00602F54">
      <w:pPr>
        <w:ind w:firstLine="709"/>
        <w:jc w:val="both"/>
        <w:rPr>
          <w:sz w:val="28"/>
        </w:rPr>
      </w:pPr>
      <w:r w:rsidRPr="00D40062">
        <w:rPr>
          <w:sz w:val="28"/>
        </w:rPr>
        <w:t>а)</w:t>
      </w:r>
      <w:r w:rsidRPr="00D40062">
        <w:rPr>
          <w:sz w:val="28"/>
          <w:szCs w:val="28"/>
        </w:rPr>
        <w:t xml:space="preserve"> увеличение доли населения Пензенской области, обеспеченного качественной питьевой водой из систем централизованного водоснабжения</w:t>
      </w:r>
      <w:r w:rsidRPr="00D40062">
        <w:rPr>
          <w:sz w:val="28"/>
        </w:rPr>
        <w:t>;</w:t>
      </w:r>
    </w:p>
    <w:p w:rsidR="00F118E3" w:rsidRPr="00D40062" w:rsidRDefault="00F118E3" w:rsidP="00602F54">
      <w:pPr>
        <w:ind w:firstLine="709"/>
        <w:jc w:val="both"/>
        <w:rPr>
          <w:sz w:val="28"/>
        </w:rPr>
      </w:pPr>
      <w:r w:rsidRPr="00D40062">
        <w:rPr>
          <w:sz w:val="28"/>
        </w:rPr>
        <w:t xml:space="preserve">б) ввод объекта капитального строительства питьевого водоснабжения </w:t>
      </w:r>
      <w:r w:rsidR="00DF0957">
        <w:rPr>
          <w:sz w:val="28"/>
        </w:rPr>
        <w:br/>
      </w:r>
      <w:r w:rsidRPr="00D40062">
        <w:rPr>
          <w:sz w:val="28"/>
        </w:rPr>
        <w:t>в эксплуатацию;</w:t>
      </w:r>
    </w:p>
    <w:p w:rsidR="00F118E3" w:rsidRPr="00D40062" w:rsidRDefault="00F118E3" w:rsidP="00602F54">
      <w:pPr>
        <w:ind w:firstLine="709"/>
        <w:jc w:val="both"/>
        <w:rPr>
          <w:sz w:val="28"/>
        </w:rPr>
      </w:pPr>
      <w:r w:rsidRPr="00D40062">
        <w:rPr>
          <w:sz w:val="28"/>
        </w:rPr>
        <w:t>в) повышение эффективности, устойчивости и надежности работы систем централизованного водоснабжения.</w:t>
      </w:r>
    </w:p>
    <w:p w:rsidR="00F118E3" w:rsidRPr="00D40062" w:rsidRDefault="00F118E3" w:rsidP="00602F54">
      <w:pPr>
        <w:ind w:firstLine="709"/>
        <w:jc w:val="both"/>
        <w:rPr>
          <w:sz w:val="28"/>
        </w:rPr>
      </w:pPr>
      <w:r w:rsidRPr="00D40062">
        <w:rPr>
          <w:sz w:val="28"/>
        </w:rPr>
        <w:t>18. Перечисление субсидий бюджетам муниципальных образований осуществляется Управлением Федерального казначейства по Пензенской области в соответствии с переданными ему полномочиями получателя средств бюджета Пензенской области по перечислению субсидий в порядке, установленном Федеральным казначейством и Министерством финансов Российской Федерации, после проведения санкционирования оплаты денежных обязательств по расходам получателей средств бюджета муниципального образования Пензенской области, в целях софинансирования которых предоставляется субсидия.</w:t>
      </w:r>
    </w:p>
    <w:p w:rsidR="00F118E3" w:rsidRPr="00D40062" w:rsidRDefault="00F118E3" w:rsidP="00602F54">
      <w:pPr>
        <w:ind w:firstLine="709"/>
        <w:jc w:val="both"/>
        <w:rPr>
          <w:sz w:val="28"/>
        </w:rPr>
      </w:pPr>
      <w:r w:rsidRPr="00D40062">
        <w:rPr>
          <w:sz w:val="28"/>
        </w:rPr>
        <w:lastRenderedPageBreak/>
        <w:t xml:space="preserve">19. В случае если муниципальным образованием по состоянию </w:t>
      </w:r>
      <w:r w:rsidR="0050737F">
        <w:rPr>
          <w:sz w:val="28"/>
        </w:rPr>
        <w:br/>
      </w:r>
      <w:r w:rsidRPr="00D40062">
        <w:rPr>
          <w:sz w:val="28"/>
        </w:rPr>
        <w:t xml:space="preserve">на 31 декабря года предоставления субсидии не достигнуты значения показателей результативности (результатов) использования субсидии, установленные Соглашением и в срок до первой даты представления отчетности о достижении значений показателей результативности (результатов) использования субсидии в соответствии с Соглашением в году, следующем </w:t>
      </w:r>
      <w:r w:rsidR="007430EA">
        <w:rPr>
          <w:sz w:val="28"/>
        </w:rPr>
        <w:br/>
      </w:r>
      <w:r w:rsidRPr="00D40062">
        <w:rPr>
          <w:sz w:val="28"/>
        </w:rPr>
        <w:t xml:space="preserve">за годом предоставления субсидии, указанные нарушения не устранены, </w:t>
      </w:r>
      <w:r w:rsidR="007430EA">
        <w:rPr>
          <w:sz w:val="28"/>
        </w:rPr>
        <w:br/>
      </w:r>
      <w:r w:rsidRPr="00D40062">
        <w:rPr>
          <w:sz w:val="28"/>
        </w:rPr>
        <w:t>то субсидии подлежат возврату в бюджет Пензенской области в срок до 1 июня года, следующего за годом предоставления субсидии, в объемах и порядке</w:t>
      </w:r>
      <w:r w:rsidR="007430EA">
        <w:rPr>
          <w:sz w:val="28"/>
        </w:rPr>
        <w:t xml:space="preserve">, </w:t>
      </w:r>
      <w:r w:rsidR="007430EA" w:rsidRPr="007430EA">
        <w:rPr>
          <w:spacing w:val="-8"/>
          <w:sz w:val="28"/>
        </w:rPr>
        <w:t>определенны</w:t>
      </w:r>
      <w:r w:rsidR="00AA3EA8">
        <w:rPr>
          <w:spacing w:val="-8"/>
          <w:sz w:val="28"/>
        </w:rPr>
        <w:t>х</w:t>
      </w:r>
      <w:r w:rsidRPr="007430EA">
        <w:rPr>
          <w:spacing w:val="-8"/>
          <w:sz w:val="28"/>
        </w:rPr>
        <w:t xml:space="preserve"> п.п. 17-23 Правил формирования, предоставления и распределения</w:t>
      </w:r>
      <w:r w:rsidRPr="00D40062">
        <w:rPr>
          <w:sz w:val="28"/>
        </w:rPr>
        <w:t xml:space="preserve"> субсидий из бюджета Пензенской области бюджетам муниципальных </w:t>
      </w:r>
      <w:r w:rsidRPr="007430EA">
        <w:rPr>
          <w:spacing w:val="-8"/>
          <w:sz w:val="28"/>
        </w:rPr>
        <w:t>образований Пензенской области, утвержденны</w:t>
      </w:r>
      <w:r w:rsidR="007430EA">
        <w:rPr>
          <w:spacing w:val="-8"/>
          <w:sz w:val="28"/>
        </w:rPr>
        <w:t>х</w:t>
      </w:r>
      <w:r w:rsidRPr="007430EA">
        <w:rPr>
          <w:spacing w:val="-8"/>
          <w:sz w:val="28"/>
        </w:rPr>
        <w:t xml:space="preserve"> постановлением Правительства</w:t>
      </w:r>
      <w:r w:rsidRPr="00D40062">
        <w:rPr>
          <w:sz w:val="28"/>
        </w:rPr>
        <w:t xml:space="preserve"> </w:t>
      </w:r>
      <w:r w:rsidRPr="007430EA">
        <w:rPr>
          <w:spacing w:val="-8"/>
          <w:sz w:val="28"/>
        </w:rPr>
        <w:t>Пензенской области от 16.12.2019 № 800-пП "О формировании, предоставлении</w:t>
      </w:r>
      <w:r w:rsidRPr="00D40062">
        <w:rPr>
          <w:sz w:val="28"/>
          <w:szCs w:val="28"/>
        </w:rPr>
        <w:t xml:space="preserve"> и распределении субсидий из бюджета Пензенской области бюджетам муниципальных образований Пензенской области</w:t>
      </w:r>
      <w:r>
        <w:rPr>
          <w:sz w:val="28"/>
          <w:szCs w:val="28"/>
        </w:rPr>
        <w:t>"</w:t>
      </w:r>
      <w:r w:rsidRPr="00D40062">
        <w:rPr>
          <w:sz w:val="28"/>
          <w:szCs w:val="28"/>
        </w:rPr>
        <w:t>.</w:t>
      </w:r>
    </w:p>
    <w:p w:rsidR="00F118E3" w:rsidRPr="00D40062" w:rsidRDefault="00F118E3" w:rsidP="00602F54">
      <w:pPr>
        <w:ind w:firstLine="709"/>
        <w:jc w:val="both"/>
        <w:rPr>
          <w:sz w:val="28"/>
        </w:rPr>
      </w:pPr>
      <w:r w:rsidRPr="00D40062">
        <w:rPr>
          <w:sz w:val="28"/>
        </w:rPr>
        <w:t>20. Ответственность за достоверность предусмотренных настоящим Порядком представляемых сведений, в целях получения субсидий, возлагается на уполномоченный орган местного самоуправления Пензенской области.</w:t>
      </w:r>
    </w:p>
    <w:p w:rsidR="00F118E3" w:rsidRPr="00D40062" w:rsidRDefault="00F118E3" w:rsidP="00602F54">
      <w:pPr>
        <w:ind w:firstLine="709"/>
        <w:jc w:val="both"/>
        <w:rPr>
          <w:sz w:val="28"/>
        </w:rPr>
      </w:pPr>
      <w:r w:rsidRPr="00D40062">
        <w:rPr>
          <w:sz w:val="28"/>
        </w:rPr>
        <w:t>21. Строительный контроль в процессе строительства, реконструкции (модернизации) объектов капитального строительства централизованных систем водоснабжения муниципальной собственности Пензенской области осуществляется в соответствии с Градостроительным кодексом Российской Федерации.</w:t>
      </w:r>
    </w:p>
    <w:p w:rsidR="00F118E3" w:rsidRPr="00D40062" w:rsidRDefault="00F118E3" w:rsidP="00602F54">
      <w:pPr>
        <w:ind w:firstLine="709"/>
        <w:jc w:val="both"/>
        <w:rPr>
          <w:sz w:val="28"/>
        </w:rPr>
      </w:pPr>
      <w:r w:rsidRPr="00D40062">
        <w:rPr>
          <w:sz w:val="28"/>
        </w:rPr>
        <w:t>22. Управление обеспечивает соблюдение получателями субсидий, имеющих целевое назначение, условий, целей и порядка, установленных при их предоставлении.</w:t>
      </w:r>
    </w:p>
    <w:p w:rsidR="00F118E3" w:rsidRDefault="00F118E3" w:rsidP="007430EA">
      <w:pPr>
        <w:jc w:val="both"/>
        <w:rPr>
          <w:sz w:val="28"/>
        </w:rPr>
      </w:pPr>
    </w:p>
    <w:p w:rsidR="007430EA" w:rsidRDefault="007430EA" w:rsidP="007430EA">
      <w:pPr>
        <w:jc w:val="both"/>
        <w:rPr>
          <w:sz w:val="28"/>
        </w:rPr>
      </w:pPr>
    </w:p>
    <w:p w:rsidR="007430EA" w:rsidRDefault="007430EA" w:rsidP="007430EA">
      <w:pPr>
        <w:jc w:val="center"/>
        <w:rPr>
          <w:sz w:val="28"/>
        </w:rPr>
      </w:pPr>
      <w:r>
        <w:rPr>
          <w:sz w:val="28"/>
        </w:rPr>
        <w:t>___________</w:t>
      </w:r>
    </w:p>
    <w:p w:rsidR="007430EA" w:rsidRPr="00D40062" w:rsidRDefault="007430EA" w:rsidP="007430EA">
      <w:pPr>
        <w:jc w:val="both"/>
        <w:rPr>
          <w:sz w:val="28"/>
        </w:rPr>
      </w:pPr>
    </w:p>
    <w:p w:rsidR="00F118E3" w:rsidRPr="00D40062" w:rsidRDefault="00F118E3" w:rsidP="00F118E3">
      <w:pPr>
        <w:jc w:val="both"/>
        <w:rPr>
          <w:sz w:val="28"/>
        </w:rPr>
      </w:pPr>
    </w:p>
    <w:p w:rsidR="00F118E3" w:rsidRPr="00D40062" w:rsidRDefault="00F118E3" w:rsidP="00F118E3">
      <w:pPr>
        <w:jc w:val="both"/>
        <w:rPr>
          <w:sz w:val="28"/>
        </w:rPr>
      </w:pPr>
    </w:p>
    <w:p w:rsidR="00F118E3" w:rsidRPr="00D40062" w:rsidRDefault="00F118E3" w:rsidP="00F118E3">
      <w:pPr>
        <w:jc w:val="both"/>
        <w:rPr>
          <w:sz w:val="28"/>
        </w:rPr>
      </w:pPr>
    </w:p>
    <w:p w:rsidR="00426FF1" w:rsidRDefault="00426FF1">
      <w:pPr>
        <w:jc w:val="both"/>
        <w:rPr>
          <w:sz w:val="28"/>
        </w:rPr>
      </w:pPr>
    </w:p>
    <w:sectPr w:rsidR="00426FF1" w:rsidSect="00AA3EA8">
      <w:endnotePr>
        <w:numFmt w:val="decimal"/>
      </w:endnotePr>
      <w:pgSz w:w="11907" w:h="16840" w:code="9"/>
      <w:pgMar w:top="1134" w:right="567" w:bottom="1134" w:left="1701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29CE" w:rsidRDefault="00FF29CE">
      <w:r>
        <w:separator/>
      </w:r>
    </w:p>
  </w:endnote>
  <w:endnote w:type="continuationSeparator" w:id="0">
    <w:p w:rsidR="00FF29CE" w:rsidRDefault="00FF2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039B" w:rsidRDefault="0012039B">
    <w:pPr>
      <w:pStyle w:val="a5"/>
      <w:rPr>
        <w:sz w:val="16"/>
      </w:rPr>
    </w:pPr>
    <w:r>
      <w:rPr>
        <w:sz w:val="16"/>
      </w:rPr>
      <w:fldChar w:fldCharType="begin"/>
    </w:r>
    <w:r>
      <w:rPr>
        <w:sz w:val="16"/>
      </w:rPr>
      <w:instrText xml:space="preserve"> FILENAME \* Lower\p  \* MERGEFORMAT </w:instrText>
    </w:r>
    <w:r>
      <w:rPr>
        <w:sz w:val="16"/>
      </w:rPr>
      <w:fldChar w:fldCharType="separate"/>
    </w:r>
    <w:r w:rsidR="00162695">
      <w:rPr>
        <w:noProof/>
        <w:sz w:val="16"/>
      </w:rPr>
      <w:t>z:\пр9\постановления\04.02.20.15.docx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29CE" w:rsidRDefault="00FF29CE">
      <w:r>
        <w:separator/>
      </w:r>
    </w:p>
  </w:footnote>
  <w:footnote w:type="continuationSeparator" w:id="0">
    <w:p w:rsidR="00FF29CE" w:rsidRDefault="00FF29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23991900"/>
      <w:docPartObj>
        <w:docPartGallery w:val="Page Numbers (Top of Page)"/>
        <w:docPartUnique/>
      </w:docPartObj>
    </w:sdtPr>
    <w:sdtEndPr/>
    <w:sdtContent>
      <w:p w:rsidR="00F118E3" w:rsidRDefault="00F118E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2695">
          <w:rPr>
            <w:noProof/>
          </w:rPr>
          <w:t>8</w:t>
        </w:r>
        <w:r>
          <w:fldChar w:fldCharType="end"/>
        </w:r>
      </w:p>
    </w:sdtContent>
  </w:sdt>
  <w:p w:rsidR="00F118E3" w:rsidRDefault="00F118E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doNotUseMarginsForDrawingGridOrigin/>
  <w:drawingGridHorizontalOrigin w:val="1418"/>
  <w:drawingGridVerticalOrigin w:val="1134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8E3"/>
    <w:rsid w:val="00004140"/>
    <w:rsid w:val="00014419"/>
    <w:rsid w:val="000B1160"/>
    <w:rsid w:val="000F2BFC"/>
    <w:rsid w:val="0012039B"/>
    <w:rsid w:val="00144E13"/>
    <w:rsid w:val="00154605"/>
    <w:rsid w:val="00162695"/>
    <w:rsid w:val="00185134"/>
    <w:rsid w:val="00190DEE"/>
    <w:rsid w:val="001B7A0D"/>
    <w:rsid w:val="001E692E"/>
    <w:rsid w:val="00204F72"/>
    <w:rsid w:val="0024384B"/>
    <w:rsid w:val="00271AE9"/>
    <w:rsid w:val="002A2CC8"/>
    <w:rsid w:val="002B6B95"/>
    <w:rsid w:val="002E3A70"/>
    <w:rsid w:val="00355CD4"/>
    <w:rsid w:val="00361371"/>
    <w:rsid w:val="003F4EA4"/>
    <w:rsid w:val="00421689"/>
    <w:rsid w:val="00426FF1"/>
    <w:rsid w:val="00457052"/>
    <w:rsid w:val="0047451C"/>
    <w:rsid w:val="004827C1"/>
    <w:rsid w:val="0049613D"/>
    <w:rsid w:val="004D379D"/>
    <w:rsid w:val="004F2F09"/>
    <w:rsid w:val="0050737F"/>
    <w:rsid w:val="005237B7"/>
    <w:rsid w:val="0054374E"/>
    <w:rsid w:val="00602F54"/>
    <w:rsid w:val="006246CD"/>
    <w:rsid w:val="0069184F"/>
    <w:rsid w:val="006F4247"/>
    <w:rsid w:val="0074074F"/>
    <w:rsid w:val="007430EA"/>
    <w:rsid w:val="007762EF"/>
    <w:rsid w:val="007767E5"/>
    <w:rsid w:val="007F3006"/>
    <w:rsid w:val="008150CC"/>
    <w:rsid w:val="008217BE"/>
    <w:rsid w:val="00886F02"/>
    <w:rsid w:val="0089427A"/>
    <w:rsid w:val="008B484C"/>
    <w:rsid w:val="008F2667"/>
    <w:rsid w:val="00902534"/>
    <w:rsid w:val="009D14EE"/>
    <w:rsid w:val="009E1646"/>
    <w:rsid w:val="009F7164"/>
    <w:rsid w:val="00A009A1"/>
    <w:rsid w:val="00A01858"/>
    <w:rsid w:val="00AA3EA8"/>
    <w:rsid w:val="00AD3AD1"/>
    <w:rsid w:val="00AE324C"/>
    <w:rsid w:val="00B456AA"/>
    <w:rsid w:val="00B713DD"/>
    <w:rsid w:val="00B715E7"/>
    <w:rsid w:val="00B84142"/>
    <w:rsid w:val="00B868B9"/>
    <w:rsid w:val="00BA5A70"/>
    <w:rsid w:val="00BC488B"/>
    <w:rsid w:val="00C43890"/>
    <w:rsid w:val="00C71EE1"/>
    <w:rsid w:val="00C96F98"/>
    <w:rsid w:val="00CA6FF9"/>
    <w:rsid w:val="00CA7455"/>
    <w:rsid w:val="00CB39BF"/>
    <w:rsid w:val="00D16A8D"/>
    <w:rsid w:val="00D3044A"/>
    <w:rsid w:val="00D90EE5"/>
    <w:rsid w:val="00D92B08"/>
    <w:rsid w:val="00DD535C"/>
    <w:rsid w:val="00DD74B0"/>
    <w:rsid w:val="00DF0957"/>
    <w:rsid w:val="00E06208"/>
    <w:rsid w:val="00E57863"/>
    <w:rsid w:val="00E73059"/>
    <w:rsid w:val="00E931EB"/>
    <w:rsid w:val="00F118E3"/>
    <w:rsid w:val="00F22B88"/>
    <w:rsid w:val="00F321C6"/>
    <w:rsid w:val="00F624A1"/>
    <w:rsid w:val="00F62C23"/>
    <w:rsid w:val="00F750BF"/>
    <w:rsid w:val="00F873BF"/>
    <w:rsid w:val="00FB11C4"/>
    <w:rsid w:val="00FC4F89"/>
    <w:rsid w:val="00FD758A"/>
    <w:rsid w:val="00FE4FDA"/>
    <w:rsid w:val="00FF161E"/>
    <w:rsid w:val="00FF2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F118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61371"/>
    <w:pPr>
      <w:widowControl w:val="0"/>
    </w:pPr>
  </w:style>
  <w:style w:type="paragraph" w:styleId="1">
    <w:name w:val="heading 1"/>
    <w:basedOn w:val="a"/>
    <w:next w:val="a"/>
    <w:qFormat/>
    <w:rsid w:val="00361371"/>
    <w:pPr>
      <w:keepNext/>
      <w:widowControl/>
      <w:jc w:val="both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rsid w:val="00361371"/>
    <w:pPr>
      <w:keepNext/>
      <w:widowControl/>
      <w:outlineLvl w:val="1"/>
    </w:pPr>
    <w:rPr>
      <w:sz w:val="24"/>
    </w:rPr>
  </w:style>
  <w:style w:type="paragraph" w:styleId="3">
    <w:name w:val="heading 3"/>
    <w:basedOn w:val="a"/>
    <w:next w:val="a"/>
    <w:qFormat/>
    <w:rsid w:val="00361371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61371"/>
    <w:pPr>
      <w:keepNext/>
      <w:jc w:val="center"/>
      <w:outlineLvl w:val="3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361371"/>
    <w:pPr>
      <w:widowControl/>
      <w:jc w:val="center"/>
    </w:pPr>
    <w:rPr>
      <w:b/>
      <w:sz w:val="40"/>
    </w:rPr>
  </w:style>
  <w:style w:type="character" w:customStyle="1" w:styleId="20">
    <w:name w:val="Заголовок 2 Знак"/>
    <w:link w:val="2"/>
    <w:rsid w:val="00F321C6"/>
    <w:rPr>
      <w:sz w:val="24"/>
    </w:rPr>
  </w:style>
  <w:style w:type="paragraph" w:styleId="a7">
    <w:name w:val="Balloon Text"/>
    <w:basedOn w:val="a"/>
    <w:link w:val="a8"/>
    <w:rsid w:val="0047451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47451C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basedOn w:val="a0"/>
    <w:link w:val="a3"/>
    <w:uiPriority w:val="99"/>
    <w:rsid w:val="00F118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kimovagk\AppData\Roaming\Microsoft\&#1064;&#1072;&#1073;&#1083;&#1086;&#1085;&#1099;\&#1053;&#1086;&#1074;&#1099;&#1077;%20&#1075;&#1077;&#1088;&#1073;&#1086;&#1074;&#1099;&#1077;%20&#1073;&#1083;&#1072;&#1085;&#1082;&#1080;\&#1055;&#1086;&#1089;&#1090;&#1072;&#1085;&#1086;&#1074;&#1083;&#1077;&#1085;&#1080;&#1077;%20&#1055;&#1088;&#1072;&#1074;&#1080;&#1090;&#1077;&#1083;&#1100;&#1089;&#1090;&#1074;&#107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91CCE0-F46B-40D3-A436-67FDAAE6B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Правительства</Template>
  <TotalTime>1</TotalTime>
  <Pages>16</Pages>
  <Words>4475</Words>
  <Characters>33892</Characters>
  <Application>Microsoft Office Word</Application>
  <DocSecurity>4</DocSecurity>
  <Lines>282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38291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Акимова Галина Константиновна</dc:creator>
  <cp:lastModifiedBy>Рязанова Галина Геннадьевна</cp:lastModifiedBy>
  <cp:revision>2</cp:revision>
  <cp:lastPrinted>2020-02-04T14:29:00Z</cp:lastPrinted>
  <dcterms:created xsi:type="dcterms:W3CDTF">2020-02-07T06:13:00Z</dcterms:created>
  <dcterms:modified xsi:type="dcterms:W3CDTF">2020-02-07T06:13:00Z</dcterms:modified>
</cp:coreProperties>
</file>