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9A2F5B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1" name="Рисунок 1" descr="Описание: 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12060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сентября 2021 г. 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12060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555-рП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A32964" w:rsidRDefault="00BA5A70" w:rsidP="00A32964">
      <w:pPr>
        <w:jc w:val="both"/>
        <w:rPr>
          <w:sz w:val="28"/>
          <w:szCs w:val="28"/>
        </w:rPr>
      </w:pPr>
    </w:p>
    <w:p w:rsidR="00A32964" w:rsidRPr="00A32964" w:rsidRDefault="00A32964" w:rsidP="00A32964">
      <w:pPr>
        <w:widowControl/>
        <w:jc w:val="center"/>
        <w:rPr>
          <w:b/>
          <w:sz w:val="28"/>
          <w:szCs w:val="28"/>
        </w:rPr>
      </w:pPr>
      <w:r w:rsidRPr="00A32964">
        <w:rPr>
          <w:b/>
          <w:sz w:val="28"/>
          <w:szCs w:val="28"/>
        </w:rPr>
        <w:t xml:space="preserve">Об утверждении структуры Министерства </w:t>
      </w:r>
      <w:r>
        <w:rPr>
          <w:b/>
          <w:sz w:val="28"/>
          <w:szCs w:val="28"/>
        </w:rPr>
        <w:br/>
      </w:r>
      <w:r w:rsidRPr="00A32964">
        <w:rPr>
          <w:b/>
          <w:sz w:val="28"/>
          <w:szCs w:val="28"/>
        </w:rPr>
        <w:t xml:space="preserve">жилищно-коммунального хозяйства и гражданской </w:t>
      </w:r>
      <w:r>
        <w:rPr>
          <w:b/>
          <w:sz w:val="28"/>
          <w:szCs w:val="28"/>
        </w:rPr>
        <w:br/>
      </w:r>
      <w:r w:rsidRPr="00A32964">
        <w:rPr>
          <w:b/>
          <w:sz w:val="28"/>
          <w:szCs w:val="28"/>
        </w:rPr>
        <w:t>защиты населения Пензенской области</w:t>
      </w:r>
    </w:p>
    <w:p w:rsidR="00A32964" w:rsidRDefault="00A32964" w:rsidP="00A32964">
      <w:pPr>
        <w:widowControl/>
        <w:ind w:firstLine="708"/>
        <w:jc w:val="both"/>
        <w:rPr>
          <w:sz w:val="28"/>
          <w:szCs w:val="28"/>
        </w:rPr>
      </w:pPr>
    </w:p>
    <w:p w:rsidR="00A32964" w:rsidRPr="00A32964" w:rsidRDefault="00A32964" w:rsidP="00A32964">
      <w:pPr>
        <w:widowControl/>
        <w:ind w:firstLine="708"/>
        <w:jc w:val="both"/>
        <w:rPr>
          <w:sz w:val="28"/>
          <w:szCs w:val="28"/>
        </w:rPr>
      </w:pPr>
    </w:p>
    <w:p w:rsidR="00A32964" w:rsidRPr="00A32964" w:rsidRDefault="00A32964" w:rsidP="00A32964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32964">
        <w:rPr>
          <w:sz w:val="28"/>
          <w:szCs w:val="28"/>
        </w:rPr>
        <w:t>В целях исполнения подпункта 2.3.3 пункта 2 постановлен</w:t>
      </w:r>
      <w:r w:rsidR="00135790">
        <w:rPr>
          <w:sz w:val="28"/>
          <w:szCs w:val="28"/>
        </w:rPr>
        <w:t>ия Правительства Пензенской области</w:t>
      </w:r>
      <w:r w:rsidRPr="00A32964">
        <w:rPr>
          <w:sz w:val="28"/>
          <w:szCs w:val="28"/>
        </w:rPr>
        <w:t xml:space="preserve"> от 12.07.2021 № 412-пП </w:t>
      </w:r>
      <w:r w:rsidR="00A97237">
        <w:rPr>
          <w:sz w:val="28"/>
          <w:szCs w:val="28"/>
        </w:rPr>
        <w:t>"</w:t>
      </w:r>
      <w:r w:rsidRPr="00A32964">
        <w:rPr>
          <w:sz w:val="28"/>
          <w:szCs w:val="28"/>
        </w:rPr>
        <w:t xml:space="preserve">Об упразднении </w:t>
      </w:r>
      <w:r w:rsidRPr="00A97237">
        <w:rPr>
          <w:spacing w:val="-5"/>
          <w:sz w:val="28"/>
          <w:szCs w:val="28"/>
        </w:rPr>
        <w:t>отдельных исполнительных органов государственной власти Пензенской области</w:t>
      </w:r>
      <w:r w:rsidR="00A97237" w:rsidRPr="00A97237">
        <w:rPr>
          <w:spacing w:val="-5"/>
          <w:sz w:val="28"/>
          <w:szCs w:val="28"/>
        </w:rPr>
        <w:t>"</w:t>
      </w:r>
      <w:r w:rsidRPr="00A97237">
        <w:rPr>
          <w:spacing w:val="-5"/>
          <w:sz w:val="28"/>
          <w:szCs w:val="28"/>
        </w:rPr>
        <w:t>,</w:t>
      </w:r>
      <w:r w:rsidRPr="00A32964">
        <w:rPr>
          <w:sz w:val="28"/>
          <w:szCs w:val="28"/>
        </w:rPr>
        <w:t xml:space="preserve"> </w:t>
      </w:r>
      <w:r w:rsidRPr="00A32964">
        <w:rPr>
          <w:bCs/>
          <w:sz w:val="28"/>
          <w:szCs w:val="28"/>
        </w:rPr>
        <w:t xml:space="preserve">руководствуясь </w:t>
      </w:r>
      <w:hyperlink r:id="rId8" w:history="1">
        <w:r w:rsidRPr="00A32964">
          <w:rPr>
            <w:bCs/>
            <w:sz w:val="28"/>
            <w:szCs w:val="28"/>
          </w:rPr>
          <w:t>Законом</w:t>
        </w:r>
      </w:hyperlink>
      <w:r w:rsidRPr="00A32964">
        <w:rPr>
          <w:bCs/>
          <w:sz w:val="28"/>
          <w:szCs w:val="28"/>
        </w:rPr>
        <w:t xml:space="preserve"> Пензенской области от 22.12.2005 </w:t>
      </w:r>
      <w:r w:rsidR="00A97237">
        <w:rPr>
          <w:bCs/>
          <w:sz w:val="28"/>
          <w:szCs w:val="28"/>
        </w:rPr>
        <w:t>№</w:t>
      </w:r>
      <w:r w:rsidRPr="00A32964">
        <w:rPr>
          <w:bCs/>
          <w:sz w:val="28"/>
          <w:szCs w:val="28"/>
        </w:rPr>
        <w:t xml:space="preserve"> 906-ЗПО </w:t>
      </w:r>
      <w:r w:rsidR="00A97237">
        <w:rPr>
          <w:bCs/>
          <w:sz w:val="28"/>
          <w:szCs w:val="28"/>
        </w:rPr>
        <w:br/>
        <w:t>"</w:t>
      </w:r>
      <w:r w:rsidRPr="00A32964">
        <w:rPr>
          <w:bCs/>
          <w:sz w:val="28"/>
          <w:szCs w:val="28"/>
        </w:rPr>
        <w:t>О Правительстве Пензенской области</w:t>
      </w:r>
      <w:r w:rsidR="00A97237">
        <w:rPr>
          <w:bCs/>
          <w:sz w:val="28"/>
          <w:szCs w:val="28"/>
        </w:rPr>
        <w:t>"</w:t>
      </w:r>
      <w:r w:rsidRPr="00A32964">
        <w:rPr>
          <w:bCs/>
          <w:sz w:val="28"/>
          <w:szCs w:val="28"/>
        </w:rPr>
        <w:t xml:space="preserve"> (с последующими изменениями):</w:t>
      </w:r>
    </w:p>
    <w:p w:rsidR="00A32964" w:rsidRPr="00A32964" w:rsidRDefault="00A32964" w:rsidP="00A32964">
      <w:pPr>
        <w:ind w:firstLine="709"/>
        <w:jc w:val="both"/>
        <w:rPr>
          <w:bCs/>
          <w:sz w:val="28"/>
          <w:szCs w:val="28"/>
        </w:rPr>
      </w:pPr>
      <w:r w:rsidRPr="00243CE4">
        <w:rPr>
          <w:bCs/>
          <w:spacing w:val="-8"/>
          <w:sz w:val="28"/>
          <w:szCs w:val="28"/>
        </w:rPr>
        <w:t>1. Утвердить прилагаемую структуру Министерства жилищно-коммунального</w:t>
      </w:r>
      <w:r w:rsidRPr="00A32964">
        <w:rPr>
          <w:bCs/>
          <w:sz w:val="28"/>
          <w:szCs w:val="28"/>
        </w:rPr>
        <w:t xml:space="preserve"> хозяйства и гражданской защиты населения Пензенской области.</w:t>
      </w:r>
    </w:p>
    <w:p w:rsidR="00A32964" w:rsidRPr="00A32964" w:rsidRDefault="00A32964" w:rsidP="00A32964">
      <w:pPr>
        <w:ind w:firstLine="709"/>
        <w:jc w:val="both"/>
        <w:rPr>
          <w:sz w:val="28"/>
          <w:szCs w:val="28"/>
        </w:rPr>
      </w:pPr>
      <w:r w:rsidRPr="00A32964">
        <w:rPr>
          <w:sz w:val="28"/>
          <w:szCs w:val="28"/>
        </w:rPr>
        <w:t xml:space="preserve">2. </w:t>
      </w:r>
      <w:proofErr w:type="gramStart"/>
      <w:r w:rsidRPr="00A32964">
        <w:rPr>
          <w:sz w:val="28"/>
          <w:szCs w:val="28"/>
        </w:rPr>
        <w:t>Контроль за</w:t>
      </w:r>
      <w:proofErr w:type="gramEnd"/>
      <w:r w:rsidRPr="00A32964">
        <w:rPr>
          <w:sz w:val="28"/>
          <w:szCs w:val="28"/>
        </w:rPr>
        <w:t xml:space="preserve"> исполнением настоящего </w:t>
      </w:r>
      <w:r w:rsidR="004F640A">
        <w:rPr>
          <w:sz w:val="28"/>
          <w:szCs w:val="28"/>
        </w:rPr>
        <w:t xml:space="preserve">распоряжения </w:t>
      </w:r>
      <w:r w:rsidRPr="00A32964">
        <w:rPr>
          <w:sz w:val="28"/>
          <w:szCs w:val="28"/>
        </w:rPr>
        <w:t xml:space="preserve">возложить на </w:t>
      </w:r>
      <w:r w:rsidRPr="00A32964">
        <w:rPr>
          <w:color w:val="000000"/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A32964">
        <w:rPr>
          <w:sz w:val="28"/>
          <w:szCs w:val="28"/>
        </w:rPr>
        <w:t xml:space="preserve"> вопросы в области формирования и реализации государственной политики жилищно-коммунального хозяйства, защиты населения и территорий от чрезвычайных ситуаций и пожарной безопасности.</w:t>
      </w:r>
    </w:p>
    <w:p w:rsidR="00A32964" w:rsidRPr="00A32964" w:rsidRDefault="00A32964" w:rsidP="00A32964">
      <w:pPr>
        <w:rPr>
          <w:sz w:val="28"/>
          <w:szCs w:val="28"/>
        </w:rPr>
      </w:pPr>
    </w:p>
    <w:p w:rsidR="00A32964" w:rsidRPr="00A32964" w:rsidRDefault="00A32964" w:rsidP="00A32964">
      <w:pPr>
        <w:rPr>
          <w:sz w:val="28"/>
          <w:szCs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426FF1" w:rsidTr="00EC6A55">
        <w:tc>
          <w:tcPr>
            <w:tcW w:w="4786" w:type="dxa"/>
          </w:tcPr>
          <w:p w:rsidR="00426FF1" w:rsidRDefault="00EC6A55" w:rsidP="00EC6A55">
            <w:pPr>
              <w:pStyle w:val="4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обязанности Губернатора Пензенской области</w:t>
            </w:r>
          </w:p>
        </w:tc>
        <w:tc>
          <w:tcPr>
            <w:tcW w:w="5068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120604" w:rsidP="00120604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EC6A55" w:rsidRPr="00EC6A55">
              <w:rPr>
                <w:sz w:val="28"/>
              </w:rPr>
              <w:t>О.В. Мельниченко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A32964" w:rsidRDefault="00A32964">
      <w:pPr>
        <w:jc w:val="both"/>
        <w:rPr>
          <w:sz w:val="28"/>
        </w:rPr>
        <w:sectPr w:rsidR="00A32964" w:rsidSect="00DD74B0">
          <w:footerReference w:type="default" r:id="rId9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p w:rsidR="0087692C" w:rsidRPr="005E4F58" w:rsidRDefault="0087692C" w:rsidP="00146824">
      <w:pPr>
        <w:spacing w:line="216" w:lineRule="auto"/>
        <w:ind w:left="10773"/>
        <w:jc w:val="center"/>
        <w:rPr>
          <w:sz w:val="24"/>
          <w:szCs w:val="24"/>
        </w:rPr>
      </w:pPr>
      <w:r w:rsidRPr="005E4F58">
        <w:rPr>
          <w:sz w:val="24"/>
          <w:szCs w:val="24"/>
        </w:rPr>
        <w:lastRenderedPageBreak/>
        <w:t>УТВЕРЖДЕНА</w:t>
      </w:r>
    </w:p>
    <w:p w:rsidR="0087692C" w:rsidRPr="005E4F58" w:rsidRDefault="0087692C" w:rsidP="00146824">
      <w:pPr>
        <w:spacing w:line="216" w:lineRule="auto"/>
        <w:ind w:left="10773"/>
        <w:jc w:val="center"/>
        <w:rPr>
          <w:sz w:val="24"/>
          <w:szCs w:val="24"/>
        </w:rPr>
      </w:pPr>
      <w:r w:rsidRPr="005E4F58">
        <w:rPr>
          <w:sz w:val="24"/>
          <w:szCs w:val="24"/>
        </w:rPr>
        <w:t xml:space="preserve">распоряжением </w:t>
      </w:r>
      <w:r w:rsidRPr="0087692C">
        <w:rPr>
          <w:sz w:val="24"/>
          <w:szCs w:val="24"/>
        </w:rPr>
        <w:t>Правительства</w:t>
      </w:r>
    </w:p>
    <w:p w:rsidR="0087692C" w:rsidRPr="005E4F58" w:rsidRDefault="0087692C" w:rsidP="00146824">
      <w:pPr>
        <w:spacing w:line="216" w:lineRule="auto"/>
        <w:ind w:left="10773"/>
        <w:jc w:val="center"/>
        <w:rPr>
          <w:sz w:val="24"/>
          <w:szCs w:val="24"/>
        </w:rPr>
      </w:pPr>
      <w:r w:rsidRPr="005E4F58">
        <w:rPr>
          <w:sz w:val="24"/>
          <w:szCs w:val="24"/>
        </w:rPr>
        <w:t>Пензенской области</w:t>
      </w:r>
    </w:p>
    <w:p w:rsidR="0087692C" w:rsidRPr="00005EA2" w:rsidRDefault="0087692C" w:rsidP="00146824">
      <w:pPr>
        <w:spacing w:line="216" w:lineRule="auto"/>
        <w:ind w:left="10773"/>
        <w:jc w:val="center"/>
        <w:rPr>
          <w:sz w:val="24"/>
          <w:szCs w:val="24"/>
        </w:rPr>
      </w:pPr>
      <w:r w:rsidRPr="00005EA2">
        <w:rPr>
          <w:sz w:val="24"/>
          <w:szCs w:val="24"/>
        </w:rPr>
        <w:t xml:space="preserve"> </w:t>
      </w:r>
      <w:r w:rsidR="00120604">
        <w:rPr>
          <w:sz w:val="24"/>
          <w:szCs w:val="24"/>
        </w:rPr>
        <w:t>24.09.2021</w:t>
      </w:r>
      <w:r w:rsidRPr="00005EA2">
        <w:rPr>
          <w:sz w:val="24"/>
          <w:szCs w:val="24"/>
        </w:rPr>
        <w:t xml:space="preserve">  №  </w:t>
      </w:r>
      <w:r w:rsidR="00120604">
        <w:rPr>
          <w:sz w:val="24"/>
          <w:szCs w:val="24"/>
        </w:rPr>
        <w:t>555-рП</w:t>
      </w:r>
      <w:bookmarkStart w:id="0" w:name="_GoBack"/>
      <w:bookmarkEnd w:id="0"/>
    </w:p>
    <w:p w:rsidR="00DC09F9" w:rsidRDefault="00DC09F9" w:rsidP="00146824">
      <w:pPr>
        <w:widowControl/>
        <w:spacing w:line="21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B508FB" w:rsidRPr="00B508FB" w:rsidRDefault="00C42B6A" w:rsidP="00146824">
      <w:pPr>
        <w:widowControl/>
        <w:spacing w:line="21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B508FB">
        <w:rPr>
          <w:rFonts w:eastAsiaTheme="minorHAnsi"/>
          <w:b/>
          <w:sz w:val="24"/>
          <w:szCs w:val="24"/>
          <w:lang w:eastAsia="en-US"/>
        </w:rPr>
        <w:t>С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B508FB">
        <w:rPr>
          <w:rFonts w:eastAsiaTheme="minorHAnsi"/>
          <w:b/>
          <w:sz w:val="24"/>
          <w:szCs w:val="24"/>
          <w:lang w:eastAsia="en-US"/>
        </w:rPr>
        <w:t>Т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proofErr w:type="gramStart"/>
      <w:r w:rsidRPr="00B508FB">
        <w:rPr>
          <w:rFonts w:eastAsiaTheme="minorHAnsi"/>
          <w:b/>
          <w:sz w:val="24"/>
          <w:szCs w:val="24"/>
          <w:lang w:eastAsia="en-US"/>
        </w:rPr>
        <w:t>Р</w:t>
      </w:r>
      <w:proofErr w:type="gramEnd"/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B508FB">
        <w:rPr>
          <w:rFonts w:eastAsiaTheme="minorHAnsi"/>
          <w:b/>
          <w:sz w:val="24"/>
          <w:szCs w:val="24"/>
          <w:lang w:eastAsia="en-US"/>
        </w:rPr>
        <w:t>У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B508FB">
        <w:rPr>
          <w:rFonts w:eastAsiaTheme="minorHAnsi"/>
          <w:b/>
          <w:sz w:val="24"/>
          <w:szCs w:val="24"/>
          <w:lang w:eastAsia="en-US"/>
        </w:rPr>
        <w:t>К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B508FB">
        <w:rPr>
          <w:rFonts w:eastAsiaTheme="minorHAnsi"/>
          <w:b/>
          <w:sz w:val="24"/>
          <w:szCs w:val="24"/>
          <w:lang w:eastAsia="en-US"/>
        </w:rPr>
        <w:t>Т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B508FB">
        <w:rPr>
          <w:rFonts w:eastAsiaTheme="minorHAnsi"/>
          <w:b/>
          <w:sz w:val="24"/>
          <w:szCs w:val="24"/>
          <w:lang w:eastAsia="en-US"/>
        </w:rPr>
        <w:t>У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B508FB">
        <w:rPr>
          <w:rFonts w:eastAsiaTheme="minorHAnsi"/>
          <w:b/>
          <w:sz w:val="24"/>
          <w:szCs w:val="24"/>
          <w:lang w:eastAsia="en-US"/>
        </w:rPr>
        <w:t>Р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B508FB">
        <w:rPr>
          <w:rFonts w:eastAsiaTheme="minorHAnsi"/>
          <w:b/>
          <w:sz w:val="24"/>
          <w:szCs w:val="24"/>
          <w:lang w:eastAsia="en-US"/>
        </w:rPr>
        <w:t xml:space="preserve">А </w:t>
      </w:r>
    </w:p>
    <w:p w:rsidR="00B508FB" w:rsidRPr="00B508FB" w:rsidRDefault="00135790" w:rsidP="00146824">
      <w:pPr>
        <w:widowControl/>
        <w:spacing w:line="216" w:lineRule="auto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Министерства</w:t>
      </w:r>
      <w:r w:rsidR="00B508FB" w:rsidRPr="00B508FB">
        <w:rPr>
          <w:rFonts w:eastAsiaTheme="minorHAnsi"/>
          <w:b/>
          <w:sz w:val="24"/>
          <w:szCs w:val="24"/>
          <w:lang w:eastAsia="en-US"/>
        </w:rPr>
        <w:t xml:space="preserve"> жилищно-коммунального хозяйства и гражданской защиты населения Пензенской области</w:t>
      </w:r>
    </w:p>
    <w:p w:rsidR="00B508FB" w:rsidRPr="00B508FB" w:rsidRDefault="00B508FB" w:rsidP="00146824">
      <w:pPr>
        <w:widowControl/>
        <w:spacing w:line="21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B508FB">
        <w:rPr>
          <w:rFonts w:eastAsiaTheme="minorHAnsi"/>
          <w:b/>
          <w:sz w:val="24"/>
          <w:szCs w:val="24"/>
          <w:lang w:eastAsia="en-US"/>
        </w:rPr>
        <w:t xml:space="preserve">(предельная численность </w:t>
      </w:r>
      <w:r w:rsidR="00135790">
        <w:rPr>
          <w:rFonts w:eastAsiaTheme="minorHAnsi"/>
          <w:b/>
          <w:sz w:val="24"/>
          <w:szCs w:val="24"/>
          <w:lang w:eastAsia="en-US"/>
        </w:rPr>
        <w:t>- 87 единиц</w:t>
      </w:r>
      <w:r w:rsidRPr="00B508FB">
        <w:rPr>
          <w:rFonts w:eastAsiaTheme="minorHAnsi"/>
          <w:b/>
          <w:sz w:val="24"/>
          <w:szCs w:val="24"/>
          <w:lang w:eastAsia="en-US"/>
        </w:rPr>
        <w:t xml:space="preserve">: государственная должность </w:t>
      </w:r>
      <w:r w:rsidR="00135790">
        <w:rPr>
          <w:rFonts w:eastAsiaTheme="minorHAnsi"/>
          <w:b/>
          <w:sz w:val="24"/>
          <w:szCs w:val="24"/>
          <w:lang w:eastAsia="en-US"/>
        </w:rPr>
        <w:t xml:space="preserve">- </w:t>
      </w:r>
      <w:r w:rsidRPr="00B508FB">
        <w:rPr>
          <w:rFonts w:eastAsiaTheme="minorHAnsi"/>
          <w:b/>
          <w:sz w:val="24"/>
          <w:szCs w:val="24"/>
          <w:lang w:eastAsia="en-US"/>
        </w:rPr>
        <w:t>1</w:t>
      </w:r>
      <w:r w:rsidR="003F4AB1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B508FB">
        <w:rPr>
          <w:rFonts w:eastAsiaTheme="minorHAnsi"/>
          <w:b/>
          <w:sz w:val="24"/>
          <w:szCs w:val="24"/>
          <w:lang w:eastAsia="en-US"/>
        </w:rPr>
        <w:t>ед</w:t>
      </w:r>
      <w:r w:rsidR="00135790">
        <w:rPr>
          <w:rFonts w:eastAsiaTheme="minorHAnsi"/>
          <w:b/>
          <w:sz w:val="24"/>
          <w:szCs w:val="24"/>
          <w:lang w:eastAsia="en-US"/>
        </w:rPr>
        <w:t>иница</w:t>
      </w:r>
      <w:r w:rsidRPr="00B508FB">
        <w:rPr>
          <w:rFonts w:eastAsiaTheme="minorHAnsi"/>
          <w:b/>
          <w:sz w:val="24"/>
          <w:szCs w:val="24"/>
          <w:lang w:eastAsia="en-US"/>
        </w:rPr>
        <w:t xml:space="preserve">, государственные гражданские служащие </w:t>
      </w:r>
      <w:r w:rsidR="00135790">
        <w:rPr>
          <w:rFonts w:eastAsiaTheme="minorHAnsi"/>
          <w:b/>
          <w:sz w:val="24"/>
          <w:szCs w:val="24"/>
          <w:lang w:eastAsia="en-US"/>
        </w:rPr>
        <w:t>- 86 единиц</w:t>
      </w:r>
      <w:r w:rsidRPr="00B508FB">
        <w:rPr>
          <w:rFonts w:eastAsiaTheme="minorHAnsi"/>
          <w:b/>
          <w:sz w:val="24"/>
          <w:szCs w:val="24"/>
          <w:lang w:eastAsia="en-US"/>
        </w:rPr>
        <w:t>)</w:t>
      </w:r>
    </w:p>
    <w:p w:rsidR="00B508FB" w:rsidRPr="00B508FB" w:rsidRDefault="00146824" w:rsidP="00B508FB">
      <w:pPr>
        <w:widowControl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54A1E80" wp14:editId="7780EFAF">
                <wp:simplePos x="0" y="0"/>
                <wp:positionH relativeFrom="column">
                  <wp:posOffset>2727960</wp:posOffset>
                </wp:positionH>
                <wp:positionV relativeFrom="paragraph">
                  <wp:posOffset>163195</wp:posOffset>
                </wp:positionV>
                <wp:extent cx="3686175" cy="2952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8FB" w:rsidRPr="00C42B6A" w:rsidRDefault="00B508FB" w:rsidP="00B508F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42B6A">
                              <w:rPr>
                                <w:b/>
                                <w:sz w:val="22"/>
                                <w:szCs w:val="22"/>
                              </w:rPr>
                              <w:t>Министр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4.8pt;margin-top:12.85pt;width:290.25pt;height:23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">
                <v:textbox>
                  <w:txbxContent>
                    <w:p w:rsidR="00B508FB" w:rsidRPr="00C42B6A" w:rsidRDefault="00B508FB" w:rsidP="00B508F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42B6A">
                        <w:rPr>
                          <w:b/>
                          <w:sz w:val="22"/>
                          <w:szCs w:val="22"/>
                        </w:rPr>
                        <w:t>Министр</w:t>
                      </w:r>
                    </w:p>
                  </w:txbxContent>
                </v:textbox>
              </v:shape>
            </w:pict>
          </mc:Fallback>
        </mc:AlternateContent>
      </w:r>
      <w:r w:rsidR="00B508FB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657ED87" wp14:editId="1640214C">
                <wp:simplePos x="0" y="0"/>
                <wp:positionH relativeFrom="column">
                  <wp:posOffset>7071360</wp:posOffset>
                </wp:positionH>
                <wp:positionV relativeFrom="paragraph">
                  <wp:posOffset>158115</wp:posOffset>
                </wp:positionV>
                <wp:extent cx="2628900" cy="381000"/>
                <wp:effectExtent l="0" t="0" r="19050" b="190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F756B2" w:rsidRDefault="00B508FB" w:rsidP="00C42B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Сектор мобилизационной подготовки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556.8pt;margin-top:12.45pt;width:207pt;height:30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" fillcolor="window" strokeweight=".5pt">
                <v:textbox>
                  <w:txbxContent>
                    <w:p w:rsidR="00B508FB" w:rsidRPr="00F756B2" w:rsidRDefault="00B508FB" w:rsidP="00C42B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Сектор мобилизационной подготовки</w:t>
                      </w:r>
                    </w:p>
                  </w:txbxContent>
                </v:textbox>
              </v:shape>
            </w:pict>
          </mc:Fallback>
        </mc:AlternateContent>
      </w:r>
    </w:p>
    <w:p w:rsidR="00B508FB" w:rsidRPr="00B508FB" w:rsidRDefault="00915408" w:rsidP="00B508FB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89ACD42" wp14:editId="05C10D3C">
                <wp:simplePos x="0" y="0"/>
                <wp:positionH relativeFrom="column">
                  <wp:posOffset>6414135</wp:posOffset>
                </wp:positionH>
                <wp:positionV relativeFrom="paragraph">
                  <wp:posOffset>51435</wp:posOffset>
                </wp:positionV>
                <wp:extent cx="657225" cy="0"/>
                <wp:effectExtent l="0" t="0" r="952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9" o:spid="_x0000_s1026" style="position:absolute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5.05pt,4.05pt" to="556.8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"/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F75BD93" wp14:editId="12F6940F">
                <wp:simplePos x="0" y="0"/>
                <wp:positionH relativeFrom="column">
                  <wp:posOffset>4604385</wp:posOffset>
                </wp:positionH>
                <wp:positionV relativeFrom="paragraph">
                  <wp:posOffset>146685</wp:posOffset>
                </wp:positionV>
                <wp:extent cx="0" cy="180975"/>
                <wp:effectExtent l="0" t="0" r="19050" b="952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55pt,11.55pt" to="362.5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"/>
            </w:pict>
          </mc:Fallback>
        </mc:AlternateContent>
      </w:r>
    </w:p>
    <w:p w:rsidR="00B508FB" w:rsidRPr="00B508FB" w:rsidRDefault="005D6EB6" w:rsidP="00B508FB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5B8CC84" wp14:editId="0D8AA79E">
                <wp:simplePos x="0" y="0"/>
                <wp:positionH relativeFrom="column">
                  <wp:posOffset>556260</wp:posOffset>
                </wp:positionH>
                <wp:positionV relativeFrom="paragraph">
                  <wp:posOffset>15875</wp:posOffset>
                </wp:positionV>
                <wp:extent cx="9144000" cy="95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8pt,1.25pt" to="763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"/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DF5B352" wp14:editId="75ED2275">
                <wp:simplePos x="0" y="0"/>
                <wp:positionH relativeFrom="column">
                  <wp:posOffset>9699817</wp:posOffset>
                </wp:positionH>
                <wp:positionV relativeFrom="paragraph">
                  <wp:posOffset>11666</wp:posOffset>
                </wp:positionV>
                <wp:extent cx="0" cy="3244201"/>
                <wp:effectExtent l="0" t="0" r="19050" b="1397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420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3.75pt,.9pt" to="763.75pt,2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"/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54FE242" wp14:editId="04A7CC48">
                <wp:simplePos x="0" y="0"/>
                <wp:positionH relativeFrom="column">
                  <wp:posOffset>8797290</wp:posOffset>
                </wp:positionH>
                <wp:positionV relativeFrom="paragraph">
                  <wp:posOffset>29845</wp:posOffset>
                </wp:positionV>
                <wp:extent cx="0" cy="982980"/>
                <wp:effectExtent l="0" t="0" r="19050" b="2667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29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2.7pt,2.35pt" to="692.7pt,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"/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4549284" wp14:editId="2B8599D0">
                <wp:simplePos x="0" y="0"/>
                <wp:positionH relativeFrom="column">
                  <wp:posOffset>6602730</wp:posOffset>
                </wp:positionH>
                <wp:positionV relativeFrom="paragraph">
                  <wp:posOffset>25400</wp:posOffset>
                </wp:positionV>
                <wp:extent cx="0" cy="395605"/>
                <wp:effectExtent l="0" t="0" r="19050" b="2349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9.9pt,2pt" to="519.9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"/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F6A7B75" wp14:editId="730F0880">
                <wp:simplePos x="0" y="0"/>
                <wp:positionH relativeFrom="margin">
                  <wp:posOffset>4606290</wp:posOffset>
                </wp:positionH>
                <wp:positionV relativeFrom="paragraph">
                  <wp:posOffset>27305</wp:posOffset>
                </wp:positionV>
                <wp:extent cx="0" cy="395605"/>
                <wp:effectExtent l="0" t="0" r="19050" b="23495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2" o:spid="_x0000_s1026" style="position:absolute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2.7pt,2.15pt" to="362.7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">
                <w10:wrap anchorx="margin"/>
              </v:line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2C5FDE7" wp14:editId="20AA53DF">
                <wp:simplePos x="0" y="0"/>
                <wp:positionH relativeFrom="column">
                  <wp:posOffset>2956560</wp:posOffset>
                </wp:positionH>
                <wp:positionV relativeFrom="paragraph">
                  <wp:posOffset>13970</wp:posOffset>
                </wp:positionV>
                <wp:extent cx="0" cy="395605"/>
                <wp:effectExtent l="0" t="0" r="19050" b="2349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8pt,1.1pt" to="232.8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"/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1605A65" wp14:editId="28789A00">
                <wp:simplePos x="0" y="0"/>
                <wp:positionH relativeFrom="column">
                  <wp:posOffset>559435</wp:posOffset>
                </wp:positionH>
                <wp:positionV relativeFrom="paragraph">
                  <wp:posOffset>12065</wp:posOffset>
                </wp:positionV>
                <wp:extent cx="0" cy="395605"/>
                <wp:effectExtent l="0" t="0" r="19050" b="23495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3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05pt,.95pt" to="44.0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" strokecolor="black [3213]"/>
            </w:pict>
          </mc:Fallback>
        </mc:AlternateContent>
      </w:r>
    </w:p>
    <w:p w:rsidR="00B508FB" w:rsidRPr="00B508FB" w:rsidRDefault="00F3746F" w:rsidP="00B508FB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36645B2" wp14:editId="358CA19F">
                <wp:simplePos x="0" y="0"/>
                <wp:positionH relativeFrom="column">
                  <wp:posOffset>-424815</wp:posOffset>
                </wp:positionH>
                <wp:positionV relativeFrom="paragraph">
                  <wp:posOffset>104140</wp:posOffset>
                </wp:positionV>
                <wp:extent cx="2124075" cy="295275"/>
                <wp:effectExtent l="0" t="0" r="28575" b="28575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AD5E60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756B2">
                              <w:rPr>
                                <w:b/>
                              </w:rPr>
                              <w:t xml:space="preserve">Первый </w:t>
                            </w:r>
                            <w:r w:rsidR="00135790">
                              <w:rPr>
                                <w:b/>
                              </w:rPr>
                              <w:t>заместитель М</w:t>
                            </w:r>
                            <w:r w:rsidRPr="00F756B2">
                              <w:rPr>
                                <w:b/>
                              </w:rPr>
                              <w:t>инистра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2" o:spid="_x0000_s1028" type="#_x0000_t202" style="position:absolute;margin-left:-33.45pt;margin-top:8.2pt;width:167.25pt;height:2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" fillcolor="window" strokeweight=".5pt">
                <v:textbox>
                  <w:txbxContent>
                    <w:p w:rsidR="00B508FB" w:rsidRPr="00AD5E60" w:rsidRDefault="00B508FB" w:rsidP="00B508FB">
                      <w:pPr>
                        <w:jc w:val="center"/>
                        <w:rPr>
                          <w:b/>
                        </w:rPr>
                      </w:pPr>
                      <w:r w:rsidRPr="00F756B2">
                        <w:rPr>
                          <w:b/>
                        </w:rPr>
                        <w:t xml:space="preserve">Первый </w:t>
                      </w:r>
                      <w:r w:rsidR="00135790">
                        <w:rPr>
                          <w:b/>
                        </w:rPr>
                        <w:t>заместитель М</w:t>
                      </w:r>
                      <w:r w:rsidRPr="00F756B2">
                        <w:rPr>
                          <w:b/>
                        </w:rPr>
                        <w:t>инистра</w:t>
                      </w:r>
                    </w:p>
                  </w:txbxContent>
                </v:textbox>
              </v:shape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8FD2FD0" wp14:editId="441FFCE7">
                <wp:simplePos x="0" y="0"/>
                <wp:positionH relativeFrom="column">
                  <wp:posOffset>5756910</wp:posOffset>
                </wp:positionH>
                <wp:positionV relativeFrom="paragraph">
                  <wp:posOffset>104140</wp:posOffset>
                </wp:positionV>
                <wp:extent cx="1866900" cy="447675"/>
                <wp:effectExtent l="0" t="0" r="19050" b="28575"/>
                <wp:wrapNone/>
                <wp:docPr id="15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E54CB" w:rsidRDefault="00B508FB" w:rsidP="00B508FB">
                            <w:pPr>
                              <w:jc w:val="center"/>
                              <w:rPr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B508FB" w:rsidRPr="00AD5E60" w:rsidRDefault="00135790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Заместитель М</w:t>
                            </w:r>
                            <w:r w:rsidR="00B508FB" w:rsidRPr="00F756B2">
                              <w:rPr>
                                <w:b/>
                              </w:rPr>
                              <w:t>инистра – н</w:t>
                            </w:r>
                            <w:r w:rsidR="00B508FB">
                              <w:rPr>
                                <w:b/>
                              </w:rPr>
                              <w:t>ачальник отдела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9" type="#_x0000_t202" style="position:absolute;margin-left:453.3pt;margin-top:8.2pt;width:147pt;height:35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" fillcolor="window" strokeweight=".5pt">
                <v:textbox>
                  <w:txbxContent>
                    <w:p w:rsidR="00B508FB" w:rsidRPr="00CE54CB" w:rsidRDefault="00B508FB" w:rsidP="00B508FB">
                      <w:pPr>
                        <w:jc w:val="center"/>
                        <w:rPr>
                          <w:b/>
                          <w:sz w:val="2"/>
                          <w:szCs w:val="2"/>
                        </w:rPr>
                      </w:pPr>
                    </w:p>
                    <w:p w:rsidR="00B508FB" w:rsidRPr="00AD5E60" w:rsidRDefault="00135790" w:rsidP="00B508F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Заместитель М</w:t>
                      </w:r>
                      <w:r w:rsidR="00B508FB" w:rsidRPr="00F756B2">
                        <w:rPr>
                          <w:b/>
                        </w:rPr>
                        <w:t>инистра – н</w:t>
                      </w:r>
                      <w:r w:rsidR="00B508FB">
                        <w:rPr>
                          <w:b/>
                        </w:rPr>
                        <w:t>ачальник отдела</w:t>
                      </w:r>
                    </w:p>
                  </w:txbxContent>
                </v:textbox>
              </v:shape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A36088E" wp14:editId="25F2F2E0">
                <wp:simplePos x="0" y="0"/>
                <wp:positionH relativeFrom="column">
                  <wp:posOffset>3766185</wp:posOffset>
                </wp:positionH>
                <wp:positionV relativeFrom="paragraph">
                  <wp:posOffset>94615</wp:posOffset>
                </wp:positionV>
                <wp:extent cx="1866900" cy="457200"/>
                <wp:effectExtent l="0" t="0" r="19050" b="19050"/>
                <wp:wrapNone/>
                <wp:docPr id="31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E54CB" w:rsidRDefault="00B508FB" w:rsidP="00B508FB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B508FB" w:rsidRDefault="00135790" w:rsidP="00C42B6A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Заместитель М</w:t>
                            </w:r>
                            <w:r w:rsidR="00B508FB" w:rsidRPr="00AD5E60">
                              <w:rPr>
                                <w:b/>
                              </w:rPr>
                              <w:t>инистра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96.55pt;margin-top:7.45pt;width:147pt;height:3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" fillcolor="window" strokeweight=".5pt">
                <v:textbox>
                  <w:txbxContent>
                    <w:p w:rsidR="00B508FB" w:rsidRPr="00CE54CB" w:rsidRDefault="00B508FB" w:rsidP="00B508FB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B508FB" w:rsidRDefault="00135790" w:rsidP="00C42B6A">
                      <w:pPr>
                        <w:jc w:val="center"/>
                      </w:pPr>
                      <w:r>
                        <w:rPr>
                          <w:b/>
                        </w:rPr>
                        <w:t>Заместитель М</w:t>
                      </w:r>
                      <w:r w:rsidR="00B508FB" w:rsidRPr="00AD5E60">
                        <w:rPr>
                          <w:b/>
                        </w:rPr>
                        <w:t>инистра</w:t>
                      </w:r>
                    </w:p>
                  </w:txbxContent>
                </v:textbox>
              </v:shape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45C3332" wp14:editId="1024EB5F">
                <wp:simplePos x="0" y="0"/>
                <wp:positionH relativeFrom="margin">
                  <wp:posOffset>1832610</wp:posOffset>
                </wp:positionH>
                <wp:positionV relativeFrom="paragraph">
                  <wp:posOffset>104140</wp:posOffset>
                </wp:positionV>
                <wp:extent cx="1866900" cy="447675"/>
                <wp:effectExtent l="0" t="0" r="19050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E54CB" w:rsidRDefault="00B508FB" w:rsidP="00B508FB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B508FB" w:rsidRPr="00F756B2" w:rsidRDefault="00135790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Заместитель М</w:t>
                            </w:r>
                            <w:r w:rsidR="00B508FB" w:rsidRPr="00F756B2">
                              <w:rPr>
                                <w:b/>
                              </w:rPr>
                              <w:t>инистра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44.3pt;margin-top:8.2pt;width:147pt;height:35.2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" fillcolor="window" strokeweight=".5pt">
                <v:textbox>
                  <w:txbxContent>
                    <w:p w:rsidR="00B508FB" w:rsidRPr="00CE54CB" w:rsidRDefault="00B508FB" w:rsidP="00B508FB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B508FB" w:rsidRPr="00F756B2" w:rsidRDefault="00135790" w:rsidP="00B508F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Заместитель М</w:t>
                      </w:r>
                      <w:r w:rsidR="00B508FB" w:rsidRPr="00F756B2">
                        <w:rPr>
                          <w:b/>
                        </w:rPr>
                        <w:t>инистра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08FB" w:rsidRPr="00B508FB" w:rsidRDefault="005D6EB6" w:rsidP="00B508FB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ADA9154" wp14:editId="3E061197">
                <wp:simplePos x="0" y="0"/>
                <wp:positionH relativeFrom="column">
                  <wp:posOffset>4090035</wp:posOffset>
                </wp:positionH>
                <wp:positionV relativeFrom="paragraph">
                  <wp:posOffset>259080</wp:posOffset>
                </wp:positionV>
                <wp:extent cx="9525" cy="2162175"/>
                <wp:effectExtent l="0" t="0" r="28575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621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05pt,20.4pt" to="322.8pt,1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">
                <v:stroke dashstyle="dash"/>
              </v:line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557A1D0" wp14:editId="0DE75F90">
                <wp:simplePos x="0" y="0"/>
                <wp:positionH relativeFrom="margin">
                  <wp:posOffset>6801485</wp:posOffset>
                </wp:positionH>
                <wp:positionV relativeFrom="paragraph">
                  <wp:posOffset>252730</wp:posOffset>
                </wp:positionV>
                <wp:extent cx="0" cy="467995"/>
                <wp:effectExtent l="0" t="0" r="19050" b="2730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35.55pt,19.9pt" to="535.55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">
                <w10:wrap anchorx="margin"/>
              </v:line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049D73B" wp14:editId="2BD2A397">
                <wp:simplePos x="0" y="0"/>
                <wp:positionH relativeFrom="column">
                  <wp:posOffset>4244975</wp:posOffset>
                </wp:positionH>
                <wp:positionV relativeFrom="paragraph">
                  <wp:posOffset>238598</wp:posOffset>
                </wp:positionV>
                <wp:extent cx="0" cy="1643380"/>
                <wp:effectExtent l="0" t="0" r="19050" b="1397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33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25pt,18.8pt" to="334.25pt,1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"/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590458A" wp14:editId="2AC87A8D">
                <wp:simplePos x="0" y="0"/>
                <wp:positionH relativeFrom="column">
                  <wp:posOffset>3639259</wp:posOffset>
                </wp:positionH>
                <wp:positionV relativeFrom="paragraph">
                  <wp:posOffset>259966</wp:posOffset>
                </wp:positionV>
                <wp:extent cx="0" cy="2264735"/>
                <wp:effectExtent l="0" t="0" r="1905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47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55pt,20.45pt" to="286.55pt,1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">
                <v:stroke dashstyle="dash"/>
              </v:line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8124EA2" wp14:editId="215F8DC5">
                <wp:simplePos x="0" y="0"/>
                <wp:positionH relativeFrom="column">
                  <wp:posOffset>1901190</wp:posOffset>
                </wp:positionH>
                <wp:positionV relativeFrom="paragraph">
                  <wp:posOffset>246542</wp:posOffset>
                </wp:positionV>
                <wp:extent cx="1270" cy="1390650"/>
                <wp:effectExtent l="0" t="0" r="3683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1390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7pt,19.4pt" to="149.8pt,1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"/>
            </w:pict>
          </mc:Fallback>
        </mc:AlternateContent>
      </w:r>
      <w:r w:rsidR="00146824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9CE8E23" wp14:editId="342FD12C">
                <wp:simplePos x="0" y="0"/>
                <wp:positionH relativeFrom="margin">
                  <wp:posOffset>537210</wp:posOffset>
                </wp:positionH>
                <wp:positionV relativeFrom="paragraph">
                  <wp:posOffset>92075</wp:posOffset>
                </wp:positionV>
                <wp:extent cx="0" cy="260350"/>
                <wp:effectExtent l="0" t="0" r="19050" b="2540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.3pt,7.25pt" to="42.3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">
                <w10:wrap anchorx="margin"/>
              </v:line>
            </w:pict>
          </mc:Fallback>
        </mc:AlternateContent>
      </w:r>
    </w:p>
    <w:p w:rsidR="00B508FB" w:rsidRPr="00B508FB" w:rsidRDefault="00F3746F" w:rsidP="00B508FB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C3607F3" wp14:editId="0FDBB019">
                <wp:simplePos x="0" y="0"/>
                <wp:positionH relativeFrom="column">
                  <wp:posOffset>4468598</wp:posOffset>
                </wp:positionH>
                <wp:positionV relativeFrom="paragraph">
                  <wp:posOffset>182097</wp:posOffset>
                </wp:positionV>
                <wp:extent cx="1398182" cy="683895"/>
                <wp:effectExtent l="0" t="0" r="12065" b="20955"/>
                <wp:wrapNone/>
                <wp:docPr id="289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8182" cy="683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40FE1" w:rsidRDefault="00B508FB" w:rsidP="00C42B6A">
                            <w:pPr>
                              <w:jc w:val="center"/>
                            </w:pPr>
                            <w:r w:rsidRPr="00F756B2">
                              <w:rPr>
                                <w:b/>
                              </w:rPr>
                              <w:t>Управление благоустройства</w:t>
                            </w:r>
                          </w:p>
                          <w:p w:rsidR="00B508FB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508FB" w:rsidRDefault="00B508FB" w:rsidP="00B508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2" type="#_x0000_t202" style="position:absolute;margin-left:351.85pt;margin-top:14.35pt;width:110.1pt;height:53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" fillcolor="window" strokeweight=".5pt">
                <v:textbox>
                  <w:txbxContent>
                    <w:p w:rsidR="00B508FB" w:rsidRPr="00C40FE1" w:rsidRDefault="00B508FB" w:rsidP="00C42B6A">
                      <w:pPr>
                        <w:jc w:val="center"/>
                      </w:pPr>
                      <w:r w:rsidRPr="00F756B2">
                        <w:rPr>
                          <w:b/>
                        </w:rPr>
                        <w:t>Управление благоустройства</w:t>
                      </w:r>
                    </w:p>
                    <w:p w:rsidR="00B508FB" w:rsidRDefault="00B508FB" w:rsidP="00B508FB">
                      <w:pPr>
                        <w:jc w:val="center"/>
                        <w:rPr>
                          <w:b/>
                        </w:rPr>
                      </w:pPr>
                    </w:p>
                    <w:p w:rsidR="00B508FB" w:rsidRDefault="00B508FB" w:rsidP="00B508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45BA214" wp14:editId="1A659BA8">
                <wp:simplePos x="0" y="0"/>
                <wp:positionH relativeFrom="margin">
                  <wp:posOffset>2044375</wp:posOffset>
                </wp:positionH>
                <wp:positionV relativeFrom="paragraph">
                  <wp:posOffset>118302</wp:posOffset>
                </wp:positionV>
                <wp:extent cx="1419225" cy="625770"/>
                <wp:effectExtent l="0" t="0" r="28575" b="22225"/>
                <wp:wrapNone/>
                <wp:docPr id="24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25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996526" w:rsidRDefault="00B508FB" w:rsidP="00C42B6A">
                            <w:pPr>
                              <w:jc w:val="center"/>
                            </w:pPr>
                            <w:r w:rsidRPr="00F756B2">
                              <w:rPr>
                                <w:b/>
                              </w:rPr>
                              <w:t>Управление коммунальной инфраструктуры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3" type="#_x0000_t202" style="position:absolute;margin-left:160.95pt;margin-top:9.3pt;width:111.75pt;height:49.2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" fillcolor="window" strokeweight=".5pt">
                <v:textbox>
                  <w:txbxContent>
                    <w:p w:rsidR="00B508FB" w:rsidRPr="00996526" w:rsidRDefault="00B508FB" w:rsidP="00C42B6A">
                      <w:pPr>
                        <w:jc w:val="center"/>
                      </w:pPr>
                      <w:r w:rsidRPr="00F756B2">
                        <w:rPr>
                          <w:b/>
                        </w:rPr>
                        <w:t>Управление коммунальной инфраструктуры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7112CF6" wp14:editId="78F6A44B">
                <wp:simplePos x="0" y="0"/>
                <wp:positionH relativeFrom="column">
                  <wp:posOffset>-433070</wp:posOffset>
                </wp:positionH>
                <wp:positionV relativeFrom="paragraph">
                  <wp:posOffset>43815</wp:posOffset>
                </wp:positionV>
                <wp:extent cx="10160" cy="2841625"/>
                <wp:effectExtent l="0" t="0" r="27940" b="158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841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3.45pt" to="-33.3pt,2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"/>
            </w:pict>
          </mc:Fallback>
        </mc:AlternateContent>
      </w: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909C3AA" wp14:editId="76A41251">
                <wp:simplePos x="0" y="0"/>
                <wp:positionH relativeFrom="column">
                  <wp:posOffset>1512471</wp:posOffset>
                </wp:positionH>
                <wp:positionV relativeFrom="paragraph">
                  <wp:posOffset>41803</wp:posOffset>
                </wp:positionV>
                <wp:extent cx="0" cy="2841748"/>
                <wp:effectExtent l="0" t="0" r="19050" b="158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417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1pt,3.3pt" to="119.1pt,2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"/>
            </w:pict>
          </mc:Fallback>
        </mc:AlternateContent>
      </w: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F5FAB29" wp14:editId="6435EF6D">
                <wp:simplePos x="0" y="0"/>
                <wp:positionH relativeFrom="column">
                  <wp:posOffset>-300990</wp:posOffset>
                </wp:positionH>
                <wp:positionV relativeFrom="paragraph">
                  <wp:posOffset>180340</wp:posOffset>
                </wp:positionV>
                <wp:extent cx="1628775" cy="561975"/>
                <wp:effectExtent l="0" t="0" r="28575" b="28575"/>
                <wp:wrapNone/>
                <wp:docPr id="12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1A264E" w:rsidRDefault="00B508FB" w:rsidP="00C42B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Управление </w:t>
                            </w:r>
                            <w:r w:rsidR="00135790">
                              <w:rPr>
                                <w:b/>
                              </w:rPr>
                              <w:t>г</w:t>
                            </w:r>
                            <w:r>
                              <w:rPr>
                                <w:b/>
                              </w:rPr>
                              <w:t>осударственной жилищной инспекции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23.7pt;margin-top:14.2pt;width:128.25pt;height:44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" fillcolor="window" strokeweight=".5pt">
                <v:textbox>
                  <w:txbxContent>
                    <w:p w:rsidR="00B508FB" w:rsidRPr="001A264E" w:rsidRDefault="00B508FB" w:rsidP="00C42B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Управление </w:t>
                      </w:r>
                      <w:r w:rsidR="00135790">
                        <w:rPr>
                          <w:b/>
                        </w:rPr>
                        <w:t>г</w:t>
                      </w:r>
                      <w:r>
                        <w:rPr>
                          <w:b/>
                        </w:rPr>
                        <w:t>осударственной жилищной инспекции</w:t>
                      </w:r>
                    </w:p>
                  </w:txbxContent>
                </v:textbox>
              </v:shape>
            </w:pict>
          </mc:Fallback>
        </mc:AlternateContent>
      </w: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42F16E5" wp14:editId="1D8E110E">
                <wp:simplePos x="0" y="0"/>
                <wp:positionH relativeFrom="column">
                  <wp:posOffset>-433070</wp:posOffset>
                </wp:positionH>
                <wp:positionV relativeFrom="paragraph">
                  <wp:posOffset>43180</wp:posOffset>
                </wp:positionV>
                <wp:extent cx="1943735" cy="0"/>
                <wp:effectExtent l="0" t="0" r="1841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7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3.4pt" to="118.9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"/>
            </w:pict>
          </mc:Fallback>
        </mc:AlternateContent>
      </w:r>
      <w:r w:rsidR="00B508FB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E3112F6" wp14:editId="6BB14F24">
                <wp:simplePos x="0" y="0"/>
                <wp:positionH relativeFrom="margin">
                  <wp:posOffset>7738110</wp:posOffset>
                </wp:positionH>
                <wp:positionV relativeFrom="paragraph">
                  <wp:posOffset>80645</wp:posOffset>
                </wp:positionV>
                <wp:extent cx="1851660" cy="742950"/>
                <wp:effectExtent l="0" t="0" r="15240" b="1905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66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40FE1" w:rsidRDefault="00B508FB" w:rsidP="00C42B6A">
                            <w:pPr>
                              <w:jc w:val="center"/>
                            </w:pPr>
                            <w:r w:rsidRPr="00AD5E60">
                              <w:rPr>
                                <w:b/>
                              </w:rPr>
                              <w:t>Управление финансирования целевых программ и бюджетного учета</w:t>
                            </w:r>
                          </w:p>
                          <w:p w:rsidR="00B508FB" w:rsidRPr="00AD5E60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5" type="#_x0000_t202" style="position:absolute;margin-left:609.3pt;margin-top:6.35pt;width:145.8pt;height:58.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" fillcolor="window" strokeweight=".5pt">
                <v:textbox>
                  <w:txbxContent>
                    <w:p w:rsidR="00B508FB" w:rsidRPr="00C40FE1" w:rsidRDefault="00B508FB" w:rsidP="00C42B6A">
                      <w:pPr>
                        <w:jc w:val="center"/>
                      </w:pPr>
                      <w:r w:rsidRPr="00AD5E60">
                        <w:rPr>
                          <w:b/>
                        </w:rPr>
                        <w:t>Управление финансирования целевых программ и бюджетного учета</w:t>
                      </w:r>
                    </w:p>
                    <w:p w:rsidR="00B508FB" w:rsidRPr="00AD5E60" w:rsidRDefault="00B508FB" w:rsidP="00B508F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08FB" w:rsidRPr="00B508FB" w:rsidRDefault="006E09A8" w:rsidP="00B508FB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AFB194B" wp14:editId="7E061B73">
                <wp:simplePos x="0" y="0"/>
                <wp:positionH relativeFrom="column">
                  <wp:posOffset>4242435</wp:posOffset>
                </wp:positionH>
                <wp:positionV relativeFrom="paragraph">
                  <wp:posOffset>264160</wp:posOffset>
                </wp:positionV>
                <wp:extent cx="222250" cy="0"/>
                <wp:effectExtent l="0" t="0" r="2540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x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05pt,20.8pt" to="351.5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"/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7AFCA1" wp14:editId="473A8487">
                <wp:simplePos x="0" y="0"/>
                <wp:positionH relativeFrom="column">
                  <wp:posOffset>6204585</wp:posOffset>
                </wp:positionH>
                <wp:positionV relativeFrom="paragraph">
                  <wp:posOffset>83185</wp:posOffset>
                </wp:positionV>
                <wp:extent cx="1447800" cy="744280"/>
                <wp:effectExtent l="0" t="0" r="19050" b="1778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74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40FE1" w:rsidRDefault="00B508FB" w:rsidP="00C42B6A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Отдел </w:t>
                            </w:r>
                            <w:r w:rsidRPr="00F756B2">
                              <w:rPr>
                                <w:b/>
                              </w:rPr>
                              <w:t>цифровизации</w:t>
                            </w:r>
                            <w:r>
                              <w:rPr>
                                <w:b/>
                              </w:rPr>
                              <w:t xml:space="preserve"> программ</w:t>
                            </w:r>
                            <w:r w:rsidRPr="00F756B2">
                              <w:rPr>
                                <w:b/>
                              </w:rPr>
                              <w:t xml:space="preserve"> и информационного обеспечения</w:t>
                            </w:r>
                          </w:p>
                          <w:p w:rsidR="00B508FB" w:rsidRPr="00F756B2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508FB" w:rsidRPr="00F756B2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508FB" w:rsidRPr="00F756B2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508FB" w:rsidRDefault="00B508FB" w:rsidP="00B508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6" type="#_x0000_t202" style="position:absolute;margin-left:488.55pt;margin-top:6.55pt;width:114pt;height:58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" fillcolor="window" strokeweight=".5pt">
                <v:textbox>
                  <w:txbxContent>
                    <w:p w:rsidR="00B508FB" w:rsidRPr="00C40FE1" w:rsidRDefault="00B508FB" w:rsidP="00C42B6A">
                      <w:pPr>
                        <w:jc w:val="center"/>
                      </w:pPr>
                      <w:r>
                        <w:rPr>
                          <w:b/>
                        </w:rPr>
                        <w:t xml:space="preserve">Отдел </w:t>
                      </w:r>
                      <w:r w:rsidRPr="00F756B2">
                        <w:rPr>
                          <w:b/>
                        </w:rPr>
                        <w:t>цифровизации</w:t>
                      </w:r>
                      <w:r>
                        <w:rPr>
                          <w:b/>
                        </w:rPr>
                        <w:t xml:space="preserve"> программ</w:t>
                      </w:r>
                      <w:r w:rsidRPr="00F756B2">
                        <w:rPr>
                          <w:b/>
                        </w:rPr>
                        <w:t xml:space="preserve"> и информационного обеспечения</w:t>
                      </w:r>
                    </w:p>
                    <w:p w:rsidR="00B508FB" w:rsidRPr="00F756B2" w:rsidRDefault="00B508FB" w:rsidP="00B508FB">
                      <w:pPr>
                        <w:jc w:val="center"/>
                        <w:rPr>
                          <w:b/>
                        </w:rPr>
                      </w:pPr>
                    </w:p>
                    <w:p w:rsidR="00B508FB" w:rsidRPr="00F756B2" w:rsidRDefault="00B508FB" w:rsidP="00B508FB">
                      <w:pPr>
                        <w:jc w:val="center"/>
                        <w:rPr>
                          <w:b/>
                        </w:rPr>
                      </w:pPr>
                    </w:p>
                    <w:p w:rsidR="00B508FB" w:rsidRPr="00F756B2" w:rsidRDefault="00B508FB" w:rsidP="00B508FB">
                      <w:pPr>
                        <w:jc w:val="center"/>
                        <w:rPr>
                          <w:b/>
                        </w:rPr>
                      </w:pPr>
                    </w:p>
                    <w:p w:rsidR="00B508FB" w:rsidRDefault="00B508FB" w:rsidP="00B508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DD33435" wp14:editId="6A86B8FB">
                <wp:simplePos x="0" y="0"/>
                <wp:positionH relativeFrom="column">
                  <wp:posOffset>1917065</wp:posOffset>
                </wp:positionH>
                <wp:positionV relativeFrom="paragraph">
                  <wp:posOffset>180502</wp:posOffset>
                </wp:positionV>
                <wp:extent cx="121920" cy="0"/>
                <wp:effectExtent l="0" t="0" r="11430" b="19050"/>
                <wp:wrapNone/>
                <wp:docPr id="290" name="Прямая соединительная линия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0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95pt,14.2pt" to="160.5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"/>
            </w:pict>
          </mc:Fallback>
        </mc:AlternateContent>
      </w:r>
    </w:p>
    <w:p w:rsidR="00B508FB" w:rsidRPr="00B508FB" w:rsidRDefault="00F3746F" w:rsidP="00B508FB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E4F2120" wp14:editId="0CB68685">
                <wp:simplePos x="0" y="0"/>
                <wp:positionH relativeFrom="margin">
                  <wp:posOffset>2065640</wp:posOffset>
                </wp:positionH>
                <wp:positionV relativeFrom="paragraph">
                  <wp:posOffset>270909</wp:posOffset>
                </wp:positionV>
                <wp:extent cx="1390650" cy="651687"/>
                <wp:effectExtent l="0" t="0" r="19050" b="1524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6516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40FE1" w:rsidRDefault="00B508FB" w:rsidP="00C42B6A">
                            <w:pPr>
                              <w:jc w:val="center"/>
                            </w:pPr>
                            <w:r w:rsidRPr="00F756B2">
                              <w:rPr>
                                <w:b/>
                              </w:rPr>
                              <w:t>Управление модернизации жилищного фонда</w:t>
                            </w:r>
                          </w:p>
                          <w:p w:rsidR="00B508FB" w:rsidRPr="00F756B2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508FB" w:rsidRPr="00F756B2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62.65pt;margin-top:21.35pt;width:109.5pt;height:51.3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" fillcolor="window" strokeweight=".5pt">
                <v:textbox>
                  <w:txbxContent>
                    <w:p w:rsidR="00B508FB" w:rsidRPr="00C40FE1" w:rsidRDefault="00B508FB" w:rsidP="00C42B6A">
                      <w:pPr>
                        <w:jc w:val="center"/>
                      </w:pPr>
                      <w:r w:rsidRPr="00F756B2">
                        <w:rPr>
                          <w:b/>
                        </w:rPr>
                        <w:t>Управление модернизации жилищного фонда</w:t>
                      </w:r>
                    </w:p>
                    <w:p w:rsidR="00B508FB" w:rsidRPr="00F756B2" w:rsidRDefault="00B508FB" w:rsidP="00B508FB">
                      <w:pPr>
                        <w:jc w:val="center"/>
                        <w:rPr>
                          <w:b/>
                        </w:rPr>
                      </w:pPr>
                    </w:p>
                    <w:p w:rsidR="00B508FB" w:rsidRPr="00F756B2" w:rsidRDefault="00B508FB" w:rsidP="00B508F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535124" wp14:editId="045CAE18">
                <wp:simplePos x="0" y="0"/>
                <wp:positionH relativeFrom="column">
                  <wp:posOffset>-291465</wp:posOffset>
                </wp:positionH>
                <wp:positionV relativeFrom="paragraph">
                  <wp:posOffset>219075</wp:posOffset>
                </wp:positionV>
                <wp:extent cx="1581150" cy="704850"/>
                <wp:effectExtent l="0" t="0" r="19050" b="19050"/>
                <wp:wrapNone/>
                <wp:docPr id="21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2E117E" w:rsidRDefault="00B508FB" w:rsidP="00C42B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E117E">
                              <w:rPr>
                                <w:b/>
                              </w:rPr>
                              <w:t>Отдел по жилищному надзору за техническим состоянием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3746F">
                              <w:rPr>
                                <w:rFonts w:ascii="Times New Roman Полужирный" w:hAnsi="Times New Roman Полужирный"/>
                                <w:b/>
                                <w:spacing w:val="-6"/>
                              </w:rPr>
                              <w:t>многоквартирных домов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22.95pt;margin-top:17.25pt;width:124.5pt;height:55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" fillcolor="window" strokeweight=".5pt">
                <v:textbox>
                  <w:txbxContent>
                    <w:p w:rsidR="00B508FB" w:rsidRPr="002E117E" w:rsidRDefault="00B508FB" w:rsidP="00C42B6A">
                      <w:pPr>
                        <w:jc w:val="center"/>
                        <w:rPr>
                          <w:b/>
                        </w:rPr>
                      </w:pPr>
                      <w:r w:rsidRPr="002E117E">
                        <w:rPr>
                          <w:b/>
                        </w:rPr>
                        <w:t>Отдел по жилищному надзору за техническим состоянием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3746F">
                        <w:rPr>
                          <w:rFonts w:ascii="Times New Roman Полужирный" w:hAnsi="Times New Roman Полужирный"/>
                          <w:b/>
                          <w:spacing w:val="-6"/>
                        </w:rPr>
                        <w:t>многоквартирных домов</w:t>
                      </w:r>
                    </w:p>
                  </w:txbxContent>
                </v:textbox>
              </v:shape>
            </w:pict>
          </mc:Fallback>
        </mc:AlternateContent>
      </w:r>
    </w:p>
    <w:p w:rsidR="00B508FB" w:rsidRPr="00B508FB" w:rsidRDefault="00F3746F" w:rsidP="00B508FB">
      <w:pPr>
        <w:widowControl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1FC328" wp14:editId="268ECA1F">
                <wp:simplePos x="0" y="0"/>
                <wp:positionH relativeFrom="column">
                  <wp:posOffset>4366260</wp:posOffset>
                </wp:positionH>
                <wp:positionV relativeFrom="paragraph">
                  <wp:posOffset>22225</wp:posOffset>
                </wp:positionV>
                <wp:extent cx="1762125" cy="1000125"/>
                <wp:effectExtent l="0" t="0" r="28575" b="285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40FE1" w:rsidRDefault="00B508FB" w:rsidP="00B508FB">
                            <w:pPr>
                              <w:jc w:val="center"/>
                            </w:pPr>
                            <w:r w:rsidRPr="00F756B2">
                              <w:rPr>
                                <w:b/>
                              </w:rPr>
                              <w:t>Управле</w:t>
                            </w:r>
                            <w:r>
                              <w:rPr>
                                <w:b/>
                              </w:rPr>
                              <w:t>ние организации контрольной деятельности, гражданской защиты населения</w:t>
                            </w:r>
                            <w:r w:rsidRPr="00F756B2">
                              <w:rPr>
                                <w:b/>
                              </w:rPr>
                              <w:t xml:space="preserve"> и пожарной безопасности</w:t>
                            </w:r>
                          </w:p>
                          <w:p w:rsidR="00B508FB" w:rsidRDefault="00B508FB" w:rsidP="00B508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43.8pt;margin-top:1.75pt;width:138.75pt;height:7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" fillcolor="window" strokeweight=".5pt">
                <v:textbox>
                  <w:txbxContent>
                    <w:p w:rsidR="00B508FB" w:rsidRPr="00C40FE1" w:rsidRDefault="00B508FB" w:rsidP="00B508FB">
                      <w:pPr>
                        <w:jc w:val="center"/>
                      </w:pPr>
                      <w:r w:rsidRPr="00F756B2">
                        <w:rPr>
                          <w:b/>
                        </w:rPr>
                        <w:t>Управле</w:t>
                      </w:r>
                      <w:r>
                        <w:rPr>
                          <w:b/>
                        </w:rPr>
                        <w:t>ние организации контрольной деятельности, гражданской защиты населения</w:t>
                      </w:r>
                      <w:r w:rsidRPr="00F756B2">
                        <w:rPr>
                          <w:b/>
                        </w:rPr>
                        <w:t xml:space="preserve"> и пожарной безопасности</w:t>
                      </w:r>
                    </w:p>
                    <w:p w:rsidR="00B508FB" w:rsidRDefault="00B508FB" w:rsidP="00B508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B8D4145" wp14:editId="650DCA88">
                <wp:simplePos x="0" y="0"/>
                <wp:positionH relativeFrom="margin">
                  <wp:posOffset>7754059</wp:posOffset>
                </wp:positionH>
                <wp:positionV relativeFrom="paragraph">
                  <wp:posOffset>140513</wp:posOffset>
                </wp:positionV>
                <wp:extent cx="1831975" cy="574158"/>
                <wp:effectExtent l="0" t="0" r="15875" b="1651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5741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E54CB" w:rsidRDefault="00B508FB" w:rsidP="00B508FB">
                            <w:pPr>
                              <w:jc w:val="center"/>
                              <w:rPr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:rsidR="00B508FB" w:rsidRPr="00C40FE1" w:rsidRDefault="00B508FB" w:rsidP="00C42B6A">
                            <w:pPr>
                              <w:jc w:val="center"/>
                            </w:pPr>
                            <w:r w:rsidRPr="00AD5E60">
                              <w:rPr>
                                <w:b/>
                              </w:rPr>
                              <w:t xml:space="preserve">Управление </w:t>
                            </w:r>
                            <w:r>
                              <w:rPr>
                                <w:b/>
                              </w:rPr>
                              <w:t>правовой и кадровой</w:t>
                            </w:r>
                            <w:r w:rsidRPr="00AD5E60">
                              <w:rPr>
                                <w:b/>
                              </w:rPr>
                              <w:t xml:space="preserve"> работы</w:t>
                            </w:r>
                          </w:p>
                          <w:p w:rsidR="00B508FB" w:rsidRPr="00AD5E60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40" type="#_x0000_t202" style="position:absolute;margin-left:610.55pt;margin-top:11.05pt;width:144.25pt;height:45.2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" fillcolor="window" strokeweight=".5pt">
                <v:textbox>
                  <w:txbxContent>
                    <w:p w:rsidR="00B508FB" w:rsidRPr="00CE54CB" w:rsidRDefault="00B508FB" w:rsidP="00B508FB">
                      <w:pPr>
                        <w:jc w:val="center"/>
                        <w:rPr>
                          <w:b/>
                          <w:sz w:val="2"/>
                          <w:szCs w:val="2"/>
                        </w:rPr>
                      </w:pPr>
                    </w:p>
                    <w:p w:rsidR="00B508FB" w:rsidRPr="00C40FE1" w:rsidRDefault="00B508FB" w:rsidP="00C42B6A">
                      <w:pPr>
                        <w:jc w:val="center"/>
                      </w:pPr>
                      <w:r w:rsidRPr="00AD5E60">
                        <w:rPr>
                          <w:b/>
                        </w:rPr>
                        <w:t xml:space="preserve">Управление </w:t>
                      </w:r>
                      <w:r>
                        <w:rPr>
                          <w:b/>
                        </w:rPr>
                        <w:t>правовой и кадровой</w:t>
                      </w:r>
                      <w:r w:rsidRPr="00AD5E60">
                        <w:rPr>
                          <w:b/>
                        </w:rPr>
                        <w:t xml:space="preserve"> работы</w:t>
                      </w:r>
                    </w:p>
                    <w:p w:rsidR="00B508FB" w:rsidRPr="00AD5E60" w:rsidRDefault="00B508FB" w:rsidP="00B508F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08FB" w:rsidRPr="00B508FB" w:rsidRDefault="00F3746F" w:rsidP="00B508FB">
      <w:pPr>
        <w:widowControl/>
        <w:tabs>
          <w:tab w:val="left" w:pos="11880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2A96DF4" wp14:editId="58EC0055">
                <wp:simplePos x="0" y="0"/>
                <wp:positionH relativeFrom="column">
                  <wp:posOffset>9595485</wp:posOffset>
                </wp:positionH>
                <wp:positionV relativeFrom="paragraph">
                  <wp:posOffset>148590</wp:posOffset>
                </wp:positionV>
                <wp:extent cx="104775" cy="0"/>
                <wp:effectExtent l="0" t="0" r="952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5.55pt,11.7pt" to="763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"/>
            </w:pict>
          </mc:Fallback>
        </mc:AlternateContent>
      </w: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C1643A5" wp14:editId="3D2DD74D">
                <wp:simplePos x="0" y="0"/>
                <wp:positionH relativeFrom="column">
                  <wp:posOffset>1921510</wp:posOffset>
                </wp:positionH>
                <wp:positionV relativeFrom="paragraph">
                  <wp:posOffset>97952</wp:posOffset>
                </wp:positionV>
                <wp:extent cx="140970" cy="0"/>
                <wp:effectExtent l="0" t="0" r="11430" b="19050"/>
                <wp:wrapNone/>
                <wp:docPr id="294" name="Прямая соединительная 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9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4" o:spid="_x0000_s1026" style="position:absolute;flip:x 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3pt,7.7pt" to="162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"/>
            </w:pict>
          </mc:Fallback>
        </mc:AlternateContent>
      </w:r>
      <w:r w:rsidR="00B508FB" w:rsidRPr="00B508FB">
        <w:rPr>
          <w:rFonts w:eastAsiaTheme="minorHAnsi"/>
          <w:sz w:val="22"/>
          <w:szCs w:val="22"/>
          <w:lang w:eastAsia="en-US"/>
        </w:rPr>
        <w:tab/>
      </w:r>
    </w:p>
    <w:p w:rsidR="00B508FB" w:rsidRPr="00B508FB" w:rsidRDefault="00F3746F" w:rsidP="00B508FB">
      <w:pPr>
        <w:widowControl/>
        <w:tabs>
          <w:tab w:val="left" w:pos="11400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BB565DC" wp14:editId="19117487">
                <wp:simplePos x="0" y="0"/>
                <wp:positionH relativeFrom="column">
                  <wp:posOffset>4241003</wp:posOffset>
                </wp:positionH>
                <wp:positionV relativeFrom="paragraph">
                  <wp:posOffset>27305</wp:posOffset>
                </wp:positionV>
                <wp:extent cx="98425" cy="0"/>
                <wp:effectExtent l="0" t="0" r="1587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95pt,2.15pt" to="341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"/>
            </w:pict>
          </mc:Fallback>
        </mc:AlternateContent>
      </w: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DB01D15" wp14:editId="785897C0">
                <wp:simplePos x="0" y="0"/>
                <wp:positionH relativeFrom="column">
                  <wp:posOffset>-291465</wp:posOffset>
                </wp:positionH>
                <wp:positionV relativeFrom="paragraph">
                  <wp:posOffset>93980</wp:posOffset>
                </wp:positionV>
                <wp:extent cx="1574165" cy="752475"/>
                <wp:effectExtent l="0" t="0" r="26035" b="28575"/>
                <wp:wrapNone/>
                <wp:docPr id="25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165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40FE1" w:rsidRDefault="00B508FB" w:rsidP="00C42B6A">
                            <w:pPr>
                              <w:jc w:val="center"/>
                            </w:pPr>
                            <w:r w:rsidRPr="002E117E">
                              <w:rPr>
                                <w:b/>
                              </w:rPr>
                              <w:t>Отдел</w:t>
                            </w:r>
                            <w:r>
                              <w:rPr>
                                <w:b/>
                              </w:rPr>
                              <w:t xml:space="preserve"> контроля и мониторинга за начислением платы за коммунальные услуги</w:t>
                            </w:r>
                          </w:p>
                          <w:p w:rsidR="00B508FB" w:rsidRDefault="00B508FB" w:rsidP="00B508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22.95pt;margin-top:7.4pt;width:123.95pt;height:59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" fillcolor="window" strokeweight=".5pt">
                <v:textbox>
                  <w:txbxContent>
                    <w:p w:rsidR="00B508FB" w:rsidRPr="00C40FE1" w:rsidRDefault="00B508FB" w:rsidP="00C42B6A">
                      <w:pPr>
                        <w:jc w:val="center"/>
                      </w:pPr>
                      <w:r w:rsidRPr="002E117E">
                        <w:rPr>
                          <w:b/>
                        </w:rPr>
                        <w:t>Отдел</w:t>
                      </w:r>
                      <w:r>
                        <w:rPr>
                          <w:b/>
                        </w:rPr>
                        <w:t xml:space="preserve"> контроля и мониторинга за начислением платы за коммунальные услуги</w:t>
                      </w:r>
                    </w:p>
                    <w:p w:rsidR="00B508FB" w:rsidRDefault="00B508FB" w:rsidP="00B508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508FB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9C29AE1" wp14:editId="39BCACCA">
                <wp:simplePos x="0" y="0"/>
                <wp:positionH relativeFrom="column">
                  <wp:posOffset>-427355</wp:posOffset>
                </wp:positionH>
                <wp:positionV relativeFrom="paragraph">
                  <wp:posOffset>2635250</wp:posOffset>
                </wp:positionV>
                <wp:extent cx="1943735" cy="0"/>
                <wp:effectExtent l="0" t="0" r="1841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7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65pt,207.5pt" to="119.4pt,2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"/>
            </w:pict>
          </mc:Fallback>
        </mc:AlternateContent>
      </w:r>
      <w:r w:rsidR="00B508FB" w:rsidRPr="00B508FB">
        <w:rPr>
          <w:rFonts w:eastAsiaTheme="minorHAnsi"/>
          <w:sz w:val="22"/>
          <w:szCs w:val="22"/>
          <w:lang w:eastAsia="en-US"/>
        </w:rPr>
        <w:tab/>
      </w:r>
    </w:p>
    <w:p w:rsidR="00426FF1" w:rsidRDefault="005D6EB6" w:rsidP="00B508FB">
      <w:pPr>
        <w:jc w:val="right"/>
        <w:rPr>
          <w:sz w:val="28"/>
        </w:rPr>
      </w:pPr>
      <w:r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DE43F90" wp14:editId="48674384">
                <wp:simplePos x="0" y="0"/>
                <wp:positionH relativeFrom="column">
                  <wp:posOffset>9481185</wp:posOffset>
                </wp:positionH>
                <wp:positionV relativeFrom="paragraph">
                  <wp:posOffset>458470</wp:posOffset>
                </wp:positionV>
                <wp:extent cx="219075" cy="1270"/>
                <wp:effectExtent l="0" t="0" r="28575" b="3683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2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6.55pt,36.1pt" to="763.8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"/>
            </w:pict>
          </mc:Fallback>
        </mc:AlternateContent>
      </w: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8DB8C47" wp14:editId="59A1494C">
                <wp:simplePos x="0" y="0"/>
                <wp:positionH relativeFrom="column">
                  <wp:posOffset>4090035</wp:posOffset>
                </wp:positionH>
                <wp:positionV relativeFrom="paragraph">
                  <wp:posOffset>1010920</wp:posOffset>
                </wp:positionV>
                <wp:extent cx="1619250" cy="266700"/>
                <wp:effectExtent l="0" t="0" r="0" b="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746F" w:rsidRDefault="00F3746F" w:rsidP="00F3746F">
                            <w:pPr>
                              <w:jc w:val="center"/>
                            </w:pPr>
                            <w:r>
                              <w:t>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4" o:spid="_x0000_s1042" type="#_x0000_t202" style="position:absolute;left:0;text-align:left;margin-left:322.05pt;margin-top:79.6pt;width:127.5pt;height:21pt;z-index:2517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" fillcolor="white [3201]" stroked="f" strokeweight=".5pt">
                <v:textbox>
                  <w:txbxContent>
                    <w:p w:rsidR="00F3746F" w:rsidRDefault="00F3746F" w:rsidP="00F3746F">
                      <w:pPr>
                        <w:jc w:val="center"/>
                      </w:pPr>
                      <w:r>
                        <w:t>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B85C9B8" wp14:editId="76985AE7">
                <wp:simplePos x="0" y="0"/>
                <wp:positionH relativeFrom="column">
                  <wp:posOffset>4103370</wp:posOffset>
                </wp:positionH>
                <wp:positionV relativeFrom="paragraph">
                  <wp:posOffset>238760</wp:posOffset>
                </wp:positionV>
                <wp:extent cx="2406015" cy="531495"/>
                <wp:effectExtent l="0" t="0" r="13335" b="2095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015" cy="531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E54CB" w:rsidRDefault="00B508FB" w:rsidP="00B508FB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B508FB" w:rsidRPr="00F756B2" w:rsidRDefault="00B508FB" w:rsidP="00B508FB">
                            <w:pPr>
                              <w:jc w:val="center"/>
                            </w:pPr>
                            <w:r w:rsidRPr="00F756B2">
                              <w:t xml:space="preserve">ГБУ ПО </w:t>
                            </w:r>
                            <w:r w:rsidR="00C42B6A">
                              <w:t>"</w:t>
                            </w:r>
                            <w:r w:rsidRPr="00F756B2">
                              <w:t>Пензенский пожарно-спасательный центр</w:t>
                            </w:r>
                            <w:r w:rsidR="00C42B6A"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43" type="#_x0000_t202" style="position:absolute;left:0;text-align:left;margin-left:323.1pt;margin-top:18.8pt;width:189.45pt;height:41.8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" fillcolor="window" strokeweight=".5pt">
                <v:textbox>
                  <w:txbxContent>
                    <w:p w:rsidR="00B508FB" w:rsidRPr="00CE54CB" w:rsidRDefault="00B508FB" w:rsidP="00B508FB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:rsidR="00B508FB" w:rsidRPr="00F756B2" w:rsidRDefault="00B508FB" w:rsidP="00B508FB">
                      <w:pPr>
                        <w:jc w:val="center"/>
                      </w:pPr>
                      <w:r w:rsidRPr="00F756B2">
                        <w:t xml:space="preserve">ГБУ ПО </w:t>
                      </w:r>
                      <w:r w:rsidR="00C42B6A">
                        <w:t>"</w:t>
                      </w:r>
                      <w:r w:rsidRPr="00F756B2">
                        <w:t>Пензенский пожарно-спасательный центр</w:t>
                      </w:r>
                      <w:r w:rsidR="00C42B6A"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0F14341" wp14:editId="62ADDABF">
                <wp:simplePos x="0" y="0"/>
                <wp:positionH relativeFrom="column">
                  <wp:posOffset>7850505</wp:posOffset>
                </wp:positionH>
                <wp:positionV relativeFrom="paragraph">
                  <wp:posOffset>83347</wp:posOffset>
                </wp:positionV>
                <wp:extent cx="1628775" cy="657860"/>
                <wp:effectExtent l="0" t="0" r="28575" b="27940"/>
                <wp:wrapNone/>
                <wp:docPr id="35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657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40FE1" w:rsidRDefault="00B508FB" w:rsidP="00C42B6A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Отдел по обеспечению деятельности Министерства</w:t>
                            </w:r>
                          </w:p>
                          <w:p w:rsidR="00B508FB" w:rsidRPr="00F756B2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618.15pt;margin-top:6.55pt;width:128.25pt;height:51.8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" fillcolor="window" strokeweight=".5pt">
                <v:textbox>
                  <w:txbxContent>
                    <w:p w:rsidR="00B508FB" w:rsidRPr="00C40FE1" w:rsidRDefault="00B508FB" w:rsidP="00C42B6A">
                      <w:pPr>
                        <w:jc w:val="center"/>
                      </w:pPr>
                      <w:r>
                        <w:rPr>
                          <w:b/>
                        </w:rPr>
                        <w:t>Отдел по обеспечению деятельности Министерства</w:t>
                      </w:r>
                    </w:p>
                    <w:p w:rsidR="00B508FB" w:rsidRPr="00F756B2" w:rsidRDefault="00B508FB" w:rsidP="00B508F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9FB4B35" wp14:editId="78810D76">
                <wp:simplePos x="0" y="0"/>
                <wp:positionH relativeFrom="column">
                  <wp:posOffset>1746663</wp:posOffset>
                </wp:positionH>
                <wp:positionV relativeFrom="paragraph">
                  <wp:posOffset>353473</wp:posOffset>
                </wp:positionV>
                <wp:extent cx="2186940" cy="637954"/>
                <wp:effectExtent l="0" t="0" r="22860" b="1016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6379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C42B6A" w:rsidRDefault="00B508FB" w:rsidP="00B508F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2B6A">
                              <w:t>Региональный фонд капитального ремонта многоквартирных домов Пензенской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45" type="#_x0000_t202" style="position:absolute;left:0;text-align:left;margin-left:137.55pt;margin-top:27.85pt;width:172.2pt;height:50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" fillcolor="window" strokeweight=".5pt">
                <v:textbox>
                  <w:txbxContent>
                    <w:p w:rsidR="00B508FB" w:rsidRPr="00C42B6A" w:rsidRDefault="00B508FB" w:rsidP="00B508FB">
                      <w:pPr>
                        <w:jc w:val="center"/>
                        <w:rPr>
                          <w:b/>
                        </w:rPr>
                      </w:pPr>
                      <w:r w:rsidRPr="00C42B6A">
                        <w:t>Региональный фонд капитального ремонта многоквартирных домов Пензенской области</w:t>
                      </w:r>
                    </w:p>
                  </w:txbxContent>
                </v:textbox>
              </v:shape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562CB4D" wp14:editId="3A1E0092">
                <wp:simplePos x="0" y="0"/>
                <wp:positionH relativeFrom="column">
                  <wp:posOffset>-305435</wp:posOffset>
                </wp:positionH>
                <wp:positionV relativeFrom="paragraph">
                  <wp:posOffset>640080</wp:posOffset>
                </wp:positionV>
                <wp:extent cx="1571625" cy="244475"/>
                <wp:effectExtent l="0" t="0" r="28575" b="22225"/>
                <wp:wrapNone/>
                <wp:docPr id="1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44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08FB" w:rsidRPr="00901FC1" w:rsidRDefault="00B508FB" w:rsidP="00C42B6A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Отдел л</w:t>
                            </w:r>
                            <w:r w:rsidRPr="002E117E">
                              <w:rPr>
                                <w:b/>
                              </w:rPr>
                              <w:t>ицензирования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24.05pt;margin-top:50.4pt;width:123.75pt;height:19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" fillcolor="window" strokeweight=".5pt">
                <v:textbox>
                  <w:txbxContent>
                    <w:p w:rsidR="00B508FB" w:rsidRPr="00901FC1" w:rsidRDefault="00B508FB" w:rsidP="00C42B6A">
                      <w:pPr>
                        <w:jc w:val="center"/>
                      </w:pPr>
                      <w:r>
                        <w:rPr>
                          <w:b/>
                        </w:rPr>
                        <w:t>Отдел л</w:t>
                      </w:r>
                      <w:r w:rsidRPr="002E117E">
                        <w:rPr>
                          <w:b/>
                        </w:rPr>
                        <w:t>ицензирования</w:t>
                      </w:r>
                    </w:p>
                  </w:txbxContent>
                </v:textbox>
              </v:shape>
            </w:pict>
          </mc:Fallback>
        </mc:AlternateContent>
      </w:r>
      <w:r w:rsidR="00F3746F" w:rsidRPr="00B508FB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8691C09" wp14:editId="23656F12">
                <wp:simplePos x="0" y="0"/>
                <wp:positionH relativeFrom="column">
                  <wp:posOffset>-423383</wp:posOffset>
                </wp:positionH>
                <wp:positionV relativeFrom="paragraph">
                  <wp:posOffset>1017905</wp:posOffset>
                </wp:positionV>
                <wp:extent cx="1943735" cy="0"/>
                <wp:effectExtent l="0" t="0" r="18415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7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5pt,80.15pt" to="119.7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"/>
            </w:pict>
          </mc:Fallback>
        </mc:AlternateContent>
      </w:r>
    </w:p>
    <w:sectPr w:rsidR="00426FF1" w:rsidSect="00860276">
      <w:pgSz w:w="16838" w:h="11906" w:orient="landscape" w:code="9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2D7" w:rsidRDefault="000D72D7">
      <w:r>
        <w:separator/>
      </w:r>
    </w:p>
  </w:endnote>
  <w:endnote w:type="continuationSeparator" w:id="0">
    <w:p w:rsidR="000D72D7" w:rsidRDefault="000D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4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A86CD0">
      <w:rPr>
        <w:noProof/>
        <w:sz w:val="16"/>
      </w:rPr>
      <w:t>k:\пр5\распоряжения\21.09.21.04.docx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2D7" w:rsidRDefault="000D72D7">
      <w:r>
        <w:separator/>
      </w:r>
    </w:p>
  </w:footnote>
  <w:footnote w:type="continuationSeparator" w:id="0">
    <w:p w:rsidR="000D72D7" w:rsidRDefault="000D7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F8"/>
    <w:rsid w:val="00004140"/>
    <w:rsid w:val="00014419"/>
    <w:rsid w:val="0005514D"/>
    <w:rsid w:val="000B1160"/>
    <w:rsid w:val="000D0507"/>
    <w:rsid w:val="000D72D7"/>
    <w:rsid w:val="000F2BFC"/>
    <w:rsid w:val="0012039B"/>
    <w:rsid w:val="00120604"/>
    <w:rsid w:val="00135790"/>
    <w:rsid w:val="00144E13"/>
    <w:rsid w:val="00146824"/>
    <w:rsid w:val="00154605"/>
    <w:rsid w:val="00190DEE"/>
    <w:rsid w:val="001B7A0D"/>
    <w:rsid w:val="001F6E0A"/>
    <w:rsid w:val="00204F72"/>
    <w:rsid w:val="002365BE"/>
    <w:rsid w:val="0024384B"/>
    <w:rsid w:val="00243CE4"/>
    <w:rsid w:val="00271AE9"/>
    <w:rsid w:val="00285D30"/>
    <w:rsid w:val="002A2CC8"/>
    <w:rsid w:val="002B6B95"/>
    <w:rsid w:val="002E3A70"/>
    <w:rsid w:val="00303D8A"/>
    <w:rsid w:val="00361371"/>
    <w:rsid w:val="003C10F8"/>
    <w:rsid w:val="003F4AB1"/>
    <w:rsid w:val="003F4EA4"/>
    <w:rsid w:val="0041131C"/>
    <w:rsid w:val="00426FF1"/>
    <w:rsid w:val="00457052"/>
    <w:rsid w:val="0047451C"/>
    <w:rsid w:val="004752F3"/>
    <w:rsid w:val="004827C1"/>
    <w:rsid w:val="00491B86"/>
    <w:rsid w:val="0049613D"/>
    <w:rsid w:val="004F640A"/>
    <w:rsid w:val="005237B7"/>
    <w:rsid w:val="0054374E"/>
    <w:rsid w:val="005D6EB6"/>
    <w:rsid w:val="00605644"/>
    <w:rsid w:val="006246CD"/>
    <w:rsid w:val="00653E8B"/>
    <w:rsid w:val="0069184F"/>
    <w:rsid w:val="006D116D"/>
    <w:rsid w:val="006E09A8"/>
    <w:rsid w:val="006F4247"/>
    <w:rsid w:val="0074074F"/>
    <w:rsid w:val="007767E5"/>
    <w:rsid w:val="007F3006"/>
    <w:rsid w:val="008217BE"/>
    <w:rsid w:val="00860276"/>
    <w:rsid w:val="0087692C"/>
    <w:rsid w:val="00886F02"/>
    <w:rsid w:val="008B484C"/>
    <w:rsid w:val="008F2107"/>
    <w:rsid w:val="008F2667"/>
    <w:rsid w:val="00915408"/>
    <w:rsid w:val="009A2F5B"/>
    <w:rsid w:val="009F7164"/>
    <w:rsid w:val="00A01858"/>
    <w:rsid w:val="00A32964"/>
    <w:rsid w:val="00A86CD0"/>
    <w:rsid w:val="00A97237"/>
    <w:rsid w:val="00AE324C"/>
    <w:rsid w:val="00B508FB"/>
    <w:rsid w:val="00BA5A70"/>
    <w:rsid w:val="00BC488B"/>
    <w:rsid w:val="00C42B6A"/>
    <w:rsid w:val="00C43890"/>
    <w:rsid w:val="00C96F98"/>
    <w:rsid w:val="00CA6FF9"/>
    <w:rsid w:val="00CA7455"/>
    <w:rsid w:val="00CB39BF"/>
    <w:rsid w:val="00CF6FFE"/>
    <w:rsid w:val="00D3044A"/>
    <w:rsid w:val="00D7680A"/>
    <w:rsid w:val="00D92B08"/>
    <w:rsid w:val="00DC09F9"/>
    <w:rsid w:val="00DD535C"/>
    <w:rsid w:val="00DD74B0"/>
    <w:rsid w:val="00E06208"/>
    <w:rsid w:val="00E64181"/>
    <w:rsid w:val="00E931EB"/>
    <w:rsid w:val="00EA630B"/>
    <w:rsid w:val="00EB470C"/>
    <w:rsid w:val="00EC6A55"/>
    <w:rsid w:val="00F22B88"/>
    <w:rsid w:val="00F321C6"/>
    <w:rsid w:val="00F3746F"/>
    <w:rsid w:val="00F405D8"/>
    <w:rsid w:val="00F62C23"/>
    <w:rsid w:val="00F750BF"/>
    <w:rsid w:val="00F873BF"/>
    <w:rsid w:val="00F97E3C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6">
    <w:name w:val="Balloon Text"/>
    <w:basedOn w:val="a"/>
    <w:link w:val="a7"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474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6">
    <w:name w:val="Balloon Text"/>
    <w:basedOn w:val="a"/>
    <w:link w:val="a7"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474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B988B6825B525F1E4A457A05F9E9753CF6863A360F7EBEC2BCE517622DA2BE655FEEBF8AEBF3723B4416E06BB2FA0F8EC0d1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2</Pages>
  <Words>170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2021-09-21T10:38:00Z</cp:lastPrinted>
  <dcterms:created xsi:type="dcterms:W3CDTF">2021-09-28T10:32:00Z</dcterms:created>
  <dcterms:modified xsi:type="dcterms:W3CDTF">2021-09-28T10:32:00Z</dcterms:modified>
</cp:coreProperties>
</file>