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9F0D20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D65890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 июля 2022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D65890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624-пП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59351D" w:rsidRDefault="0059351D" w:rsidP="0059351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государственную программу </w:t>
      </w:r>
    </w:p>
    <w:p w:rsidR="0059351D" w:rsidRDefault="0059351D" w:rsidP="0059351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Пензенской области </w:t>
      </w:r>
      <w:r w:rsidR="00784F20">
        <w:rPr>
          <w:b/>
          <w:bCs/>
          <w:color w:val="000000"/>
          <w:sz w:val="28"/>
          <w:szCs w:val="28"/>
        </w:rPr>
        <w:t>"</w:t>
      </w:r>
      <w:r>
        <w:rPr>
          <w:b/>
          <w:bCs/>
          <w:color w:val="000000"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784F20">
        <w:rPr>
          <w:b/>
          <w:bCs/>
          <w:color w:val="000000"/>
          <w:sz w:val="28"/>
          <w:szCs w:val="28"/>
        </w:rPr>
        <w:t>"</w:t>
      </w:r>
      <w:r>
        <w:rPr>
          <w:b/>
          <w:bCs/>
          <w:color w:val="000000"/>
          <w:sz w:val="28"/>
          <w:szCs w:val="28"/>
        </w:rPr>
        <w:t xml:space="preserve">, </w:t>
      </w:r>
      <w:proofErr w:type="gramStart"/>
      <w:r>
        <w:rPr>
          <w:b/>
          <w:bCs/>
          <w:color w:val="000000"/>
          <w:sz w:val="28"/>
          <w:szCs w:val="28"/>
        </w:rPr>
        <w:t>утвержденную</w:t>
      </w:r>
      <w:proofErr w:type="gramEnd"/>
      <w:r>
        <w:rPr>
          <w:b/>
          <w:bCs/>
          <w:color w:val="000000"/>
          <w:sz w:val="28"/>
          <w:szCs w:val="28"/>
        </w:rPr>
        <w:t xml:space="preserve"> постановлением Правительства Пензенской области </w:t>
      </w:r>
    </w:p>
    <w:p w:rsidR="0059351D" w:rsidRDefault="0059351D" w:rsidP="0059351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 29.10.2013 № 801-пП (с последующими изменениями)</w:t>
      </w:r>
    </w:p>
    <w:p w:rsidR="0059351D" w:rsidRDefault="0059351D" w:rsidP="0059351D">
      <w:pPr>
        <w:jc w:val="center"/>
        <w:rPr>
          <w:b/>
          <w:bCs/>
          <w:color w:val="000000"/>
          <w:sz w:val="28"/>
          <w:szCs w:val="28"/>
        </w:rPr>
      </w:pPr>
    </w:p>
    <w:p w:rsidR="0059351D" w:rsidRDefault="0059351D" w:rsidP="0059351D">
      <w:pPr>
        <w:rPr>
          <w:color w:val="000000"/>
          <w:sz w:val="28"/>
          <w:szCs w:val="28"/>
        </w:rPr>
      </w:pPr>
    </w:p>
    <w:p w:rsidR="0059351D" w:rsidRDefault="0059351D" w:rsidP="0059351D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соответствии с Законом Пензенской области от 11.03.2022 № 3803-ЗПО </w:t>
      </w:r>
      <w:r w:rsidR="00784F20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 xml:space="preserve">О внесении изменений в Закон Пензенской области </w:t>
      </w:r>
      <w:r w:rsidR="00784F20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>О бюджете Пензенской области на 2022 год и на плановый период 2023 и 2024 годов</w:t>
      </w:r>
      <w:r w:rsidR="00784F20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 xml:space="preserve">, постановлением Правительства Пензенской области от 18.04.2012 № 274-пП </w:t>
      </w:r>
      <w:r w:rsidR="00784F20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>Об утверждении Порядка разработки и реализации государственных программ Пензенской области</w:t>
      </w:r>
      <w:r w:rsidR="00784F20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 xml:space="preserve"> (с последующими изменениями), руководствуясь Законом Пензенской области от 22.12.2005 № 906-ЗПО </w:t>
      </w:r>
      <w:r w:rsidR="00784F20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>О Правительстве Пензенской области</w:t>
      </w:r>
      <w:r w:rsidR="00784F20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br/>
        <w:t xml:space="preserve">(с последующими изменениями), Правительство Пензенской области </w:t>
      </w:r>
      <w:r>
        <w:rPr>
          <w:sz w:val="28"/>
          <w:szCs w:val="28"/>
          <w:shd w:val="clear" w:color="auto" w:fill="FFFFFF"/>
        </w:rPr>
        <w:br/>
      </w:r>
      <w:proofErr w:type="gramStart"/>
      <w:r>
        <w:rPr>
          <w:b/>
          <w:sz w:val="28"/>
          <w:szCs w:val="28"/>
          <w:shd w:val="clear" w:color="auto" w:fill="FFFFFF"/>
        </w:rPr>
        <w:t>п</w:t>
      </w:r>
      <w:proofErr w:type="gramEnd"/>
      <w:r>
        <w:rPr>
          <w:b/>
          <w:sz w:val="28"/>
          <w:szCs w:val="28"/>
          <w:shd w:val="clear" w:color="auto" w:fill="FFFFFF"/>
        </w:rPr>
        <w:t xml:space="preserve"> о с т а н о в л я е т:</w:t>
      </w:r>
    </w:p>
    <w:p w:rsidR="0059351D" w:rsidRDefault="0059351D" w:rsidP="0059351D">
      <w:pPr>
        <w:pStyle w:val="a9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Внести в государственную программу Пензенской области </w:t>
      </w:r>
      <w:r w:rsidR="00784F20">
        <w:rPr>
          <w:bCs/>
          <w:sz w:val="28"/>
          <w:szCs w:val="28"/>
          <w:shd w:val="clear" w:color="auto" w:fill="FFFFFF"/>
        </w:rPr>
        <w:t>"</w:t>
      </w:r>
      <w:r>
        <w:rPr>
          <w:bCs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784F20">
        <w:rPr>
          <w:bCs/>
          <w:sz w:val="28"/>
          <w:szCs w:val="28"/>
          <w:shd w:val="clear" w:color="auto" w:fill="FFFFFF"/>
        </w:rPr>
        <w:t>"</w:t>
      </w:r>
      <w:r>
        <w:rPr>
          <w:bCs/>
          <w:sz w:val="28"/>
          <w:szCs w:val="28"/>
          <w:shd w:val="clear" w:color="auto" w:fill="FFFFFF"/>
        </w:rPr>
        <w:t xml:space="preserve"> (далее </w:t>
      </w:r>
      <w:r w:rsidR="00784F20">
        <w:rPr>
          <w:bCs/>
          <w:sz w:val="28"/>
          <w:szCs w:val="28"/>
          <w:shd w:val="clear" w:color="auto" w:fill="FFFFFF"/>
        </w:rPr>
        <w:t>-</w:t>
      </w:r>
      <w:r>
        <w:rPr>
          <w:bCs/>
          <w:sz w:val="28"/>
          <w:szCs w:val="28"/>
          <w:shd w:val="clear" w:color="auto" w:fill="FFFFFF"/>
        </w:rPr>
        <w:t xml:space="preserve"> Программа), утвержденную постановлением Правительства Пензенской области от 29.10.2013 № 801-пП </w:t>
      </w:r>
      <w:r w:rsidR="00784F20">
        <w:rPr>
          <w:bCs/>
          <w:sz w:val="28"/>
          <w:szCs w:val="28"/>
          <w:shd w:val="clear" w:color="auto" w:fill="FFFFFF"/>
        </w:rPr>
        <w:t>"</w:t>
      </w:r>
      <w:r>
        <w:rPr>
          <w:bCs/>
          <w:sz w:val="28"/>
          <w:szCs w:val="28"/>
          <w:shd w:val="clear" w:color="auto" w:fill="FFFFFF"/>
        </w:rPr>
        <w:t xml:space="preserve">Об утверждении государственной программы Пензенской области </w:t>
      </w:r>
      <w:r w:rsidR="00784F20">
        <w:rPr>
          <w:bCs/>
          <w:sz w:val="28"/>
          <w:szCs w:val="28"/>
          <w:shd w:val="clear" w:color="auto" w:fill="FFFFFF"/>
        </w:rPr>
        <w:t>"</w:t>
      </w:r>
      <w:r>
        <w:rPr>
          <w:bCs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784F20">
        <w:rPr>
          <w:bCs/>
          <w:sz w:val="28"/>
          <w:szCs w:val="28"/>
          <w:shd w:val="clear" w:color="auto" w:fill="FFFFFF"/>
        </w:rPr>
        <w:t>"</w:t>
      </w:r>
      <w:r>
        <w:rPr>
          <w:bCs/>
          <w:sz w:val="28"/>
          <w:szCs w:val="28"/>
          <w:shd w:val="clear" w:color="auto" w:fill="FFFFFF"/>
        </w:rPr>
        <w:t xml:space="preserve"> (с последующими изменениями),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следующие изменения:</w:t>
      </w:r>
    </w:p>
    <w:p w:rsidR="0059351D" w:rsidRDefault="0059351D" w:rsidP="0059351D">
      <w:pPr>
        <w:pStyle w:val="a9"/>
        <w:ind w:left="0"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1.1. В Паспорте Программы:</w:t>
      </w:r>
    </w:p>
    <w:p w:rsidR="0059351D" w:rsidRDefault="0059351D" w:rsidP="0059351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позицию 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>Этапы и сроки реализации государственной программы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 xml:space="preserve"> изложить в следующей редакции:</w:t>
      </w:r>
    </w:p>
    <w:p w:rsidR="0059351D" w:rsidRDefault="00784F20" w:rsidP="0059351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9351D">
        <w:rPr>
          <w:sz w:val="28"/>
          <w:szCs w:val="28"/>
        </w:rPr>
        <w:t>Этапы и сроки реализации государственной программы 2014 - 2027 годы</w:t>
      </w:r>
      <w:r>
        <w:rPr>
          <w:sz w:val="28"/>
          <w:szCs w:val="28"/>
        </w:rPr>
        <w:t>"</w:t>
      </w:r>
      <w:r w:rsidR="0059351D">
        <w:rPr>
          <w:sz w:val="28"/>
          <w:szCs w:val="28"/>
        </w:rPr>
        <w:t>;</w:t>
      </w:r>
    </w:p>
    <w:p w:rsidR="0059351D" w:rsidRDefault="0059351D" w:rsidP="0059351D">
      <w:pPr>
        <w:pStyle w:val="ConsPlusNormal"/>
        <w:tabs>
          <w:tab w:val="left" w:pos="795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1.1.2.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hyperlink r:id="rId9" w:tgtFrame="consultantplus://offline/ref=31B655EDA4B814910DE28541E4A9B4837F95D385AD0DE3AAAB22A9601ED20BF7A6A5A8FE97B1CB8D7878A25ABAE42C3E467D9CAA5E45E6532D711C57z8R7M"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позицию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784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Объемы бюджетных ассигнований государственной программы</w:t>
      </w:r>
      <w:r w:rsidR="00784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изложить в следующей редакции:</w:t>
      </w:r>
    </w:p>
    <w:tbl>
      <w:tblPr>
        <w:tblW w:w="9776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"/>
        <w:gridCol w:w="2626"/>
        <w:gridCol w:w="6663"/>
        <w:gridCol w:w="283"/>
      </w:tblGrid>
      <w:tr w:rsidR="0059351D" w:rsidTr="00ED7252">
        <w:trPr>
          <w:trHeight w:val="6791"/>
        </w:trPr>
        <w:tc>
          <w:tcPr>
            <w:tcW w:w="204" w:type="dxa"/>
          </w:tcPr>
          <w:p w:rsidR="0059351D" w:rsidRDefault="00784F20" w:rsidP="0059351D">
            <w:pPr>
              <w:pStyle w:val="ConsPlusNormal"/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"</w:t>
            </w:r>
          </w:p>
        </w:tc>
        <w:tc>
          <w:tcPr>
            <w:tcW w:w="2626" w:type="dxa"/>
          </w:tcPr>
          <w:p w:rsidR="00ED7252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Объемы 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бюджетных ассигнований государственной программы</w:t>
            </w:r>
          </w:p>
        </w:tc>
        <w:tc>
          <w:tcPr>
            <w:tcW w:w="6663" w:type="dxa"/>
          </w:tcPr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ED725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val="ru-RU"/>
              </w:rPr>
              <w:t xml:space="preserve">Общий объем финансирования </w:t>
            </w:r>
            <w:r w:rsidR="00784F20" w:rsidRPr="00ED725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ED725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val="ru-RU"/>
              </w:rPr>
              <w:t xml:space="preserve"> 2345030,5</w:t>
            </w:r>
            <w:r w:rsidR="00ED7252" w:rsidRPr="00ED725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ED725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val="ru-RU"/>
              </w:rPr>
              <w:t>тыс.</w:t>
            </w:r>
            <w:r w:rsidR="00ED7252" w:rsidRPr="00ED725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ED725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val="ru-RU"/>
              </w:rPr>
              <w:t>рублей,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в том числе: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ED725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val="ru-RU"/>
              </w:rPr>
              <w:t>- средства федерального бюджета - 25766,3 тыс. рублей,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из них по годам: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2017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25766,3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- средства бюджета Пензенской области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ED7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2319264,2 тыс. рублей, из них по годам: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2014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104193,6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2015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89536,9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2016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99651,5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2017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103667,6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2018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157021,8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2019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134898,4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2020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149701,4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2021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186183,0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2022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262808,3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2023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291284,9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2024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182483,6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2025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185944,4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2026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185944,4 тыс. рублей;</w:t>
            </w:r>
          </w:p>
          <w:p w:rsidR="0059351D" w:rsidRDefault="0059351D" w:rsidP="00AA2DF6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2027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185944,4 тыс. рублей</w:t>
            </w:r>
            <w:proofErr w:type="gramStart"/>
            <w:r w:rsidR="00ED72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;"</w:t>
            </w:r>
            <w:proofErr w:type="gramEnd"/>
          </w:p>
        </w:tc>
        <w:tc>
          <w:tcPr>
            <w:tcW w:w="283" w:type="dxa"/>
          </w:tcPr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59351D" w:rsidRDefault="0059351D" w:rsidP="0059351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4"/>
          <w:szCs w:val="4"/>
          <w:shd w:val="clear" w:color="auto" w:fill="FFFFFF"/>
          <w:lang w:val="ru-RU"/>
        </w:rPr>
      </w:pPr>
    </w:p>
    <w:p w:rsidR="00ED7252" w:rsidRDefault="00ED7252" w:rsidP="0059351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4"/>
          <w:szCs w:val="4"/>
          <w:shd w:val="clear" w:color="auto" w:fill="FFFFFF"/>
          <w:lang w:val="ru-RU"/>
        </w:rPr>
      </w:pPr>
    </w:p>
    <w:p w:rsidR="00ED7252" w:rsidRDefault="00ED7252" w:rsidP="0059351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4"/>
          <w:szCs w:val="4"/>
          <w:shd w:val="clear" w:color="auto" w:fill="FFFFFF"/>
          <w:lang w:val="ru-RU"/>
        </w:rPr>
      </w:pPr>
    </w:p>
    <w:p w:rsidR="00ED7252" w:rsidRPr="00ED7252" w:rsidRDefault="00ED7252" w:rsidP="0059351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4"/>
          <w:szCs w:val="4"/>
          <w:shd w:val="clear" w:color="auto" w:fill="FFFFFF"/>
          <w:lang w:val="ru-RU"/>
        </w:rPr>
      </w:pPr>
    </w:p>
    <w:p w:rsidR="0059351D" w:rsidRPr="0059351D" w:rsidRDefault="0059351D" w:rsidP="00ED7252">
      <w:pPr>
        <w:widowControl/>
        <w:spacing w:line="247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9351D">
        <w:rPr>
          <w:bCs/>
          <w:sz w:val="28"/>
          <w:szCs w:val="28"/>
          <w:shd w:val="clear" w:color="auto" w:fill="FFFFFF"/>
        </w:rPr>
        <w:t xml:space="preserve">1.1.3 позицию </w:t>
      </w:r>
      <w:r w:rsidR="00784F20">
        <w:rPr>
          <w:bCs/>
          <w:sz w:val="28"/>
          <w:szCs w:val="28"/>
          <w:shd w:val="clear" w:color="auto" w:fill="FFFFFF"/>
        </w:rPr>
        <w:t>"</w:t>
      </w:r>
      <w:r w:rsidRPr="0059351D">
        <w:rPr>
          <w:sz w:val="28"/>
          <w:szCs w:val="28"/>
        </w:rPr>
        <w:t>Ожидаемые результаты реализации государственной программы</w:t>
      </w:r>
      <w:r w:rsidR="00784F20">
        <w:rPr>
          <w:sz w:val="28"/>
          <w:szCs w:val="28"/>
        </w:rPr>
        <w:t>"</w:t>
      </w:r>
      <w:r w:rsidRPr="0059351D">
        <w:rPr>
          <w:sz w:val="28"/>
          <w:szCs w:val="28"/>
        </w:rPr>
        <w:t xml:space="preserve"> </w:t>
      </w:r>
      <w:r w:rsidRPr="0059351D">
        <w:rPr>
          <w:color w:val="000000"/>
          <w:sz w:val="28"/>
          <w:szCs w:val="28"/>
          <w:shd w:val="clear" w:color="auto" w:fill="FFFFFF"/>
        </w:rPr>
        <w:t>изложить в следующей редакции:</w:t>
      </w:r>
    </w:p>
    <w:p w:rsidR="0059351D" w:rsidRPr="0059351D" w:rsidRDefault="00784F20" w:rsidP="00ED7252">
      <w:pPr>
        <w:widowControl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9351D" w:rsidRPr="0059351D">
        <w:rPr>
          <w:sz w:val="28"/>
          <w:szCs w:val="28"/>
        </w:rPr>
        <w:t>Ожидаемые результаты реализации государственной программы</w:t>
      </w:r>
    </w:p>
    <w:p w:rsidR="0059351D" w:rsidRPr="0059351D" w:rsidRDefault="0059351D" w:rsidP="00ED7252">
      <w:pPr>
        <w:widowControl/>
        <w:spacing w:line="247" w:lineRule="auto"/>
        <w:ind w:firstLine="737"/>
        <w:jc w:val="both"/>
        <w:rPr>
          <w:sz w:val="28"/>
          <w:szCs w:val="28"/>
        </w:rPr>
      </w:pPr>
      <w:r w:rsidRPr="0059351D">
        <w:rPr>
          <w:sz w:val="28"/>
          <w:szCs w:val="28"/>
        </w:rPr>
        <w:t xml:space="preserve">В результате реализации мероприятий подпрограммы к концу 2027 года ожидается: </w:t>
      </w:r>
    </w:p>
    <w:p w:rsidR="0059351D" w:rsidRPr="0059351D" w:rsidRDefault="0059351D" w:rsidP="00ED7252">
      <w:pPr>
        <w:widowControl/>
        <w:spacing w:line="247" w:lineRule="auto"/>
        <w:ind w:firstLine="709"/>
        <w:jc w:val="both"/>
        <w:rPr>
          <w:sz w:val="28"/>
          <w:szCs w:val="28"/>
        </w:rPr>
      </w:pPr>
      <w:r w:rsidRPr="0059351D">
        <w:rPr>
          <w:sz w:val="28"/>
          <w:szCs w:val="28"/>
        </w:rPr>
        <w:t xml:space="preserve">снижение количества деструктивных событий на 22,3% по сравнению </w:t>
      </w:r>
      <w:r w:rsidR="00ED7252">
        <w:rPr>
          <w:sz w:val="28"/>
          <w:szCs w:val="28"/>
        </w:rPr>
        <w:br/>
      </w:r>
      <w:r w:rsidRPr="0059351D">
        <w:rPr>
          <w:sz w:val="28"/>
          <w:szCs w:val="28"/>
        </w:rPr>
        <w:t xml:space="preserve">с 2013 годом; </w:t>
      </w:r>
    </w:p>
    <w:p w:rsidR="0059351D" w:rsidRPr="0059351D" w:rsidRDefault="0059351D" w:rsidP="00ED7252">
      <w:pPr>
        <w:widowControl/>
        <w:spacing w:line="247" w:lineRule="auto"/>
        <w:ind w:firstLine="709"/>
        <w:jc w:val="both"/>
        <w:rPr>
          <w:color w:val="000000"/>
          <w:sz w:val="28"/>
          <w:szCs w:val="28"/>
        </w:rPr>
      </w:pPr>
      <w:r w:rsidRPr="0059351D">
        <w:rPr>
          <w:sz w:val="28"/>
          <w:szCs w:val="28"/>
        </w:rPr>
        <w:t xml:space="preserve">обеспечение населения, проживающего на территориях муниципальных образований, системой обеспечения вызова экстренных оперативных служб по единому </w:t>
      </w:r>
      <w:r w:rsidRPr="0059351D">
        <w:rPr>
          <w:color w:val="000000"/>
          <w:sz w:val="28"/>
          <w:szCs w:val="28"/>
        </w:rPr>
        <w:t xml:space="preserve">номеру </w:t>
      </w:r>
      <w:r w:rsidR="00784F20">
        <w:rPr>
          <w:color w:val="000000"/>
          <w:sz w:val="28"/>
          <w:szCs w:val="28"/>
        </w:rPr>
        <w:t>"</w:t>
      </w:r>
      <w:r w:rsidRPr="0059351D">
        <w:rPr>
          <w:color w:val="000000"/>
          <w:sz w:val="28"/>
          <w:szCs w:val="28"/>
        </w:rPr>
        <w:t>112</w:t>
      </w:r>
      <w:r w:rsidR="00784F20">
        <w:rPr>
          <w:color w:val="000000"/>
          <w:sz w:val="28"/>
          <w:szCs w:val="28"/>
        </w:rPr>
        <w:t>"</w:t>
      </w:r>
      <w:r w:rsidRPr="0059351D">
        <w:rPr>
          <w:color w:val="000000"/>
          <w:sz w:val="28"/>
          <w:szCs w:val="28"/>
        </w:rPr>
        <w:t xml:space="preserve"> - 100%;</w:t>
      </w:r>
    </w:p>
    <w:p w:rsidR="0059351D" w:rsidRDefault="0059351D" w:rsidP="00ED7252">
      <w:pPr>
        <w:widowControl/>
        <w:spacing w:line="247" w:lineRule="auto"/>
        <w:ind w:firstLine="709"/>
        <w:jc w:val="both"/>
        <w:rPr>
          <w:sz w:val="28"/>
          <w:szCs w:val="28"/>
        </w:rPr>
      </w:pPr>
      <w:r w:rsidRPr="0059351D">
        <w:rPr>
          <w:sz w:val="28"/>
          <w:szCs w:val="28"/>
        </w:rPr>
        <w:t>к концу 2016 года увеличение количества структурных подразделений объектов здравоохранения, приведенных в соответствие с требованием санитарных нормативов и правил, на 4 ед.</w:t>
      </w:r>
      <w:r w:rsidR="00784F20">
        <w:rPr>
          <w:sz w:val="28"/>
          <w:szCs w:val="28"/>
        </w:rPr>
        <w:t>"</w:t>
      </w:r>
      <w:r w:rsidRPr="0059351D">
        <w:rPr>
          <w:sz w:val="28"/>
          <w:szCs w:val="28"/>
        </w:rPr>
        <w:t>.</w:t>
      </w:r>
    </w:p>
    <w:p w:rsidR="0059351D" w:rsidRDefault="0059351D" w:rsidP="00ED7252">
      <w:pPr>
        <w:widowControl/>
        <w:spacing w:line="247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1.2. В Паспорте подпрограммы 1 Программы:</w:t>
      </w:r>
    </w:p>
    <w:p w:rsidR="0059351D" w:rsidRDefault="0059351D" w:rsidP="00ED7252">
      <w:pPr>
        <w:widowControl/>
        <w:spacing w:line="247" w:lineRule="auto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1.2.1. </w:t>
      </w:r>
      <w:hyperlink r:id="rId10" w:tgtFrame="consultantplus://offline/ref=31B655EDA4B814910DE28541E4A9B4837F95D385AD0DE3AAAB22A9601ED20BF7A6A5A8FE97B1CB8D7878A257B1E42C3E467D9CAA5E45E6532D711C57z8R7M">
        <w:r>
          <w:rPr>
            <w:color w:val="000000"/>
            <w:sz w:val="28"/>
            <w:szCs w:val="28"/>
            <w:shd w:val="clear" w:color="auto" w:fill="FFFFFF"/>
          </w:rPr>
          <w:t>позицию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>Этапы и сроки реализации подпрограммы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 xml:space="preserve"> изложить в следующей редакции:</w:t>
      </w:r>
    </w:p>
    <w:p w:rsidR="0059351D" w:rsidRDefault="00784F20" w:rsidP="00ED7252">
      <w:pPr>
        <w:widowControl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9351D">
        <w:rPr>
          <w:sz w:val="28"/>
          <w:szCs w:val="28"/>
        </w:rPr>
        <w:t>Этапы и сроки реализации подпрограммы 2014 - 2027 годы</w:t>
      </w:r>
      <w:r>
        <w:rPr>
          <w:sz w:val="28"/>
          <w:szCs w:val="28"/>
        </w:rPr>
        <w:t>"</w:t>
      </w:r>
      <w:r w:rsidR="0059351D">
        <w:rPr>
          <w:sz w:val="28"/>
          <w:szCs w:val="28"/>
        </w:rPr>
        <w:t>;</w:t>
      </w:r>
    </w:p>
    <w:p w:rsidR="0059351D" w:rsidRDefault="0059351D" w:rsidP="00ED7252">
      <w:pPr>
        <w:pStyle w:val="ConsPlusNormal"/>
        <w:spacing w:line="247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1.2.2. позицию </w:t>
      </w:r>
      <w:r w:rsidR="00784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Объемы бюджетных ассигнований подпрограммы</w:t>
      </w:r>
      <w:r w:rsidR="00784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изложить в следующей редакции:</w:t>
      </w:r>
    </w:p>
    <w:p w:rsidR="0059351D" w:rsidRDefault="0059351D" w:rsidP="00ED7252">
      <w:pPr>
        <w:pStyle w:val="ConsPlusNormal"/>
        <w:spacing w:line="247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874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2410"/>
        <w:gridCol w:w="7036"/>
        <w:gridCol w:w="144"/>
      </w:tblGrid>
      <w:tr w:rsidR="0059351D" w:rsidTr="006632B8">
        <w:trPr>
          <w:trHeight w:val="5955"/>
        </w:trPr>
        <w:tc>
          <w:tcPr>
            <w:tcW w:w="284" w:type="dxa"/>
          </w:tcPr>
          <w:p w:rsidR="0059351D" w:rsidRDefault="00784F20" w:rsidP="0059351D">
            <w:pPr>
              <w:pStyle w:val="ConsPlusNormal"/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"</w:t>
            </w:r>
          </w:p>
        </w:tc>
        <w:tc>
          <w:tcPr>
            <w:tcW w:w="2410" w:type="dxa"/>
          </w:tcPr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Объемы бюджетных ассигнований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подпрограммы</w:t>
            </w:r>
          </w:p>
        </w:tc>
        <w:tc>
          <w:tcPr>
            <w:tcW w:w="7036" w:type="dxa"/>
          </w:tcPr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B675FE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val="ru-RU"/>
              </w:rPr>
              <w:t>Объем финансовых средств, необходимый для реализации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подпрограммы, составляет 2146203,7 тыс. рублей, в том числе: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- средства бюджета Пензенской области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2146203,7 тыс. рублей, из них по годам: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2014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96601,1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2015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88254,0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2016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99294,0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2017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100125,7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2018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126678,2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2019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133043,4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2020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148344,1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2021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156903,4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2022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246566,6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2023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275043,2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2024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166241,9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2025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169702,7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2026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169702,7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2027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169702,7 тыс. рублей</w:t>
            </w:r>
            <w:r w:rsidR="006632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";</w:t>
            </w:r>
          </w:p>
        </w:tc>
        <w:tc>
          <w:tcPr>
            <w:tcW w:w="144" w:type="dxa"/>
          </w:tcPr>
          <w:p w:rsidR="0059351D" w:rsidRDefault="0059351D" w:rsidP="006632B8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59351D" w:rsidRDefault="0059351D" w:rsidP="0059351D">
      <w:pPr>
        <w:pStyle w:val="ConsPlusNormal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59351D" w:rsidRPr="00AC783C" w:rsidRDefault="0059351D" w:rsidP="0059351D">
      <w:pPr>
        <w:widowControl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C783C">
        <w:rPr>
          <w:bCs/>
          <w:sz w:val="28"/>
          <w:szCs w:val="28"/>
          <w:shd w:val="clear" w:color="auto" w:fill="FFFFFF"/>
        </w:rPr>
        <w:t xml:space="preserve">1.2.3. позицию </w:t>
      </w:r>
      <w:r w:rsidR="00784F20">
        <w:rPr>
          <w:bCs/>
          <w:sz w:val="28"/>
          <w:szCs w:val="28"/>
          <w:shd w:val="clear" w:color="auto" w:fill="FFFFFF"/>
        </w:rPr>
        <w:t>"</w:t>
      </w:r>
      <w:r w:rsidRPr="00AC783C">
        <w:rPr>
          <w:sz w:val="28"/>
          <w:szCs w:val="28"/>
        </w:rPr>
        <w:t>Ожидаемые результаты реализации подпрограммы</w:t>
      </w:r>
      <w:r w:rsidR="00784F20">
        <w:rPr>
          <w:sz w:val="28"/>
          <w:szCs w:val="28"/>
        </w:rPr>
        <w:t>"</w:t>
      </w:r>
      <w:r w:rsidRPr="00AC783C">
        <w:rPr>
          <w:sz w:val="28"/>
          <w:szCs w:val="28"/>
        </w:rPr>
        <w:t xml:space="preserve"> </w:t>
      </w:r>
      <w:r w:rsidRPr="00AC783C">
        <w:rPr>
          <w:color w:val="000000"/>
          <w:sz w:val="28"/>
          <w:szCs w:val="28"/>
          <w:shd w:val="clear" w:color="auto" w:fill="FFFFFF"/>
        </w:rPr>
        <w:t>изложить в следующей редакции:</w:t>
      </w:r>
    </w:p>
    <w:p w:rsidR="0059351D" w:rsidRPr="00AC783C" w:rsidRDefault="00784F20" w:rsidP="0059351D">
      <w:pPr>
        <w:widowControl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"</w:t>
      </w:r>
      <w:r w:rsidR="0059351D" w:rsidRPr="00AC783C">
        <w:rPr>
          <w:color w:val="000000"/>
          <w:sz w:val="28"/>
          <w:szCs w:val="28"/>
          <w:shd w:val="clear" w:color="auto" w:fill="FFFFFF"/>
        </w:rPr>
        <w:t>Ожидаемые результаты реализации подпрограммы</w:t>
      </w:r>
    </w:p>
    <w:p w:rsidR="0059351D" w:rsidRPr="00AC783C" w:rsidRDefault="0059351D" w:rsidP="0059351D">
      <w:pPr>
        <w:widowControl/>
        <w:ind w:firstLine="737"/>
        <w:jc w:val="both"/>
      </w:pPr>
      <w:r w:rsidRPr="00AC783C">
        <w:rPr>
          <w:sz w:val="28"/>
          <w:szCs w:val="28"/>
        </w:rPr>
        <w:t>В результате реализации мероприятий подпрограммы к концу 2027 года ожидается:</w:t>
      </w:r>
    </w:p>
    <w:p w:rsidR="0059351D" w:rsidRPr="00AC783C" w:rsidRDefault="0059351D" w:rsidP="0059351D">
      <w:pPr>
        <w:widowControl/>
        <w:ind w:firstLine="737"/>
        <w:jc w:val="both"/>
      </w:pPr>
      <w:r w:rsidRPr="00AC783C">
        <w:rPr>
          <w:sz w:val="28"/>
          <w:szCs w:val="28"/>
        </w:rPr>
        <w:t xml:space="preserve">снижение на территории Пензенской области общего количества зарегистрированных чрезвычайных ситуаций к аналогичному показателю </w:t>
      </w:r>
      <w:r w:rsidR="00BA3662">
        <w:rPr>
          <w:sz w:val="28"/>
          <w:szCs w:val="28"/>
        </w:rPr>
        <w:br/>
      </w:r>
      <w:r w:rsidRPr="00AC783C">
        <w:rPr>
          <w:sz w:val="28"/>
          <w:szCs w:val="28"/>
        </w:rPr>
        <w:t>2013 года</w:t>
      </w:r>
      <w:r>
        <w:rPr>
          <w:sz w:val="28"/>
          <w:szCs w:val="28"/>
        </w:rPr>
        <w:t xml:space="preserve"> -</w:t>
      </w:r>
      <w:r w:rsidRPr="00AC783C">
        <w:rPr>
          <w:sz w:val="28"/>
          <w:szCs w:val="28"/>
        </w:rPr>
        <w:t xml:space="preserve"> 22,3%;</w:t>
      </w:r>
    </w:p>
    <w:p w:rsidR="0059351D" w:rsidRPr="0059351D" w:rsidRDefault="0059351D" w:rsidP="0059351D">
      <w:pPr>
        <w:widowControl/>
        <w:ind w:firstLine="737"/>
        <w:jc w:val="both"/>
      </w:pPr>
      <w:r w:rsidRPr="0059351D">
        <w:rPr>
          <w:sz w:val="28"/>
          <w:szCs w:val="28"/>
        </w:rPr>
        <w:t>доля государственных учреждений, в которых в полном объеме смонтирована система автоматической пожарной сигнализации от общего количества государственных учреждений, подлежащих оборудованию автоматической пожарной сигнализацией</w:t>
      </w:r>
      <w:r w:rsidR="00BA3662">
        <w:rPr>
          <w:sz w:val="28"/>
          <w:szCs w:val="28"/>
        </w:rPr>
        <w:t>,</w:t>
      </w:r>
      <w:r w:rsidRPr="0059351D">
        <w:rPr>
          <w:sz w:val="28"/>
          <w:szCs w:val="28"/>
        </w:rPr>
        <w:t xml:space="preserve"> -100%;</w:t>
      </w:r>
    </w:p>
    <w:p w:rsidR="0059351D" w:rsidRPr="0059351D" w:rsidRDefault="0059351D" w:rsidP="0059351D">
      <w:pPr>
        <w:widowControl/>
        <w:ind w:firstLine="737"/>
        <w:jc w:val="both"/>
      </w:pPr>
      <w:r w:rsidRPr="0059351D">
        <w:rPr>
          <w:sz w:val="28"/>
          <w:szCs w:val="28"/>
        </w:rPr>
        <w:t>удельный вес населения Пензенской области, охваченного различными техническими средствами оповещения в случае возникновении чрезвычайных ситуаций</w:t>
      </w:r>
      <w:r w:rsidR="00BA3662">
        <w:rPr>
          <w:sz w:val="28"/>
          <w:szCs w:val="28"/>
        </w:rPr>
        <w:t>,</w:t>
      </w:r>
      <w:r w:rsidRPr="0059351D">
        <w:rPr>
          <w:sz w:val="28"/>
          <w:szCs w:val="28"/>
        </w:rPr>
        <w:t xml:space="preserve"> - 81,2%;</w:t>
      </w:r>
    </w:p>
    <w:p w:rsidR="0059351D" w:rsidRPr="0059351D" w:rsidRDefault="0059351D" w:rsidP="0059351D">
      <w:pPr>
        <w:widowControl/>
        <w:ind w:firstLine="737"/>
        <w:jc w:val="both"/>
      </w:pPr>
      <w:r w:rsidRPr="0059351D">
        <w:rPr>
          <w:sz w:val="28"/>
          <w:szCs w:val="28"/>
        </w:rPr>
        <w:t xml:space="preserve">охват населения области, оповещаемого с помощью региональной </w:t>
      </w:r>
      <w:r w:rsidRPr="00BA3662">
        <w:rPr>
          <w:spacing w:val="-4"/>
          <w:sz w:val="28"/>
          <w:szCs w:val="28"/>
        </w:rPr>
        <w:t>автоматизированной системы централизованного оповещения (далее - РАСЦО)</w:t>
      </w:r>
      <w:r w:rsidR="00BA3662" w:rsidRPr="00BA3662">
        <w:rPr>
          <w:spacing w:val="-4"/>
          <w:sz w:val="28"/>
          <w:szCs w:val="28"/>
        </w:rPr>
        <w:t>,</w:t>
      </w:r>
      <w:r w:rsidRPr="00BA3662">
        <w:rPr>
          <w:spacing w:val="-4"/>
          <w:sz w:val="28"/>
          <w:szCs w:val="28"/>
        </w:rPr>
        <w:t xml:space="preserve"> - </w:t>
      </w:r>
      <w:r w:rsidRPr="0059351D">
        <w:rPr>
          <w:sz w:val="28"/>
          <w:szCs w:val="28"/>
        </w:rPr>
        <w:t>82,3% от общей численности населения области</w:t>
      </w:r>
      <w:proofErr w:type="gramStart"/>
      <w:r w:rsidRPr="0059351D">
        <w:rPr>
          <w:sz w:val="28"/>
          <w:szCs w:val="28"/>
        </w:rPr>
        <w:t>.</w:t>
      </w:r>
      <w:r w:rsidR="00784F20">
        <w:rPr>
          <w:sz w:val="28"/>
          <w:szCs w:val="28"/>
        </w:rPr>
        <w:t>"</w:t>
      </w:r>
      <w:r w:rsidRPr="0059351D">
        <w:rPr>
          <w:sz w:val="28"/>
          <w:szCs w:val="28"/>
        </w:rPr>
        <w:t>.</w:t>
      </w:r>
      <w:proofErr w:type="gramEnd"/>
    </w:p>
    <w:p w:rsidR="0059351D" w:rsidRDefault="0059351D" w:rsidP="0059351D">
      <w:pPr>
        <w:widowControl/>
        <w:ind w:firstLine="709"/>
        <w:jc w:val="both"/>
        <w:rPr>
          <w:sz w:val="28"/>
          <w:szCs w:val="28"/>
        </w:rPr>
      </w:pPr>
      <w:r w:rsidRPr="0059351D">
        <w:rPr>
          <w:bCs/>
          <w:sz w:val="28"/>
          <w:szCs w:val="28"/>
          <w:shd w:val="clear" w:color="auto" w:fill="FFFFFF"/>
        </w:rPr>
        <w:t>1.3. В Паспорте подпрограммы 2 Программы:</w:t>
      </w:r>
    </w:p>
    <w:p w:rsidR="0059351D" w:rsidRDefault="0059351D" w:rsidP="0059351D">
      <w:pPr>
        <w:widowControl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 xml:space="preserve">1.3.1. </w:t>
      </w:r>
      <w:hyperlink r:id="rId11" w:tgtFrame="consultantplus://offline/ref=31B655EDA4B814910DE28541E4A9B4837F95D385AD0DE3AAAB22A9601ED20BF7A6A5A8FE97B1CB8D7878A257B1E42C3E467D9CAA5E45E6532D711C57z8R7M">
        <w:r>
          <w:rPr>
            <w:color w:val="000000"/>
            <w:sz w:val="28"/>
            <w:szCs w:val="28"/>
            <w:shd w:val="clear" w:color="auto" w:fill="FFFFFF"/>
          </w:rPr>
          <w:t>позицию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>Этапы и сроки реализации подпрограммы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 xml:space="preserve"> изложить в следующей редакции:</w:t>
      </w:r>
    </w:p>
    <w:p w:rsidR="0059351D" w:rsidRDefault="00784F20" w:rsidP="0059351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9351D">
        <w:rPr>
          <w:sz w:val="28"/>
          <w:szCs w:val="28"/>
        </w:rPr>
        <w:t>Этапы и сроки реализации подпрограммы 2014 - 2027 годы</w:t>
      </w:r>
      <w:r>
        <w:rPr>
          <w:sz w:val="28"/>
          <w:szCs w:val="28"/>
        </w:rPr>
        <w:t>"</w:t>
      </w:r>
      <w:r w:rsidR="0059351D">
        <w:rPr>
          <w:sz w:val="28"/>
          <w:szCs w:val="28"/>
        </w:rPr>
        <w:t>;</w:t>
      </w:r>
    </w:p>
    <w:p w:rsidR="0059351D" w:rsidRDefault="0059351D" w:rsidP="0059351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1.3.2. позицию </w:t>
      </w:r>
      <w:r w:rsidR="00784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Объемы бюджетных ассигнований подпрограммы</w:t>
      </w:r>
      <w:r w:rsidR="00784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изложить в следующей редакции:</w:t>
      </w:r>
    </w:p>
    <w:p w:rsidR="0059351D" w:rsidRDefault="0059351D" w:rsidP="005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009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6804"/>
        <w:gridCol w:w="176"/>
      </w:tblGrid>
      <w:tr w:rsidR="0059351D" w:rsidTr="00BA3662">
        <w:tc>
          <w:tcPr>
            <w:tcW w:w="284" w:type="dxa"/>
          </w:tcPr>
          <w:p w:rsidR="0059351D" w:rsidRDefault="00784F20" w:rsidP="0059351D">
            <w:pPr>
              <w:pStyle w:val="ConsPlusNormal"/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</w:p>
        </w:tc>
        <w:tc>
          <w:tcPr>
            <w:tcW w:w="2835" w:type="dxa"/>
          </w:tcPr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Объемы бюджетных ассигнований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подпрограммы</w:t>
            </w:r>
          </w:p>
        </w:tc>
        <w:tc>
          <w:tcPr>
            <w:tcW w:w="6804" w:type="dxa"/>
          </w:tcPr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B675FE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val="ru-RU"/>
              </w:rPr>
              <w:t>Объем финансовых средств, необходимый для реализации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подпрограммы, составляет 20993,8 </w:t>
            </w:r>
            <w:r w:rsidR="00B675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тыс.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рублей, </w:t>
            </w:r>
            <w:r w:rsidR="00B675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том числе: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- средства бюджета Пензенской области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20993,8 тыс. рублей, из них по годам: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2014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357,5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2015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357,1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2016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357,5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2017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357,3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2018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352,8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2019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355,5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2020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357,3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2021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5935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16355,0 тыс.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2022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357,3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2023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357,3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2024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357,3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2025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357,3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2026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357,3 тыс. рублей;</w:t>
            </w:r>
          </w:p>
          <w:p w:rsidR="0059351D" w:rsidRDefault="0059351D" w:rsidP="00C70FD3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2027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357,3 тыс. рублей</w:t>
            </w:r>
            <w:r w:rsidR="00BA36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";</w:t>
            </w:r>
          </w:p>
        </w:tc>
        <w:tc>
          <w:tcPr>
            <w:tcW w:w="176" w:type="dxa"/>
          </w:tcPr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59351D" w:rsidRDefault="0059351D" w:rsidP="0059351D">
      <w:pPr>
        <w:widowControl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1.3.3 позицию </w:t>
      </w:r>
      <w:r w:rsidR="00784F20">
        <w:rPr>
          <w:bCs/>
          <w:sz w:val="28"/>
          <w:szCs w:val="28"/>
          <w:shd w:val="clear" w:color="auto" w:fill="FFFFFF"/>
        </w:rPr>
        <w:t>"</w:t>
      </w:r>
      <w:r>
        <w:rPr>
          <w:sz w:val="28"/>
          <w:szCs w:val="28"/>
        </w:rPr>
        <w:t>Ожидаемые результаты реализации подпрограммы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изложить в следующей редакции:</w:t>
      </w:r>
    </w:p>
    <w:p w:rsidR="0059351D" w:rsidRDefault="00784F20" w:rsidP="0059351D">
      <w:pPr>
        <w:widowControl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"</w:t>
      </w:r>
      <w:r w:rsidR="0059351D">
        <w:rPr>
          <w:color w:val="000000"/>
          <w:sz w:val="28"/>
          <w:szCs w:val="28"/>
          <w:shd w:val="clear" w:color="auto" w:fill="FFFFFF"/>
        </w:rPr>
        <w:t>Ожидаемые результаты реализации подпрограммы</w:t>
      </w:r>
    </w:p>
    <w:p w:rsidR="0059351D" w:rsidRDefault="0059351D" w:rsidP="0059351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подпрограммы ожидается:</w:t>
      </w:r>
    </w:p>
    <w:p w:rsidR="0059351D" w:rsidRDefault="0059351D" w:rsidP="0059351D">
      <w:pPr>
        <w:widowControl/>
        <w:ind w:firstLine="737"/>
        <w:jc w:val="both"/>
      </w:pPr>
      <w:r>
        <w:rPr>
          <w:sz w:val="28"/>
          <w:szCs w:val="28"/>
        </w:rPr>
        <w:t>снижение количества объектов (мест хранения) опасных отходов (пестицидов) с истекшим сроком хранения на 3 единицы к концу 2016 года;</w:t>
      </w:r>
    </w:p>
    <w:p w:rsidR="0059351D" w:rsidRPr="0059351D" w:rsidRDefault="0059351D" w:rsidP="0059351D">
      <w:pPr>
        <w:widowControl/>
        <w:ind w:firstLine="737"/>
        <w:jc w:val="both"/>
      </w:pPr>
      <w:r>
        <w:rPr>
          <w:sz w:val="28"/>
          <w:szCs w:val="28"/>
        </w:rPr>
        <w:t xml:space="preserve">увеличение количества структурных подразделений объектов здравоохранения, оснащенных соответствующим оборудованием и техникой, задействованных в оказании медицинской помощи населению при возникновении вспышек инфекционных заболеваний, на 3 единицы к концу </w:t>
      </w:r>
      <w:r w:rsidRPr="0059351D">
        <w:rPr>
          <w:sz w:val="28"/>
          <w:szCs w:val="28"/>
        </w:rPr>
        <w:t>2016 года;</w:t>
      </w:r>
    </w:p>
    <w:p w:rsidR="0059351D" w:rsidRPr="0059351D" w:rsidRDefault="0059351D" w:rsidP="0059351D">
      <w:pPr>
        <w:widowControl/>
        <w:ind w:firstLine="737"/>
        <w:jc w:val="both"/>
      </w:pPr>
      <w:r w:rsidRPr="0059351D">
        <w:rPr>
          <w:sz w:val="28"/>
          <w:szCs w:val="28"/>
        </w:rPr>
        <w:t>обеспечение установленных категорий населения Пензенской области средствами индивидуальной защиты - 80,3% к концу 2027 года;</w:t>
      </w:r>
    </w:p>
    <w:p w:rsidR="0059351D" w:rsidRPr="0059351D" w:rsidRDefault="0059351D" w:rsidP="0059351D">
      <w:pPr>
        <w:widowControl/>
        <w:ind w:firstLine="737"/>
        <w:jc w:val="both"/>
      </w:pPr>
      <w:r w:rsidRPr="0059351D">
        <w:rPr>
          <w:sz w:val="28"/>
          <w:szCs w:val="28"/>
        </w:rPr>
        <w:t xml:space="preserve">приведение </w:t>
      </w:r>
      <w:r w:rsidR="00BA3662">
        <w:rPr>
          <w:sz w:val="28"/>
          <w:szCs w:val="28"/>
        </w:rPr>
        <w:t>одного</w:t>
      </w:r>
      <w:r w:rsidRPr="0059351D">
        <w:rPr>
          <w:sz w:val="28"/>
          <w:szCs w:val="28"/>
        </w:rPr>
        <w:t xml:space="preserve"> объекта, расположенного на территории Пензенской области, на котором хранятся с нарушением установленных правил </w:t>
      </w:r>
      <w:proofErr w:type="spellStart"/>
      <w:r w:rsidRPr="0059351D">
        <w:rPr>
          <w:sz w:val="28"/>
          <w:szCs w:val="28"/>
        </w:rPr>
        <w:t>пожаровзрывоопасные</w:t>
      </w:r>
      <w:proofErr w:type="spellEnd"/>
      <w:r w:rsidRPr="0059351D">
        <w:rPr>
          <w:sz w:val="28"/>
          <w:szCs w:val="28"/>
        </w:rPr>
        <w:t xml:space="preserve"> вещества и предметы, в безопасное состояние </w:t>
      </w:r>
      <w:r w:rsidR="00BA3662">
        <w:rPr>
          <w:sz w:val="28"/>
          <w:szCs w:val="28"/>
        </w:rPr>
        <w:br/>
      </w:r>
      <w:r w:rsidRPr="0059351D">
        <w:rPr>
          <w:sz w:val="28"/>
          <w:szCs w:val="28"/>
        </w:rPr>
        <w:t>к концу 2021 года</w:t>
      </w:r>
      <w:r w:rsidR="00784F20">
        <w:rPr>
          <w:sz w:val="28"/>
          <w:szCs w:val="28"/>
        </w:rPr>
        <w:t>"</w:t>
      </w:r>
      <w:r w:rsidRPr="0059351D">
        <w:rPr>
          <w:sz w:val="28"/>
          <w:szCs w:val="28"/>
        </w:rPr>
        <w:t>.</w:t>
      </w:r>
    </w:p>
    <w:p w:rsidR="0059351D" w:rsidRPr="0059351D" w:rsidRDefault="0059351D" w:rsidP="0059351D">
      <w:pPr>
        <w:widowControl/>
        <w:ind w:firstLine="709"/>
        <w:jc w:val="both"/>
        <w:rPr>
          <w:sz w:val="28"/>
          <w:szCs w:val="28"/>
        </w:rPr>
      </w:pPr>
      <w:r w:rsidRPr="0059351D">
        <w:rPr>
          <w:bCs/>
          <w:sz w:val="28"/>
          <w:szCs w:val="28"/>
          <w:shd w:val="clear" w:color="auto" w:fill="FFFFFF"/>
        </w:rPr>
        <w:t>1.4. В Паспорте подпрограммы 3 Программы:</w:t>
      </w:r>
    </w:p>
    <w:p w:rsidR="0059351D" w:rsidRPr="0059351D" w:rsidRDefault="0059351D" w:rsidP="0059351D">
      <w:pPr>
        <w:widowControl/>
        <w:ind w:firstLine="709"/>
        <w:jc w:val="both"/>
        <w:rPr>
          <w:sz w:val="28"/>
          <w:szCs w:val="28"/>
        </w:rPr>
      </w:pPr>
      <w:r w:rsidRPr="0059351D">
        <w:rPr>
          <w:bCs/>
          <w:sz w:val="28"/>
          <w:szCs w:val="28"/>
          <w:shd w:val="clear" w:color="auto" w:fill="FFFFFF"/>
        </w:rPr>
        <w:t xml:space="preserve">1.4.1. </w:t>
      </w:r>
      <w:hyperlink r:id="rId12" w:tgtFrame="consultantplus://offline/ref=31B655EDA4B814910DE28541E4A9B4837F95D385AD0DE3AAAB22A9601ED20BF7A6A5A8FE97B1CB8D7878A257B1E42C3E467D9CAA5E45E6532D711C57z8R7M">
        <w:r w:rsidRPr="0059351D">
          <w:rPr>
            <w:color w:val="000000"/>
            <w:sz w:val="28"/>
            <w:szCs w:val="28"/>
            <w:shd w:val="clear" w:color="auto" w:fill="FFFFFF"/>
          </w:rPr>
          <w:t>позицию</w:t>
        </w:r>
      </w:hyperlink>
      <w:r w:rsidRPr="0059351D">
        <w:rPr>
          <w:color w:val="000000"/>
          <w:sz w:val="28"/>
          <w:szCs w:val="28"/>
          <w:shd w:val="clear" w:color="auto" w:fill="FFFFFF"/>
        </w:rPr>
        <w:t xml:space="preserve"> </w:t>
      </w:r>
      <w:r w:rsidR="00784F20">
        <w:rPr>
          <w:sz w:val="28"/>
          <w:szCs w:val="28"/>
        </w:rPr>
        <w:t>"</w:t>
      </w:r>
      <w:r w:rsidRPr="0059351D">
        <w:rPr>
          <w:sz w:val="28"/>
          <w:szCs w:val="28"/>
        </w:rPr>
        <w:t>Этапы и сроки реализации подпрограммы</w:t>
      </w:r>
      <w:r w:rsidR="00784F20">
        <w:rPr>
          <w:sz w:val="28"/>
          <w:szCs w:val="28"/>
        </w:rPr>
        <w:t>"</w:t>
      </w:r>
      <w:r w:rsidRPr="0059351D">
        <w:rPr>
          <w:sz w:val="28"/>
          <w:szCs w:val="28"/>
        </w:rPr>
        <w:t xml:space="preserve"> изложить в следующей редакции:</w:t>
      </w:r>
    </w:p>
    <w:p w:rsidR="0059351D" w:rsidRDefault="00784F20" w:rsidP="0059351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9351D" w:rsidRPr="0059351D">
        <w:rPr>
          <w:sz w:val="28"/>
          <w:szCs w:val="28"/>
        </w:rPr>
        <w:t>Этапы и сроки реализации подпрограммы 2014 - 2027 годы</w:t>
      </w:r>
      <w:r>
        <w:rPr>
          <w:sz w:val="28"/>
          <w:szCs w:val="28"/>
        </w:rPr>
        <w:t>"</w:t>
      </w:r>
      <w:r w:rsidR="0059351D" w:rsidRPr="0059351D">
        <w:rPr>
          <w:sz w:val="28"/>
          <w:szCs w:val="28"/>
        </w:rPr>
        <w:t>;</w:t>
      </w:r>
    </w:p>
    <w:p w:rsidR="0059351D" w:rsidRDefault="0059351D" w:rsidP="0059351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1.4.2. позицию </w:t>
      </w:r>
      <w:r w:rsidR="00784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Объемы бюджетных ассигнований подпрограммы</w:t>
      </w:r>
      <w:r w:rsidR="00784F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изложить в следующей редакции:</w:t>
      </w:r>
    </w:p>
    <w:p w:rsidR="0059351D" w:rsidRDefault="0059351D" w:rsidP="005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585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7"/>
        <w:gridCol w:w="2350"/>
        <w:gridCol w:w="6804"/>
        <w:gridCol w:w="234"/>
      </w:tblGrid>
      <w:tr w:rsidR="0059351D" w:rsidTr="003F6C4C">
        <w:tc>
          <w:tcPr>
            <w:tcW w:w="197" w:type="dxa"/>
          </w:tcPr>
          <w:p w:rsidR="0059351D" w:rsidRDefault="00784F20" w:rsidP="0059351D">
            <w:pPr>
              <w:pStyle w:val="ConsPlusNormal"/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</w:p>
        </w:tc>
        <w:tc>
          <w:tcPr>
            <w:tcW w:w="2350" w:type="dxa"/>
          </w:tcPr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Объемы бюджетных ассигнований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подпрограммы</w:t>
            </w:r>
          </w:p>
        </w:tc>
        <w:tc>
          <w:tcPr>
            <w:tcW w:w="6804" w:type="dxa"/>
          </w:tcPr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B675FE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shd w:val="clear" w:color="auto" w:fill="FFFFFF"/>
                <w:lang w:val="ru-RU"/>
              </w:rPr>
              <w:t>Объем финансовых средств, необходимый для реализации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подпрограммы, составляет 177833,0 тыс. рублей, </w:t>
            </w:r>
            <w:r w:rsidR="00B675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том числе:</w:t>
            </w:r>
          </w:p>
          <w:p w:rsidR="0059351D" w:rsidRDefault="0059351D" w:rsidP="0059351D">
            <w:pPr>
              <w:jc w:val="both"/>
              <w:rPr>
                <w:sz w:val="28"/>
                <w:szCs w:val="28"/>
              </w:rPr>
            </w:pPr>
            <w:r w:rsidRPr="00B675FE">
              <w:rPr>
                <w:spacing w:val="-6"/>
                <w:sz w:val="28"/>
                <w:szCs w:val="28"/>
              </w:rPr>
              <w:t>- средства федерального бюджета - 25766,3 тыс. рублей,</w:t>
            </w:r>
            <w:r>
              <w:rPr>
                <w:sz w:val="28"/>
                <w:szCs w:val="28"/>
              </w:rPr>
              <w:t xml:space="preserve"> из них по годам:</w:t>
            </w:r>
          </w:p>
          <w:p w:rsidR="0059351D" w:rsidRDefault="0059351D" w:rsidP="005935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г. - 25766,3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- средства бюджета Пензенской области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152066,7 тыс. рублей, из них по годам: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2014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7235,0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2015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925,8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2016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0,0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2017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3184,6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2018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29990,8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2019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1499,5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2020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1000,0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2021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12924,6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2022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15884,4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2023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15884,4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2024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15884,4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2025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15884,4 тыс. рублей;</w:t>
            </w:r>
          </w:p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2026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15884,4 тыс. рублей;</w:t>
            </w:r>
          </w:p>
          <w:p w:rsidR="0059351D" w:rsidRDefault="0059351D" w:rsidP="00AA2DF6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2027 г. </w:t>
            </w:r>
            <w:r w:rsidR="00784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15884,4 тыс. рублей</w:t>
            </w:r>
            <w:r w:rsidR="003F6C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";</w:t>
            </w:r>
          </w:p>
        </w:tc>
        <w:tc>
          <w:tcPr>
            <w:tcW w:w="234" w:type="dxa"/>
          </w:tcPr>
          <w:p w:rsidR="0059351D" w:rsidRDefault="0059351D" w:rsidP="0059351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59351D" w:rsidRPr="003F6C4C" w:rsidRDefault="0059351D" w:rsidP="0059351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4"/>
          <w:szCs w:val="4"/>
          <w:shd w:val="clear" w:color="auto" w:fill="FFFFFF"/>
          <w:lang w:val="ru-RU"/>
        </w:rPr>
      </w:pPr>
    </w:p>
    <w:p w:rsidR="0059351D" w:rsidRDefault="0059351D" w:rsidP="005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1.4.3. позицию </w:t>
      </w:r>
      <w:r w:rsidR="00784F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Ожидаемые результаты реализации подпрограммы</w:t>
      </w:r>
      <w:r w:rsidR="00784F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изложить в следующей редакции:</w:t>
      </w:r>
    </w:p>
    <w:p w:rsidR="0059351D" w:rsidRPr="00AC783C" w:rsidRDefault="00784F20" w:rsidP="005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"</w:t>
      </w:r>
      <w:r w:rsidR="0059351D" w:rsidRPr="00AC78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ru-RU"/>
        </w:rPr>
        <w:t>Ожидаемые результаты реализации подпрограммы</w:t>
      </w:r>
    </w:p>
    <w:p w:rsidR="0059351D" w:rsidRPr="00AC783C" w:rsidRDefault="0059351D" w:rsidP="0059351D">
      <w:pPr>
        <w:ind w:firstLine="794"/>
        <w:jc w:val="both"/>
        <w:rPr>
          <w:sz w:val="28"/>
          <w:szCs w:val="28"/>
        </w:rPr>
      </w:pPr>
      <w:r w:rsidRPr="00AC783C">
        <w:rPr>
          <w:sz w:val="28"/>
          <w:szCs w:val="28"/>
        </w:rPr>
        <w:t xml:space="preserve">сокращение среднего времени комплексного реагирования экстренных оперативных служб на обращения населения по номеру </w:t>
      </w:r>
      <w:r w:rsidR="00784F20">
        <w:rPr>
          <w:sz w:val="28"/>
          <w:szCs w:val="28"/>
        </w:rPr>
        <w:t>"</w:t>
      </w:r>
      <w:r w:rsidRPr="00AC783C">
        <w:rPr>
          <w:sz w:val="28"/>
          <w:szCs w:val="28"/>
        </w:rPr>
        <w:t>112</w:t>
      </w:r>
      <w:r w:rsidR="00784F20">
        <w:rPr>
          <w:sz w:val="28"/>
          <w:szCs w:val="28"/>
        </w:rPr>
        <w:t>"</w:t>
      </w:r>
      <w:r w:rsidRPr="00AC783C">
        <w:rPr>
          <w:sz w:val="28"/>
          <w:szCs w:val="28"/>
        </w:rPr>
        <w:t xml:space="preserve"> на территории Пензенской области </w:t>
      </w:r>
      <w:r w:rsidR="00784F20">
        <w:rPr>
          <w:sz w:val="28"/>
          <w:szCs w:val="28"/>
        </w:rPr>
        <w:t>-</w:t>
      </w:r>
      <w:r w:rsidRPr="00AC783C">
        <w:rPr>
          <w:sz w:val="28"/>
          <w:szCs w:val="28"/>
        </w:rPr>
        <w:t xml:space="preserve"> 20,1% к концу 2027 года;</w:t>
      </w:r>
    </w:p>
    <w:p w:rsidR="0059351D" w:rsidRPr="00AC783C" w:rsidRDefault="0059351D" w:rsidP="0059351D">
      <w:pPr>
        <w:ind w:firstLine="794"/>
        <w:jc w:val="both"/>
        <w:rPr>
          <w:sz w:val="28"/>
          <w:szCs w:val="28"/>
        </w:rPr>
      </w:pPr>
      <w:r w:rsidRPr="00AC783C">
        <w:rPr>
          <w:bCs/>
          <w:color w:val="000000"/>
          <w:sz w:val="28"/>
          <w:szCs w:val="28"/>
          <w:shd w:val="clear" w:color="auto" w:fill="FFFFFF"/>
        </w:rPr>
        <w:t>создание на территории Пензенской области центра обработки вызовов системы-112 к концу 2017 года</w:t>
      </w:r>
      <w:proofErr w:type="gramStart"/>
      <w:r w:rsidRPr="00AC783C">
        <w:rPr>
          <w:bCs/>
          <w:color w:val="000000"/>
          <w:sz w:val="28"/>
          <w:szCs w:val="28"/>
          <w:shd w:val="clear" w:color="auto" w:fill="FFFFFF"/>
        </w:rPr>
        <w:t>.</w:t>
      </w:r>
      <w:r w:rsidR="00784F20">
        <w:rPr>
          <w:bCs/>
          <w:color w:val="000000"/>
          <w:sz w:val="28"/>
          <w:szCs w:val="28"/>
          <w:shd w:val="clear" w:color="auto" w:fill="FFFFFF"/>
        </w:rPr>
        <w:t>"</w:t>
      </w:r>
      <w:r w:rsidRPr="00AC783C">
        <w:rPr>
          <w:bCs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59351D" w:rsidRPr="00AC783C" w:rsidRDefault="0059351D" w:rsidP="005935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783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1.5. Приложение № 1 </w:t>
      </w:r>
      <w:r w:rsidR="00784F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"</w:t>
      </w:r>
      <w:r w:rsidRPr="00AC783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Перечень целевых показателей государственной программы Пензенской области </w:t>
      </w:r>
      <w:r w:rsidR="00784F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"</w:t>
      </w:r>
      <w:r w:rsidRPr="00AC783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784F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"</w:t>
      </w:r>
      <w:r w:rsidRPr="00AC783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к Программе </w:t>
      </w:r>
      <w:r w:rsidRPr="00AC783C">
        <w:rPr>
          <w:rFonts w:ascii="Times New Roman" w:hAnsi="Times New Roman" w:cs="Times New Roman"/>
          <w:sz w:val="28"/>
          <w:szCs w:val="28"/>
          <w:lang w:val="ru-RU"/>
        </w:rPr>
        <w:t xml:space="preserve">изложить в новой редакции согласно приложению № 1 </w:t>
      </w:r>
      <w:r w:rsidR="003F6C4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C783C">
        <w:rPr>
          <w:rFonts w:ascii="Times New Roman" w:hAnsi="Times New Roman" w:cs="Times New Roman"/>
          <w:sz w:val="28"/>
          <w:szCs w:val="28"/>
          <w:lang w:val="ru-RU"/>
        </w:rPr>
        <w:t>к настоящему постановлению.</w:t>
      </w:r>
    </w:p>
    <w:p w:rsidR="0059351D" w:rsidRPr="00AC783C" w:rsidRDefault="0059351D" w:rsidP="0059351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AC783C">
        <w:rPr>
          <w:rFonts w:ascii="Times New Roman" w:hAnsi="Times New Roman" w:cs="Times New Roman"/>
          <w:sz w:val="28"/>
          <w:szCs w:val="28"/>
          <w:lang w:val="ru-RU"/>
        </w:rPr>
        <w:t>1.6</w:t>
      </w:r>
      <w:proofErr w:type="gramStart"/>
      <w:r w:rsidRPr="00AC783C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AC783C">
        <w:rPr>
          <w:rFonts w:ascii="Times New Roman" w:hAnsi="Times New Roman" w:cs="Times New Roman"/>
          <w:sz w:val="28"/>
          <w:szCs w:val="28"/>
          <w:lang w:val="ru-RU"/>
        </w:rPr>
        <w:t xml:space="preserve"> приложении № 2 </w:t>
      </w:r>
      <w:r w:rsidR="00784F20">
        <w:rPr>
          <w:rFonts w:ascii="Times New Roman" w:hAnsi="Times New Roman" w:cs="Times New Roman"/>
          <w:sz w:val="28"/>
          <w:szCs w:val="28"/>
          <w:lang w:val="ru-RU"/>
        </w:rPr>
        <w:t>"</w:t>
      </w:r>
      <w:r w:rsidRPr="00AC783C">
        <w:rPr>
          <w:rFonts w:ascii="Times New Roman" w:hAnsi="Times New Roman" w:cs="Times New Roman"/>
          <w:sz w:val="28"/>
          <w:szCs w:val="28"/>
          <w:lang w:val="ru-RU"/>
        </w:rPr>
        <w:t xml:space="preserve">Сведения об основных мерах правового регулирования в сфере реализации государственной программы Пензенской области </w:t>
      </w:r>
      <w:r w:rsidR="00784F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"</w:t>
      </w:r>
      <w:r w:rsidRPr="00AC783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784F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"</w:t>
      </w:r>
      <w:r w:rsidRPr="00AC783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к Программе позицию </w:t>
      </w:r>
      <w:r w:rsidR="00784F2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"</w:t>
      </w:r>
      <w:r w:rsidRPr="00AC783C">
        <w:rPr>
          <w:rFonts w:ascii="Times New Roman" w:hAnsi="Times New Roman" w:cs="Times New Roman"/>
          <w:sz w:val="28"/>
          <w:szCs w:val="28"/>
          <w:lang w:val="ru-RU"/>
        </w:rPr>
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</w:r>
      <w:r w:rsidR="00784F20">
        <w:rPr>
          <w:rFonts w:ascii="Times New Roman" w:hAnsi="Times New Roman" w:cs="Times New Roman"/>
          <w:sz w:val="28"/>
          <w:szCs w:val="28"/>
          <w:lang w:val="ru-RU"/>
        </w:rPr>
        <w:t>"</w:t>
      </w:r>
      <w:r w:rsidRPr="00AC783C">
        <w:rPr>
          <w:rFonts w:ascii="Times New Roman" w:hAnsi="Times New Roman" w:cs="Times New Roman"/>
          <w:sz w:val="28"/>
          <w:szCs w:val="28"/>
          <w:lang w:val="ru-RU"/>
        </w:rPr>
        <w:t xml:space="preserve"> изложить в следующей редакции </w:t>
      </w:r>
      <w:r w:rsidR="00784F20">
        <w:rPr>
          <w:rFonts w:ascii="Times New Roman" w:hAnsi="Times New Roman" w:cs="Times New Roman"/>
          <w:sz w:val="28"/>
          <w:szCs w:val="28"/>
          <w:lang w:val="ru-RU"/>
        </w:rPr>
        <w:t>"</w:t>
      </w:r>
      <w:r w:rsidRPr="00AC783C">
        <w:rPr>
          <w:rFonts w:ascii="Times New Roman" w:hAnsi="Times New Roman" w:cs="Times New Roman"/>
          <w:sz w:val="28"/>
          <w:szCs w:val="28"/>
          <w:lang w:val="ru-RU"/>
        </w:rPr>
        <w:t xml:space="preserve">Наименование исполнительного органа Пензенской области, ответственного за подготовку нормативного </w:t>
      </w:r>
      <w:r w:rsidR="003F6C4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C783C">
        <w:rPr>
          <w:rFonts w:ascii="Times New Roman" w:hAnsi="Times New Roman" w:cs="Times New Roman"/>
          <w:sz w:val="28"/>
          <w:szCs w:val="28"/>
          <w:lang w:val="ru-RU"/>
        </w:rPr>
        <w:t>правового акта</w:t>
      </w:r>
      <w:r w:rsidR="00784F20">
        <w:rPr>
          <w:rFonts w:ascii="Times New Roman" w:hAnsi="Times New Roman" w:cs="Times New Roman"/>
          <w:sz w:val="28"/>
          <w:szCs w:val="28"/>
          <w:lang w:val="ru-RU"/>
        </w:rPr>
        <w:t>"</w:t>
      </w:r>
      <w:r w:rsidRPr="00AC783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9351D" w:rsidRDefault="0059351D" w:rsidP="009B5B34">
      <w:pPr>
        <w:pStyle w:val="ConsPlusNormal"/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783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1.7. </w:t>
      </w:r>
      <w:r w:rsidRPr="00AC783C">
        <w:rPr>
          <w:rFonts w:ascii="Times New Roman" w:hAnsi="Times New Roman" w:cs="Times New Roman"/>
          <w:sz w:val="28"/>
          <w:szCs w:val="28"/>
          <w:lang w:val="ru-RU"/>
        </w:rPr>
        <w:t>Приложение 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3.2 </w:t>
      </w:r>
      <w:r w:rsidR="00784F20">
        <w:rPr>
          <w:rFonts w:ascii="Times New Roman" w:hAnsi="Times New Roman" w:cs="Times New Roman"/>
          <w:sz w:val="28"/>
          <w:szCs w:val="28"/>
          <w:lang w:val="ru-RU"/>
        </w:rPr>
        <w:t>"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Прогноз сводных показателей государственных заданий на оказание государственных услуг (выполнение работ) государственными учреждениями Пензенской области по государственной программе Пензенской области </w:t>
      </w:r>
      <w:r w:rsidR="00784F20">
        <w:rPr>
          <w:rFonts w:ascii="Times New Roman" w:hAnsi="Times New Roman" w:cs="Times New Roman"/>
          <w:sz w:val="28"/>
          <w:szCs w:val="28"/>
          <w:lang w:val="ru-RU"/>
        </w:rPr>
        <w:t>"</w:t>
      </w:r>
      <w:r>
        <w:rPr>
          <w:rFonts w:ascii="Times New Roman" w:hAnsi="Times New Roman" w:cs="Times New Roman"/>
          <w:sz w:val="28"/>
          <w:szCs w:val="28"/>
          <w:lang w:val="ru-RU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784F20">
        <w:rPr>
          <w:rFonts w:ascii="Times New Roman" w:hAnsi="Times New Roman" w:cs="Times New Roman"/>
          <w:sz w:val="28"/>
          <w:szCs w:val="28"/>
          <w:lang w:val="ru-RU"/>
        </w:rPr>
        <w:t>"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 Программе изложить в новой редакции согласно приложению № 2 к настоящему постановлению.</w:t>
      </w:r>
    </w:p>
    <w:p w:rsidR="0059351D" w:rsidRDefault="009B5B34" w:rsidP="009B5B34">
      <w:pPr>
        <w:spacing w:line="24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Приложение № </w:t>
      </w:r>
      <w:r w:rsidR="0059351D">
        <w:rPr>
          <w:sz w:val="28"/>
          <w:szCs w:val="28"/>
        </w:rPr>
        <w:t xml:space="preserve">4.2 </w:t>
      </w:r>
      <w:r w:rsidR="00784F20">
        <w:rPr>
          <w:sz w:val="28"/>
          <w:szCs w:val="28"/>
        </w:rPr>
        <w:t>"</w:t>
      </w:r>
      <w:r w:rsidR="0059351D">
        <w:rPr>
          <w:sz w:val="28"/>
          <w:szCs w:val="28"/>
        </w:rPr>
        <w:t xml:space="preserve">Ресурсное обеспечение реализации государственной программы Пензенской области </w:t>
      </w:r>
      <w:r w:rsidR="00784F20">
        <w:rPr>
          <w:sz w:val="28"/>
          <w:szCs w:val="28"/>
        </w:rPr>
        <w:t>"</w:t>
      </w:r>
      <w:r w:rsidR="0059351D">
        <w:rPr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784F20">
        <w:rPr>
          <w:sz w:val="28"/>
          <w:szCs w:val="28"/>
        </w:rPr>
        <w:t>"</w:t>
      </w:r>
      <w:r w:rsidR="0059351D">
        <w:rPr>
          <w:sz w:val="28"/>
          <w:szCs w:val="28"/>
        </w:rPr>
        <w:t xml:space="preserve"> за счет всех источников финансирования</w:t>
      </w:r>
      <w:r w:rsidR="00784F20">
        <w:rPr>
          <w:sz w:val="28"/>
          <w:szCs w:val="28"/>
        </w:rPr>
        <w:t>"</w:t>
      </w:r>
      <w:r w:rsidR="0059351D">
        <w:rPr>
          <w:sz w:val="28"/>
          <w:szCs w:val="28"/>
        </w:rPr>
        <w:t xml:space="preserve"> к Программе изложить в новой редакции согласно приложению № 3 к настоящему постановлению.</w:t>
      </w:r>
    </w:p>
    <w:p w:rsidR="0059351D" w:rsidRDefault="009B5B34" w:rsidP="009B5B34">
      <w:pPr>
        <w:spacing w:line="24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 Приложение № </w:t>
      </w:r>
      <w:r w:rsidR="0059351D">
        <w:rPr>
          <w:sz w:val="28"/>
          <w:szCs w:val="28"/>
        </w:rPr>
        <w:t xml:space="preserve">5.2 </w:t>
      </w:r>
      <w:r w:rsidR="00784F20">
        <w:rPr>
          <w:sz w:val="28"/>
          <w:szCs w:val="28"/>
        </w:rPr>
        <w:t>"</w:t>
      </w:r>
      <w:r w:rsidR="0059351D">
        <w:rPr>
          <w:sz w:val="28"/>
          <w:szCs w:val="28"/>
        </w:rPr>
        <w:t xml:space="preserve">Ресурсное обеспечение реализации государственной программы Пензенской области </w:t>
      </w:r>
      <w:r w:rsidR="00784F20">
        <w:rPr>
          <w:sz w:val="28"/>
          <w:szCs w:val="28"/>
        </w:rPr>
        <w:t>"</w:t>
      </w:r>
      <w:r w:rsidR="0059351D">
        <w:rPr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784F20">
        <w:rPr>
          <w:sz w:val="28"/>
          <w:szCs w:val="28"/>
        </w:rPr>
        <w:t>"</w:t>
      </w:r>
      <w:r w:rsidR="0059351D">
        <w:rPr>
          <w:sz w:val="28"/>
          <w:szCs w:val="28"/>
        </w:rPr>
        <w:t xml:space="preserve"> за счет средств бюджета Пензенской области</w:t>
      </w:r>
      <w:r w:rsidR="00784F20">
        <w:rPr>
          <w:sz w:val="28"/>
          <w:szCs w:val="28"/>
        </w:rPr>
        <w:t>"</w:t>
      </w:r>
      <w:r w:rsidR="0059351D">
        <w:rPr>
          <w:sz w:val="28"/>
          <w:szCs w:val="28"/>
        </w:rPr>
        <w:t xml:space="preserve"> к Программе изложить в новой редакции согласно приложению № 4 к настоящему постановлению.</w:t>
      </w:r>
    </w:p>
    <w:p w:rsidR="0059351D" w:rsidRDefault="009B5B34" w:rsidP="009B5B34">
      <w:pPr>
        <w:spacing w:line="24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 Приложение № </w:t>
      </w:r>
      <w:r w:rsidR="0059351D">
        <w:rPr>
          <w:sz w:val="28"/>
          <w:szCs w:val="28"/>
        </w:rPr>
        <w:t xml:space="preserve">6.2 </w:t>
      </w:r>
      <w:r w:rsidR="00784F20">
        <w:rPr>
          <w:sz w:val="28"/>
          <w:szCs w:val="28"/>
        </w:rPr>
        <w:t>"</w:t>
      </w:r>
      <w:r w:rsidR="0059351D">
        <w:rPr>
          <w:sz w:val="28"/>
          <w:szCs w:val="28"/>
        </w:rPr>
        <w:t xml:space="preserve">Перечень основных мероприятий (региональных проектов), мероприятий государственной программы Пензенской области </w:t>
      </w:r>
      <w:r w:rsidR="00784F20">
        <w:rPr>
          <w:sz w:val="28"/>
          <w:szCs w:val="28"/>
        </w:rPr>
        <w:t>"</w:t>
      </w:r>
      <w:r w:rsidR="0059351D">
        <w:rPr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784F20">
        <w:rPr>
          <w:sz w:val="28"/>
          <w:szCs w:val="28"/>
        </w:rPr>
        <w:t>"</w:t>
      </w:r>
      <w:r w:rsidR="0059351D">
        <w:rPr>
          <w:sz w:val="28"/>
          <w:szCs w:val="28"/>
        </w:rPr>
        <w:t xml:space="preserve"> к Программе изложить в новой редакции согласно приложению № 5 к настоящему постановлению.</w:t>
      </w:r>
    </w:p>
    <w:p w:rsidR="0059351D" w:rsidRDefault="0059351D" w:rsidP="009B5B34">
      <w:pPr>
        <w:spacing w:line="24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Дополнить Программу приложением № 3.3 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 xml:space="preserve">Прогноз сводных показателей государственных заданий на оказание государственных услуг (выполнение работ) государственными учреждениями Пензенской области по государственной программе Пензенской области 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 xml:space="preserve"> согласно приложению № 6 к настоящему постановлению. </w:t>
      </w:r>
    </w:p>
    <w:p w:rsidR="0059351D" w:rsidRDefault="0059351D" w:rsidP="009B5B34">
      <w:pPr>
        <w:spacing w:line="24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Дополнить Программу приложением № 4.3 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 xml:space="preserve">Ресурсное обеспечение реализации государственной программы Пензенской области 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 xml:space="preserve"> за счет всех источников финансирования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 xml:space="preserve"> согласно приложению № 7 к настоящему постановлению.</w:t>
      </w:r>
    </w:p>
    <w:p w:rsidR="0059351D" w:rsidRDefault="0059351D" w:rsidP="009B5B34">
      <w:pPr>
        <w:spacing w:line="24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Дополнить Программу приложением № 5.3 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 xml:space="preserve">Ресурсное обеспечение реализации государственной программы Пензенской области 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 xml:space="preserve"> за счет средств бюджета Пензенской области</w:t>
      </w:r>
      <w:r w:rsidR="00784F20">
        <w:rPr>
          <w:sz w:val="28"/>
          <w:szCs w:val="28"/>
        </w:rPr>
        <w:t>"</w:t>
      </w:r>
      <w:r>
        <w:rPr>
          <w:sz w:val="28"/>
          <w:szCs w:val="28"/>
        </w:rPr>
        <w:t xml:space="preserve"> согласно приложению № 8 к настоящему постановлению.</w:t>
      </w:r>
    </w:p>
    <w:p w:rsidR="0059351D" w:rsidRDefault="0059351D" w:rsidP="009B5B34">
      <w:pPr>
        <w:spacing w:line="24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59351D" w:rsidRDefault="0059351D" w:rsidP="005935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bCs/>
          <w:sz w:val="28"/>
          <w:szCs w:val="28"/>
        </w:rPr>
        <w:t xml:space="preserve"> Настоящее постановление вступает в силу со дня его официального опубликования. </w:t>
      </w:r>
    </w:p>
    <w:p w:rsidR="0059351D" w:rsidRDefault="0059351D" w:rsidP="0059351D">
      <w:pPr>
        <w:ind w:firstLine="709"/>
        <w:jc w:val="both"/>
        <w:rPr>
          <w:bCs/>
          <w:sz w:val="28"/>
          <w:szCs w:val="28"/>
        </w:rPr>
      </w:pPr>
      <w:r>
        <w:rPr>
          <w:spacing w:val="-4"/>
          <w:sz w:val="28"/>
          <w:szCs w:val="28"/>
        </w:rPr>
        <w:t xml:space="preserve">4. </w:t>
      </w:r>
      <w:r w:rsidR="004B54C3" w:rsidRPr="002A4E73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4B54C3" w:rsidRPr="002A4E73">
        <w:rPr>
          <w:color w:val="000000"/>
          <w:sz w:val="28"/>
          <w:szCs w:val="28"/>
        </w:rPr>
        <w:t xml:space="preserve"> ведомости" и разместить (опубликовать) на "Официальном </w:t>
      </w:r>
      <w:proofErr w:type="gramStart"/>
      <w:r w:rsidR="004B54C3" w:rsidRPr="002A4E73">
        <w:rPr>
          <w:color w:val="000000"/>
          <w:sz w:val="28"/>
          <w:szCs w:val="28"/>
        </w:rPr>
        <w:t>интернет-портале</w:t>
      </w:r>
      <w:proofErr w:type="gramEnd"/>
      <w:r w:rsidR="004B54C3" w:rsidRPr="002A4E73">
        <w:rPr>
          <w:color w:val="000000"/>
          <w:sz w:val="28"/>
          <w:szCs w:val="28"/>
        </w:rPr>
        <w:t xml:space="preserve"> </w:t>
      </w:r>
      <w:r w:rsidR="004B54C3" w:rsidRPr="002A4E73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4B54C3" w:rsidRPr="002A4E73">
        <w:rPr>
          <w:color w:val="000000"/>
          <w:sz w:val="28"/>
          <w:szCs w:val="28"/>
        </w:rPr>
        <w:t xml:space="preserve"> </w:t>
      </w:r>
      <w:r w:rsidR="004B54C3" w:rsidRPr="002A4E73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59351D" w:rsidRDefault="0059351D" w:rsidP="0059351D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настоящего постановления возложить на </w:t>
      </w:r>
      <w:r>
        <w:rPr>
          <w:bCs/>
          <w:spacing w:val="-4"/>
          <w:sz w:val="28"/>
          <w:szCs w:val="28"/>
        </w:rPr>
        <w:t xml:space="preserve">заместителя Председателя Правительства Пензенской области, </w:t>
      </w:r>
      <w:r>
        <w:rPr>
          <w:sz w:val="28"/>
          <w:szCs w:val="28"/>
        </w:rPr>
        <w:t>координирующего вопросы защиты населения и территорий от чрезвычайных ситуаций, пожарной безопасности.</w:t>
      </w:r>
    </w:p>
    <w:p w:rsidR="0059351D" w:rsidRDefault="0059351D" w:rsidP="0059351D">
      <w:pPr>
        <w:ind w:firstLine="709"/>
        <w:jc w:val="both"/>
        <w:rPr>
          <w:sz w:val="28"/>
          <w:szCs w:val="28"/>
        </w:rPr>
      </w:pP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1C1663" w:rsidTr="0044435B">
        <w:tc>
          <w:tcPr>
            <w:tcW w:w="3936" w:type="dxa"/>
          </w:tcPr>
          <w:p w:rsidR="001C1663" w:rsidRDefault="0044435B" w:rsidP="00D81903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1C1663" w:rsidRDefault="001C1663" w:rsidP="00D81903">
            <w:pPr>
              <w:jc w:val="right"/>
              <w:rPr>
                <w:sz w:val="28"/>
              </w:rPr>
            </w:pPr>
          </w:p>
          <w:p w:rsidR="001C1663" w:rsidRDefault="00D65890" w:rsidP="00D65890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44435B" w:rsidRPr="0044435B">
              <w:rPr>
                <w:sz w:val="28"/>
              </w:rPr>
              <w:t>Н</w:t>
            </w:r>
            <w:r w:rsidR="0044435B">
              <w:rPr>
                <w:sz w:val="28"/>
              </w:rPr>
              <w:t>.</w:t>
            </w:r>
            <w:r w:rsidR="0044435B" w:rsidRPr="0044435B">
              <w:rPr>
                <w:sz w:val="28"/>
              </w:rPr>
              <w:t>П</w:t>
            </w:r>
            <w:r w:rsidR="0044435B">
              <w:rPr>
                <w:sz w:val="28"/>
              </w:rPr>
              <w:t xml:space="preserve">. </w:t>
            </w:r>
            <w:r w:rsidR="0044435B" w:rsidRPr="0044435B">
              <w:rPr>
                <w:sz w:val="28"/>
              </w:rPr>
              <w:t>Симонов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59351D" w:rsidRDefault="0059351D">
      <w:pPr>
        <w:jc w:val="both"/>
        <w:rPr>
          <w:sz w:val="28"/>
        </w:rPr>
        <w:sectPr w:rsidR="0059351D" w:rsidSect="00784F20">
          <w:headerReference w:type="default" r:id="rId13"/>
          <w:footerReference w:type="default" r:id="rId14"/>
          <w:footerReference w:type="first" r:id="rId15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  <w:docGrid w:linePitch="272"/>
        </w:sectPr>
      </w:pPr>
    </w:p>
    <w:tbl>
      <w:tblPr>
        <w:tblW w:w="1652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0"/>
        <w:gridCol w:w="3831"/>
        <w:gridCol w:w="113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963"/>
        <w:gridCol w:w="992"/>
        <w:gridCol w:w="537"/>
      </w:tblGrid>
      <w:tr w:rsidR="0059351D" w:rsidRPr="007E5F93" w:rsidTr="004B54C3">
        <w:trPr>
          <w:trHeight w:val="9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>
            <w:bookmarkStart w:id="0" w:name="RANGE!A1:Q25"/>
            <w:bookmarkEnd w:id="0"/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53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51D" w:rsidRDefault="0059351D" w:rsidP="0059351D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Приложение № 1</w:t>
            </w:r>
            <w:r w:rsidRPr="007E5F93">
              <w:rPr>
                <w:color w:val="000000"/>
              </w:rPr>
              <w:br/>
              <w:t xml:space="preserve"> к постановлению Правительства </w:t>
            </w:r>
          </w:p>
          <w:p w:rsidR="0059351D" w:rsidRPr="007E5F93" w:rsidRDefault="0059351D" w:rsidP="0059351D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Пензенской области</w:t>
            </w:r>
            <w:r w:rsidRPr="007E5F93">
              <w:rPr>
                <w:color w:val="000000"/>
              </w:rPr>
              <w:br/>
            </w:r>
            <w:r w:rsidR="00D65890">
              <w:rPr>
                <w:color w:val="000000"/>
              </w:rPr>
              <w:t xml:space="preserve">20.07.2022  </w:t>
            </w:r>
            <w:r w:rsidRPr="007E5F93">
              <w:rPr>
                <w:color w:val="000000"/>
              </w:rPr>
              <w:t>№</w:t>
            </w:r>
            <w:r w:rsidR="00D65890">
              <w:rPr>
                <w:color w:val="000000"/>
              </w:rPr>
              <w:t xml:space="preserve">  624-пП</w:t>
            </w:r>
          </w:p>
        </w:tc>
      </w:tr>
      <w:tr w:rsidR="0059351D" w:rsidRPr="007E5F93" w:rsidTr="004B54C3">
        <w:trPr>
          <w:trHeight w:val="138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>
            <w:pPr>
              <w:rPr>
                <w:color w:val="000000"/>
              </w:rPr>
            </w:pPr>
          </w:p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53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351D" w:rsidRDefault="0059351D" w:rsidP="0059351D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 xml:space="preserve">Приложение </w:t>
            </w:r>
            <w:r w:rsidR="00CF23C2">
              <w:rPr>
                <w:color w:val="000000"/>
              </w:rPr>
              <w:t>№</w:t>
            </w:r>
            <w:r w:rsidRPr="007E5F93">
              <w:rPr>
                <w:color w:val="000000"/>
              </w:rPr>
              <w:t xml:space="preserve"> 1</w:t>
            </w:r>
          </w:p>
          <w:p w:rsidR="0059351D" w:rsidRDefault="0059351D" w:rsidP="0059351D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 xml:space="preserve"> к государственной программе </w:t>
            </w:r>
          </w:p>
          <w:p w:rsidR="0059351D" w:rsidRPr="007E5F93" w:rsidRDefault="0059351D" w:rsidP="0059351D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Пензенской области "Защита населения и территорий</w:t>
            </w:r>
            <w:r>
              <w:rPr>
                <w:color w:val="000000"/>
              </w:rPr>
              <w:t xml:space="preserve"> </w:t>
            </w:r>
            <w:r w:rsidRPr="007E5F93">
              <w:rPr>
                <w:color w:val="000000"/>
              </w:rPr>
              <w:t>от чрезвычайных ситуаций, обеспечение пожарной безопасности в Пензенской области"</w:t>
            </w:r>
          </w:p>
        </w:tc>
      </w:tr>
      <w:tr w:rsidR="0059351D" w:rsidRPr="007E5F93" w:rsidTr="004B54C3">
        <w:trPr>
          <w:trHeight w:val="1068"/>
        </w:trPr>
        <w:tc>
          <w:tcPr>
            <w:tcW w:w="1598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Default="0059351D" w:rsidP="0059351D">
            <w:pPr>
              <w:jc w:val="center"/>
              <w:rPr>
                <w:b/>
                <w:bCs/>
                <w:color w:val="000000"/>
              </w:rPr>
            </w:pPr>
            <w:r w:rsidRPr="007E5F93">
              <w:rPr>
                <w:b/>
                <w:bCs/>
                <w:color w:val="000000"/>
              </w:rPr>
              <w:t>ПЕРЕЧЕНЬ</w:t>
            </w:r>
            <w:r w:rsidRPr="007E5F93">
              <w:rPr>
                <w:b/>
                <w:bCs/>
                <w:color w:val="000000"/>
              </w:rPr>
              <w:br/>
              <w:t xml:space="preserve"> </w:t>
            </w:r>
            <w:r w:rsidR="00AA2DF6" w:rsidRPr="007E5F93">
              <w:rPr>
                <w:b/>
                <w:bCs/>
                <w:color w:val="000000"/>
              </w:rPr>
              <w:t xml:space="preserve">целевых показателей государственной программы </w:t>
            </w:r>
            <w:r w:rsidR="00AA2DF6">
              <w:rPr>
                <w:b/>
                <w:bCs/>
                <w:color w:val="000000"/>
              </w:rPr>
              <w:t>Пензенской области "З</w:t>
            </w:r>
            <w:r w:rsidR="00AA2DF6" w:rsidRPr="007E5F93">
              <w:rPr>
                <w:b/>
                <w:bCs/>
                <w:color w:val="000000"/>
              </w:rPr>
              <w:t xml:space="preserve">ащита населения и территорий </w:t>
            </w:r>
          </w:p>
          <w:p w:rsidR="0059351D" w:rsidRPr="007E5F93" w:rsidRDefault="00AA2DF6" w:rsidP="0059351D">
            <w:pPr>
              <w:jc w:val="center"/>
              <w:rPr>
                <w:b/>
                <w:bCs/>
                <w:color w:val="000000"/>
              </w:rPr>
            </w:pPr>
            <w:r w:rsidRPr="007E5F93">
              <w:rPr>
                <w:b/>
                <w:bCs/>
                <w:color w:val="000000"/>
              </w:rPr>
              <w:t>от чрезвычайных ситуаций, обесп</w:t>
            </w:r>
            <w:r w:rsidR="00C534B4">
              <w:rPr>
                <w:b/>
                <w:bCs/>
                <w:color w:val="000000"/>
              </w:rPr>
              <w:t>ечение пожарной безопасности в П</w:t>
            </w:r>
            <w:r w:rsidRPr="007E5F93">
              <w:rPr>
                <w:b/>
                <w:bCs/>
                <w:color w:val="000000"/>
              </w:rPr>
              <w:t>ензенской области"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59351D" w:rsidRPr="007E5F93" w:rsidTr="004B54C3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9351D" w:rsidRPr="007E5F93" w:rsidRDefault="0059351D" w:rsidP="0059351D">
            <w:pPr>
              <w:rPr>
                <w:color w:val="000000"/>
              </w:rPr>
            </w:pPr>
            <w:r w:rsidRPr="007E5F93">
              <w:rPr>
                <w:color w:val="00000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9351D" w:rsidRPr="007E5F93" w:rsidRDefault="0059351D" w:rsidP="0059351D">
            <w:pPr>
              <w:rPr>
                <w:color w:val="000000"/>
              </w:rPr>
            </w:pPr>
            <w:r w:rsidRPr="007E5F93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9351D" w:rsidRPr="007E5F93" w:rsidRDefault="0059351D" w:rsidP="0059351D">
            <w:pPr>
              <w:rPr>
                <w:color w:val="000000"/>
              </w:rPr>
            </w:pPr>
            <w:r w:rsidRPr="007E5F93">
              <w:rPr>
                <w:color w:val="00000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>
            <w:pPr>
              <w:rPr>
                <w:color w:val="000000"/>
              </w:rPr>
            </w:pPr>
          </w:p>
        </w:tc>
      </w:tr>
      <w:tr w:rsidR="0059351D" w:rsidRPr="007E5F93" w:rsidTr="004B54C3">
        <w:trPr>
          <w:trHeight w:val="384"/>
        </w:trPr>
        <w:tc>
          <w:tcPr>
            <w:tcW w:w="4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59351D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Ответственный исполнитель</w:t>
            </w:r>
          </w:p>
        </w:tc>
        <w:tc>
          <w:tcPr>
            <w:tcW w:w="1159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59351D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864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1D" w:rsidRPr="007E5F93" w:rsidRDefault="0059351D" w:rsidP="0059351D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 xml:space="preserve">№ </w:t>
            </w:r>
            <w:proofErr w:type="gramStart"/>
            <w:r w:rsidRPr="007E5F93">
              <w:rPr>
                <w:color w:val="000000"/>
              </w:rPr>
              <w:t>п</w:t>
            </w:r>
            <w:proofErr w:type="gramEnd"/>
            <w:r w:rsidRPr="007E5F93">
              <w:rPr>
                <w:color w:val="000000"/>
              </w:rPr>
              <w:t>/п</w:t>
            </w:r>
          </w:p>
        </w:tc>
        <w:tc>
          <w:tcPr>
            <w:tcW w:w="38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1D" w:rsidRPr="007E5F93" w:rsidRDefault="0059351D" w:rsidP="0059351D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Наименование целевого показателя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1D" w:rsidRPr="007E5F93" w:rsidRDefault="0059351D" w:rsidP="0059351D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Единица измерения</w:t>
            </w:r>
          </w:p>
        </w:tc>
        <w:tc>
          <w:tcPr>
            <w:tcW w:w="1046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1D" w:rsidRPr="007E5F93" w:rsidRDefault="0059351D" w:rsidP="0059351D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Значение целе</w:t>
            </w:r>
            <w:r>
              <w:rPr>
                <w:color w:val="000000"/>
              </w:rPr>
              <w:t>в</w:t>
            </w:r>
            <w:r w:rsidRPr="007E5F93">
              <w:rPr>
                <w:color w:val="000000"/>
              </w:rPr>
              <w:t>ых показателей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4B54C3" w:rsidRDefault="0059351D" w:rsidP="0059351D">
            <w:pPr>
              <w:jc w:val="center"/>
              <w:rPr>
                <w:color w:val="000000"/>
                <w:highlight w:val="yellow"/>
              </w:rPr>
            </w:pPr>
          </w:p>
        </w:tc>
      </w:tr>
      <w:tr w:rsidR="0059351D" w:rsidRPr="007E5F93" w:rsidTr="004B54C3">
        <w:trPr>
          <w:trHeight w:val="31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51D" w:rsidRPr="007E5F93" w:rsidRDefault="0059351D" w:rsidP="0059351D">
            <w:pPr>
              <w:rPr>
                <w:color w:val="000000"/>
              </w:rPr>
            </w:pPr>
          </w:p>
        </w:tc>
        <w:tc>
          <w:tcPr>
            <w:tcW w:w="3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51D" w:rsidRPr="007E5F93" w:rsidRDefault="0059351D" w:rsidP="0059351D">
            <w:pPr>
              <w:rPr>
                <w:color w:val="00000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51D" w:rsidRPr="007E5F93" w:rsidRDefault="0059351D" w:rsidP="0059351D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1D" w:rsidRPr="0059351D" w:rsidRDefault="0059351D" w:rsidP="0059351D">
            <w:pPr>
              <w:jc w:val="center"/>
              <w:rPr>
                <w:color w:val="000000"/>
                <w:spacing w:val="-14"/>
              </w:rPr>
            </w:pPr>
            <w:r w:rsidRPr="0059351D">
              <w:rPr>
                <w:color w:val="000000"/>
                <w:spacing w:val="-14"/>
              </w:rPr>
              <w:t>2014 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1D" w:rsidRPr="0059351D" w:rsidRDefault="0059351D" w:rsidP="0059351D">
            <w:pPr>
              <w:jc w:val="center"/>
              <w:rPr>
                <w:color w:val="000000"/>
                <w:spacing w:val="-14"/>
              </w:rPr>
            </w:pPr>
            <w:r w:rsidRPr="0059351D">
              <w:rPr>
                <w:color w:val="000000"/>
                <w:spacing w:val="-14"/>
              </w:rPr>
              <w:t>2015 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1D" w:rsidRPr="0059351D" w:rsidRDefault="0059351D" w:rsidP="0059351D">
            <w:pPr>
              <w:jc w:val="center"/>
              <w:rPr>
                <w:color w:val="000000"/>
                <w:spacing w:val="-14"/>
              </w:rPr>
            </w:pPr>
            <w:r w:rsidRPr="0059351D">
              <w:rPr>
                <w:color w:val="000000"/>
                <w:spacing w:val="-14"/>
              </w:rPr>
              <w:t>2016 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1D" w:rsidRPr="0059351D" w:rsidRDefault="0059351D" w:rsidP="0059351D">
            <w:pPr>
              <w:jc w:val="center"/>
              <w:rPr>
                <w:color w:val="000000"/>
                <w:spacing w:val="-14"/>
              </w:rPr>
            </w:pPr>
            <w:r w:rsidRPr="0059351D">
              <w:rPr>
                <w:color w:val="000000"/>
                <w:spacing w:val="-14"/>
              </w:rPr>
              <w:t>2017 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1D" w:rsidRPr="0059351D" w:rsidRDefault="0059351D" w:rsidP="0059351D">
            <w:pPr>
              <w:jc w:val="center"/>
              <w:rPr>
                <w:color w:val="000000"/>
                <w:spacing w:val="-14"/>
              </w:rPr>
            </w:pPr>
            <w:r w:rsidRPr="0059351D">
              <w:rPr>
                <w:color w:val="000000"/>
                <w:spacing w:val="-14"/>
              </w:rPr>
              <w:t>2018 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1D" w:rsidRPr="0059351D" w:rsidRDefault="0059351D" w:rsidP="0059351D">
            <w:pPr>
              <w:jc w:val="center"/>
              <w:rPr>
                <w:color w:val="000000"/>
                <w:spacing w:val="-14"/>
              </w:rPr>
            </w:pPr>
            <w:r w:rsidRPr="0059351D">
              <w:rPr>
                <w:color w:val="000000"/>
                <w:spacing w:val="-14"/>
              </w:rPr>
              <w:t>2019 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1D" w:rsidRPr="0059351D" w:rsidRDefault="0059351D" w:rsidP="0059351D">
            <w:pPr>
              <w:jc w:val="center"/>
              <w:rPr>
                <w:color w:val="000000"/>
                <w:spacing w:val="-14"/>
              </w:rPr>
            </w:pPr>
            <w:r w:rsidRPr="0059351D">
              <w:rPr>
                <w:color w:val="000000"/>
                <w:spacing w:val="-14"/>
              </w:rPr>
              <w:t>2020 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1D" w:rsidRPr="0059351D" w:rsidRDefault="0059351D" w:rsidP="0059351D">
            <w:pPr>
              <w:jc w:val="center"/>
              <w:rPr>
                <w:color w:val="000000"/>
                <w:spacing w:val="-14"/>
              </w:rPr>
            </w:pPr>
            <w:r w:rsidRPr="0059351D">
              <w:rPr>
                <w:color w:val="000000"/>
                <w:spacing w:val="-14"/>
              </w:rPr>
              <w:t>2021 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1D" w:rsidRPr="0059351D" w:rsidRDefault="0059351D" w:rsidP="0059351D">
            <w:pPr>
              <w:jc w:val="center"/>
              <w:rPr>
                <w:color w:val="000000"/>
                <w:spacing w:val="-14"/>
              </w:rPr>
            </w:pPr>
            <w:r w:rsidRPr="0059351D">
              <w:rPr>
                <w:color w:val="000000"/>
                <w:spacing w:val="-14"/>
              </w:rPr>
              <w:t>2022 г.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1D" w:rsidRPr="0059351D" w:rsidRDefault="0059351D" w:rsidP="0059351D">
            <w:pPr>
              <w:jc w:val="center"/>
              <w:rPr>
                <w:color w:val="000000"/>
                <w:spacing w:val="-14"/>
              </w:rPr>
            </w:pPr>
            <w:r w:rsidRPr="0059351D">
              <w:rPr>
                <w:color w:val="000000"/>
                <w:spacing w:val="-14"/>
              </w:rPr>
              <w:t>2023 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51D" w:rsidRPr="0059351D" w:rsidRDefault="0059351D" w:rsidP="0059351D">
            <w:pPr>
              <w:jc w:val="center"/>
              <w:rPr>
                <w:color w:val="000000"/>
                <w:spacing w:val="-14"/>
              </w:rPr>
            </w:pPr>
            <w:r w:rsidRPr="0059351D">
              <w:rPr>
                <w:color w:val="000000"/>
                <w:spacing w:val="-14"/>
              </w:rPr>
              <w:t>2024 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51D" w:rsidRPr="0059351D" w:rsidRDefault="0059351D" w:rsidP="0059351D">
            <w:pPr>
              <w:jc w:val="center"/>
              <w:rPr>
                <w:color w:val="000000"/>
                <w:spacing w:val="-14"/>
              </w:rPr>
            </w:pPr>
            <w:r w:rsidRPr="0059351D">
              <w:rPr>
                <w:color w:val="000000"/>
                <w:spacing w:val="-14"/>
              </w:rPr>
              <w:t>2025 г.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51D" w:rsidRPr="0059351D" w:rsidRDefault="0059351D" w:rsidP="0059351D">
            <w:pPr>
              <w:jc w:val="center"/>
              <w:rPr>
                <w:color w:val="000000"/>
                <w:spacing w:val="-14"/>
              </w:rPr>
            </w:pPr>
            <w:r w:rsidRPr="0059351D">
              <w:rPr>
                <w:color w:val="000000"/>
                <w:spacing w:val="-14"/>
              </w:rPr>
              <w:t>2026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351D" w:rsidRPr="0059351D" w:rsidRDefault="0059351D" w:rsidP="0059351D">
            <w:pPr>
              <w:jc w:val="center"/>
              <w:rPr>
                <w:color w:val="000000"/>
                <w:spacing w:val="-14"/>
              </w:rPr>
            </w:pPr>
            <w:r w:rsidRPr="0059351D">
              <w:rPr>
                <w:color w:val="000000"/>
                <w:spacing w:val="-14"/>
              </w:rPr>
              <w:t>2027 г.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59351D">
            <w:pPr>
              <w:jc w:val="center"/>
              <w:rPr>
                <w:color w:val="000000"/>
              </w:rPr>
            </w:pPr>
          </w:p>
        </w:tc>
      </w:tr>
    </w:tbl>
    <w:p w:rsidR="0059351D" w:rsidRPr="0059351D" w:rsidRDefault="0059351D">
      <w:pPr>
        <w:rPr>
          <w:sz w:val="4"/>
          <w:szCs w:val="4"/>
        </w:rPr>
      </w:pPr>
    </w:p>
    <w:tbl>
      <w:tblPr>
        <w:tblW w:w="16268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0"/>
        <w:gridCol w:w="3831"/>
        <w:gridCol w:w="113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963"/>
        <w:gridCol w:w="992"/>
        <w:gridCol w:w="284"/>
      </w:tblGrid>
      <w:tr w:rsidR="0059351D" w:rsidRPr="007E5F93" w:rsidTr="004B54C3">
        <w:trPr>
          <w:trHeight w:val="17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312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Государственная программа Пензенской области "Защита населения и территорий от чрезвычайных ситуаций, обеспечение пожарной безопасности в Пензенской области"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1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Динамика снижения на территории Пензенской области количества деструктивных событий (пожаров, происшествий на водных объектах), зарегистрированных к аналогичному показателю 2013 года</w:t>
            </w:r>
            <w:proofErr w:type="gramStart"/>
            <w:r w:rsidRPr="007E5F93">
              <w:rPr>
                <w:color w:val="000000"/>
              </w:rPr>
              <w:t xml:space="preserve"> (%)</w:t>
            </w:r>
            <w:proofErr w:type="gram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процент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22,1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22,3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1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Увеличение количества структурных подразделений объектов здравоохранения, приведенных в соответствие с требованиями санитарных нормативов и правил, задействованных в оказании медицинской помощи населению при возникновении вспышек инфекционных заболеваний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единиц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89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3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Доля населения Пензенской области, охваченного системой обеспечения вызова экстренных оперативных служб по единому номеру "112"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процент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312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Подпрограмма 1 "Снижение рисков и смягчение последствий чрезвычайных ситуаций природного и техногенного характера</w:t>
            </w:r>
            <w:r>
              <w:rPr>
                <w:color w:val="000000"/>
              </w:rPr>
              <w:t>,</w:t>
            </w:r>
            <w:r w:rsidRPr="007E5F93">
              <w:rPr>
                <w:color w:val="000000"/>
              </w:rPr>
              <w:t xml:space="preserve"> и обеспечение пожарной безопасности Пензенской области"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118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1.1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Динамика снижения на территории Пензенской области общего количества зарегистрированных чрезвычайных ситуаций к аналогичному показателю 2013 года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процент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22,1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22,3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169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1.2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Доля государственных учреждений, в которых в полном объеме смонтирована система автоматической пожарной сигнализации, от общего количества государственных учреждений, подлежащих оборудованию автоматической пожарной сигнализацией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процент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112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1.3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Увеличение удельного веса населения Пензенской области, охваченного различными техническими средствами оповещения, в случае возникновения чрезвычайных ситуаций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процент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81,2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152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1.4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Охват населения области, оповещаемого с помощью региональной автоматизированной системы централизованного оповещения (РАСЦО), % от общей численности населения области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процент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82,1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82,3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312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Подпрограмма 2 "Система химической и биологической безопасности Пензенской области"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93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2.1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Снижение количества объектов (мест хранения) опасных отходов (пестициды) с истекшим сроком хранения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единиц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197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2.2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Увеличение количества структурных подразделений объектов здравоохранения, оснащенных соответствующим оборудованием и техникой, задействованных в оказании медицинской помощи населению при возникновении вспышек инфекционных заболеваний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единиц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124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2.3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Обеспечение установленных категорий населения Пензенской области средствами индивидуальной защиты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процент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79,13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79,21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79,22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79,35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79,43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79,44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79,57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79,77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80,10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80,30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154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2.4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Приведение объектов, расположенных на территории Пензенской области</w:t>
            </w:r>
            <w:r>
              <w:rPr>
                <w:color w:val="000000"/>
              </w:rPr>
              <w:t>,</w:t>
            </w:r>
            <w:r w:rsidRPr="007E5F93">
              <w:rPr>
                <w:color w:val="000000"/>
              </w:rPr>
              <w:t xml:space="preserve"> на которых хранятся с нарушением установленных правил </w:t>
            </w:r>
            <w:proofErr w:type="spellStart"/>
            <w:r w:rsidRPr="007E5F93">
              <w:rPr>
                <w:color w:val="000000"/>
              </w:rPr>
              <w:t>пожаровзрывоопасные</w:t>
            </w:r>
            <w:proofErr w:type="spellEnd"/>
            <w:r w:rsidRPr="007E5F93">
              <w:rPr>
                <w:color w:val="000000"/>
              </w:rPr>
              <w:t xml:space="preserve"> вещества и предметы, в безопасное состояние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единиц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312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Подпрограмма 3 "Создание системы обеспечения вызова экстренных оперативных служб по единому номеру "112" в Пензенской области"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7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3.1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Количество созданных центров обработки вызовов Системы-112 на территории Пензенской области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единиц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  <w:tr w:rsidR="0059351D" w:rsidRPr="007E5F93" w:rsidTr="004B54C3">
        <w:trPr>
          <w:trHeight w:val="14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3.2</w:t>
            </w:r>
          </w:p>
        </w:tc>
        <w:tc>
          <w:tcPr>
            <w:tcW w:w="3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Сокращение среднего времени комплексного реагирования экстренных оперативных служб на обращения населения по номеру "112" на территории Пензенской области по сравнению с предыдущим годом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процент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20,1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1D" w:rsidRPr="007E5F93" w:rsidRDefault="0059351D" w:rsidP="004B54C3">
            <w:pPr>
              <w:jc w:val="center"/>
              <w:rPr>
                <w:color w:val="000000"/>
              </w:rPr>
            </w:pPr>
            <w:r w:rsidRPr="007E5F93">
              <w:rPr>
                <w:color w:val="000000"/>
              </w:rPr>
              <w:t>20,1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351D" w:rsidRPr="007E5F93" w:rsidRDefault="0059351D" w:rsidP="00CF23C2">
            <w:pPr>
              <w:jc w:val="center"/>
              <w:rPr>
                <w:color w:val="000000"/>
              </w:rPr>
            </w:pPr>
          </w:p>
        </w:tc>
      </w:tr>
    </w:tbl>
    <w:p w:rsidR="001C1663" w:rsidRDefault="001C1663" w:rsidP="00CF23C2">
      <w:pPr>
        <w:jc w:val="center"/>
        <w:rPr>
          <w:sz w:val="28"/>
        </w:rPr>
      </w:pPr>
    </w:p>
    <w:p w:rsidR="00CF23C2" w:rsidRDefault="00CF23C2" w:rsidP="00CF23C2">
      <w:pPr>
        <w:jc w:val="center"/>
        <w:rPr>
          <w:sz w:val="28"/>
        </w:rPr>
      </w:pPr>
    </w:p>
    <w:p w:rsidR="00CF23C2" w:rsidRDefault="00CF23C2" w:rsidP="00CF23C2">
      <w:pPr>
        <w:jc w:val="center"/>
        <w:rPr>
          <w:sz w:val="28"/>
        </w:rPr>
      </w:pPr>
      <w:r>
        <w:rPr>
          <w:sz w:val="28"/>
        </w:rPr>
        <w:t>____________</w:t>
      </w:r>
    </w:p>
    <w:p w:rsidR="00CF23C2" w:rsidRDefault="00CF23C2" w:rsidP="00CF23C2">
      <w:pPr>
        <w:jc w:val="center"/>
        <w:rPr>
          <w:sz w:val="28"/>
        </w:rPr>
      </w:pPr>
    </w:p>
    <w:p w:rsidR="00CF23C2" w:rsidRDefault="00CF23C2" w:rsidP="00CF23C2">
      <w:pPr>
        <w:jc w:val="center"/>
        <w:rPr>
          <w:sz w:val="28"/>
        </w:rPr>
        <w:sectPr w:rsidR="00CF23C2" w:rsidSect="004B54C3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tbl>
      <w:tblPr>
        <w:tblW w:w="15577" w:type="dxa"/>
        <w:tblLayout w:type="fixed"/>
        <w:tblLook w:val="04A0" w:firstRow="1" w:lastRow="0" w:firstColumn="1" w:lastColumn="0" w:noHBand="0" w:noVBand="1"/>
      </w:tblPr>
      <w:tblGrid>
        <w:gridCol w:w="499"/>
        <w:gridCol w:w="1982"/>
        <w:gridCol w:w="1319"/>
        <w:gridCol w:w="857"/>
        <w:gridCol w:w="827"/>
        <w:gridCol w:w="23"/>
        <w:gridCol w:w="828"/>
        <w:gridCol w:w="23"/>
        <w:gridCol w:w="827"/>
        <w:gridCol w:w="23"/>
        <w:gridCol w:w="828"/>
        <w:gridCol w:w="23"/>
        <w:gridCol w:w="827"/>
        <w:gridCol w:w="851"/>
        <w:gridCol w:w="294"/>
        <w:gridCol w:w="698"/>
        <w:gridCol w:w="851"/>
        <w:gridCol w:w="992"/>
        <w:gridCol w:w="991"/>
        <w:gridCol w:w="993"/>
        <w:gridCol w:w="861"/>
        <w:gridCol w:w="160"/>
      </w:tblGrid>
      <w:tr w:rsidR="00CF23C2" w:rsidRPr="00AE425E" w:rsidTr="00E04903">
        <w:trPr>
          <w:trHeight w:val="87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3C2" w:rsidRPr="00AE425E" w:rsidRDefault="00CF23C2" w:rsidP="000D1CF1">
            <w:bookmarkStart w:id="1" w:name="RANGE!A1:P21"/>
            <w:bookmarkEnd w:id="1"/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3C2" w:rsidRPr="00AE425E" w:rsidRDefault="00CF23C2" w:rsidP="000D1CF1">
            <w:pPr>
              <w:jc w:val="right"/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3C2" w:rsidRPr="00AE425E" w:rsidRDefault="00CF23C2" w:rsidP="000D1CF1">
            <w:pPr>
              <w:jc w:val="right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3C2" w:rsidRPr="00AE425E" w:rsidRDefault="00CF23C2" w:rsidP="000D1CF1">
            <w:pPr>
              <w:jc w:val="righ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3C2" w:rsidRPr="00AE425E" w:rsidRDefault="00CF23C2" w:rsidP="000D1CF1">
            <w:pPr>
              <w:jc w:val="right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3C2" w:rsidRPr="00AE425E" w:rsidRDefault="00CF23C2" w:rsidP="000D1CF1">
            <w:pPr>
              <w:jc w:val="right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3C2" w:rsidRPr="00AE425E" w:rsidRDefault="00CF23C2" w:rsidP="000D1CF1">
            <w:pPr>
              <w:jc w:val="right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3C2" w:rsidRPr="00AE425E" w:rsidRDefault="00CF23C2" w:rsidP="000D1CF1">
            <w:pPr>
              <w:jc w:val="right"/>
            </w:pPr>
          </w:p>
        </w:tc>
        <w:tc>
          <w:tcPr>
            <w:tcW w:w="1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3C2" w:rsidRPr="00AE425E" w:rsidRDefault="00CF23C2" w:rsidP="000D1CF1">
            <w:pPr>
              <w:jc w:val="right"/>
            </w:pPr>
          </w:p>
        </w:tc>
        <w:tc>
          <w:tcPr>
            <w:tcW w:w="55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3C2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Приложение № 2</w:t>
            </w:r>
            <w:r w:rsidRPr="00AE425E">
              <w:rPr>
                <w:color w:val="000000"/>
              </w:rPr>
              <w:br/>
              <w:t xml:space="preserve"> к постановлению Правительства </w:t>
            </w:r>
          </w:p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Пензенской области</w:t>
            </w:r>
            <w:r w:rsidRPr="00AE425E">
              <w:rPr>
                <w:color w:val="000000"/>
              </w:rPr>
              <w:br/>
            </w:r>
            <w:r w:rsidR="00D65890">
              <w:rPr>
                <w:color w:val="000000"/>
              </w:rPr>
              <w:t xml:space="preserve">20.07.2022  </w:t>
            </w:r>
            <w:r>
              <w:rPr>
                <w:color w:val="000000"/>
              </w:rPr>
              <w:t>№</w:t>
            </w:r>
            <w:r w:rsidR="00D65890">
              <w:rPr>
                <w:color w:val="000000"/>
              </w:rPr>
              <w:t xml:space="preserve">  624-пП</w:t>
            </w:r>
          </w:p>
        </w:tc>
      </w:tr>
      <w:tr w:rsidR="00CF23C2" w:rsidRPr="00AE425E" w:rsidTr="00E04903">
        <w:trPr>
          <w:trHeight w:val="870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3C2" w:rsidRPr="00AE425E" w:rsidRDefault="00CF23C2" w:rsidP="000D1CF1">
            <w:pPr>
              <w:rPr>
                <w:color w:val="00000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0D1CF1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0D1CF1"/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0D1CF1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0D1CF1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0D1CF1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0D1CF1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0D1CF1"/>
        </w:tc>
        <w:tc>
          <w:tcPr>
            <w:tcW w:w="1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0D1CF1"/>
        </w:tc>
        <w:tc>
          <w:tcPr>
            <w:tcW w:w="55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3C2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Приложение № 3.2 </w:t>
            </w:r>
          </w:p>
          <w:p w:rsidR="00CF23C2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к государственной программе </w:t>
            </w:r>
          </w:p>
          <w:p w:rsidR="00CF23C2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Пензенской области </w:t>
            </w:r>
            <w:r w:rsidR="00784F20">
              <w:rPr>
                <w:color w:val="000000"/>
              </w:rPr>
              <w:t>"</w:t>
            </w:r>
            <w:r w:rsidRPr="00AE425E">
              <w:rPr>
                <w:color w:val="000000"/>
              </w:rPr>
              <w:t xml:space="preserve">Защита населения и территорий </w:t>
            </w:r>
          </w:p>
          <w:p w:rsidR="00CF23C2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от чрезвычайных ситуаций, обеспечение </w:t>
            </w:r>
            <w:proofErr w:type="gramStart"/>
            <w:r w:rsidRPr="00AE425E">
              <w:rPr>
                <w:color w:val="000000"/>
              </w:rPr>
              <w:t>пожарной</w:t>
            </w:r>
            <w:proofErr w:type="gramEnd"/>
            <w:r w:rsidRPr="00AE425E">
              <w:rPr>
                <w:color w:val="000000"/>
              </w:rPr>
              <w:t xml:space="preserve"> </w:t>
            </w:r>
          </w:p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безопасности в Пензенской области</w:t>
            </w:r>
            <w:r w:rsidR="00784F20">
              <w:rPr>
                <w:color w:val="000000"/>
              </w:rPr>
              <w:t>"</w:t>
            </w:r>
          </w:p>
        </w:tc>
      </w:tr>
      <w:tr w:rsidR="00CF23C2" w:rsidRPr="00AE425E" w:rsidTr="00CF23C2">
        <w:trPr>
          <w:gridAfter w:val="1"/>
          <w:wAfter w:w="160" w:type="dxa"/>
          <w:trHeight w:val="1561"/>
        </w:trPr>
        <w:tc>
          <w:tcPr>
            <w:tcW w:w="1541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903" w:rsidRDefault="00E04903" w:rsidP="00CF23C2">
            <w:pPr>
              <w:jc w:val="center"/>
              <w:rPr>
                <w:b/>
                <w:bCs/>
              </w:rPr>
            </w:pPr>
          </w:p>
          <w:p w:rsidR="00AA2DF6" w:rsidRDefault="00CF23C2" w:rsidP="00CF23C2">
            <w:pPr>
              <w:jc w:val="center"/>
              <w:rPr>
                <w:b/>
                <w:bCs/>
              </w:rPr>
            </w:pPr>
            <w:r w:rsidRPr="00AE425E">
              <w:rPr>
                <w:b/>
                <w:bCs/>
              </w:rPr>
              <w:t>ПРОГНОЗ</w:t>
            </w:r>
            <w:r>
              <w:rPr>
                <w:b/>
                <w:bCs/>
              </w:rPr>
              <w:t xml:space="preserve"> </w:t>
            </w:r>
          </w:p>
          <w:p w:rsidR="00AA2DF6" w:rsidRDefault="00AA2DF6" w:rsidP="00CF23C2">
            <w:pPr>
              <w:jc w:val="center"/>
              <w:rPr>
                <w:b/>
                <w:bCs/>
              </w:rPr>
            </w:pPr>
            <w:r w:rsidRPr="00AE425E">
              <w:rPr>
                <w:b/>
                <w:bCs/>
              </w:rPr>
              <w:t>сводных показателей государственных заданий на оказание</w:t>
            </w:r>
            <w:r>
              <w:rPr>
                <w:b/>
                <w:bCs/>
              </w:rPr>
              <w:t xml:space="preserve"> </w:t>
            </w:r>
            <w:r w:rsidRPr="00AE425E">
              <w:rPr>
                <w:b/>
                <w:bCs/>
              </w:rPr>
              <w:t xml:space="preserve"> государственных услуг (выполнение работ) </w:t>
            </w:r>
          </w:p>
          <w:p w:rsidR="00AA2DF6" w:rsidRDefault="00AA2DF6" w:rsidP="00CF23C2">
            <w:pPr>
              <w:jc w:val="center"/>
              <w:rPr>
                <w:b/>
                <w:bCs/>
              </w:rPr>
            </w:pPr>
            <w:r w:rsidRPr="00AE425E">
              <w:rPr>
                <w:b/>
                <w:bCs/>
              </w:rPr>
              <w:t xml:space="preserve">государственными учреждениями </w:t>
            </w:r>
            <w:r>
              <w:rPr>
                <w:b/>
                <w:bCs/>
              </w:rPr>
              <w:t>П</w:t>
            </w:r>
            <w:r w:rsidRPr="00AE425E">
              <w:rPr>
                <w:b/>
                <w:bCs/>
              </w:rPr>
              <w:t xml:space="preserve">ензенской области по государственной программе </w:t>
            </w:r>
            <w:r>
              <w:rPr>
                <w:b/>
                <w:bCs/>
              </w:rPr>
              <w:t>П</w:t>
            </w:r>
            <w:r w:rsidRPr="00AE425E">
              <w:rPr>
                <w:b/>
                <w:bCs/>
              </w:rPr>
              <w:t xml:space="preserve">ензенской области </w:t>
            </w:r>
          </w:p>
          <w:p w:rsidR="00CF23C2" w:rsidRPr="00AE425E" w:rsidRDefault="00AA2DF6" w:rsidP="00C534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"З</w:t>
            </w:r>
            <w:r w:rsidRPr="00AE425E">
              <w:rPr>
                <w:b/>
                <w:bCs/>
              </w:rPr>
              <w:t xml:space="preserve">ащита населения и территорий от чрезвычайных ситуаций, обеспечение пожарной безопасности в </w:t>
            </w:r>
            <w:r w:rsidR="00C534B4">
              <w:rPr>
                <w:b/>
                <w:bCs/>
              </w:rPr>
              <w:t>П</w:t>
            </w:r>
            <w:r w:rsidRPr="00AE425E">
              <w:rPr>
                <w:b/>
                <w:bCs/>
              </w:rPr>
              <w:t>ензенской области</w:t>
            </w:r>
            <w:r>
              <w:rPr>
                <w:b/>
                <w:bCs/>
              </w:rPr>
              <w:t>"</w:t>
            </w:r>
            <w:r w:rsidRPr="00AE425E">
              <w:rPr>
                <w:b/>
                <w:bCs/>
              </w:rPr>
              <w:t>.</w:t>
            </w:r>
          </w:p>
        </w:tc>
      </w:tr>
      <w:tr w:rsidR="00CF23C2" w:rsidRPr="00AE425E" w:rsidTr="00E04903">
        <w:trPr>
          <w:gridAfter w:val="1"/>
          <w:wAfter w:w="160" w:type="dxa"/>
          <w:trHeight w:val="300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Pr="00AE425E">
              <w:rPr>
                <w:color w:val="000000"/>
              </w:rPr>
              <w:br/>
            </w:r>
            <w:proofErr w:type="gramStart"/>
            <w:r w:rsidRPr="00AE425E">
              <w:rPr>
                <w:color w:val="000000"/>
              </w:rPr>
              <w:t>п</w:t>
            </w:r>
            <w:proofErr w:type="gramEnd"/>
            <w:r w:rsidRPr="00AE425E">
              <w:rPr>
                <w:color w:val="000000"/>
              </w:rPr>
              <w:t>/п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Наименование государственной услуги (работы)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AE425E">
              <w:rPr>
                <w:color w:val="000000"/>
              </w:rPr>
              <w:t>Наимено</w:t>
            </w:r>
            <w:r>
              <w:rPr>
                <w:color w:val="000000"/>
              </w:rPr>
              <w:t>-</w:t>
            </w:r>
            <w:r w:rsidRPr="00AE425E">
              <w:rPr>
                <w:color w:val="000000"/>
              </w:rPr>
              <w:t>вание</w:t>
            </w:r>
            <w:proofErr w:type="spellEnd"/>
            <w:proofErr w:type="gramEnd"/>
            <w:r w:rsidRPr="00AE425E">
              <w:rPr>
                <w:color w:val="000000"/>
              </w:rPr>
              <w:t xml:space="preserve"> показателя, </w:t>
            </w:r>
            <w:proofErr w:type="spellStart"/>
            <w:r w:rsidRPr="00AE425E">
              <w:rPr>
                <w:color w:val="000000"/>
              </w:rPr>
              <w:t>характе</w:t>
            </w:r>
            <w:r>
              <w:rPr>
                <w:color w:val="000000"/>
              </w:rPr>
              <w:t>-</w:t>
            </w:r>
            <w:r w:rsidRPr="00AE425E">
              <w:rPr>
                <w:color w:val="000000"/>
              </w:rPr>
              <w:t>ризующего</w:t>
            </w:r>
            <w:proofErr w:type="spellEnd"/>
            <w:r w:rsidRPr="00AE425E">
              <w:rPr>
                <w:color w:val="000000"/>
              </w:rPr>
              <w:t xml:space="preserve"> объем услуги (работы)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AA2DF6">
            <w:pPr>
              <w:spacing w:line="235" w:lineRule="auto"/>
              <w:ind w:right="-122"/>
              <w:jc w:val="center"/>
              <w:rPr>
                <w:color w:val="000000"/>
              </w:rPr>
            </w:pPr>
            <w:proofErr w:type="spellStart"/>
            <w:proofErr w:type="gramStart"/>
            <w:r w:rsidRPr="00AE425E">
              <w:rPr>
                <w:color w:val="000000"/>
              </w:rPr>
              <w:t>Еди</w:t>
            </w:r>
            <w:r>
              <w:rPr>
                <w:color w:val="000000"/>
              </w:rPr>
              <w:t>-</w:t>
            </w:r>
            <w:r w:rsidRPr="00AE425E">
              <w:rPr>
                <w:color w:val="000000"/>
              </w:rPr>
              <w:t>ница</w:t>
            </w:r>
            <w:proofErr w:type="spellEnd"/>
            <w:proofErr w:type="gramEnd"/>
            <w:r w:rsidRPr="00AE425E">
              <w:rPr>
                <w:color w:val="000000"/>
              </w:rPr>
              <w:t xml:space="preserve"> </w:t>
            </w:r>
            <w:proofErr w:type="spellStart"/>
            <w:r w:rsidRPr="00AE425E">
              <w:rPr>
                <w:color w:val="000000"/>
              </w:rPr>
              <w:t>изме</w:t>
            </w:r>
            <w:proofErr w:type="spellEnd"/>
            <w:r>
              <w:rPr>
                <w:color w:val="000000"/>
              </w:rPr>
              <w:t>-</w:t>
            </w:r>
            <w:r w:rsidRPr="00AE425E">
              <w:rPr>
                <w:color w:val="000000"/>
              </w:rPr>
              <w:t xml:space="preserve">рения объема </w:t>
            </w:r>
            <w:proofErr w:type="spellStart"/>
            <w:r w:rsidRPr="00AE425E">
              <w:rPr>
                <w:color w:val="000000"/>
              </w:rPr>
              <w:t>госу</w:t>
            </w:r>
            <w:proofErr w:type="spellEnd"/>
            <w:r>
              <w:rPr>
                <w:color w:val="000000"/>
              </w:rPr>
              <w:t>-</w:t>
            </w:r>
            <w:proofErr w:type="spellStart"/>
            <w:r w:rsidRPr="00AE425E">
              <w:rPr>
                <w:color w:val="000000"/>
              </w:rPr>
              <w:t>дарст</w:t>
            </w:r>
            <w:proofErr w:type="spellEnd"/>
            <w:r>
              <w:rPr>
                <w:color w:val="000000"/>
              </w:rPr>
              <w:t>-</w:t>
            </w:r>
            <w:r w:rsidRPr="00AE425E">
              <w:rPr>
                <w:color w:val="000000"/>
              </w:rPr>
              <w:t>венной услуги</w:t>
            </w:r>
          </w:p>
        </w:tc>
        <w:tc>
          <w:tcPr>
            <w:tcW w:w="1076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CF23C2" w:rsidRPr="00AE425E" w:rsidTr="00E04903">
        <w:trPr>
          <w:gridAfter w:val="1"/>
          <w:wAfter w:w="160" w:type="dxa"/>
          <w:trHeight w:val="594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0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Объем государственной услуги</w:t>
            </w:r>
          </w:p>
        </w:tc>
        <w:tc>
          <w:tcPr>
            <w:tcW w:w="56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Расходы бюджета Пензенской области на оказание государственной услуги (выполнение работы), тыс. рублей</w:t>
            </w:r>
          </w:p>
        </w:tc>
      </w:tr>
      <w:tr w:rsidR="00CF23C2" w:rsidRPr="00AE425E" w:rsidTr="00E04903">
        <w:trPr>
          <w:gridAfter w:val="1"/>
          <w:wAfter w:w="160" w:type="dxa"/>
          <w:trHeight w:val="312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2019 г.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2020 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2021 г.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2022 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2023 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2024 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2019 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2021 г.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2022 г.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2023 г.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2024 г.</w:t>
            </w:r>
          </w:p>
        </w:tc>
      </w:tr>
    </w:tbl>
    <w:p w:rsidR="00CF23C2" w:rsidRPr="00CF23C2" w:rsidRDefault="00CF23C2" w:rsidP="009F0D20">
      <w:pPr>
        <w:spacing w:line="235" w:lineRule="auto"/>
        <w:rPr>
          <w:sz w:val="4"/>
          <w:szCs w:val="4"/>
        </w:rPr>
      </w:pPr>
    </w:p>
    <w:tbl>
      <w:tblPr>
        <w:tblW w:w="15436" w:type="dxa"/>
        <w:tblLayout w:type="fixed"/>
        <w:tblLook w:val="04A0" w:firstRow="1" w:lastRow="0" w:firstColumn="1" w:lastColumn="0" w:noHBand="0" w:noVBand="1"/>
      </w:tblPr>
      <w:tblGrid>
        <w:gridCol w:w="500"/>
        <w:gridCol w:w="1984"/>
        <w:gridCol w:w="1320"/>
        <w:gridCol w:w="858"/>
        <w:gridCol w:w="827"/>
        <w:gridCol w:w="23"/>
        <w:gridCol w:w="828"/>
        <w:gridCol w:w="23"/>
        <w:gridCol w:w="827"/>
        <w:gridCol w:w="23"/>
        <w:gridCol w:w="828"/>
        <w:gridCol w:w="23"/>
        <w:gridCol w:w="827"/>
        <w:gridCol w:w="23"/>
        <w:gridCol w:w="828"/>
        <w:gridCol w:w="23"/>
        <w:gridCol w:w="969"/>
        <w:gridCol w:w="23"/>
        <w:gridCol w:w="828"/>
        <w:gridCol w:w="23"/>
        <w:gridCol w:w="969"/>
        <w:gridCol w:w="23"/>
        <w:gridCol w:w="968"/>
        <w:gridCol w:w="23"/>
        <w:gridCol w:w="970"/>
        <w:gridCol w:w="23"/>
        <w:gridCol w:w="824"/>
        <w:gridCol w:w="14"/>
        <w:gridCol w:w="14"/>
      </w:tblGrid>
      <w:tr w:rsidR="00CF23C2" w:rsidRPr="00AE425E" w:rsidTr="009F0D20">
        <w:trPr>
          <w:gridAfter w:val="2"/>
          <w:wAfter w:w="28" w:type="dxa"/>
          <w:trHeight w:val="112"/>
          <w:tblHeader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vAlign w:val="bottom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15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16</w:t>
            </w:r>
          </w:p>
        </w:tc>
      </w:tr>
      <w:tr w:rsidR="00CF23C2" w:rsidRPr="00AE425E" w:rsidTr="009F0D20">
        <w:trPr>
          <w:gridAfter w:val="1"/>
          <w:wAfter w:w="14" w:type="dxa"/>
          <w:trHeight w:val="315"/>
        </w:trPr>
        <w:tc>
          <w:tcPr>
            <w:tcW w:w="1542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903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Подпрограмма 1 </w:t>
            </w:r>
            <w:r w:rsidR="00784F20">
              <w:rPr>
                <w:color w:val="000000"/>
              </w:rPr>
              <w:t>"</w:t>
            </w:r>
            <w:r w:rsidRPr="00AE425E">
              <w:rPr>
                <w:color w:val="000000"/>
              </w:rPr>
              <w:t xml:space="preserve">Снижение рисков и смягчение последствий чрезвычайных ситуаций природного и техногенного характера, </w:t>
            </w:r>
          </w:p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и обеспечение пожарной безопасности Пензенской области</w:t>
            </w:r>
            <w:r w:rsidR="00784F20">
              <w:rPr>
                <w:color w:val="000000"/>
              </w:rPr>
              <w:t>"</w:t>
            </w:r>
          </w:p>
        </w:tc>
      </w:tr>
      <w:tr w:rsidR="00CF23C2" w:rsidRPr="00AE425E" w:rsidTr="009F0D20">
        <w:trPr>
          <w:gridAfter w:val="1"/>
          <w:wAfter w:w="14" w:type="dxa"/>
          <w:trHeight w:val="315"/>
        </w:trPr>
        <w:tc>
          <w:tcPr>
            <w:tcW w:w="1542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CF23C2" w:rsidRPr="00AE425E" w:rsidTr="009F0D20">
        <w:trPr>
          <w:gridAfter w:val="1"/>
          <w:wAfter w:w="14" w:type="dxa"/>
          <w:trHeight w:val="315"/>
        </w:trPr>
        <w:tc>
          <w:tcPr>
            <w:tcW w:w="1542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Основное мероприятие 1.5. </w:t>
            </w:r>
            <w:r w:rsidR="00784F20">
              <w:rPr>
                <w:color w:val="000000"/>
              </w:rPr>
              <w:t>"</w:t>
            </w:r>
            <w:r w:rsidRPr="00AE425E">
              <w:rPr>
                <w:color w:val="000000"/>
              </w:rPr>
              <w:t>Выполнение государственного задания ГБУ Пензенской области "Пензенский пожарно-спасательный центр</w:t>
            </w:r>
            <w:r w:rsidR="00784F20">
              <w:rPr>
                <w:color w:val="000000"/>
              </w:rPr>
              <w:t>"</w:t>
            </w:r>
          </w:p>
        </w:tc>
      </w:tr>
      <w:tr w:rsidR="00CF23C2" w:rsidRPr="00AE425E" w:rsidTr="009F0D20">
        <w:trPr>
          <w:gridAfter w:val="1"/>
          <w:wAfter w:w="14" w:type="dxa"/>
          <w:trHeight w:val="594"/>
        </w:trPr>
        <w:tc>
          <w:tcPr>
            <w:tcW w:w="1542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Мероприятие 1.5.1. </w:t>
            </w:r>
            <w:r w:rsidR="00784F20">
              <w:rPr>
                <w:color w:val="000000"/>
              </w:rPr>
              <w:t>"</w:t>
            </w:r>
            <w:r w:rsidRPr="00AE425E">
              <w:rPr>
                <w:color w:val="000000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  <w:r w:rsidR="00784F20">
              <w:rPr>
                <w:color w:val="000000"/>
              </w:rPr>
              <w:t>"</w:t>
            </w:r>
          </w:p>
        </w:tc>
      </w:tr>
      <w:tr w:rsidR="00CF23C2" w:rsidRPr="00AE425E" w:rsidTr="009F0D20">
        <w:trPr>
          <w:trHeight w:val="3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Реализация дополнительных профессиональных программ повышения квалификации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Количество человеко-часов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AA2DF6">
            <w:pPr>
              <w:spacing w:line="235" w:lineRule="auto"/>
              <w:ind w:left="-66" w:right="-90"/>
              <w:jc w:val="center"/>
              <w:rPr>
                <w:color w:val="000000"/>
              </w:rPr>
            </w:pPr>
            <w:r w:rsidRPr="00AA2DF6">
              <w:rPr>
                <w:color w:val="000000"/>
                <w:spacing w:val="-6"/>
              </w:rPr>
              <w:t>человеко-</w:t>
            </w:r>
            <w:r w:rsidRPr="00AE425E">
              <w:rPr>
                <w:color w:val="000000"/>
              </w:rPr>
              <w:t>часы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75384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79056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80964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78504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80964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80964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9611,3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10332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10634,9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11015,9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10347,1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spacing w:line="235" w:lineRule="auto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13022</w:t>
            </w:r>
          </w:p>
        </w:tc>
      </w:tr>
      <w:tr w:rsidR="00CF23C2" w:rsidRPr="00AE425E" w:rsidTr="009F0D20">
        <w:trPr>
          <w:trHeight w:val="340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Развитие и поддержание в постоянной готовности системы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Количество </w:t>
            </w:r>
            <w:r w:rsidRPr="00E04903">
              <w:rPr>
                <w:color w:val="000000"/>
                <w:spacing w:val="-8"/>
              </w:rPr>
              <w:t>проведенных</w:t>
            </w:r>
            <w:r w:rsidRPr="00AE425E">
              <w:rPr>
                <w:color w:val="000000"/>
              </w:rPr>
              <w:t xml:space="preserve"> плановых проверок РАСЦО с подтверждением готовности системы к оповещению населения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единиц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7404,2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8834,1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9209,8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9439,3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9692,6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ind w:right="-122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10316,5</w:t>
            </w:r>
          </w:p>
        </w:tc>
      </w:tr>
      <w:tr w:rsidR="00CF23C2" w:rsidRPr="00AE425E" w:rsidTr="009F0D20">
        <w:trPr>
          <w:trHeight w:val="187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Доля хранящихся (содержа</w:t>
            </w:r>
            <w:r>
              <w:rPr>
                <w:color w:val="000000"/>
              </w:rPr>
              <w:t>-</w:t>
            </w:r>
            <w:proofErr w:type="spellStart"/>
            <w:r w:rsidRPr="00AE425E">
              <w:rPr>
                <w:color w:val="000000"/>
              </w:rPr>
              <w:t>щихся</w:t>
            </w:r>
            <w:proofErr w:type="spellEnd"/>
            <w:r w:rsidRPr="00AE425E">
              <w:rPr>
                <w:color w:val="000000"/>
              </w:rPr>
              <w:t xml:space="preserve">) на складах гражданской обороны </w:t>
            </w:r>
            <w:proofErr w:type="gramStart"/>
            <w:r w:rsidRPr="00AE425E">
              <w:rPr>
                <w:color w:val="000000"/>
              </w:rPr>
              <w:t>СИЗ</w:t>
            </w:r>
            <w:proofErr w:type="gram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9F0D20" w:rsidRDefault="00CF23C2" w:rsidP="00CF23C2">
            <w:pPr>
              <w:jc w:val="center"/>
              <w:rPr>
                <w:color w:val="000000"/>
                <w:spacing w:val="-8"/>
              </w:rPr>
            </w:pPr>
            <w:r w:rsidRPr="009F0D20">
              <w:rPr>
                <w:color w:val="000000"/>
                <w:spacing w:val="-8"/>
              </w:rPr>
              <w:t>единиц/%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300800 </w:t>
            </w:r>
            <w:proofErr w:type="spellStart"/>
            <w:proofErr w:type="gramStart"/>
            <w:r w:rsidRPr="00AE425E">
              <w:rPr>
                <w:color w:val="000000"/>
              </w:rPr>
              <w:t>ед</w:t>
            </w:r>
            <w:proofErr w:type="spellEnd"/>
            <w:proofErr w:type="gramEnd"/>
            <w:r w:rsidRPr="00AE425E">
              <w:rPr>
                <w:color w:val="000000"/>
              </w:rPr>
              <w:t>/-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300800 </w:t>
            </w:r>
            <w:proofErr w:type="spellStart"/>
            <w:proofErr w:type="gramStart"/>
            <w:r w:rsidRPr="00AE425E">
              <w:rPr>
                <w:color w:val="000000"/>
              </w:rPr>
              <w:t>ед</w:t>
            </w:r>
            <w:proofErr w:type="spellEnd"/>
            <w:proofErr w:type="gramEnd"/>
            <w:r w:rsidRPr="00AE425E">
              <w:rPr>
                <w:color w:val="000000"/>
              </w:rPr>
              <w:t>/-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100 -/%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100 -/%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100 -/%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100 -/%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7838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8385,8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6983,9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7818,8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7108,3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7823,6</w:t>
            </w:r>
          </w:p>
        </w:tc>
      </w:tr>
      <w:tr w:rsidR="00CF23C2" w:rsidRPr="00AE425E" w:rsidTr="009F0D20">
        <w:trPr>
          <w:trHeight w:val="187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Подготовка и содержание в готовности необходимых сил и сре</w:t>
            </w:r>
            <w:proofErr w:type="gramStart"/>
            <w:r w:rsidRPr="00AE425E">
              <w:rPr>
                <w:color w:val="000000"/>
              </w:rPr>
              <w:t>дств дл</w:t>
            </w:r>
            <w:proofErr w:type="gramEnd"/>
            <w:r w:rsidRPr="00AE425E">
              <w:rPr>
                <w:color w:val="000000"/>
              </w:rPr>
              <w:t>я защиты населения и территорий от чрезвычайных ситуаций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CF23C2">
            <w:pPr>
              <w:ind w:left="-118" w:right="-108" w:firstLine="118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Доля регламентных ремонтных, тестовых работ, </w:t>
            </w:r>
            <w:proofErr w:type="spellStart"/>
            <w:proofErr w:type="gramStart"/>
            <w:r w:rsidRPr="00AE425E">
              <w:rPr>
                <w:color w:val="000000"/>
              </w:rPr>
              <w:t>профилакти</w:t>
            </w:r>
            <w:r>
              <w:rPr>
                <w:color w:val="000000"/>
              </w:rPr>
              <w:t>-</w:t>
            </w:r>
            <w:r w:rsidRPr="00AE425E">
              <w:rPr>
                <w:color w:val="000000"/>
              </w:rPr>
              <w:t>ческих</w:t>
            </w:r>
            <w:proofErr w:type="spellEnd"/>
            <w:proofErr w:type="gramEnd"/>
            <w:r w:rsidRPr="00AE425E">
              <w:rPr>
                <w:color w:val="000000"/>
              </w:rPr>
              <w:t xml:space="preserve"> и </w:t>
            </w:r>
            <w:proofErr w:type="spellStart"/>
            <w:r w:rsidRPr="00AE425E">
              <w:rPr>
                <w:color w:val="000000"/>
              </w:rPr>
              <w:t>аттестацион</w:t>
            </w:r>
            <w:r>
              <w:rPr>
                <w:color w:val="000000"/>
              </w:rPr>
              <w:t>-</w:t>
            </w:r>
            <w:r w:rsidRPr="00AE425E">
              <w:rPr>
                <w:color w:val="000000"/>
              </w:rPr>
              <w:t>ных</w:t>
            </w:r>
            <w:proofErr w:type="spellEnd"/>
            <w:r w:rsidRPr="00AE425E">
              <w:rPr>
                <w:color w:val="000000"/>
              </w:rPr>
              <w:t xml:space="preserve"> мероприятий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9F0D20" w:rsidRDefault="00CF23C2" w:rsidP="00CF23C2">
            <w:pPr>
              <w:jc w:val="center"/>
              <w:rPr>
                <w:color w:val="000000"/>
                <w:spacing w:val="-8"/>
              </w:rPr>
            </w:pPr>
            <w:r w:rsidRPr="009F0D20">
              <w:rPr>
                <w:color w:val="000000"/>
                <w:spacing w:val="-8"/>
              </w:rPr>
              <w:t>единиц/%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138 </w:t>
            </w:r>
            <w:proofErr w:type="spellStart"/>
            <w:proofErr w:type="gramStart"/>
            <w:r w:rsidRPr="00AE425E">
              <w:rPr>
                <w:color w:val="000000"/>
              </w:rPr>
              <w:t>ед</w:t>
            </w:r>
            <w:proofErr w:type="spellEnd"/>
            <w:proofErr w:type="gramEnd"/>
            <w:r w:rsidRPr="00AE425E">
              <w:rPr>
                <w:color w:val="000000"/>
              </w:rPr>
              <w:t>/-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136 </w:t>
            </w:r>
            <w:proofErr w:type="spellStart"/>
            <w:proofErr w:type="gramStart"/>
            <w:r w:rsidRPr="00AE425E">
              <w:rPr>
                <w:color w:val="000000"/>
              </w:rPr>
              <w:t>ед</w:t>
            </w:r>
            <w:proofErr w:type="spellEnd"/>
            <w:proofErr w:type="gramEnd"/>
            <w:r w:rsidRPr="00AE425E">
              <w:rPr>
                <w:color w:val="000000"/>
              </w:rPr>
              <w:t>/-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16430,6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17209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17135,9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18173,9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16894,9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AA2DF6">
            <w:pPr>
              <w:ind w:right="-136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19196,3</w:t>
            </w:r>
          </w:p>
        </w:tc>
      </w:tr>
      <w:tr w:rsidR="00CF23C2" w:rsidRPr="00AE425E" w:rsidTr="009F0D20">
        <w:trPr>
          <w:trHeight w:val="187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Организация и проведение поисково-спасательных, аварийно-спасательных и других неотложных работ при чрезвычайных ситуациях</w:t>
            </w:r>
          </w:p>
          <w:p w:rsidR="00E04903" w:rsidRPr="00AE425E" w:rsidRDefault="00E04903" w:rsidP="00CF23C2">
            <w:pPr>
              <w:jc w:val="center"/>
              <w:rPr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9F0D20">
            <w:pPr>
              <w:ind w:left="-62" w:right="-122" w:firstLine="62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Доля оперативных выездов для проведения поисковых и аварийно-спасательных работ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9F0D20" w:rsidRDefault="00CF23C2" w:rsidP="00CF23C2">
            <w:pPr>
              <w:jc w:val="center"/>
              <w:rPr>
                <w:color w:val="000000"/>
                <w:spacing w:val="-8"/>
              </w:rPr>
            </w:pPr>
            <w:r w:rsidRPr="009F0D20">
              <w:rPr>
                <w:color w:val="000000"/>
                <w:spacing w:val="-8"/>
              </w:rPr>
              <w:t>единиц/%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379 </w:t>
            </w:r>
            <w:proofErr w:type="spellStart"/>
            <w:proofErr w:type="gramStart"/>
            <w:r w:rsidRPr="00AE425E">
              <w:rPr>
                <w:color w:val="000000"/>
              </w:rPr>
              <w:t>ед</w:t>
            </w:r>
            <w:proofErr w:type="spellEnd"/>
            <w:proofErr w:type="gramEnd"/>
            <w:r w:rsidRPr="00AE425E">
              <w:rPr>
                <w:color w:val="000000"/>
              </w:rPr>
              <w:t>/-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641 </w:t>
            </w:r>
            <w:proofErr w:type="spellStart"/>
            <w:proofErr w:type="gramStart"/>
            <w:r w:rsidRPr="00AE425E">
              <w:rPr>
                <w:color w:val="000000"/>
              </w:rPr>
              <w:t>ед</w:t>
            </w:r>
            <w:proofErr w:type="spellEnd"/>
            <w:proofErr w:type="gramEnd"/>
            <w:r w:rsidRPr="00AE425E">
              <w:rPr>
                <w:color w:val="000000"/>
              </w:rPr>
              <w:t>/-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84,9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65,6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223,8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352,7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259,8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216,3</w:t>
            </w:r>
          </w:p>
        </w:tc>
      </w:tr>
      <w:tr w:rsidR="00CF23C2" w:rsidRPr="00AE425E" w:rsidTr="009F0D20">
        <w:trPr>
          <w:trHeight w:val="249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Организация и проведение работ и мероприятий в целях обеспечения реагирования на чрезвычайные ситуации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D20" w:rsidRDefault="00CF23C2" w:rsidP="009F0D20">
            <w:pPr>
              <w:ind w:left="-118" w:right="-108" w:firstLine="118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Доля </w:t>
            </w:r>
            <w:proofErr w:type="gramStart"/>
            <w:r w:rsidRPr="00AE425E">
              <w:rPr>
                <w:color w:val="000000"/>
              </w:rPr>
              <w:t>подготовлен</w:t>
            </w:r>
            <w:r w:rsidR="009F0D20">
              <w:rPr>
                <w:color w:val="000000"/>
              </w:rPr>
              <w:t>-</w:t>
            </w:r>
            <w:proofErr w:type="spellStart"/>
            <w:r w:rsidRPr="00AE425E">
              <w:rPr>
                <w:color w:val="000000"/>
              </w:rPr>
              <w:t>ных</w:t>
            </w:r>
            <w:proofErr w:type="spellEnd"/>
            <w:proofErr w:type="gramEnd"/>
            <w:r w:rsidRPr="00AE425E">
              <w:rPr>
                <w:color w:val="000000"/>
              </w:rPr>
              <w:t xml:space="preserve"> и оснащенных сотрудников в соответствии с приказом МЧС России </w:t>
            </w:r>
          </w:p>
          <w:p w:rsidR="00CF23C2" w:rsidRDefault="00CF23C2" w:rsidP="009F0D20">
            <w:pPr>
              <w:ind w:left="-118" w:right="-108" w:firstLine="118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от 26.09.2007 </w:t>
            </w:r>
            <w:r>
              <w:rPr>
                <w:color w:val="000000"/>
              </w:rPr>
              <w:t>№</w:t>
            </w:r>
            <w:r w:rsidRPr="00AE425E">
              <w:rPr>
                <w:color w:val="000000"/>
              </w:rPr>
              <w:t xml:space="preserve"> 500</w:t>
            </w:r>
          </w:p>
          <w:p w:rsidR="00E04903" w:rsidRDefault="00E04903" w:rsidP="009F0D20">
            <w:pPr>
              <w:ind w:left="-118" w:right="-108" w:firstLine="118"/>
              <w:jc w:val="center"/>
              <w:rPr>
                <w:color w:val="000000"/>
              </w:rPr>
            </w:pPr>
          </w:p>
          <w:p w:rsidR="00E04903" w:rsidRPr="00AE425E" w:rsidRDefault="00E04903" w:rsidP="009F0D20">
            <w:pPr>
              <w:ind w:left="-118" w:right="-108" w:firstLine="118"/>
              <w:jc w:val="center"/>
              <w:rPr>
                <w:color w:val="00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9F0D20" w:rsidRDefault="00CF23C2" w:rsidP="00CF23C2">
            <w:pPr>
              <w:jc w:val="center"/>
              <w:rPr>
                <w:color w:val="000000"/>
                <w:spacing w:val="-8"/>
              </w:rPr>
            </w:pPr>
            <w:r w:rsidRPr="009F0D20">
              <w:rPr>
                <w:color w:val="000000"/>
                <w:spacing w:val="-8"/>
              </w:rPr>
              <w:t>единиц/%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95 </w:t>
            </w:r>
            <w:proofErr w:type="spellStart"/>
            <w:proofErr w:type="gramStart"/>
            <w:r w:rsidRPr="00AE425E">
              <w:rPr>
                <w:color w:val="000000"/>
              </w:rPr>
              <w:t>ед</w:t>
            </w:r>
            <w:proofErr w:type="spellEnd"/>
            <w:proofErr w:type="gramEnd"/>
            <w:r w:rsidRPr="00AE425E">
              <w:rPr>
                <w:color w:val="000000"/>
              </w:rPr>
              <w:t>/-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95 </w:t>
            </w:r>
            <w:proofErr w:type="spellStart"/>
            <w:proofErr w:type="gramStart"/>
            <w:r w:rsidRPr="00AE425E">
              <w:rPr>
                <w:color w:val="000000"/>
              </w:rPr>
              <w:t>ед</w:t>
            </w:r>
            <w:proofErr w:type="spellEnd"/>
            <w:proofErr w:type="gramEnd"/>
            <w:r w:rsidRPr="00AE425E">
              <w:rPr>
                <w:color w:val="000000"/>
              </w:rPr>
              <w:t>/-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16430,6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8079,7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17135,9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18382,8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18894,9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ind w:right="-108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18283,3</w:t>
            </w:r>
          </w:p>
        </w:tc>
      </w:tr>
      <w:tr w:rsidR="00CF23C2" w:rsidRPr="00AE425E" w:rsidTr="009F0D20">
        <w:trPr>
          <w:trHeight w:val="187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Организация и проведение работ по обеспечению безопасности людей на водных объектах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Default="00CF23C2" w:rsidP="009F0D20">
            <w:pPr>
              <w:ind w:left="-104" w:right="-150" w:firstLine="104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Доля оперативных выездов для проведения работ по обеспечению безопасности людей на водных объектах</w:t>
            </w:r>
          </w:p>
          <w:p w:rsidR="00E04903" w:rsidRDefault="00E04903" w:rsidP="009F0D20">
            <w:pPr>
              <w:ind w:left="-104" w:right="-150" w:firstLine="104"/>
              <w:jc w:val="center"/>
              <w:rPr>
                <w:color w:val="000000"/>
              </w:rPr>
            </w:pPr>
          </w:p>
          <w:p w:rsidR="00E04903" w:rsidRPr="00AE425E" w:rsidRDefault="00E04903" w:rsidP="009F0D20">
            <w:pPr>
              <w:ind w:left="-104" w:right="-150" w:firstLine="104"/>
              <w:jc w:val="center"/>
              <w:rPr>
                <w:color w:val="00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9F0D20" w:rsidRDefault="00CF23C2" w:rsidP="00CF23C2">
            <w:pPr>
              <w:jc w:val="center"/>
              <w:rPr>
                <w:color w:val="000000"/>
                <w:spacing w:val="-8"/>
              </w:rPr>
            </w:pPr>
            <w:r w:rsidRPr="009F0D20">
              <w:rPr>
                <w:color w:val="000000"/>
                <w:spacing w:val="-8"/>
              </w:rPr>
              <w:t>единиц/%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47 </w:t>
            </w:r>
            <w:proofErr w:type="spellStart"/>
            <w:proofErr w:type="gramStart"/>
            <w:r w:rsidRPr="00AE425E">
              <w:rPr>
                <w:color w:val="000000"/>
              </w:rPr>
              <w:t>ед</w:t>
            </w:r>
            <w:proofErr w:type="spellEnd"/>
            <w:proofErr w:type="gramEnd"/>
            <w:r w:rsidRPr="00AE425E">
              <w:rPr>
                <w:color w:val="000000"/>
              </w:rPr>
              <w:t>/-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46 </w:t>
            </w:r>
            <w:proofErr w:type="spellStart"/>
            <w:proofErr w:type="gramStart"/>
            <w:r w:rsidRPr="00AE425E">
              <w:rPr>
                <w:color w:val="000000"/>
              </w:rPr>
              <w:t>ед</w:t>
            </w:r>
            <w:proofErr w:type="spellEnd"/>
            <w:proofErr w:type="gramEnd"/>
            <w:r w:rsidRPr="00AE425E">
              <w:rPr>
                <w:color w:val="000000"/>
              </w:rPr>
              <w:t>/-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85 -/%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7102,3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9F0D20">
            <w:pPr>
              <w:ind w:right="-128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16071,9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8255,9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8201,9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8585,1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8247,1</w:t>
            </w:r>
          </w:p>
        </w:tc>
      </w:tr>
      <w:tr w:rsidR="00CF23C2" w:rsidRPr="00AE425E" w:rsidTr="009F0D20">
        <w:trPr>
          <w:trHeight w:val="249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Деятельность по обеспечению пожарной безопасности. Организация тушения пожаров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AE425E" w:rsidRDefault="00CF23C2" w:rsidP="000F6E03">
            <w:pPr>
              <w:ind w:left="-90" w:right="-52" w:firstLine="90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Среднее время прибытия к месту пожара в </w:t>
            </w:r>
            <w:proofErr w:type="spellStart"/>
            <w:r w:rsidRPr="00AE425E">
              <w:rPr>
                <w:color w:val="000000"/>
              </w:rPr>
              <w:t>соответ</w:t>
            </w:r>
            <w:r w:rsidR="000F6E03">
              <w:rPr>
                <w:color w:val="000000"/>
              </w:rPr>
              <w:t>-</w:t>
            </w:r>
            <w:r w:rsidRPr="00AE425E">
              <w:rPr>
                <w:color w:val="000000"/>
              </w:rPr>
              <w:t>ствии</w:t>
            </w:r>
            <w:proofErr w:type="spellEnd"/>
            <w:r w:rsidRPr="00AE425E">
              <w:rPr>
                <w:color w:val="000000"/>
              </w:rPr>
              <w:t xml:space="preserve"> с нормативами, утвержден</w:t>
            </w:r>
            <w:r w:rsidR="000F6E03">
              <w:rPr>
                <w:color w:val="000000"/>
              </w:rPr>
              <w:t>-</w:t>
            </w:r>
            <w:proofErr w:type="spellStart"/>
            <w:r w:rsidRPr="00AE425E">
              <w:rPr>
                <w:color w:val="000000"/>
              </w:rPr>
              <w:t>ными</w:t>
            </w:r>
            <w:proofErr w:type="spellEnd"/>
            <w:r w:rsidRPr="00AE425E">
              <w:rPr>
                <w:color w:val="000000"/>
              </w:rPr>
              <w:t xml:space="preserve"> </w:t>
            </w:r>
            <w:proofErr w:type="gramStart"/>
            <w:r w:rsidRPr="00AE425E">
              <w:rPr>
                <w:color w:val="000000"/>
              </w:rPr>
              <w:t>федеральным</w:t>
            </w:r>
            <w:proofErr w:type="gramEnd"/>
            <w:r w:rsidRPr="00AE425E">
              <w:rPr>
                <w:color w:val="000000"/>
              </w:rPr>
              <w:t xml:space="preserve"> </w:t>
            </w:r>
            <w:proofErr w:type="spellStart"/>
            <w:r w:rsidRPr="00AE425E">
              <w:rPr>
                <w:color w:val="000000"/>
              </w:rPr>
              <w:t>законода</w:t>
            </w:r>
            <w:r w:rsidR="000F6E03">
              <w:rPr>
                <w:color w:val="000000"/>
              </w:rPr>
              <w:t>-</w:t>
            </w:r>
            <w:r w:rsidRPr="00AE425E">
              <w:rPr>
                <w:color w:val="000000"/>
              </w:rPr>
              <w:t>тельством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9F0D20" w:rsidRDefault="00CF23C2" w:rsidP="00CF23C2">
            <w:pPr>
              <w:jc w:val="center"/>
              <w:rPr>
                <w:color w:val="000000"/>
                <w:spacing w:val="-8"/>
              </w:rPr>
            </w:pPr>
            <w:r w:rsidRPr="009F0D20">
              <w:rPr>
                <w:color w:val="000000"/>
                <w:spacing w:val="-8"/>
              </w:rPr>
              <w:t>единиц/минут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137 </w:t>
            </w:r>
            <w:proofErr w:type="spellStart"/>
            <w:proofErr w:type="gramStart"/>
            <w:r w:rsidRPr="00AE425E">
              <w:rPr>
                <w:color w:val="000000"/>
              </w:rPr>
              <w:t>ед</w:t>
            </w:r>
            <w:proofErr w:type="spellEnd"/>
            <w:proofErr w:type="gramEnd"/>
            <w:r w:rsidRPr="00AE425E">
              <w:rPr>
                <w:color w:val="000000"/>
              </w:rPr>
              <w:t>/-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126 </w:t>
            </w:r>
            <w:proofErr w:type="spellStart"/>
            <w:proofErr w:type="gramStart"/>
            <w:r w:rsidRPr="00AE425E">
              <w:rPr>
                <w:color w:val="000000"/>
              </w:rPr>
              <w:t>ед</w:t>
            </w:r>
            <w:proofErr w:type="spellEnd"/>
            <w:proofErr w:type="gramEnd"/>
            <w:r w:rsidRPr="00AE425E">
              <w:rPr>
                <w:color w:val="000000"/>
              </w:rPr>
              <w:t>/-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20 -/мин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20 -/мин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20 -/мин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20 -/мин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23853,6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24742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24673,4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37040,2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26645,8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0F6E03">
            <w:pPr>
              <w:ind w:right="-136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25633,9</w:t>
            </w:r>
          </w:p>
        </w:tc>
      </w:tr>
      <w:tr w:rsidR="00CF23C2" w:rsidRPr="00AE425E" w:rsidTr="009F0D20">
        <w:trPr>
          <w:trHeight w:val="49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hideMark/>
          </w:tcPr>
          <w:p w:rsidR="000F6E03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Создание и развитие системы обеспечения вызова экстренных оперативных служб по единому номеру </w:t>
            </w:r>
            <w:r w:rsidR="00784F20">
              <w:rPr>
                <w:color w:val="000000"/>
              </w:rPr>
              <w:t>"</w:t>
            </w:r>
            <w:r w:rsidRPr="00AE425E">
              <w:rPr>
                <w:color w:val="000000"/>
              </w:rPr>
              <w:t>112</w:t>
            </w:r>
            <w:r w:rsidR="00784F20">
              <w:rPr>
                <w:color w:val="000000"/>
              </w:rPr>
              <w:t>"</w:t>
            </w:r>
            <w:r w:rsidRPr="00AE425E">
              <w:rPr>
                <w:color w:val="000000"/>
              </w:rPr>
              <w:t>, организация ее эксплуатации, обеспечение приема и обработки вызовов</w:t>
            </w:r>
          </w:p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br w:type="page"/>
            </w:r>
            <w:r w:rsidRPr="00AE425E">
              <w:t xml:space="preserve">Обеспечение </w:t>
            </w:r>
            <w:proofErr w:type="gramStart"/>
            <w:r w:rsidRPr="00AE425E">
              <w:t>функционирования системы обеспечения вызова экстренных оперативных служб</w:t>
            </w:r>
            <w:proofErr w:type="gramEnd"/>
            <w:r w:rsidRPr="00AE425E">
              <w:t xml:space="preserve"> по единому номеру </w:t>
            </w:r>
            <w:r w:rsidR="00784F20">
              <w:t>"</w:t>
            </w:r>
            <w:r w:rsidRPr="00AE425E">
              <w:t>112</w:t>
            </w:r>
            <w:r w:rsidR="00784F20">
              <w:t>"</w:t>
            </w:r>
            <w:r w:rsidRPr="00AE425E">
              <w:t xml:space="preserve">, прием и обработка вызовов по единому номеру </w:t>
            </w:r>
            <w:r w:rsidR="00784F20">
              <w:t>"</w:t>
            </w:r>
            <w:r w:rsidRPr="00AE425E">
              <w:t>112</w:t>
            </w:r>
            <w:r w:rsidR="00784F20">
              <w:t>"</w:t>
            </w:r>
            <w:r w:rsidRPr="00AE425E">
              <w:t xml:space="preserve"> и передача их диспетчерским службам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903" w:rsidRDefault="00CF23C2" w:rsidP="00E04903">
            <w:pPr>
              <w:ind w:left="-132" w:right="-66" w:firstLine="132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 xml:space="preserve">Доля направленной обработанной информации в ДДС экстренных оперативных служб в соответствии </w:t>
            </w:r>
          </w:p>
          <w:p w:rsidR="00CF23C2" w:rsidRPr="00AE425E" w:rsidRDefault="00CF23C2" w:rsidP="00E04903">
            <w:pPr>
              <w:ind w:left="-132" w:right="-66" w:firstLine="132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с их компетенцией от общего количества обращений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3C2" w:rsidRPr="009F0D20" w:rsidRDefault="00CF23C2" w:rsidP="00CF23C2">
            <w:pPr>
              <w:jc w:val="center"/>
              <w:rPr>
                <w:color w:val="000000"/>
                <w:spacing w:val="-8"/>
              </w:rPr>
            </w:pPr>
            <w:r w:rsidRPr="009F0D20">
              <w:rPr>
                <w:color w:val="000000"/>
                <w:spacing w:val="-8"/>
              </w:rPr>
              <w:t>процент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5564,9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0F6E03">
            <w:pPr>
              <w:ind w:right="-100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15612,7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23519,2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23967,7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CF23C2">
            <w:pPr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25055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3C2" w:rsidRPr="00AE425E" w:rsidRDefault="00CF23C2" w:rsidP="000F6E03">
            <w:pPr>
              <w:ind w:right="-108"/>
              <w:jc w:val="center"/>
              <w:rPr>
                <w:color w:val="000000"/>
              </w:rPr>
            </w:pPr>
            <w:r w:rsidRPr="00AE425E">
              <w:rPr>
                <w:color w:val="000000"/>
              </w:rPr>
              <w:t>25349,8</w:t>
            </w:r>
          </w:p>
        </w:tc>
      </w:tr>
    </w:tbl>
    <w:p w:rsidR="00CF23C2" w:rsidRDefault="00CF23C2" w:rsidP="00CF23C2">
      <w:pPr>
        <w:jc w:val="center"/>
      </w:pPr>
    </w:p>
    <w:p w:rsidR="000D1CF1" w:rsidRDefault="000F6E03" w:rsidP="00CF23C2">
      <w:pPr>
        <w:jc w:val="center"/>
        <w:rPr>
          <w:sz w:val="28"/>
        </w:rPr>
        <w:sectPr w:rsidR="000D1CF1" w:rsidSect="00E04903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  <w:r>
        <w:rPr>
          <w:sz w:val="28"/>
        </w:rPr>
        <w:t>_____________</w:t>
      </w:r>
      <w:r w:rsidR="000D1CF1">
        <w:rPr>
          <w:sz w:val="28"/>
        </w:rPr>
        <w:t xml:space="preserve"> </w:t>
      </w:r>
    </w:p>
    <w:tbl>
      <w:tblPr>
        <w:tblW w:w="15380" w:type="dxa"/>
        <w:tblLook w:val="04A0" w:firstRow="1" w:lastRow="0" w:firstColumn="1" w:lastColumn="0" w:noHBand="0" w:noVBand="1"/>
      </w:tblPr>
      <w:tblGrid>
        <w:gridCol w:w="486"/>
        <w:gridCol w:w="1666"/>
        <w:gridCol w:w="1940"/>
        <w:gridCol w:w="1757"/>
        <w:gridCol w:w="1392"/>
        <w:gridCol w:w="258"/>
        <w:gridCol w:w="1652"/>
        <w:gridCol w:w="880"/>
        <w:gridCol w:w="618"/>
        <w:gridCol w:w="1455"/>
        <w:gridCol w:w="1708"/>
        <w:gridCol w:w="1568"/>
      </w:tblGrid>
      <w:tr w:rsidR="000D1CF1" w:rsidRPr="00EB7773" w:rsidTr="00E04903">
        <w:trPr>
          <w:trHeight w:val="98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F1" w:rsidRPr="00EB7773" w:rsidRDefault="000D1CF1" w:rsidP="000812D1"/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F1" w:rsidRPr="00EB7773" w:rsidRDefault="000D1CF1" w:rsidP="000812D1">
            <w:pPr>
              <w:jc w:val="both"/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1CF1" w:rsidRPr="00EB7773" w:rsidRDefault="000D1CF1" w:rsidP="000812D1">
            <w:pPr>
              <w:rPr>
                <w:color w:val="000000"/>
              </w:rPr>
            </w:pPr>
            <w:r w:rsidRPr="00EB7773">
              <w:rPr>
                <w:color w:val="000000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F1" w:rsidRPr="00EB7773" w:rsidRDefault="000D1CF1" w:rsidP="000812D1">
            <w:pPr>
              <w:rPr>
                <w:color w:val="00000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F1" w:rsidRPr="00EB7773" w:rsidRDefault="000D1CF1" w:rsidP="000812D1"/>
        </w:tc>
        <w:tc>
          <w:tcPr>
            <w:tcW w:w="27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CF1" w:rsidRPr="00EB7773" w:rsidRDefault="000D1CF1" w:rsidP="000812D1">
            <w:pPr>
              <w:jc w:val="right"/>
            </w:pPr>
          </w:p>
        </w:tc>
        <w:tc>
          <w:tcPr>
            <w:tcW w:w="5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CF1" w:rsidRDefault="000D1CF1" w:rsidP="000812D1">
            <w:pPr>
              <w:jc w:val="center"/>
              <w:rPr>
                <w:color w:val="000000"/>
              </w:rPr>
            </w:pPr>
            <w:r w:rsidRPr="00EB7773">
              <w:rPr>
                <w:color w:val="000000"/>
              </w:rPr>
              <w:t>Приложение № 3</w:t>
            </w:r>
            <w:r w:rsidRPr="00EB7773">
              <w:rPr>
                <w:color w:val="000000"/>
              </w:rPr>
              <w:br/>
              <w:t xml:space="preserve">к постановлению Правительства </w:t>
            </w:r>
          </w:p>
          <w:p w:rsidR="000D1CF1" w:rsidRPr="00EB7773" w:rsidRDefault="000D1CF1" w:rsidP="00D65890">
            <w:pPr>
              <w:jc w:val="center"/>
              <w:rPr>
                <w:color w:val="000000"/>
              </w:rPr>
            </w:pPr>
            <w:r w:rsidRPr="00EB7773">
              <w:rPr>
                <w:color w:val="000000"/>
              </w:rPr>
              <w:t>Пензенской области</w:t>
            </w:r>
            <w:r w:rsidRPr="00EB7773">
              <w:rPr>
                <w:color w:val="000000"/>
              </w:rPr>
              <w:br/>
            </w:r>
            <w:r w:rsidR="00D65890">
              <w:rPr>
                <w:color w:val="000000"/>
              </w:rPr>
              <w:t>20.07.2022  №  624-пП</w:t>
            </w:r>
          </w:p>
        </w:tc>
      </w:tr>
      <w:tr w:rsidR="000D1CF1" w:rsidRPr="00EB7773" w:rsidTr="00E04903">
        <w:trPr>
          <w:trHeight w:val="129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F1" w:rsidRPr="00EB7773" w:rsidRDefault="000D1CF1" w:rsidP="000812D1">
            <w:pPr>
              <w:rPr>
                <w:color w:val="00000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F1" w:rsidRPr="00EB7773" w:rsidRDefault="000D1CF1" w:rsidP="000812D1">
            <w:pPr>
              <w:jc w:val="both"/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D1CF1" w:rsidRPr="00EB7773" w:rsidRDefault="000D1CF1" w:rsidP="000812D1">
            <w:pPr>
              <w:rPr>
                <w:color w:val="000000"/>
              </w:rPr>
            </w:pPr>
            <w:r w:rsidRPr="00EB7773">
              <w:rPr>
                <w:color w:val="000000"/>
              </w:rPr>
              <w:t> 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F1" w:rsidRPr="00EB7773" w:rsidRDefault="000D1CF1" w:rsidP="000812D1">
            <w:pPr>
              <w:rPr>
                <w:color w:val="00000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CF1" w:rsidRPr="00EB7773" w:rsidRDefault="000D1CF1" w:rsidP="000812D1"/>
        </w:tc>
        <w:tc>
          <w:tcPr>
            <w:tcW w:w="27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CF1" w:rsidRPr="00EB7773" w:rsidRDefault="000D1CF1" w:rsidP="000812D1">
            <w:pPr>
              <w:jc w:val="right"/>
            </w:pPr>
          </w:p>
        </w:tc>
        <w:tc>
          <w:tcPr>
            <w:tcW w:w="5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CF1" w:rsidRDefault="000D1CF1" w:rsidP="000812D1">
            <w:pPr>
              <w:jc w:val="center"/>
              <w:rPr>
                <w:color w:val="000000"/>
              </w:rPr>
            </w:pPr>
            <w:r w:rsidRPr="00EB7773">
              <w:rPr>
                <w:color w:val="000000"/>
              </w:rPr>
              <w:t>Приложение № 4.2</w:t>
            </w:r>
          </w:p>
          <w:p w:rsidR="000812D1" w:rsidRDefault="000D1CF1" w:rsidP="000812D1">
            <w:pPr>
              <w:jc w:val="center"/>
              <w:rPr>
                <w:color w:val="000000"/>
              </w:rPr>
            </w:pPr>
            <w:r w:rsidRPr="00EB7773">
              <w:rPr>
                <w:color w:val="000000"/>
              </w:rPr>
              <w:t xml:space="preserve">к государственной программе </w:t>
            </w:r>
          </w:p>
          <w:p w:rsidR="000812D1" w:rsidRDefault="000D1CF1" w:rsidP="000812D1">
            <w:pPr>
              <w:jc w:val="center"/>
              <w:rPr>
                <w:color w:val="000000"/>
              </w:rPr>
            </w:pPr>
            <w:r w:rsidRPr="00EB7773">
              <w:rPr>
                <w:color w:val="000000"/>
              </w:rPr>
              <w:t>Пензенской области</w:t>
            </w:r>
            <w:r w:rsidR="000812D1">
              <w:rPr>
                <w:color w:val="000000"/>
              </w:rPr>
              <w:t xml:space="preserve"> </w:t>
            </w:r>
            <w:r w:rsidR="00784F20">
              <w:rPr>
                <w:color w:val="000000"/>
              </w:rPr>
              <w:t>"</w:t>
            </w:r>
            <w:r w:rsidRPr="00EB7773">
              <w:rPr>
                <w:color w:val="000000"/>
              </w:rPr>
              <w:t xml:space="preserve">Защита населения и территорий </w:t>
            </w:r>
          </w:p>
          <w:p w:rsidR="000812D1" w:rsidRDefault="000D1CF1" w:rsidP="000812D1">
            <w:pPr>
              <w:jc w:val="center"/>
              <w:rPr>
                <w:color w:val="000000"/>
              </w:rPr>
            </w:pPr>
            <w:r w:rsidRPr="00EB7773">
              <w:rPr>
                <w:color w:val="000000"/>
              </w:rPr>
              <w:t xml:space="preserve">от чрезвычайных ситуаций, обеспечение </w:t>
            </w:r>
            <w:proofErr w:type="gramStart"/>
            <w:r w:rsidRPr="00EB7773">
              <w:rPr>
                <w:color w:val="000000"/>
              </w:rPr>
              <w:t>пожарной</w:t>
            </w:r>
            <w:proofErr w:type="gramEnd"/>
          </w:p>
          <w:p w:rsidR="000D1CF1" w:rsidRPr="00EB7773" w:rsidRDefault="000D1CF1" w:rsidP="000812D1">
            <w:pPr>
              <w:jc w:val="center"/>
              <w:rPr>
                <w:color w:val="000000"/>
              </w:rPr>
            </w:pPr>
            <w:r w:rsidRPr="00EB7773">
              <w:rPr>
                <w:color w:val="000000"/>
              </w:rPr>
              <w:t xml:space="preserve"> безопасности в Пензенской области</w:t>
            </w:r>
            <w:r w:rsidR="00784F20">
              <w:rPr>
                <w:color w:val="000000"/>
              </w:rPr>
              <w:t>"</w:t>
            </w:r>
          </w:p>
        </w:tc>
      </w:tr>
      <w:tr w:rsidR="000D1CF1" w:rsidRPr="00EB7773" w:rsidTr="000812D1">
        <w:trPr>
          <w:trHeight w:val="1173"/>
        </w:trPr>
        <w:tc>
          <w:tcPr>
            <w:tcW w:w="1538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12D1" w:rsidRDefault="000812D1" w:rsidP="000812D1">
            <w:pPr>
              <w:jc w:val="center"/>
              <w:rPr>
                <w:b/>
                <w:bCs/>
                <w:color w:val="000000"/>
              </w:rPr>
            </w:pPr>
          </w:p>
          <w:p w:rsidR="000812D1" w:rsidRDefault="000D1CF1" w:rsidP="000812D1">
            <w:pPr>
              <w:jc w:val="center"/>
              <w:rPr>
                <w:b/>
                <w:bCs/>
                <w:color w:val="000000"/>
              </w:rPr>
            </w:pPr>
            <w:r w:rsidRPr="00EB7773">
              <w:rPr>
                <w:b/>
                <w:bCs/>
                <w:color w:val="000000"/>
              </w:rPr>
              <w:t xml:space="preserve">РЕСУРСНОЕ ОБЕСПЕЧЕНИЕ </w:t>
            </w:r>
          </w:p>
          <w:p w:rsidR="000812D1" w:rsidRDefault="00AA2DF6" w:rsidP="000812D1">
            <w:pPr>
              <w:jc w:val="center"/>
              <w:rPr>
                <w:b/>
                <w:bCs/>
                <w:color w:val="000000"/>
              </w:rPr>
            </w:pPr>
            <w:r w:rsidRPr="00EB7773">
              <w:rPr>
                <w:b/>
                <w:bCs/>
                <w:color w:val="000000"/>
              </w:rPr>
              <w:t xml:space="preserve">реализации государственной программы </w:t>
            </w:r>
            <w:r>
              <w:rPr>
                <w:b/>
                <w:bCs/>
                <w:color w:val="000000"/>
              </w:rPr>
              <w:t>П</w:t>
            </w:r>
            <w:r w:rsidRPr="00EB7773">
              <w:rPr>
                <w:b/>
                <w:bCs/>
                <w:color w:val="000000"/>
              </w:rPr>
              <w:t xml:space="preserve">ензенской области </w:t>
            </w:r>
            <w:r>
              <w:rPr>
                <w:b/>
                <w:bCs/>
                <w:color w:val="000000"/>
              </w:rPr>
              <w:t>"З</w:t>
            </w:r>
            <w:r w:rsidRPr="00EB7773">
              <w:rPr>
                <w:b/>
                <w:bCs/>
                <w:color w:val="000000"/>
              </w:rPr>
              <w:t xml:space="preserve">ащита населения и территорий </w:t>
            </w:r>
          </w:p>
          <w:p w:rsidR="000812D1" w:rsidRDefault="00AA2DF6" w:rsidP="000812D1">
            <w:pPr>
              <w:jc w:val="center"/>
              <w:rPr>
                <w:b/>
                <w:bCs/>
                <w:color w:val="000000"/>
              </w:rPr>
            </w:pPr>
            <w:r w:rsidRPr="00EB7773">
              <w:rPr>
                <w:b/>
                <w:bCs/>
                <w:color w:val="000000"/>
              </w:rPr>
              <w:t xml:space="preserve">от чрезвычайных ситуаций, обеспечение пожарной безопасности в </w:t>
            </w:r>
            <w:r w:rsidR="00C534B4">
              <w:rPr>
                <w:b/>
                <w:bCs/>
                <w:color w:val="000000"/>
              </w:rPr>
              <w:t>П</w:t>
            </w:r>
            <w:r w:rsidRPr="00EB7773">
              <w:rPr>
                <w:b/>
                <w:bCs/>
                <w:color w:val="000000"/>
              </w:rPr>
              <w:t>ензенской области</w:t>
            </w:r>
            <w:r>
              <w:rPr>
                <w:b/>
                <w:bCs/>
                <w:color w:val="000000"/>
              </w:rPr>
              <w:t>"</w:t>
            </w:r>
          </w:p>
          <w:p w:rsidR="000D1CF1" w:rsidRDefault="00AA2DF6" w:rsidP="000812D1">
            <w:pPr>
              <w:jc w:val="center"/>
              <w:rPr>
                <w:b/>
                <w:bCs/>
                <w:color w:val="000000"/>
              </w:rPr>
            </w:pPr>
            <w:r w:rsidRPr="00EB7773">
              <w:rPr>
                <w:b/>
                <w:bCs/>
                <w:color w:val="000000"/>
              </w:rPr>
              <w:t>за счет всех источников финансирования</w:t>
            </w:r>
          </w:p>
          <w:p w:rsidR="000812D1" w:rsidRPr="00EB7773" w:rsidRDefault="000812D1" w:rsidP="000812D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D1CF1" w:rsidRPr="00EB7773" w:rsidTr="000D1CF1">
        <w:trPr>
          <w:trHeight w:val="780"/>
        </w:trPr>
        <w:tc>
          <w:tcPr>
            <w:tcW w:w="4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Ответственный исполнитель государственной программы</w:t>
            </w:r>
          </w:p>
        </w:tc>
        <w:tc>
          <w:tcPr>
            <w:tcW w:w="112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0D1CF1" w:rsidRPr="00EB7773" w:rsidTr="000812D1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</w:pPr>
            <w:r w:rsidRPr="000D1CF1">
              <w:t xml:space="preserve">№ </w:t>
            </w:r>
            <w:proofErr w:type="gramStart"/>
            <w:r w:rsidRPr="000D1CF1">
              <w:t>п</w:t>
            </w:r>
            <w:proofErr w:type="gramEnd"/>
            <w:r w:rsidRPr="000D1CF1">
              <w:t>/п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Статус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Источник финансирования</w:t>
            </w:r>
          </w:p>
        </w:tc>
        <w:tc>
          <w:tcPr>
            <w:tcW w:w="95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Оценка расходов, тыс. рублей</w:t>
            </w:r>
          </w:p>
        </w:tc>
      </w:tr>
      <w:tr w:rsidR="000D1CF1" w:rsidRPr="00EB7773" w:rsidTr="000812D1">
        <w:trPr>
          <w:trHeight w:val="130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2019 г.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2020 г.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2021 г.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2022 г.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2023 г.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2024 г.</w:t>
            </w:r>
          </w:p>
        </w:tc>
      </w:tr>
    </w:tbl>
    <w:p w:rsidR="000812D1" w:rsidRPr="000812D1" w:rsidRDefault="000812D1" w:rsidP="000812D1">
      <w:pPr>
        <w:rPr>
          <w:sz w:val="4"/>
          <w:szCs w:val="4"/>
        </w:rPr>
      </w:pPr>
    </w:p>
    <w:tbl>
      <w:tblPr>
        <w:tblW w:w="15380" w:type="dxa"/>
        <w:tblLook w:val="04A0" w:firstRow="1" w:lastRow="0" w:firstColumn="1" w:lastColumn="0" w:noHBand="0" w:noVBand="1"/>
      </w:tblPr>
      <w:tblGrid>
        <w:gridCol w:w="486"/>
        <w:gridCol w:w="1666"/>
        <w:gridCol w:w="1940"/>
        <w:gridCol w:w="1757"/>
        <w:gridCol w:w="1650"/>
        <w:gridCol w:w="1652"/>
        <w:gridCol w:w="1498"/>
        <w:gridCol w:w="1455"/>
        <w:gridCol w:w="1708"/>
        <w:gridCol w:w="1568"/>
      </w:tblGrid>
      <w:tr w:rsidR="000D1CF1" w:rsidRPr="00EB7773" w:rsidTr="000812D1">
        <w:trPr>
          <w:trHeight w:val="123"/>
          <w:tblHeader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5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6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7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10</w:t>
            </w:r>
          </w:p>
        </w:tc>
      </w:tr>
      <w:tr w:rsidR="000D1CF1" w:rsidRPr="00EB7773" w:rsidTr="000812D1">
        <w:trPr>
          <w:trHeight w:val="608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EEE" w:fill="FFFFFF"/>
            <w:hideMark/>
          </w:tcPr>
          <w:p w:rsidR="000D1CF1" w:rsidRDefault="000D1CF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Pr="000D1CF1" w:rsidRDefault="000812D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EEE" w:fill="FFFFFF"/>
            <w:hideMark/>
          </w:tcPr>
          <w:p w:rsid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Государственная программа</w:t>
            </w: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Pr="000D1CF1" w:rsidRDefault="000812D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EEE" w:fill="FFFFFF"/>
            <w:hideMark/>
          </w:tcPr>
          <w:p w:rsid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Pr="000D1CF1" w:rsidRDefault="000812D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Всего,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134898,4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149701,4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186183,0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262808,3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291284,9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182483,6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федеральный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134898,4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149701,4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186183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262808,3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291284,9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182483,6</w:t>
            </w:r>
          </w:p>
        </w:tc>
      </w:tr>
      <w:tr w:rsidR="000D1CF1" w:rsidRPr="00EB7773" w:rsidTr="000812D1">
        <w:trPr>
          <w:trHeight w:val="93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62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иные источники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Подпрограмма 1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Всего,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133043,4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148344,1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156903,4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246566,6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275043,2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166241,9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федеральный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133043,4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148344,1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156903,4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246566,6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275043,2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166241,9</w:t>
            </w:r>
          </w:p>
        </w:tc>
      </w:tr>
      <w:tr w:rsidR="000D1CF1" w:rsidRPr="00EB7773" w:rsidTr="000812D1">
        <w:trPr>
          <w:trHeight w:val="93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62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иные источники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1.1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Основное мероприятие 1.1.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Всего,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50,0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50,0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федеральный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50,0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50,0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50,0</w:t>
            </w:r>
          </w:p>
        </w:tc>
      </w:tr>
      <w:tr w:rsidR="000D1CF1" w:rsidRPr="00EB7773" w:rsidTr="000812D1">
        <w:trPr>
          <w:trHeight w:val="93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62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иные источники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1.2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Основное мероприятие 1.2.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Всего,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19894,9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31447,9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29071,9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29303,6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30988,1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30988,1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федеральный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19894,9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31447,9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29071,9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29303,6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30988,1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30988,1</w:t>
            </w:r>
          </w:p>
        </w:tc>
      </w:tr>
      <w:tr w:rsidR="000D1CF1" w:rsidRPr="00EB7773" w:rsidTr="000812D1">
        <w:trPr>
          <w:trHeight w:val="93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62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иные источники</w:t>
            </w:r>
          </w:p>
          <w:p w:rsidR="000812D1" w:rsidRDefault="000812D1" w:rsidP="000812D1">
            <w:pPr>
              <w:jc w:val="center"/>
              <w:rPr>
                <w:color w:val="000000"/>
              </w:rPr>
            </w:pPr>
          </w:p>
          <w:p w:rsidR="000812D1" w:rsidRPr="000D1CF1" w:rsidRDefault="000812D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1.3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Основное мероприятие 1.3.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Всего,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2594,0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2727,9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76391,1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113557,8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федеральный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2594,0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2727,9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76391,1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113557,8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93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62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14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иные источники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1.4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Основное мероприятие 1.4.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Всего,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11301,9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4969,2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4483,7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4582,2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4582,2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4582,2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федеральный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11301,9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4969,2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4483,7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4582,2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4582,2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4582,2</w:t>
            </w:r>
          </w:p>
        </w:tc>
      </w:tr>
      <w:tr w:rsidR="000D1CF1" w:rsidRPr="00EB7773" w:rsidTr="000812D1">
        <w:trPr>
          <w:trHeight w:val="93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18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иные источники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1.5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Основное мероприятие 1.5.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12D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 xml:space="preserve">Выполнение государственного задания </w:t>
            </w:r>
          </w:p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 xml:space="preserve">ГБУ Пензенской области </w:t>
            </w:r>
            <w:r w:rsidR="00784F20">
              <w:rPr>
                <w:color w:val="000000"/>
              </w:rPr>
              <w:t>"</w:t>
            </w:r>
            <w:r w:rsidRPr="000D1CF1">
              <w:rPr>
                <w:color w:val="000000"/>
              </w:rPr>
              <w:t>Пензенский пожарно-спасательный центр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Всего,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101846,6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109333,0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119372,7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134393,2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123483,5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128088,8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федеральный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101846,6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109333,0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119372,7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134393,2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123483,5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128088,8</w:t>
            </w:r>
          </w:p>
        </w:tc>
      </w:tr>
      <w:tr w:rsidR="000D1CF1" w:rsidRPr="00EB7773" w:rsidTr="000812D1">
        <w:trPr>
          <w:trHeight w:val="93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62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иные источники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1.6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Основное мероприятие 1.6.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Предоставление дополнительных гарантий спасателям Пензенской области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Всего,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1247,2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1846,5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2381,6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2532,8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федеральный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1247,2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1846,5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2381,6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2532,8</w:t>
            </w:r>
          </w:p>
        </w:tc>
      </w:tr>
      <w:tr w:rsidR="000D1CF1" w:rsidRPr="00EB7773" w:rsidTr="000812D1">
        <w:trPr>
          <w:trHeight w:val="93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62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иные источники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Подпрограмма 2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Всего,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355,5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357,3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16355,0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357,3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357,3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357,3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федеральный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355,5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357,3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16355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357,3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357,3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357,3</w:t>
            </w:r>
          </w:p>
        </w:tc>
      </w:tr>
      <w:tr w:rsidR="000D1CF1" w:rsidRPr="00EB7773" w:rsidTr="000812D1">
        <w:trPr>
          <w:trHeight w:val="93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62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иные источники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2.1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Основное мероприятие 2.1.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Всего,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355,5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357,3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16355,0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357,3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357,3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357,3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федеральный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355,5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357,3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16355,0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357,3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357,3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357,3</w:t>
            </w:r>
          </w:p>
        </w:tc>
      </w:tr>
      <w:tr w:rsidR="000D1CF1" w:rsidRPr="00EB7773" w:rsidTr="000812D1">
        <w:trPr>
          <w:trHeight w:val="93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18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иные источники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28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Подпрограмма 3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EEE" w:fill="FFFFFF"/>
            <w:hideMark/>
          </w:tcPr>
          <w:p w:rsidR="000D1CF1" w:rsidRPr="000D1CF1" w:rsidRDefault="000D1CF1" w:rsidP="00AA2DF6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 xml:space="preserve">Создание системы обеспечения вызова экстренных оперативных служб по единому номеру </w:t>
            </w:r>
            <w:r w:rsidR="00784F20">
              <w:rPr>
                <w:color w:val="000000"/>
              </w:rPr>
              <w:t>"</w:t>
            </w:r>
            <w:r w:rsidRPr="000D1CF1">
              <w:rPr>
                <w:color w:val="000000"/>
              </w:rPr>
              <w:t>112</w:t>
            </w:r>
            <w:r w:rsidR="00784F20">
              <w:rPr>
                <w:color w:val="000000"/>
              </w:rPr>
              <w:t>"</w:t>
            </w:r>
            <w:r w:rsidRPr="000D1CF1">
              <w:rPr>
                <w:color w:val="000000"/>
              </w:rPr>
              <w:t xml:space="preserve"> в Пензенской области</w:t>
            </w:r>
            <w:r w:rsidRPr="000D1CF1">
              <w:rPr>
                <w:color w:val="000000"/>
              </w:rPr>
              <w:br w:type="page"/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Всего,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1499,5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1000,0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12924,6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15884,4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15884,4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0D1CF1">
              <w:rPr>
                <w:bCs/>
                <w:color w:val="000000"/>
              </w:rPr>
              <w:t>15884,4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федеральный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1499,5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1000,0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12924,6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15884,4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15884,4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15884,4</w:t>
            </w:r>
          </w:p>
        </w:tc>
      </w:tr>
      <w:tr w:rsidR="000D1CF1" w:rsidRPr="00EB7773" w:rsidTr="000812D1">
        <w:trPr>
          <w:trHeight w:val="93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62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2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иные источники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3.1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Основное мероприятие 3.1.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EEE" w:fill="FFFFFF"/>
            <w:hideMark/>
          </w:tcPr>
          <w:p w:rsidR="000D1CF1" w:rsidRPr="000D1CF1" w:rsidRDefault="000D1CF1" w:rsidP="00AA2DF6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Создание информационно-технической инфраструктуры системы-112 на территории Пензенской области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Всего,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1499,5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1000,0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12924,6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15884,4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15884,4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15884,4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федеральный бюджет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312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</w:pPr>
            <w:r w:rsidRPr="000D1CF1">
              <w:t>бюджет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1499,5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1000,0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12924,6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15884,4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15884,4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15884,4</w:t>
            </w:r>
          </w:p>
        </w:tc>
      </w:tr>
      <w:tr w:rsidR="000D1CF1" w:rsidRPr="00EB7773" w:rsidTr="000812D1">
        <w:trPr>
          <w:trHeight w:val="93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927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  <w:tr w:rsidR="000D1CF1" w:rsidRPr="00EB7773" w:rsidTr="000812D1">
        <w:trPr>
          <w:trHeight w:val="18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</w:pPr>
            <w:r w:rsidRPr="000D1CF1">
              <w:t>иные источники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CF1" w:rsidRPr="000D1CF1" w:rsidRDefault="000D1CF1" w:rsidP="000812D1">
            <w:pPr>
              <w:spacing w:line="216" w:lineRule="auto"/>
              <w:jc w:val="center"/>
              <w:rPr>
                <w:color w:val="000000"/>
              </w:rPr>
            </w:pPr>
            <w:r w:rsidRPr="000D1CF1">
              <w:rPr>
                <w:color w:val="000000"/>
              </w:rPr>
              <w:t>0,0</w:t>
            </w:r>
          </w:p>
        </w:tc>
      </w:tr>
    </w:tbl>
    <w:p w:rsidR="000D1CF1" w:rsidRDefault="000D1CF1" w:rsidP="000812D1">
      <w:pPr>
        <w:spacing w:line="216" w:lineRule="auto"/>
        <w:jc w:val="center"/>
      </w:pPr>
    </w:p>
    <w:p w:rsidR="000812D1" w:rsidRDefault="000812D1" w:rsidP="000812D1">
      <w:pPr>
        <w:jc w:val="center"/>
        <w:rPr>
          <w:sz w:val="28"/>
        </w:rPr>
      </w:pPr>
      <w:r>
        <w:rPr>
          <w:sz w:val="28"/>
        </w:rPr>
        <w:t xml:space="preserve">_____________ </w:t>
      </w:r>
    </w:p>
    <w:p w:rsidR="000812D1" w:rsidRDefault="000812D1" w:rsidP="000812D1">
      <w:pPr>
        <w:rPr>
          <w:sz w:val="28"/>
        </w:rPr>
        <w:sectPr w:rsidR="000812D1" w:rsidSect="00E04903">
          <w:pgSz w:w="16838" w:h="11906" w:orient="landscape"/>
          <w:pgMar w:top="1701" w:right="851" w:bottom="851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15842" w:type="dxa"/>
        <w:jc w:val="center"/>
        <w:tblLook w:val="04A0" w:firstRow="1" w:lastRow="0" w:firstColumn="1" w:lastColumn="0" w:noHBand="0" w:noVBand="1"/>
      </w:tblPr>
      <w:tblGrid>
        <w:gridCol w:w="486"/>
        <w:gridCol w:w="1666"/>
        <w:gridCol w:w="1940"/>
        <w:gridCol w:w="1833"/>
        <w:gridCol w:w="692"/>
        <w:gridCol w:w="425"/>
        <w:gridCol w:w="567"/>
        <w:gridCol w:w="1417"/>
        <w:gridCol w:w="567"/>
        <w:gridCol w:w="993"/>
        <w:gridCol w:w="992"/>
        <w:gridCol w:w="992"/>
        <w:gridCol w:w="966"/>
        <w:gridCol w:w="966"/>
        <w:gridCol w:w="1340"/>
      </w:tblGrid>
      <w:tr w:rsidR="00D02CD6" w:rsidRPr="007C50A3" w:rsidTr="00C36F44">
        <w:trPr>
          <w:trHeight w:val="1260"/>
          <w:jc w:val="center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>
            <w:pPr>
              <w:jc w:val="center"/>
            </w:pPr>
          </w:p>
        </w:tc>
        <w:tc>
          <w:tcPr>
            <w:tcW w:w="426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Приложение № 4</w:t>
            </w:r>
            <w:r w:rsidRPr="007C50A3">
              <w:rPr>
                <w:color w:val="000000"/>
              </w:rPr>
              <w:br/>
              <w:t xml:space="preserve">к постановлению Правительства </w:t>
            </w:r>
          </w:p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Пензенской области</w:t>
            </w:r>
            <w:r w:rsidRPr="007C50A3">
              <w:rPr>
                <w:color w:val="000000"/>
              </w:rPr>
              <w:br/>
            </w:r>
            <w:r w:rsidR="00D65890">
              <w:rPr>
                <w:color w:val="000000"/>
              </w:rPr>
              <w:t xml:space="preserve">20.07.2022  </w:t>
            </w:r>
            <w:r>
              <w:rPr>
                <w:color w:val="000000"/>
              </w:rPr>
              <w:t>№</w:t>
            </w:r>
            <w:r w:rsidR="00D65890">
              <w:rPr>
                <w:color w:val="000000"/>
              </w:rPr>
              <w:t xml:space="preserve">  624-пП</w:t>
            </w:r>
          </w:p>
        </w:tc>
      </w:tr>
      <w:tr w:rsidR="00D02CD6" w:rsidRPr="007C50A3" w:rsidTr="00C36F44">
        <w:trPr>
          <w:trHeight w:val="1512"/>
          <w:jc w:val="center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>
            <w:pPr>
              <w:rPr>
                <w:color w:val="00000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>
            <w:pPr>
              <w:jc w:val="center"/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Pr="007C50A3" w:rsidRDefault="00D02CD6" w:rsidP="00C36F44">
            <w:pPr>
              <w:jc w:val="center"/>
            </w:pPr>
          </w:p>
        </w:tc>
        <w:tc>
          <w:tcPr>
            <w:tcW w:w="426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Приложение № 5.2 </w:t>
            </w:r>
          </w:p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к государственной программе Пензенской области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 xml:space="preserve">Защита населения и территорий </w:t>
            </w:r>
          </w:p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от чрезвычайных ситуаций, обеспечение пожарной безопасности в Пензенской области</w:t>
            </w:r>
            <w:r w:rsidR="00784F20">
              <w:rPr>
                <w:color w:val="000000"/>
              </w:rPr>
              <w:t>"</w:t>
            </w:r>
          </w:p>
        </w:tc>
      </w:tr>
      <w:tr w:rsidR="00D02CD6" w:rsidRPr="007C50A3" w:rsidTr="00C36F44">
        <w:trPr>
          <w:trHeight w:val="1064"/>
          <w:jc w:val="center"/>
        </w:trPr>
        <w:tc>
          <w:tcPr>
            <w:tcW w:w="15842" w:type="dxa"/>
            <w:gridSpan w:val="15"/>
            <w:tcBorders>
              <w:top w:val="nil"/>
              <w:bottom w:val="single" w:sz="4" w:space="0" w:color="auto"/>
            </w:tcBorders>
            <w:hideMark/>
          </w:tcPr>
          <w:p w:rsidR="00D02CD6" w:rsidRDefault="00D02CD6" w:rsidP="00C36F44">
            <w:pPr>
              <w:jc w:val="center"/>
              <w:rPr>
                <w:b/>
                <w:bCs/>
                <w:color w:val="000000"/>
              </w:rPr>
            </w:pPr>
            <w:r w:rsidRPr="007C50A3">
              <w:rPr>
                <w:b/>
                <w:bCs/>
                <w:color w:val="000000"/>
              </w:rPr>
              <w:t xml:space="preserve">РЕСУРСНОЕ ОБЕСПЕЧЕНИЕ </w:t>
            </w:r>
          </w:p>
          <w:p w:rsidR="00D02CD6" w:rsidRDefault="00AA2DF6" w:rsidP="00C36F44">
            <w:pPr>
              <w:jc w:val="center"/>
              <w:rPr>
                <w:b/>
                <w:bCs/>
                <w:color w:val="000000"/>
              </w:rPr>
            </w:pPr>
            <w:r w:rsidRPr="007C50A3">
              <w:rPr>
                <w:b/>
                <w:bCs/>
                <w:color w:val="000000"/>
              </w:rPr>
              <w:t xml:space="preserve">реализации государственной программы </w:t>
            </w:r>
            <w:r>
              <w:rPr>
                <w:b/>
                <w:bCs/>
                <w:color w:val="000000"/>
              </w:rPr>
              <w:t>П</w:t>
            </w:r>
            <w:r w:rsidRPr="007C50A3">
              <w:rPr>
                <w:b/>
                <w:bCs/>
                <w:color w:val="000000"/>
              </w:rPr>
              <w:t xml:space="preserve">ензенской области </w:t>
            </w:r>
            <w:r>
              <w:rPr>
                <w:b/>
                <w:bCs/>
                <w:color w:val="000000"/>
              </w:rPr>
              <w:t>"З</w:t>
            </w:r>
            <w:r w:rsidRPr="007C50A3">
              <w:rPr>
                <w:b/>
                <w:bCs/>
                <w:color w:val="000000"/>
              </w:rPr>
              <w:t xml:space="preserve">ащита населения и территорий </w:t>
            </w:r>
          </w:p>
          <w:p w:rsidR="00D02CD6" w:rsidRDefault="00AA2DF6" w:rsidP="00C36F44">
            <w:pPr>
              <w:jc w:val="center"/>
              <w:rPr>
                <w:b/>
                <w:bCs/>
                <w:color w:val="000000"/>
              </w:rPr>
            </w:pPr>
            <w:r w:rsidRPr="007C50A3">
              <w:rPr>
                <w:b/>
                <w:bCs/>
                <w:color w:val="000000"/>
              </w:rPr>
              <w:t xml:space="preserve">от чрезвычайных ситуаций, обеспечение пожарной безопасности в </w:t>
            </w:r>
            <w:r w:rsidR="00C534B4">
              <w:rPr>
                <w:b/>
                <w:bCs/>
                <w:color w:val="000000"/>
              </w:rPr>
              <w:t>П</w:t>
            </w:r>
            <w:r w:rsidRPr="007C50A3">
              <w:rPr>
                <w:b/>
                <w:bCs/>
                <w:color w:val="000000"/>
              </w:rPr>
              <w:t>ензенской области</w:t>
            </w:r>
            <w:r>
              <w:rPr>
                <w:b/>
                <w:bCs/>
                <w:color w:val="000000"/>
              </w:rPr>
              <w:t>"</w:t>
            </w:r>
            <w:r w:rsidRPr="007C50A3">
              <w:rPr>
                <w:b/>
                <w:bCs/>
                <w:color w:val="000000"/>
              </w:rPr>
              <w:t xml:space="preserve"> </w:t>
            </w:r>
          </w:p>
          <w:p w:rsidR="00D02CD6" w:rsidRPr="007C50A3" w:rsidRDefault="00C534B4" w:rsidP="00C36F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 счет средств бюджета П</w:t>
            </w:r>
            <w:r w:rsidR="00AA2DF6" w:rsidRPr="007C50A3">
              <w:rPr>
                <w:b/>
                <w:bCs/>
                <w:color w:val="000000"/>
              </w:rPr>
              <w:t>ензенской области</w:t>
            </w:r>
          </w:p>
        </w:tc>
      </w:tr>
      <w:tr w:rsidR="00D02CD6" w:rsidRPr="007C50A3" w:rsidTr="00C36F44">
        <w:trPr>
          <w:trHeight w:val="564"/>
          <w:jc w:val="center"/>
        </w:trPr>
        <w:tc>
          <w:tcPr>
            <w:tcW w:w="4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Ответственный исполнитель государственной программы</w:t>
            </w:r>
          </w:p>
        </w:tc>
        <w:tc>
          <w:tcPr>
            <w:tcW w:w="117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C36F44" w:rsidRPr="007C50A3" w:rsidTr="006026E3">
        <w:trPr>
          <w:trHeight w:val="1353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№ </w:t>
            </w:r>
            <w:proofErr w:type="gramStart"/>
            <w:r w:rsidRPr="007C50A3">
              <w:rPr>
                <w:color w:val="000000"/>
              </w:rPr>
              <w:t>п</w:t>
            </w:r>
            <w:proofErr w:type="gramEnd"/>
            <w:r w:rsidRPr="007C50A3">
              <w:rPr>
                <w:color w:val="000000"/>
              </w:rPr>
              <w:t>/п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Статус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Ответственный исполнитель, соисполнитель</w:t>
            </w:r>
          </w:p>
        </w:tc>
        <w:tc>
          <w:tcPr>
            <w:tcW w:w="3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Код бюджетной классификации</w:t>
            </w:r>
          </w:p>
        </w:tc>
        <w:tc>
          <w:tcPr>
            <w:tcW w:w="6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Расходы бюджета Пензенской области, тыс. рублей</w:t>
            </w:r>
          </w:p>
        </w:tc>
      </w:tr>
      <w:tr w:rsidR="00C36F44" w:rsidRPr="007C50A3" w:rsidTr="006026E3">
        <w:trPr>
          <w:trHeight w:val="312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proofErr w:type="spellStart"/>
            <w:r w:rsidRPr="007C50A3">
              <w:rPr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7C50A3"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2019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2021 г.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2022 г.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2023 г.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Pr="007C50A3" w:rsidRDefault="00C36F44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2024 г.</w:t>
            </w:r>
          </w:p>
        </w:tc>
      </w:tr>
    </w:tbl>
    <w:p w:rsidR="00C36F44" w:rsidRPr="00C36F44" w:rsidRDefault="00C36F44">
      <w:pPr>
        <w:rPr>
          <w:sz w:val="4"/>
          <w:szCs w:val="4"/>
        </w:rPr>
      </w:pPr>
    </w:p>
    <w:tbl>
      <w:tblPr>
        <w:tblW w:w="15842" w:type="dxa"/>
        <w:jc w:val="center"/>
        <w:tblLook w:val="04A0" w:firstRow="1" w:lastRow="0" w:firstColumn="1" w:lastColumn="0" w:noHBand="0" w:noVBand="1"/>
      </w:tblPr>
      <w:tblGrid>
        <w:gridCol w:w="486"/>
        <w:gridCol w:w="1666"/>
        <w:gridCol w:w="1940"/>
        <w:gridCol w:w="1833"/>
        <w:gridCol w:w="692"/>
        <w:gridCol w:w="425"/>
        <w:gridCol w:w="567"/>
        <w:gridCol w:w="1417"/>
        <w:gridCol w:w="567"/>
        <w:gridCol w:w="993"/>
        <w:gridCol w:w="992"/>
        <w:gridCol w:w="992"/>
        <w:gridCol w:w="966"/>
        <w:gridCol w:w="966"/>
        <w:gridCol w:w="1340"/>
      </w:tblGrid>
      <w:tr w:rsidR="00D02CD6" w:rsidRPr="007C50A3" w:rsidTr="00C36F44">
        <w:trPr>
          <w:trHeight w:val="160"/>
          <w:tblHeader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15</w:t>
            </w:r>
          </w:p>
        </w:tc>
      </w:tr>
      <w:tr w:rsidR="00D02CD6" w:rsidRPr="007C50A3" w:rsidTr="00C36F44">
        <w:trPr>
          <w:trHeight w:val="178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Государственная программа</w:t>
            </w: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C36F44">
            <w:pPr>
              <w:jc w:val="center"/>
              <w:rPr>
                <w:bCs/>
                <w:color w:val="000000"/>
              </w:rPr>
            </w:pPr>
            <w:r w:rsidRPr="00C36F44">
              <w:rPr>
                <w:bCs/>
                <w:color w:val="000000"/>
              </w:rPr>
              <w:t>всего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454EBA" w:rsidRDefault="00D02CD6" w:rsidP="00C36F44">
            <w:pPr>
              <w:jc w:val="center"/>
              <w:rPr>
                <w:bCs/>
                <w:color w:val="000000"/>
              </w:rPr>
            </w:pPr>
            <w:r w:rsidRPr="00454EBA">
              <w:rPr>
                <w:bCs/>
                <w:color w:val="000000"/>
              </w:rPr>
              <w:t>134898,4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454EBA" w:rsidRDefault="00D02CD6" w:rsidP="00C36F44">
            <w:pPr>
              <w:jc w:val="center"/>
              <w:rPr>
                <w:bCs/>
                <w:color w:val="000000"/>
              </w:rPr>
            </w:pPr>
            <w:r w:rsidRPr="00454EBA">
              <w:rPr>
                <w:bCs/>
                <w:color w:val="000000"/>
              </w:rPr>
              <w:t>149701,4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454EBA" w:rsidRDefault="00D02CD6" w:rsidP="00C36F44">
            <w:pPr>
              <w:jc w:val="center"/>
              <w:rPr>
                <w:bCs/>
                <w:color w:val="000000"/>
              </w:rPr>
            </w:pPr>
            <w:r w:rsidRPr="00454EBA">
              <w:rPr>
                <w:bCs/>
                <w:color w:val="000000"/>
              </w:rPr>
              <w:t>186183,0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454EBA" w:rsidRDefault="00D02CD6" w:rsidP="00C36F44">
            <w:pPr>
              <w:jc w:val="center"/>
              <w:rPr>
                <w:bCs/>
                <w:color w:val="000000"/>
              </w:rPr>
            </w:pPr>
            <w:r w:rsidRPr="00454EBA">
              <w:rPr>
                <w:bCs/>
                <w:color w:val="000000"/>
              </w:rPr>
              <w:t>262808,3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454EBA" w:rsidRDefault="00D02CD6" w:rsidP="00C36F44">
            <w:pPr>
              <w:jc w:val="center"/>
              <w:rPr>
                <w:bCs/>
                <w:color w:val="000000"/>
              </w:rPr>
            </w:pPr>
            <w:r w:rsidRPr="00454EBA">
              <w:rPr>
                <w:bCs/>
                <w:color w:val="000000"/>
              </w:rPr>
              <w:t>291284,9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454EBA" w:rsidRDefault="00D02CD6" w:rsidP="00C36F44">
            <w:pPr>
              <w:jc w:val="center"/>
              <w:rPr>
                <w:bCs/>
                <w:color w:val="000000"/>
              </w:rPr>
            </w:pPr>
            <w:r w:rsidRPr="00454EBA">
              <w:rPr>
                <w:bCs/>
                <w:color w:val="000000"/>
              </w:rPr>
              <w:t>182483,6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 том числе: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108993,6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113422,2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152770,3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229015,2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255807,3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147006,0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355,0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357,5</w:t>
            </w:r>
          </w:p>
        </w:tc>
      </w:tr>
      <w:tr w:rsidR="00D02CD6" w:rsidRPr="007C50A3" w:rsidTr="00C36F44">
        <w:trPr>
          <w:trHeight w:val="723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здравоохранения Пензенской области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9599,8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9196,2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9040,0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9440,0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9440,0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109,8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181,4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44,4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44,4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44,4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5472,6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4295,9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3804,4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4037,6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4037,6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4037,6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сельского хозяйства Пензенской области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882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физической культуры и спорта Пензенской области</w:t>
            </w:r>
          </w:p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1999,3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1716,8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1800,0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1800,0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культуры и туризма Пензенской области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823,4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748,7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757,8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757,8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757,8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6132,2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1234,9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1240,3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1240,3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1240,3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образования Пензенской области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17250,0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15115,5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15065,5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16800,0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16800,0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950,0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950,0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950,0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E04903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</w:t>
            </w: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Подпрограмма 1</w:t>
            </w: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Default="00C36F44" w:rsidP="00C36F44">
            <w:pPr>
              <w:jc w:val="center"/>
              <w:rPr>
                <w:color w:val="000000"/>
              </w:rPr>
            </w:pPr>
          </w:p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AA2DF6" w:rsidRDefault="00D02CD6" w:rsidP="00C36F44">
            <w:pPr>
              <w:jc w:val="center"/>
              <w:rPr>
                <w:bCs/>
                <w:color w:val="000000"/>
              </w:rPr>
            </w:pPr>
            <w:r w:rsidRPr="00AA2DF6">
              <w:rPr>
                <w:bCs/>
                <w:color w:val="000000"/>
              </w:rPr>
              <w:t>всего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E04903" w:rsidRDefault="00D02CD6" w:rsidP="00C36F44">
            <w:pPr>
              <w:jc w:val="center"/>
              <w:rPr>
                <w:bCs/>
                <w:color w:val="000000"/>
              </w:rPr>
            </w:pPr>
            <w:r w:rsidRPr="00E04903">
              <w:rPr>
                <w:bCs/>
                <w:color w:val="000000"/>
              </w:rPr>
              <w:t>133043,4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E04903" w:rsidRDefault="00D02CD6" w:rsidP="00C36F44">
            <w:pPr>
              <w:jc w:val="center"/>
              <w:rPr>
                <w:bCs/>
                <w:color w:val="000000"/>
              </w:rPr>
            </w:pPr>
            <w:r w:rsidRPr="00E04903">
              <w:rPr>
                <w:bCs/>
                <w:color w:val="000000"/>
              </w:rPr>
              <w:t>148344,1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E04903" w:rsidRDefault="00D02CD6" w:rsidP="00C36F44">
            <w:pPr>
              <w:jc w:val="center"/>
              <w:rPr>
                <w:bCs/>
                <w:color w:val="000000"/>
              </w:rPr>
            </w:pPr>
            <w:r w:rsidRPr="00E04903">
              <w:rPr>
                <w:bCs/>
                <w:color w:val="000000"/>
              </w:rPr>
              <w:t>156903,4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E04903" w:rsidRDefault="00D02CD6" w:rsidP="00C36F44">
            <w:pPr>
              <w:jc w:val="center"/>
              <w:rPr>
                <w:bCs/>
                <w:color w:val="000000"/>
              </w:rPr>
            </w:pPr>
            <w:r w:rsidRPr="00E04903">
              <w:rPr>
                <w:bCs/>
                <w:color w:val="000000"/>
              </w:rPr>
              <w:t>246566,6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E04903" w:rsidRDefault="00D02CD6" w:rsidP="00C36F44">
            <w:pPr>
              <w:jc w:val="center"/>
              <w:rPr>
                <w:bCs/>
                <w:color w:val="000000"/>
              </w:rPr>
            </w:pPr>
            <w:r w:rsidRPr="00E04903">
              <w:rPr>
                <w:bCs/>
                <w:color w:val="000000"/>
              </w:rPr>
              <w:t>275043,2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E04903" w:rsidRDefault="00D02CD6" w:rsidP="00C36F44">
            <w:pPr>
              <w:jc w:val="center"/>
              <w:rPr>
                <w:bCs/>
                <w:color w:val="000000"/>
              </w:rPr>
            </w:pPr>
            <w:r w:rsidRPr="00E04903">
              <w:rPr>
                <w:bCs/>
                <w:color w:val="000000"/>
              </w:rPr>
              <w:t>166241,9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 том числе: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  <w:p w:rsidR="00E04903" w:rsidRPr="007C50A3" w:rsidRDefault="00E04903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107494,1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112422,2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123845,7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213130,8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239922,9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131121,6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0,2</w:t>
            </w:r>
          </w:p>
        </w:tc>
      </w:tr>
      <w:tr w:rsidR="00D02CD6" w:rsidRPr="007C50A3" w:rsidTr="00E04903">
        <w:trPr>
          <w:trHeight w:val="1164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здравоохранения Пензенской области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9599,8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9196,2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9040,0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9440,0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9440,0</w:t>
            </w:r>
          </w:p>
        </w:tc>
      </w:tr>
      <w:tr w:rsidR="00D02CD6" w:rsidRPr="007C50A3" w:rsidTr="00E04903">
        <w:trPr>
          <w:trHeight w:val="21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109,8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E04903">
        <w:trPr>
          <w:trHeight w:val="23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E04903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физической культуры и спорта Пензенской области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1999,3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1716,8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1800,0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1800,0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сельского хозяйства Пензенской области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882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экономического развития и промышленности Пензенской области</w:t>
            </w:r>
          </w:p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культуры и туризма Пензенской области</w:t>
            </w:r>
          </w:p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823,4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748,7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757,8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757,8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757,8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31,7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33,5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33,5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33,5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6018,2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653,0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655,0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655,0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655,0</w:t>
            </w: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550,2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551,8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551,8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551,8</w:t>
            </w: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образования Пензенской области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2560,0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1700,0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910,0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2100,0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2100,0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3260,0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3900,0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3260,0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3260,0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10155,5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10255,5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11440,0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11440,0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950,0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950,0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950,0</w:t>
            </w: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181,4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44,4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44,4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44,4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5472,6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4295,9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3804,4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4037,6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4037,6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4037,6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43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1.1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Основное мероприятие 1.1.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всего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 том числе: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05 1 01 21210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05 1 01 21210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99679E">
        <w:trPr>
          <w:trHeight w:val="163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1.2</w:t>
            </w: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Pr="007C50A3" w:rsidRDefault="00DD4C0D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Основное мероприятие 1.2.</w:t>
            </w: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Pr="007C50A3" w:rsidRDefault="00DD4C0D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Default="00DD4C0D" w:rsidP="00C36F44">
            <w:pPr>
              <w:jc w:val="center"/>
              <w:rPr>
                <w:color w:val="000000"/>
              </w:rPr>
            </w:pPr>
          </w:p>
          <w:p w:rsidR="00DD4C0D" w:rsidRPr="007C50A3" w:rsidRDefault="00DD4C0D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всего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19894,9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31447,9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29071,9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29303,6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30988,1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30988,1</w:t>
            </w:r>
          </w:p>
        </w:tc>
      </w:tr>
      <w:tr w:rsidR="00D02CD6" w:rsidRPr="007C50A3" w:rsidTr="0099679E">
        <w:trPr>
          <w:trHeight w:val="126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 том числе: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физической культуры и спорта Пензенской области</w:t>
            </w:r>
          </w:p>
          <w:p w:rsidR="0099679E" w:rsidRPr="007C50A3" w:rsidRDefault="0099679E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05 1 02 64360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1999,3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237,0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737,3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1800,0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1800,0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1479,8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1062,7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99679E">
        <w:trPr>
          <w:trHeight w:val="1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культуры и туризма Пензенской области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05 1 02 64360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823,4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748,7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757,8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757,8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757,8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31,7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33,5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33,5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33,5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6018,2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653,0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655,0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655,0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655,0</w:t>
            </w:r>
          </w:p>
        </w:tc>
      </w:tr>
      <w:tr w:rsidR="00D02CD6" w:rsidRPr="007C50A3" w:rsidTr="0099679E">
        <w:trPr>
          <w:trHeight w:val="13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550,2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551,8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551,8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551,8</w:t>
            </w: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образования Пензенской области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874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05 1 02 64360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2560,0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1700,0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910,0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2100,0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2100,0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3260,0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3900,0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3260,0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3260,0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10155,5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10255,5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11440,0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11440,0</w:t>
            </w:r>
          </w:p>
        </w:tc>
      </w:tr>
      <w:tr w:rsidR="00D02CD6" w:rsidRPr="007C50A3" w:rsidTr="0099679E">
        <w:trPr>
          <w:trHeight w:val="23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950,0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950,0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950,0</w:t>
            </w: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05 1 02 64360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9599,8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9196,2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9040,0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9440,0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9440,0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109,8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1.3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Основное мероприятие 1.3.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всего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2594,0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2727,9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76391,1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113557,8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 том числе: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05 1 03 64480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2494,0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05 1 03 65290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05 1 03 64480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2727,9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05 1 03 65290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76391,1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113557,8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69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1.4</w:t>
            </w: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Pr="007C50A3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Основное мероприятие 1.4.</w:t>
            </w: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C36F44" w:rsidRPr="007C50A3" w:rsidRDefault="00C36F44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всего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11301,9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4969,2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4483,7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4582,2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4582,2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4582,2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 том числе: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D02CD6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  <w:p w:rsidR="001844AB" w:rsidRPr="007C50A3" w:rsidRDefault="001844AB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05 1 04 65280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5647,5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05 1 04 65280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497,9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500,0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500,0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0,2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79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сельского хозяйства Пензенской области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882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05 1 04 20110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05 1 04 20110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05 1 04 64360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181,4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44,4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44,4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44,4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5472,6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4295,9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2954,8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2912,6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3466,6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3466,6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849,6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1125,0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571,0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571,0</w:t>
            </w:r>
          </w:p>
        </w:tc>
      </w:tr>
      <w:tr w:rsidR="00D02CD6" w:rsidRPr="007C50A3" w:rsidTr="00C36F44">
        <w:trPr>
          <w:trHeight w:val="45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1.5</w:t>
            </w:r>
          </w:p>
          <w:p w:rsidR="00BF566F" w:rsidRDefault="00BF566F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BF566F" w:rsidRDefault="00BF566F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BF566F" w:rsidRDefault="00BF566F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BF566F" w:rsidRDefault="00BF566F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BF566F" w:rsidRDefault="00BF566F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BF566F" w:rsidRDefault="00BF566F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BF566F" w:rsidRDefault="00BF566F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BF566F" w:rsidRDefault="00BF566F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BF566F" w:rsidRDefault="00BF566F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BF566F" w:rsidRDefault="00BF566F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265483" w:rsidRDefault="00265483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265483" w:rsidRDefault="00265483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265483" w:rsidRPr="007C50A3" w:rsidRDefault="00265483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Основное мероприятие 1.5.</w:t>
            </w:r>
          </w:p>
          <w:p w:rsidR="00265483" w:rsidRDefault="00265483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BF566F" w:rsidRDefault="00BF566F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BF566F" w:rsidRDefault="00BF566F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BF566F" w:rsidRDefault="00BF566F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BF566F" w:rsidRDefault="00BF566F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BF566F" w:rsidRDefault="00BF566F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265483" w:rsidRDefault="00265483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265483" w:rsidRDefault="00265483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265483" w:rsidRDefault="00265483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265483" w:rsidRDefault="00265483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265483" w:rsidRDefault="00265483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265483" w:rsidRPr="007C50A3" w:rsidRDefault="00265483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Выполнение государственного задания ГБУ Пензенской области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Пензенский пожарно-спасательный центр</w:t>
            </w:r>
            <w:r w:rsidR="00784F20">
              <w:rPr>
                <w:color w:val="000000"/>
              </w:rPr>
              <w:t>"</w:t>
            </w:r>
          </w:p>
          <w:p w:rsidR="00265483" w:rsidRDefault="00265483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265483" w:rsidRDefault="00265483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265483" w:rsidRDefault="00265483" w:rsidP="00265483">
            <w:pPr>
              <w:spacing w:line="228" w:lineRule="auto"/>
              <w:jc w:val="center"/>
              <w:rPr>
                <w:color w:val="000000"/>
              </w:rPr>
            </w:pPr>
          </w:p>
          <w:p w:rsidR="00265483" w:rsidRPr="007C50A3" w:rsidRDefault="00265483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всего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101846,6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109333,0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119372,7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134393,2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123483,5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128088,8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 том числе: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05 1 05 65260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101846,6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109333,0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265483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05 1 05 65260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119372,7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134393,2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123483,5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128088,8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54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1.6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Основное мероприятие 1.6.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Основное мероприятие 1.6.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Предоставление дополнительных гарантий спасателям Пензенской области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всего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1247,2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1846,5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2381,6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2532,8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 том числе: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05 1 06 64730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05 1 06 64730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1247,2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1846,5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2381,6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2532,8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4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02CD6" w:rsidRPr="00C36F44" w:rsidTr="00C36F44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</w:t>
            </w: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Pr="007C50A3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Подпрограмма 2</w:t>
            </w:r>
          </w:p>
          <w:p w:rsidR="00BF566F" w:rsidRDefault="00BF566F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BF566F" w:rsidRDefault="00BF566F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BF566F" w:rsidRDefault="00BF566F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BF566F" w:rsidRDefault="00BF566F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BF566F" w:rsidRDefault="00BF566F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Pr="007C50A3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Система химической и биологической безопасности Пензенской области</w:t>
            </w:r>
          </w:p>
          <w:p w:rsidR="00BF566F" w:rsidRDefault="00BF566F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BF566F" w:rsidRDefault="00BF566F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BF566F" w:rsidRDefault="00BF566F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BF566F" w:rsidRDefault="00BF566F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  <w:p w:rsidR="00C36F44" w:rsidRPr="007C50A3" w:rsidRDefault="00C36F44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C36F44">
              <w:rPr>
                <w:bCs/>
                <w:color w:val="000000"/>
              </w:rPr>
              <w:t>всего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spacing w:line="21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spacing w:line="21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spacing w:line="21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spacing w:line="21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spacing w:line="21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C36F44">
              <w:rPr>
                <w:bCs/>
                <w:color w:val="000000"/>
              </w:rPr>
              <w:t>355,5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C36F44">
              <w:rPr>
                <w:bCs/>
                <w:color w:val="000000"/>
              </w:rPr>
              <w:t>357,3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C36F44">
              <w:rPr>
                <w:bCs/>
                <w:color w:val="000000"/>
              </w:rPr>
              <w:t>16355,0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C36F44">
              <w:rPr>
                <w:bCs/>
                <w:color w:val="000000"/>
              </w:rPr>
              <w:t>357,3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C36F44">
              <w:rPr>
                <w:bCs/>
                <w:color w:val="000000"/>
              </w:rPr>
              <w:t>357,3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C36F44">
              <w:rPr>
                <w:bCs/>
                <w:color w:val="000000"/>
              </w:rPr>
              <w:t>357,3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 том числе: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C36F44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D02CD6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  <w:p w:rsidR="00C36F44" w:rsidRPr="007C50A3" w:rsidRDefault="00C36F44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355,0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357,3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16000,0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4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2.1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Основное мероприятие 2.1.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всего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16355,0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357,3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 том числе: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C36F44" w:rsidRPr="007C50A3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05 2 01 20100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05 2 01 64740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BF566F">
        <w:trPr>
          <w:trHeight w:val="1116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C36F44" w:rsidRPr="007C50A3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05 2 01 20100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355,0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357,3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05 2 01 64740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16000,0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1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414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183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</w:t>
            </w:r>
          </w:p>
          <w:p w:rsidR="00BF566F" w:rsidRDefault="00BF566F" w:rsidP="00BF566F">
            <w:pPr>
              <w:jc w:val="center"/>
              <w:rPr>
                <w:color w:val="000000"/>
              </w:rPr>
            </w:pPr>
          </w:p>
          <w:p w:rsidR="00BF566F" w:rsidRDefault="00BF566F" w:rsidP="00BF566F">
            <w:pPr>
              <w:jc w:val="center"/>
              <w:rPr>
                <w:color w:val="000000"/>
              </w:rPr>
            </w:pPr>
          </w:p>
          <w:p w:rsidR="00BF566F" w:rsidRDefault="00BF566F" w:rsidP="00BF566F">
            <w:pPr>
              <w:jc w:val="center"/>
              <w:rPr>
                <w:color w:val="000000"/>
              </w:rPr>
            </w:pPr>
          </w:p>
          <w:p w:rsidR="00BF566F" w:rsidRDefault="00BF566F" w:rsidP="00BF566F">
            <w:pPr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jc w:val="center"/>
              <w:rPr>
                <w:color w:val="000000"/>
              </w:rPr>
            </w:pPr>
          </w:p>
          <w:p w:rsidR="00C36F44" w:rsidRPr="007C50A3" w:rsidRDefault="00C36F44" w:rsidP="00BF566F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Подпрограмма 3</w:t>
            </w:r>
          </w:p>
          <w:p w:rsidR="00BF566F" w:rsidRDefault="00BF566F" w:rsidP="00BF566F">
            <w:pPr>
              <w:jc w:val="center"/>
              <w:rPr>
                <w:color w:val="000000"/>
              </w:rPr>
            </w:pPr>
          </w:p>
          <w:p w:rsidR="00BF566F" w:rsidRDefault="00BF566F" w:rsidP="00BF566F">
            <w:pPr>
              <w:jc w:val="center"/>
              <w:rPr>
                <w:color w:val="000000"/>
              </w:rPr>
            </w:pPr>
          </w:p>
          <w:p w:rsidR="00BF566F" w:rsidRDefault="00BF566F" w:rsidP="00BF566F">
            <w:pPr>
              <w:jc w:val="center"/>
              <w:rPr>
                <w:color w:val="000000"/>
              </w:rPr>
            </w:pPr>
          </w:p>
          <w:p w:rsidR="00BF566F" w:rsidRDefault="00BF566F" w:rsidP="00BF566F">
            <w:pPr>
              <w:jc w:val="center"/>
              <w:rPr>
                <w:color w:val="000000"/>
              </w:rPr>
            </w:pPr>
          </w:p>
          <w:p w:rsidR="00BF566F" w:rsidRDefault="00BF566F" w:rsidP="00BF566F">
            <w:pPr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jc w:val="center"/>
              <w:rPr>
                <w:color w:val="000000"/>
              </w:rPr>
            </w:pPr>
          </w:p>
          <w:p w:rsidR="00C36F44" w:rsidRDefault="00C36F44" w:rsidP="00BF566F">
            <w:pPr>
              <w:jc w:val="center"/>
              <w:rPr>
                <w:color w:val="000000"/>
              </w:rPr>
            </w:pPr>
          </w:p>
          <w:p w:rsidR="00C36F44" w:rsidRPr="007C50A3" w:rsidRDefault="00C36F44" w:rsidP="00BF566F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Создание системы обеспечения вызова экстренных оперативных служб по единому номеру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112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 xml:space="preserve"> в Пензенской области</w:t>
            </w:r>
          </w:p>
          <w:p w:rsidR="00BF566F" w:rsidRDefault="00BF566F" w:rsidP="00BF566F">
            <w:pPr>
              <w:jc w:val="center"/>
              <w:rPr>
                <w:color w:val="000000"/>
              </w:rPr>
            </w:pPr>
          </w:p>
          <w:p w:rsidR="00BF566F" w:rsidRDefault="00BF566F" w:rsidP="00BF566F">
            <w:pPr>
              <w:jc w:val="center"/>
              <w:rPr>
                <w:color w:val="000000"/>
              </w:rPr>
            </w:pPr>
          </w:p>
          <w:p w:rsidR="00BF566F" w:rsidRPr="007C50A3" w:rsidRDefault="00BF566F" w:rsidP="00BF566F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jc w:val="center"/>
              <w:rPr>
                <w:bCs/>
                <w:color w:val="000000"/>
              </w:rPr>
            </w:pPr>
            <w:r w:rsidRPr="00C36F44">
              <w:rPr>
                <w:bCs/>
                <w:color w:val="000000"/>
              </w:rPr>
              <w:t>всего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jc w:val="center"/>
              <w:rPr>
                <w:bCs/>
                <w:color w:val="000000"/>
              </w:rPr>
            </w:pPr>
            <w:r w:rsidRPr="00C36F44">
              <w:rPr>
                <w:bCs/>
                <w:color w:val="000000"/>
              </w:rPr>
              <w:t>1499,5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jc w:val="center"/>
              <w:rPr>
                <w:bCs/>
                <w:color w:val="000000"/>
              </w:rPr>
            </w:pPr>
            <w:r w:rsidRPr="00C36F44">
              <w:rPr>
                <w:bCs/>
                <w:color w:val="000000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jc w:val="center"/>
              <w:rPr>
                <w:bCs/>
                <w:color w:val="000000"/>
              </w:rPr>
            </w:pPr>
            <w:r w:rsidRPr="00C36F44">
              <w:rPr>
                <w:bCs/>
                <w:color w:val="000000"/>
              </w:rPr>
              <w:t>12924,6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jc w:val="center"/>
              <w:rPr>
                <w:bCs/>
                <w:color w:val="000000"/>
              </w:rPr>
            </w:pPr>
            <w:r w:rsidRPr="00C36F44">
              <w:rPr>
                <w:bCs/>
                <w:color w:val="000000"/>
              </w:rPr>
              <w:t>15884,4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jc w:val="center"/>
              <w:rPr>
                <w:bCs/>
                <w:color w:val="000000"/>
              </w:rPr>
            </w:pPr>
            <w:r w:rsidRPr="00C36F44">
              <w:rPr>
                <w:bCs/>
                <w:color w:val="000000"/>
              </w:rPr>
              <w:t>15884,4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C36F44" w:rsidRDefault="00D02CD6" w:rsidP="00BF566F">
            <w:pPr>
              <w:jc w:val="center"/>
              <w:rPr>
                <w:bCs/>
                <w:color w:val="000000"/>
              </w:rPr>
            </w:pPr>
            <w:r w:rsidRPr="00C36F44">
              <w:rPr>
                <w:bCs/>
                <w:color w:val="000000"/>
              </w:rPr>
              <w:t>15884,4</w:t>
            </w:r>
          </w:p>
        </w:tc>
      </w:tr>
      <w:tr w:rsidR="00D02CD6" w:rsidRPr="007C50A3" w:rsidTr="00C36F44">
        <w:trPr>
          <w:trHeight w:val="86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 том числе: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D02CD6" w:rsidRPr="007C50A3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1499,5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25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669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BF566F">
            <w:pPr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12924,6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15884,4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15884,4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15884,4</w:t>
            </w:r>
          </w:p>
        </w:tc>
      </w:tr>
      <w:tr w:rsidR="00D02CD6" w:rsidRPr="007C50A3" w:rsidTr="00C36F44">
        <w:trPr>
          <w:trHeight w:val="3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534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226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3.1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Основное мероприятие 3.1.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Создание информационно-технической инфраструктуры системы-112 на территории Пензенской области.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всего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1499,5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12924,6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15884,4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15884,4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15884,4</w:t>
            </w:r>
          </w:p>
        </w:tc>
      </w:tr>
      <w:tr w:rsidR="00D02CD6" w:rsidRPr="007C50A3" w:rsidTr="00C36F44">
        <w:trPr>
          <w:trHeight w:val="173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в том числе: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05 3 01 64700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1499,5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42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F44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7C50A3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840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05 3 01 64700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3367,1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15884,4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15884,4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15884,4</w:t>
            </w:r>
          </w:p>
        </w:tc>
      </w:tr>
      <w:tr w:rsidR="00D02CD6" w:rsidRPr="007C50A3" w:rsidTr="00C36F44">
        <w:trPr>
          <w:trHeight w:val="3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05 3 01 65270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612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9557,5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  <w:r w:rsidRPr="007C50A3">
              <w:rPr>
                <w:color w:val="000000"/>
              </w:rPr>
              <w:t>0,0</w:t>
            </w:r>
          </w:p>
        </w:tc>
      </w:tr>
      <w:tr w:rsidR="00D02CD6" w:rsidRPr="007C50A3" w:rsidTr="00C36F44">
        <w:trPr>
          <w:trHeight w:val="3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DD4C0D">
            <w:pPr>
              <w:spacing w:line="209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33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02CD6" w:rsidRPr="007C50A3" w:rsidTr="00C36F44">
        <w:trPr>
          <w:trHeight w:val="423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CD6" w:rsidRPr="007C50A3" w:rsidRDefault="00D02CD6" w:rsidP="00C36F44">
            <w:pPr>
              <w:spacing w:line="216" w:lineRule="auto"/>
              <w:jc w:val="center"/>
              <w:rPr>
                <w:color w:val="000000"/>
              </w:rPr>
            </w:pPr>
          </w:p>
        </w:tc>
      </w:tr>
    </w:tbl>
    <w:p w:rsidR="00DD4C0D" w:rsidRDefault="00C36F44" w:rsidP="00C36F44">
      <w:pPr>
        <w:spacing w:line="216" w:lineRule="auto"/>
        <w:jc w:val="center"/>
        <w:rPr>
          <w:sz w:val="28"/>
        </w:rPr>
      </w:pPr>
      <w:r>
        <w:rPr>
          <w:sz w:val="28"/>
        </w:rPr>
        <w:t xml:space="preserve"> </w:t>
      </w:r>
    </w:p>
    <w:p w:rsidR="00DD4C0D" w:rsidRDefault="00DD4C0D" w:rsidP="00C36F44">
      <w:pPr>
        <w:spacing w:line="216" w:lineRule="auto"/>
        <w:jc w:val="center"/>
        <w:rPr>
          <w:sz w:val="28"/>
        </w:rPr>
        <w:sectPr w:rsidR="00DD4C0D" w:rsidSect="00E04903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  <w:r>
        <w:rPr>
          <w:sz w:val="28"/>
        </w:rPr>
        <w:t>____________</w:t>
      </w:r>
    </w:p>
    <w:tbl>
      <w:tblPr>
        <w:tblStyle w:val="aa"/>
        <w:tblW w:w="15926" w:type="dxa"/>
        <w:jc w:val="center"/>
        <w:tblLayout w:type="fixed"/>
        <w:tblLook w:val="04A0" w:firstRow="1" w:lastRow="0" w:firstColumn="1" w:lastColumn="0" w:noHBand="0" w:noVBand="1"/>
      </w:tblPr>
      <w:tblGrid>
        <w:gridCol w:w="668"/>
        <w:gridCol w:w="2025"/>
        <w:gridCol w:w="1846"/>
        <w:gridCol w:w="1276"/>
        <w:gridCol w:w="1066"/>
        <w:gridCol w:w="1225"/>
        <w:gridCol w:w="1392"/>
        <w:gridCol w:w="1333"/>
        <w:gridCol w:w="140"/>
        <w:gridCol w:w="675"/>
        <w:gridCol w:w="192"/>
        <w:gridCol w:w="2960"/>
        <w:gridCol w:w="1128"/>
      </w:tblGrid>
      <w:tr w:rsidR="00DD4C0D" w:rsidRPr="00FF5126" w:rsidTr="00486DB5">
        <w:trPr>
          <w:trHeight w:val="1065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>
            <w:bookmarkStart w:id="2" w:name="RANGE!A1:K610"/>
            <w:bookmarkEnd w:id="2"/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>
            <w:pPr>
              <w:rPr>
                <w:color w:val="000000"/>
              </w:rPr>
            </w:pPr>
            <w:r w:rsidRPr="00FF5126">
              <w:rPr>
                <w:color w:val="000000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/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/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D4C0D" w:rsidRPr="00FF5126" w:rsidRDefault="00DD4C0D" w:rsidP="00486DB5">
            <w:pPr>
              <w:jc w:val="right"/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/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>
            <w:pPr>
              <w:jc w:val="right"/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>
            <w:pPr>
              <w:jc w:val="right"/>
            </w:pPr>
          </w:p>
        </w:tc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14BFF" w:rsidRDefault="00DD4C0D" w:rsidP="00486DB5">
            <w:pPr>
              <w:jc w:val="center"/>
              <w:rPr>
                <w:color w:val="000000"/>
              </w:rPr>
            </w:pPr>
            <w:r w:rsidRPr="00FF5126">
              <w:rPr>
                <w:color w:val="000000"/>
              </w:rPr>
              <w:t xml:space="preserve">Приложение № 5 </w:t>
            </w:r>
            <w:r w:rsidRPr="00FF5126">
              <w:rPr>
                <w:color w:val="000000"/>
              </w:rPr>
              <w:br/>
              <w:t xml:space="preserve">к постановлению Правительства </w:t>
            </w:r>
          </w:p>
          <w:p w:rsidR="00DD4C0D" w:rsidRPr="00FF5126" w:rsidRDefault="00DD4C0D" w:rsidP="00486DB5">
            <w:pPr>
              <w:jc w:val="center"/>
              <w:rPr>
                <w:color w:val="000000"/>
              </w:rPr>
            </w:pPr>
            <w:r w:rsidRPr="00FF5126">
              <w:rPr>
                <w:color w:val="000000"/>
              </w:rPr>
              <w:t>Пензенской области</w:t>
            </w:r>
            <w:r w:rsidRPr="00FF5126">
              <w:rPr>
                <w:color w:val="000000"/>
              </w:rPr>
              <w:br/>
            </w:r>
            <w:r w:rsidR="00D65890">
              <w:rPr>
                <w:color w:val="000000"/>
              </w:rPr>
              <w:t xml:space="preserve">20.07.2022  </w:t>
            </w:r>
            <w:r w:rsidR="00B14BFF">
              <w:rPr>
                <w:color w:val="000000"/>
              </w:rPr>
              <w:t>№</w:t>
            </w:r>
            <w:r w:rsidR="00D65890">
              <w:rPr>
                <w:color w:val="000000"/>
              </w:rPr>
              <w:t xml:space="preserve">  624-пП</w:t>
            </w:r>
          </w:p>
        </w:tc>
      </w:tr>
      <w:tr w:rsidR="00DD4C0D" w:rsidRPr="00FF5126" w:rsidTr="00486DB5">
        <w:trPr>
          <w:trHeight w:val="1365"/>
          <w:jc w:val="center"/>
        </w:trPr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>
            <w:pPr>
              <w:rPr>
                <w:color w:val="00000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>
            <w:pPr>
              <w:rPr>
                <w:color w:val="000000"/>
              </w:rPr>
            </w:pPr>
            <w:r w:rsidRPr="00FF5126">
              <w:rPr>
                <w:color w:val="000000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/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/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D4C0D" w:rsidRPr="00FF5126" w:rsidRDefault="00DD4C0D" w:rsidP="00486DB5">
            <w:pPr>
              <w:jc w:val="right"/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/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>
            <w:pPr>
              <w:jc w:val="right"/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4C0D" w:rsidRPr="00FF5126" w:rsidRDefault="00DD4C0D" w:rsidP="00486DB5">
            <w:pPr>
              <w:jc w:val="right"/>
            </w:pPr>
          </w:p>
        </w:tc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14BFF" w:rsidRDefault="00DD4C0D" w:rsidP="00486DB5">
            <w:pPr>
              <w:jc w:val="center"/>
              <w:rPr>
                <w:color w:val="000000"/>
              </w:rPr>
            </w:pPr>
            <w:r w:rsidRPr="00FF5126">
              <w:rPr>
                <w:color w:val="000000"/>
              </w:rPr>
              <w:t xml:space="preserve">Приложение № 6.2 </w:t>
            </w:r>
          </w:p>
          <w:p w:rsidR="00B14BFF" w:rsidRDefault="00DD4C0D" w:rsidP="00486DB5">
            <w:pPr>
              <w:jc w:val="center"/>
              <w:rPr>
                <w:color w:val="000000"/>
              </w:rPr>
            </w:pPr>
            <w:r w:rsidRPr="00FF5126">
              <w:rPr>
                <w:color w:val="000000"/>
              </w:rPr>
              <w:t xml:space="preserve">к государственной программе Пензенской области </w:t>
            </w:r>
            <w:r w:rsidR="00784F20">
              <w:rPr>
                <w:color w:val="000000"/>
              </w:rPr>
              <w:t>"</w:t>
            </w:r>
            <w:r w:rsidRPr="00FF5126">
              <w:rPr>
                <w:color w:val="000000"/>
              </w:rPr>
              <w:t xml:space="preserve">Защита населения и территорий </w:t>
            </w:r>
          </w:p>
          <w:p w:rsidR="00B14BFF" w:rsidRDefault="00DD4C0D" w:rsidP="00486DB5">
            <w:pPr>
              <w:jc w:val="center"/>
              <w:rPr>
                <w:color w:val="000000"/>
              </w:rPr>
            </w:pPr>
            <w:r w:rsidRPr="00FF5126">
              <w:rPr>
                <w:color w:val="000000"/>
              </w:rPr>
              <w:t xml:space="preserve">от чрезвычайных ситуаций, обеспечение пожарной безопасности </w:t>
            </w:r>
          </w:p>
          <w:p w:rsidR="00DD4C0D" w:rsidRPr="00FF5126" w:rsidRDefault="00DD4C0D" w:rsidP="00486DB5">
            <w:pPr>
              <w:jc w:val="center"/>
              <w:rPr>
                <w:color w:val="000000"/>
              </w:rPr>
            </w:pPr>
            <w:r w:rsidRPr="00FF5126">
              <w:rPr>
                <w:color w:val="000000"/>
              </w:rPr>
              <w:t>в Пензенской области</w:t>
            </w:r>
            <w:r w:rsidR="00784F20">
              <w:rPr>
                <w:color w:val="000000"/>
              </w:rPr>
              <w:t>"</w:t>
            </w:r>
          </w:p>
        </w:tc>
      </w:tr>
      <w:tr w:rsidR="00DD4C0D" w:rsidRPr="00FF5126" w:rsidTr="00486DB5">
        <w:trPr>
          <w:trHeight w:val="1284"/>
          <w:jc w:val="center"/>
        </w:trPr>
        <w:tc>
          <w:tcPr>
            <w:tcW w:w="159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6DB5" w:rsidRDefault="00486DB5" w:rsidP="00486DB5">
            <w:pPr>
              <w:jc w:val="center"/>
              <w:rPr>
                <w:b/>
                <w:bCs/>
              </w:rPr>
            </w:pPr>
          </w:p>
          <w:p w:rsidR="00486DB5" w:rsidRDefault="00486DB5" w:rsidP="00486DB5">
            <w:pPr>
              <w:jc w:val="center"/>
              <w:rPr>
                <w:b/>
                <w:bCs/>
              </w:rPr>
            </w:pPr>
          </w:p>
          <w:p w:rsidR="00AA2DF6" w:rsidRDefault="00AA2DF6" w:rsidP="00486DB5">
            <w:pPr>
              <w:jc w:val="center"/>
              <w:rPr>
                <w:b/>
                <w:bCs/>
              </w:rPr>
            </w:pPr>
          </w:p>
          <w:p w:rsidR="00486DB5" w:rsidRDefault="00DD4C0D" w:rsidP="00486DB5">
            <w:pPr>
              <w:jc w:val="center"/>
              <w:rPr>
                <w:b/>
                <w:bCs/>
              </w:rPr>
            </w:pPr>
            <w:r w:rsidRPr="00486DB5">
              <w:rPr>
                <w:b/>
                <w:bCs/>
              </w:rPr>
              <w:t>ПЕРЕЧЕНЬ</w:t>
            </w:r>
            <w:r w:rsidRPr="00486DB5">
              <w:rPr>
                <w:b/>
                <w:bCs/>
              </w:rPr>
              <w:br/>
            </w:r>
            <w:r w:rsidR="00AA2DF6" w:rsidRPr="00486DB5">
              <w:rPr>
                <w:b/>
                <w:bCs/>
              </w:rPr>
              <w:t xml:space="preserve">основных мероприятий (региональных проектов), мероприятий государственной программы </w:t>
            </w:r>
          </w:p>
          <w:p w:rsidR="00486DB5" w:rsidRDefault="00AA2DF6" w:rsidP="00486D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Pr="00486DB5">
              <w:rPr>
                <w:b/>
                <w:bCs/>
              </w:rPr>
              <w:t xml:space="preserve">ензенской области </w:t>
            </w:r>
            <w:r>
              <w:rPr>
                <w:b/>
                <w:bCs/>
              </w:rPr>
              <w:t>"З</w:t>
            </w:r>
            <w:r w:rsidRPr="00486DB5">
              <w:rPr>
                <w:b/>
                <w:bCs/>
              </w:rPr>
              <w:t>ащита</w:t>
            </w:r>
            <w:r>
              <w:rPr>
                <w:b/>
                <w:bCs/>
              </w:rPr>
              <w:t xml:space="preserve"> </w:t>
            </w:r>
            <w:r w:rsidRPr="00486DB5">
              <w:rPr>
                <w:b/>
                <w:bCs/>
              </w:rPr>
              <w:t xml:space="preserve">населения и территорий от чрезвычайных ситуаций, </w:t>
            </w:r>
          </w:p>
          <w:p w:rsidR="00DD4C0D" w:rsidRDefault="00AA2DF6" w:rsidP="00486DB5">
            <w:pPr>
              <w:jc w:val="center"/>
              <w:rPr>
                <w:b/>
                <w:bCs/>
              </w:rPr>
            </w:pPr>
            <w:r w:rsidRPr="00486DB5">
              <w:rPr>
                <w:b/>
                <w:bCs/>
              </w:rPr>
              <w:t xml:space="preserve">обеспечение пожарной безопасности в </w:t>
            </w:r>
            <w:r w:rsidR="00C534B4">
              <w:rPr>
                <w:b/>
                <w:bCs/>
              </w:rPr>
              <w:t>П</w:t>
            </w:r>
            <w:r w:rsidRPr="00486DB5">
              <w:rPr>
                <w:b/>
                <w:bCs/>
              </w:rPr>
              <w:t>ензенской области</w:t>
            </w:r>
            <w:r>
              <w:rPr>
                <w:b/>
                <w:bCs/>
              </w:rPr>
              <w:t>"</w:t>
            </w:r>
          </w:p>
          <w:p w:rsidR="00AA2DF6" w:rsidRDefault="00AA2DF6" w:rsidP="00486DB5">
            <w:pPr>
              <w:jc w:val="center"/>
              <w:rPr>
                <w:b/>
                <w:bCs/>
              </w:rPr>
            </w:pPr>
          </w:p>
          <w:p w:rsidR="00AA2DF6" w:rsidRPr="00486DB5" w:rsidRDefault="00AA2DF6" w:rsidP="00486DB5">
            <w:pPr>
              <w:jc w:val="center"/>
              <w:rPr>
                <w:b/>
                <w:bCs/>
              </w:rPr>
            </w:pPr>
          </w:p>
        </w:tc>
      </w:tr>
      <w:tr w:rsidR="00AA2DF6" w:rsidRPr="00FF5126" w:rsidTr="00486DB5">
        <w:trPr>
          <w:trHeight w:val="624"/>
          <w:jc w:val="center"/>
        </w:trPr>
        <w:tc>
          <w:tcPr>
            <w:tcW w:w="668" w:type="dxa"/>
            <w:vMerge w:val="restart"/>
            <w:tcBorders>
              <w:top w:val="single" w:sz="4" w:space="0" w:color="auto"/>
            </w:tcBorders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№ </w:t>
            </w:r>
            <w:proofErr w:type="gramStart"/>
            <w:r w:rsidRPr="00B14BFF">
              <w:rPr>
                <w:color w:val="000000"/>
              </w:rPr>
              <w:t>п</w:t>
            </w:r>
            <w:proofErr w:type="gramEnd"/>
            <w:r w:rsidRPr="00B14BFF">
              <w:rPr>
                <w:color w:val="000000"/>
              </w:rPr>
              <w:t>/п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</w:tcBorders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Наименование основного мероприятия (регионального проекта), мероприятия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</w:tcBorders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Исполнители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hideMark/>
          </w:tcPr>
          <w:p w:rsidR="00AA2DF6" w:rsidRPr="00B14BFF" w:rsidRDefault="00AA2DF6" w:rsidP="00486DB5">
            <w:pPr>
              <w:jc w:val="center"/>
            </w:pPr>
            <w:r w:rsidRPr="00B14BFF">
              <w:t>Срок исполнения (год)</w:t>
            </w:r>
          </w:p>
        </w:tc>
        <w:tc>
          <w:tcPr>
            <w:tcW w:w="6023" w:type="dxa"/>
            <w:gridSpan w:val="7"/>
            <w:tcBorders>
              <w:top w:val="single" w:sz="4" w:space="0" w:color="auto"/>
            </w:tcBorders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Объем финансирования, тыс. рублей</w:t>
            </w:r>
          </w:p>
        </w:tc>
        <w:tc>
          <w:tcPr>
            <w:tcW w:w="2960" w:type="dxa"/>
            <w:vMerge w:val="restart"/>
            <w:tcBorders>
              <w:top w:val="single" w:sz="4" w:space="0" w:color="auto"/>
            </w:tcBorders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</w:tcBorders>
            <w:hideMark/>
          </w:tcPr>
          <w:p w:rsidR="00AA2DF6" w:rsidRPr="00B14BFF" w:rsidRDefault="00AA2DF6" w:rsidP="00486DB5">
            <w:pPr>
              <w:jc w:val="center"/>
            </w:pPr>
            <w:r w:rsidRPr="00B14BFF">
              <w:t xml:space="preserve">Связь с </w:t>
            </w:r>
            <w:proofErr w:type="gramStart"/>
            <w:r w:rsidRPr="00B14BFF">
              <w:t>показа</w:t>
            </w:r>
            <w:r>
              <w:t>-</w:t>
            </w:r>
            <w:proofErr w:type="spellStart"/>
            <w:r w:rsidRPr="00B14BFF">
              <w:t>телем</w:t>
            </w:r>
            <w:proofErr w:type="spellEnd"/>
            <w:proofErr w:type="gramEnd"/>
            <w:r w:rsidRPr="00B14BFF">
              <w:t xml:space="preserve"> </w:t>
            </w:r>
            <w:proofErr w:type="spellStart"/>
            <w:r w:rsidRPr="00B14BFF">
              <w:t>госу</w:t>
            </w:r>
            <w:proofErr w:type="spellEnd"/>
            <w:r>
              <w:t>-</w:t>
            </w:r>
            <w:r w:rsidRPr="00B14BFF">
              <w:t>дарствен</w:t>
            </w:r>
            <w:r>
              <w:t>-</w:t>
            </w:r>
            <w:r w:rsidRPr="00B14BFF">
              <w:t xml:space="preserve">ной </w:t>
            </w:r>
            <w:proofErr w:type="spellStart"/>
            <w:r w:rsidRPr="00B14BFF">
              <w:t>програм</w:t>
            </w:r>
            <w:proofErr w:type="spellEnd"/>
            <w:r>
              <w:t>-</w:t>
            </w:r>
            <w:r w:rsidRPr="00B14BFF">
              <w:t>мы (под</w:t>
            </w:r>
            <w:r>
              <w:t>-</w:t>
            </w:r>
            <w:proofErr w:type="spellStart"/>
            <w:r w:rsidRPr="00B14BFF">
              <w:t>програм</w:t>
            </w:r>
            <w:proofErr w:type="spellEnd"/>
            <w:r>
              <w:t>-</w:t>
            </w:r>
            <w:r w:rsidRPr="00B14BFF">
              <w:t>мы)</w:t>
            </w:r>
          </w:p>
        </w:tc>
      </w:tr>
      <w:tr w:rsidR="00AA2DF6" w:rsidRPr="00FF5126" w:rsidTr="00486DB5">
        <w:trPr>
          <w:trHeight w:val="1009"/>
          <w:jc w:val="center"/>
        </w:trPr>
        <w:tc>
          <w:tcPr>
            <w:tcW w:w="668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25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hideMark/>
          </w:tcPr>
          <w:p w:rsidR="00AA2DF6" w:rsidRPr="00B14BFF" w:rsidRDefault="00AA2DF6" w:rsidP="00486DB5">
            <w:pPr>
              <w:jc w:val="center"/>
            </w:pPr>
          </w:p>
        </w:tc>
        <w:tc>
          <w:tcPr>
            <w:tcW w:w="1066" w:type="dxa"/>
            <w:hideMark/>
          </w:tcPr>
          <w:p w:rsidR="00AA2DF6" w:rsidRPr="00B14BFF" w:rsidRDefault="00AA2DF6" w:rsidP="00486DB5">
            <w:pPr>
              <w:jc w:val="center"/>
            </w:pPr>
            <w:r w:rsidRPr="00B14BFF">
              <w:t>всего</w:t>
            </w:r>
          </w:p>
        </w:tc>
        <w:tc>
          <w:tcPr>
            <w:tcW w:w="1225" w:type="dxa"/>
            <w:hideMark/>
          </w:tcPr>
          <w:p w:rsidR="00AA2DF6" w:rsidRPr="00B14BFF" w:rsidRDefault="00AA2DF6" w:rsidP="00486DB5">
            <w:pPr>
              <w:jc w:val="center"/>
            </w:pPr>
            <w:r w:rsidRPr="00B14BFF">
              <w:t>бюджет Пензенской области</w:t>
            </w:r>
          </w:p>
        </w:tc>
        <w:tc>
          <w:tcPr>
            <w:tcW w:w="1392" w:type="dxa"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федеральный бюджет</w:t>
            </w:r>
          </w:p>
        </w:tc>
        <w:tc>
          <w:tcPr>
            <w:tcW w:w="1333" w:type="dxa"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бюджеты </w:t>
            </w:r>
            <w:proofErr w:type="spellStart"/>
            <w:proofErr w:type="gramStart"/>
            <w:r w:rsidRPr="00B14BFF">
              <w:rPr>
                <w:color w:val="000000"/>
              </w:rPr>
              <w:t>муници</w:t>
            </w:r>
            <w:r>
              <w:rPr>
                <w:color w:val="000000"/>
              </w:rPr>
              <w:t>-</w:t>
            </w:r>
            <w:r w:rsidRPr="00B14BFF">
              <w:rPr>
                <w:color w:val="000000"/>
              </w:rPr>
              <w:t>пальных</w:t>
            </w:r>
            <w:proofErr w:type="spellEnd"/>
            <w:proofErr w:type="gramEnd"/>
            <w:r w:rsidRPr="00B14BFF">
              <w:rPr>
                <w:color w:val="000000"/>
              </w:rPr>
              <w:t xml:space="preserve"> образований</w:t>
            </w:r>
          </w:p>
        </w:tc>
        <w:tc>
          <w:tcPr>
            <w:tcW w:w="1007" w:type="dxa"/>
            <w:gridSpan w:val="3"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вне</w:t>
            </w:r>
            <w:r>
              <w:rPr>
                <w:color w:val="000000"/>
              </w:rPr>
              <w:t>-</w:t>
            </w:r>
            <w:r w:rsidRPr="00B14BFF">
              <w:rPr>
                <w:color w:val="000000"/>
              </w:rPr>
              <w:t>бюджет</w:t>
            </w:r>
            <w:r>
              <w:rPr>
                <w:color w:val="000000"/>
              </w:rPr>
              <w:t>-</w:t>
            </w:r>
            <w:proofErr w:type="spellStart"/>
            <w:r w:rsidRPr="00B14BFF">
              <w:rPr>
                <w:color w:val="000000"/>
              </w:rPr>
              <w:t>ные</w:t>
            </w:r>
            <w:proofErr w:type="spellEnd"/>
            <w:r w:rsidRPr="00B14BFF">
              <w:rPr>
                <w:color w:val="000000"/>
              </w:rPr>
              <w:t xml:space="preserve"> средства</w:t>
            </w:r>
          </w:p>
        </w:tc>
        <w:tc>
          <w:tcPr>
            <w:tcW w:w="2960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1128" w:type="dxa"/>
            <w:vMerge/>
            <w:hideMark/>
          </w:tcPr>
          <w:p w:rsidR="00AA2DF6" w:rsidRPr="00B14BFF" w:rsidRDefault="00AA2DF6" w:rsidP="00486DB5">
            <w:pPr>
              <w:jc w:val="center"/>
            </w:pPr>
          </w:p>
        </w:tc>
      </w:tr>
    </w:tbl>
    <w:p w:rsidR="00486DB5" w:rsidRPr="00486DB5" w:rsidRDefault="00486DB5">
      <w:pPr>
        <w:rPr>
          <w:sz w:val="4"/>
          <w:szCs w:val="4"/>
        </w:rPr>
      </w:pPr>
    </w:p>
    <w:tbl>
      <w:tblPr>
        <w:tblStyle w:val="aa"/>
        <w:tblW w:w="15926" w:type="dxa"/>
        <w:jc w:val="center"/>
        <w:tblLayout w:type="fixed"/>
        <w:tblLook w:val="04A0" w:firstRow="1" w:lastRow="0" w:firstColumn="1" w:lastColumn="0" w:noHBand="0" w:noVBand="1"/>
      </w:tblPr>
      <w:tblGrid>
        <w:gridCol w:w="678"/>
        <w:gridCol w:w="2013"/>
        <w:gridCol w:w="1846"/>
        <w:gridCol w:w="1276"/>
        <w:gridCol w:w="1066"/>
        <w:gridCol w:w="1225"/>
        <w:gridCol w:w="1392"/>
        <w:gridCol w:w="1333"/>
        <w:gridCol w:w="10"/>
        <w:gridCol w:w="997"/>
        <w:gridCol w:w="2876"/>
        <w:gridCol w:w="1214"/>
      </w:tblGrid>
      <w:tr w:rsidR="00DD4C0D" w:rsidRPr="00FF5126" w:rsidTr="0062475D">
        <w:trPr>
          <w:trHeight w:val="130"/>
          <w:tblHeader/>
          <w:jc w:val="center"/>
        </w:trPr>
        <w:tc>
          <w:tcPr>
            <w:tcW w:w="678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</w:t>
            </w:r>
          </w:p>
        </w:tc>
        <w:tc>
          <w:tcPr>
            <w:tcW w:w="2013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</w:t>
            </w:r>
          </w:p>
        </w:tc>
        <w:tc>
          <w:tcPr>
            <w:tcW w:w="184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</w:t>
            </w: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</w:t>
            </w:r>
          </w:p>
        </w:tc>
        <w:tc>
          <w:tcPr>
            <w:tcW w:w="1333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</w:t>
            </w:r>
          </w:p>
        </w:tc>
        <w:tc>
          <w:tcPr>
            <w:tcW w:w="1007" w:type="dxa"/>
            <w:gridSpan w:val="2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9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</w:t>
            </w:r>
          </w:p>
        </w:tc>
      </w:tr>
      <w:tr w:rsidR="00DD4C0D" w:rsidRPr="00FF5126" w:rsidTr="00486DB5">
        <w:trPr>
          <w:trHeight w:val="624"/>
          <w:jc w:val="center"/>
        </w:trPr>
        <w:tc>
          <w:tcPr>
            <w:tcW w:w="15926" w:type="dxa"/>
            <w:gridSpan w:val="12"/>
            <w:hideMark/>
          </w:tcPr>
          <w:p w:rsidR="00AA2DF6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Подпрограмма 1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 xml:space="preserve">Снижение рисков и смягчение последствий чрезвычайных ситуаций </w:t>
            </w:r>
          </w:p>
          <w:p w:rsidR="00AA2DF6" w:rsidRPr="00B14BFF" w:rsidRDefault="00DD4C0D" w:rsidP="00AA2DF6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природного и техногенного характера, и обеспечение пожарной безопасности Пензенской области</w:t>
            </w:r>
            <w:r w:rsidR="00784F20">
              <w:rPr>
                <w:color w:val="000000"/>
              </w:rPr>
              <w:t>"</w:t>
            </w:r>
          </w:p>
        </w:tc>
      </w:tr>
      <w:tr w:rsidR="00DD4C0D" w:rsidRPr="00FF5126" w:rsidTr="00486DB5">
        <w:trPr>
          <w:trHeight w:val="364"/>
          <w:jc w:val="center"/>
        </w:trPr>
        <w:tc>
          <w:tcPr>
            <w:tcW w:w="15926" w:type="dxa"/>
            <w:gridSpan w:val="12"/>
            <w:hideMark/>
          </w:tcPr>
          <w:p w:rsidR="00AA2DF6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Цель подпрограммы - повышение уровня защищенности населения и территорий от чрезвычайных ситуаций </w:t>
            </w:r>
          </w:p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природного и техногенного характера, пожарной безопасности и безопасности людей на водных объектах</w:t>
            </w:r>
          </w:p>
        </w:tc>
      </w:tr>
      <w:tr w:rsidR="00DD4C0D" w:rsidRPr="00FF5126" w:rsidTr="00486DB5">
        <w:trPr>
          <w:trHeight w:val="271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Задача подпрограммы - повышение уровня противопожарной защиты населения Пензенской области</w:t>
            </w:r>
          </w:p>
        </w:tc>
      </w:tr>
      <w:tr w:rsidR="00AA2DF6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AA2DF6" w:rsidRDefault="00AA2DF6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1.1</w:t>
            </w:r>
          </w:p>
          <w:p w:rsidR="00AA2DF6" w:rsidRDefault="00AA2DF6" w:rsidP="00486DB5">
            <w:pPr>
              <w:jc w:val="center"/>
              <w:rPr>
                <w:color w:val="000000"/>
              </w:rPr>
            </w:pPr>
          </w:p>
          <w:p w:rsidR="00AA2DF6" w:rsidRDefault="00AA2DF6" w:rsidP="00486DB5">
            <w:pPr>
              <w:jc w:val="center"/>
              <w:rPr>
                <w:color w:val="000000"/>
              </w:rPr>
            </w:pPr>
          </w:p>
          <w:p w:rsidR="00AA2DF6" w:rsidRDefault="00AA2DF6" w:rsidP="00486DB5">
            <w:pPr>
              <w:jc w:val="center"/>
              <w:rPr>
                <w:color w:val="000000"/>
              </w:rPr>
            </w:pPr>
          </w:p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Основное мероприятие 1.1. </w:t>
            </w:r>
            <w:r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Обеспечение устойчивого функционирования пожарно-спасательных подразделений Пензенской области</w:t>
            </w:r>
            <w:r>
              <w:rPr>
                <w:color w:val="000000"/>
              </w:rPr>
              <w:t>"</w:t>
            </w:r>
          </w:p>
        </w:tc>
        <w:tc>
          <w:tcPr>
            <w:tcW w:w="1846" w:type="dxa"/>
            <w:vMerge w:val="restart"/>
            <w:hideMark/>
          </w:tcPr>
          <w:p w:rsidR="00AA2DF6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  <w:p w:rsidR="00AA2DF6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bCs/>
                <w:color w:val="000000"/>
              </w:rPr>
            </w:pPr>
            <w:r w:rsidRPr="00B14BFF">
              <w:rPr>
                <w:bCs/>
                <w:color w:val="000000"/>
              </w:rPr>
              <w:t>итого</w:t>
            </w:r>
          </w:p>
        </w:tc>
        <w:tc>
          <w:tcPr>
            <w:tcW w:w="106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bCs/>
                <w:color w:val="000000"/>
              </w:rPr>
            </w:pPr>
            <w:r w:rsidRPr="00B14BFF">
              <w:rPr>
                <w:bCs/>
                <w:color w:val="000000"/>
              </w:rPr>
              <w:t>300,0</w:t>
            </w:r>
          </w:p>
        </w:tc>
        <w:tc>
          <w:tcPr>
            <w:tcW w:w="1225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bCs/>
                <w:color w:val="000000"/>
              </w:rPr>
            </w:pPr>
            <w:r w:rsidRPr="00B14BFF">
              <w:rPr>
                <w:bCs/>
                <w:color w:val="000000"/>
              </w:rPr>
              <w:t>300,0</w:t>
            </w:r>
          </w:p>
        </w:tc>
        <w:tc>
          <w:tcPr>
            <w:tcW w:w="1392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bCs/>
                <w:color w:val="000000"/>
              </w:rPr>
            </w:pPr>
            <w:r w:rsidRPr="00B14BFF">
              <w:rPr>
                <w:bCs/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bCs/>
                <w:color w:val="000000"/>
              </w:rPr>
            </w:pPr>
            <w:r w:rsidRPr="00B14BFF">
              <w:rPr>
                <w:bCs/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bCs/>
                <w:color w:val="000000"/>
              </w:rPr>
            </w:pPr>
            <w:r w:rsidRPr="00B14BFF">
              <w:rPr>
                <w:bCs/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1.1</w:t>
            </w:r>
          </w:p>
        </w:tc>
      </w:tr>
      <w:tr w:rsidR="00AA2DF6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AA2DF6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AA2DF6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AA2DF6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225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392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AA2DF6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225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392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AA2DF6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225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392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AA2DF6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225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392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AA2DF6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225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392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AA2DF6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225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392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AA2DF6" w:rsidRPr="00B14BFF" w:rsidRDefault="00AA2DF6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486DB5">
        <w:trPr>
          <w:trHeight w:val="20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в том числе: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1.1.1.</w:t>
            </w:r>
          </w:p>
        </w:tc>
        <w:tc>
          <w:tcPr>
            <w:tcW w:w="2013" w:type="dxa"/>
            <w:vMerge w:val="restart"/>
            <w:hideMark/>
          </w:tcPr>
          <w:p w:rsidR="00486DB5" w:rsidRDefault="00DD4C0D" w:rsidP="00486DB5">
            <w:pPr>
              <w:jc w:val="center"/>
            </w:pPr>
            <w:r w:rsidRPr="00B14BFF">
              <w:t xml:space="preserve">Расходы на реализацию постановления Правительства Пензенской области от 04.07.2012 </w:t>
            </w:r>
          </w:p>
          <w:p w:rsidR="00486DB5" w:rsidRDefault="00486DB5" w:rsidP="00486DB5">
            <w:pPr>
              <w:jc w:val="center"/>
            </w:pPr>
            <w:r>
              <w:t>№</w:t>
            </w:r>
            <w:r w:rsidR="00DD4C0D" w:rsidRPr="00B14BFF">
              <w:t xml:space="preserve"> 480-пП </w:t>
            </w:r>
            <w:r w:rsidR="00784F20">
              <w:t>"</w:t>
            </w:r>
            <w:r w:rsidR="00DD4C0D" w:rsidRPr="00B14BFF">
              <w:t>О мерах по реализации Закона Пензенской области</w:t>
            </w:r>
            <w:r w:rsidR="00784F20">
              <w:t>"</w:t>
            </w:r>
            <w:r w:rsidR="00DD4C0D" w:rsidRPr="00B14BFF">
              <w:t xml:space="preserve">,  </w:t>
            </w:r>
          </w:p>
          <w:p w:rsidR="00486DB5" w:rsidRDefault="00DD4C0D" w:rsidP="00486DB5">
            <w:pPr>
              <w:jc w:val="center"/>
            </w:pPr>
            <w:r w:rsidRPr="00B14BFF">
              <w:t>от 10.10.2011</w:t>
            </w:r>
          </w:p>
          <w:p w:rsidR="00486DB5" w:rsidRDefault="00DD4C0D" w:rsidP="00486DB5">
            <w:pPr>
              <w:jc w:val="center"/>
            </w:pPr>
            <w:r w:rsidRPr="00B14BFF">
              <w:t xml:space="preserve"> </w:t>
            </w:r>
            <w:r w:rsidR="00486DB5">
              <w:t>№</w:t>
            </w:r>
            <w:r w:rsidRPr="00B14BFF">
              <w:t xml:space="preserve"> 2126-ЗПО </w:t>
            </w:r>
          </w:p>
          <w:p w:rsidR="00486DB5" w:rsidRDefault="00784F20" w:rsidP="00486DB5">
            <w:pPr>
              <w:jc w:val="center"/>
            </w:pPr>
            <w:r>
              <w:t>"</w:t>
            </w:r>
            <w:r w:rsidR="00DD4C0D" w:rsidRPr="00B14BFF">
              <w:t>О некоторых вопросах, связанных с реализацией в Пензенской области Федерального закона</w:t>
            </w:r>
            <w:r>
              <w:t>"</w:t>
            </w:r>
            <w:r w:rsidR="00DD4C0D" w:rsidRPr="00B14BFF">
              <w:t xml:space="preserve">, от 06 мая 2011 г. </w:t>
            </w:r>
            <w:r w:rsidR="00486DB5">
              <w:t>№</w:t>
            </w:r>
            <w:r w:rsidR="00DD4C0D" w:rsidRPr="00B14BFF">
              <w:t xml:space="preserve"> 100-ФЗ</w:t>
            </w:r>
          </w:p>
          <w:p w:rsidR="00DD4C0D" w:rsidRPr="00B14BFF" w:rsidRDefault="00DD4C0D" w:rsidP="00486DB5">
            <w:pPr>
              <w:jc w:val="center"/>
            </w:pPr>
            <w:r w:rsidRPr="00B14BFF">
              <w:t xml:space="preserve"> </w:t>
            </w:r>
            <w:r w:rsidR="00784F20">
              <w:t>"</w:t>
            </w:r>
            <w:r w:rsidRPr="00B14BFF">
              <w:t>О добровольной пожарной охране</w:t>
            </w:r>
            <w:r w:rsidR="00784F20">
              <w:t>"</w:t>
            </w:r>
          </w:p>
        </w:tc>
        <w:tc>
          <w:tcPr>
            <w:tcW w:w="1846" w:type="dxa"/>
            <w:vMerge w:val="restart"/>
            <w:hideMark/>
          </w:tcPr>
          <w:p w:rsidR="00486DB5" w:rsidRDefault="00DD4C0D" w:rsidP="00AA2DF6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DD4C0D" w:rsidRPr="00B14BFF" w:rsidRDefault="00DD4C0D" w:rsidP="00AA2DF6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300,0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300,0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пожарного: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1.1.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 тыс. руб.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 тыс. руб.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</w:pPr>
          </w:p>
        </w:tc>
        <w:tc>
          <w:tcPr>
            <w:tcW w:w="1846" w:type="dxa"/>
            <w:vMerge w:val="restart"/>
            <w:hideMark/>
          </w:tcPr>
          <w:p w:rsidR="00486DB5" w:rsidRDefault="00DD4C0D" w:rsidP="00AA2DF6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DD4C0D" w:rsidRPr="00B14BFF" w:rsidRDefault="00DD4C0D" w:rsidP="00AA2DF6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 тыс. руб.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</w:pPr>
            <w:r w:rsidRPr="00B14BFF">
              <w:t>1 выплата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выплата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выплата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выплата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выплата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выплата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1.1.2.</w:t>
            </w: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Pr="00B14BFF" w:rsidRDefault="00EE4FE7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Проведение смотра-конкурса среди муниципальных образований на звание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Лучшее подразделение добровольной пожарной охраны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846" w:type="dxa"/>
            <w:vMerge w:val="restart"/>
            <w:hideMark/>
          </w:tcPr>
          <w:p w:rsidR="00486DB5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Проведение смотров-конкурсов, ед.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1.1.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смотр-конкурс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смотр-конкурс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486DB5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смотр-конкурс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смотр-конкурс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смотр-конкурс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смотр-конкурс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смотр-конкурс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смотр-конкурс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смотр-конкурс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1.2.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Основное мероприятие 1.2.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264658,8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264658,8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1.2.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19894,9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19894,9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31447,9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31447,9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29071,9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29071,9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29303,6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29303,6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30988,1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30988,1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30988,1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30988,1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30988,1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30988,1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30988,1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30988,1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30988,1</w:t>
            </w:r>
          </w:p>
        </w:tc>
        <w:tc>
          <w:tcPr>
            <w:tcW w:w="1225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30988,1</w:t>
            </w:r>
          </w:p>
        </w:tc>
        <w:tc>
          <w:tcPr>
            <w:tcW w:w="1392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486DB5">
        <w:trPr>
          <w:trHeight w:val="20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в том числе: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1.2.1.</w:t>
            </w:r>
          </w:p>
          <w:p w:rsidR="00486DB5" w:rsidRDefault="00486DB5" w:rsidP="00486DB5">
            <w:pPr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jc w:val="center"/>
              <w:rPr>
                <w:color w:val="000000"/>
              </w:rPr>
            </w:pPr>
          </w:p>
          <w:p w:rsidR="00AA2DF6" w:rsidRDefault="00AA2DF6" w:rsidP="00486DB5">
            <w:pPr>
              <w:jc w:val="center"/>
              <w:rPr>
                <w:color w:val="000000"/>
              </w:rPr>
            </w:pPr>
          </w:p>
          <w:p w:rsidR="00AA2DF6" w:rsidRDefault="00AA2DF6" w:rsidP="00486DB5">
            <w:pPr>
              <w:jc w:val="center"/>
              <w:rPr>
                <w:color w:val="000000"/>
              </w:rPr>
            </w:pPr>
          </w:p>
          <w:p w:rsidR="00AA2DF6" w:rsidRDefault="00AA2DF6" w:rsidP="00486DB5">
            <w:pPr>
              <w:jc w:val="center"/>
              <w:rPr>
                <w:color w:val="000000"/>
              </w:rPr>
            </w:pPr>
          </w:p>
          <w:p w:rsidR="00486DB5" w:rsidRPr="00B14BFF" w:rsidRDefault="00486DB5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  <w:proofErr w:type="gramStart"/>
            <w:r w:rsidRPr="00B14BFF">
              <w:rPr>
                <w:color w:val="000000"/>
              </w:rPr>
              <w:t>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службы в учреждениях (в том числе разработка проектной документации, техническое обслуживание существующих систем)</w:t>
            </w:r>
            <w:proofErr w:type="gramEnd"/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29182,0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29182,0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Количество государственных организаций, в которых проведен монтаж, ремонт систем автоматической пожарной сигнализации: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1.2.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4900,0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4900,0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4752,0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4752,0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4390,0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4390,0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1840,0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1840,0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42986,0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42986,0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8800,1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8800,1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8075,0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8075,0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8860,9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8860,9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</w:pPr>
            <w:r w:rsidRPr="00B14BFF">
              <w:t>8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3450,0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3450,0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3450,0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3450,0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3450,0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3450,0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3450,0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3450,0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3450,0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3450,0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17773,3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17773,3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6131,5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6131,5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798,6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798,6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1100,4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1100,4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1623,8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1623,8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9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1623,8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1623,8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9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1623,8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1623,8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9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1623,8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1623,8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9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1623,8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1623,8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9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1623,8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1623,8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9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1.2.2.</w:t>
            </w: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AA2DF6" w:rsidRDefault="00AA2DF6" w:rsidP="00486DB5">
            <w:pPr>
              <w:jc w:val="center"/>
              <w:rPr>
                <w:color w:val="000000"/>
              </w:rPr>
            </w:pPr>
          </w:p>
          <w:p w:rsidR="00AA2DF6" w:rsidRDefault="00AA2DF6" w:rsidP="00486DB5">
            <w:pPr>
              <w:jc w:val="center"/>
              <w:rPr>
                <w:color w:val="000000"/>
              </w:rPr>
            </w:pPr>
          </w:p>
          <w:p w:rsidR="00AA2DF6" w:rsidRPr="00B14BFF" w:rsidRDefault="00AA2DF6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AA2DF6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Ремонт, монтаж внутренних и наружных электрических сетей, электроустановок, электротехнических изделий и </w:t>
            </w:r>
            <w:proofErr w:type="spellStart"/>
            <w:proofErr w:type="gramStart"/>
            <w:r w:rsidRPr="00B14BFF">
              <w:rPr>
                <w:color w:val="000000"/>
              </w:rPr>
              <w:t>электроосветитель</w:t>
            </w:r>
            <w:r w:rsidR="00AA2DF6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>ных</w:t>
            </w:r>
            <w:proofErr w:type="spellEnd"/>
            <w:proofErr w:type="gramEnd"/>
            <w:r w:rsidRPr="00B14BFF">
              <w:rPr>
                <w:color w:val="000000"/>
              </w:rPr>
              <w:t xml:space="preserve"> приборов в учреждениях </w:t>
            </w:r>
          </w:p>
          <w:p w:rsidR="00DD4C0D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(в том числе разработка проектной документации)</w:t>
            </w: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Pr="00B14BFF" w:rsidRDefault="00EE4FE7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8210,0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8210,0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Замена, ремонт электропроводки, силовых электроустановок в организациях: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1.2.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1900,0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1900,0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950,0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950,0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1040,0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1040,0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1040,0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1040,0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1040,0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1040,0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1040,0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1040,0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22910,3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22910,3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1620,0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1620,0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1780,5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1780,5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676,8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676,8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3766,6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3766,6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3766,6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3766,6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3766,6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3766,6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3766,6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3766,6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3766,6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3766,6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103,4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103,4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24,7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24,7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5,7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5,7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1.2.3.</w:t>
            </w: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Pr="00B14BFF" w:rsidRDefault="00EE4FE7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DD4C0D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Приобретение, монтаж, ввод в эксплуатацию автономных источников электроснабжения </w:t>
            </w:r>
            <w:r w:rsidR="00AA2DF6">
              <w:rPr>
                <w:color w:val="000000"/>
              </w:rPr>
              <w:br/>
            </w:r>
            <w:r w:rsidRPr="00B14BFF">
              <w:rPr>
                <w:color w:val="000000"/>
              </w:rPr>
              <w:t>(в том числе разработка проектной документации)</w:t>
            </w: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Default="00EE4FE7" w:rsidP="00486DB5">
            <w:pPr>
              <w:jc w:val="center"/>
              <w:rPr>
                <w:color w:val="000000"/>
              </w:rPr>
            </w:pPr>
          </w:p>
          <w:p w:rsidR="00EE4FE7" w:rsidRPr="00B14BFF" w:rsidRDefault="00EE4FE7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14940,0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14940,0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Оснащение медицинских организаций государственной системы здравоохранения автономными источниками питания: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1.2.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640,0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640,0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4000,0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4000,0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</w:pPr>
            <w:r w:rsidRPr="00B14BFF"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</w:pPr>
            <w:r w:rsidRPr="00B14BFF"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</w:pPr>
            <w:r w:rsidRPr="00B14BFF"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</w:pPr>
            <w:r w:rsidRPr="00B14BFF"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образования Пензенской области и подведомственные организации</w:t>
            </w:r>
          </w:p>
          <w:p w:rsidR="00EE4FE7" w:rsidRDefault="00EE4FE7" w:rsidP="00486DB5">
            <w:pPr>
              <w:spacing w:after="100" w:afterAutospacing="1"/>
              <w:jc w:val="center"/>
              <w:rPr>
                <w:color w:val="000000"/>
              </w:rPr>
            </w:pPr>
          </w:p>
          <w:p w:rsidR="00EE4FE7" w:rsidRPr="00B14BFF" w:rsidRDefault="00EE4FE7" w:rsidP="00EE4FE7">
            <w:pPr>
              <w:spacing w:after="100" w:afterAutospacing="1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10955,0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10955,0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Оснащение образовательных организаций автономными источниками питания: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710,0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710,0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530,0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530,0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550,0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550,0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550,0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550,0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1723,0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1723,0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1723,0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1723,0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1723,0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1723,0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1723,0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1723,0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1723,0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1723,0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1.2.4.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сре</w:t>
            </w:r>
            <w:proofErr w:type="gramStart"/>
            <w:r w:rsidRPr="00B14BFF">
              <w:rPr>
                <w:color w:val="000000"/>
              </w:rPr>
              <w:t>дств сп</w:t>
            </w:r>
            <w:proofErr w:type="gramEnd"/>
            <w:r w:rsidRPr="00B14BFF">
              <w:rPr>
                <w:color w:val="000000"/>
              </w:rPr>
              <w:t>асения и эвакуации для сотрудников и обслуживаемого контингента учреждений</w:t>
            </w: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4140,0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4140,0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Оснащение организаций средствами спасения: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1.2.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240,0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240,0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550,0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550,0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</w:pPr>
            <w:r w:rsidRPr="00B14BFF"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</w:pPr>
            <w:r w:rsidRPr="00B14BFF"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</w:pPr>
            <w:r w:rsidRPr="00B14BFF"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</w:pPr>
            <w:r w:rsidRPr="00B14BFF"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образования Пензенской области, подведомственные учреждения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78,9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78,9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Оснащение организаций средствами спасения: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78,9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78,9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1.2.5.</w:t>
            </w:r>
          </w:p>
          <w:p w:rsidR="00486DB5" w:rsidRDefault="00486DB5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486DB5" w:rsidRDefault="00486DB5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62475D" w:rsidRDefault="0062475D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62475D" w:rsidRDefault="0062475D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62475D" w:rsidRDefault="0062475D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62475D" w:rsidRDefault="0062475D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62475D" w:rsidRDefault="0062475D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62475D" w:rsidRDefault="0062475D" w:rsidP="00486DB5">
            <w:pPr>
              <w:spacing w:line="233" w:lineRule="auto"/>
              <w:jc w:val="center"/>
              <w:rPr>
                <w:color w:val="000000"/>
              </w:rPr>
            </w:pPr>
          </w:p>
          <w:p w:rsidR="00486DB5" w:rsidRPr="00B14BFF" w:rsidRDefault="00486DB5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62475D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</w:t>
            </w:r>
          </w:p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(в том числе разработка проектной документации)</w:t>
            </w: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18065,8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18065,8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Приведение организаций в соответствие с НП пожарной безопасности: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1.2.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2859,8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2859,8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2506,0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2506,0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</w:pPr>
            <w:r w:rsidRPr="00B14BFF"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</w:pPr>
            <w:r w:rsidRPr="00B14BFF"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spacing w:line="233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</w:pPr>
            <w:r w:rsidRPr="00B14BFF"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 w:line="233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EE4FE7" w:rsidRPr="00B14BFF" w:rsidRDefault="00DD4C0D" w:rsidP="0062475D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</w:pPr>
            <w:r w:rsidRPr="00B14BFF"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51762,7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51762,7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4749,4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4749,4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5040,0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5040,0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5248,3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5248,3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7345,0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7345,0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7345,0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7345,0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7345,0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7345,0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7345,0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7345,0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7345,0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7345,0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419,0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419,0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56,7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56,7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</w:pPr>
            <w:r w:rsidRPr="00B14BFF"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</w:pPr>
            <w:r w:rsidRPr="00B14BFF"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</w:pPr>
            <w:r w:rsidRPr="00B14BFF"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</w:pPr>
            <w:r w:rsidRPr="00B14BFF"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</w:pPr>
            <w:r w:rsidRPr="00B14BFF"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</w:pPr>
            <w:r w:rsidRPr="00B14BFF"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1.2.6.</w:t>
            </w: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BC06D7" w:rsidRDefault="00BC06D7" w:rsidP="00486DB5">
            <w:pPr>
              <w:jc w:val="center"/>
              <w:rPr>
                <w:color w:val="000000"/>
              </w:rPr>
            </w:pPr>
          </w:p>
          <w:p w:rsidR="0062475D" w:rsidRDefault="0062475D" w:rsidP="00486DB5">
            <w:pPr>
              <w:jc w:val="center"/>
              <w:rPr>
                <w:color w:val="000000"/>
              </w:rPr>
            </w:pPr>
          </w:p>
          <w:p w:rsidR="0062475D" w:rsidRDefault="0062475D" w:rsidP="00486DB5">
            <w:pPr>
              <w:jc w:val="center"/>
              <w:rPr>
                <w:color w:val="000000"/>
              </w:rPr>
            </w:pPr>
          </w:p>
          <w:p w:rsidR="0062475D" w:rsidRDefault="0062475D" w:rsidP="00486DB5">
            <w:pPr>
              <w:jc w:val="center"/>
              <w:rPr>
                <w:color w:val="000000"/>
              </w:rPr>
            </w:pPr>
          </w:p>
          <w:p w:rsidR="00BC06D7" w:rsidRPr="00B14BFF" w:rsidRDefault="00BC06D7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BC06D7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Ремонт, реконструкция, приведение в соответствие с действующими требованиями </w:t>
            </w:r>
          </w:p>
          <w:p w:rsidR="00BC06D7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НП пожарной безопасности систем внутреннего, наружного противопожарного водоснабжения, пожарных водоемов (</w:t>
            </w:r>
            <w:proofErr w:type="spellStart"/>
            <w:r w:rsidRPr="00B14BFF">
              <w:rPr>
                <w:color w:val="000000"/>
              </w:rPr>
              <w:t>водоисточников</w:t>
            </w:r>
            <w:proofErr w:type="spellEnd"/>
            <w:r w:rsidRPr="00B14BFF">
              <w:rPr>
                <w:color w:val="000000"/>
              </w:rPr>
              <w:t xml:space="preserve">) </w:t>
            </w:r>
          </w:p>
          <w:p w:rsidR="00DD4C0D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(в том числе разработка проектной документации)</w:t>
            </w:r>
          </w:p>
          <w:p w:rsidR="00BC06D7" w:rsidRDefault="00BC06D7" w:rsidP="00BC06D7">
            <w:pPr>
              <w:spacing w:line="216" w:lineRule="auto"/>
              <w:jc w:val="center"/>
              <w:rPr>
                <w:color w:val="000000"/>
              </w:rPr>
            </w:pPr>
          </w:p>
          <w:p w:rsidR="00BC06D7" w:rsidRDefault="00BC06D7" w:rsidP="00BC06D7">
            <w:pPr>
              <w:spacing w:line="216" w:lineRule="auto"/>
              <w:jc w:val="center"/>
              <w:rPr>
                <w:color w:val="000000"/>
              </w:rPr>
            </w:pPr>
          </w:p>
          <w:p w:rsidR="00BC06D7" w:rsidRDefault="00BC06D7" w:rsidP="00BC06D7">
            <w:pPr>
              <w:spacing w:line="216" w:lineRule="auto"/>
              <w:jc w:val="center"/>
              <w:rPr>
                <w:color w:val="000000"/>
              </w:rPr>
            </w:pPr>
          </w:p>
          <w:p w:rsidR="00BC06D7" w:rsidRDefault="00BC06D7" w:rsidP="00BC06D7">
            <w:pPr>
              <w:spacing w:line="216" w:lineRule="auto"/>
              <w:jc w:val="center"/>
              <w:rPr>
                <w:color w:val="000000"/>
              </w:rPr>
            </w:pPr>
          </w:p>
          <w:p w:rsidR="00BC06D7" w:rsidRDefault="00BC06D7" w:rsidP="00BC06D7">
            <w:pPr>
              <w:spacing w:line="216" w:lineRule="auto"/>
              <w:jc w:val="center"/>
              <w:rPr>
                <w:color w:val="000000"/>
              </w:rPr>
            </w:pPr>
          </w:p>
          <w:p w:rsidR="0062475D" w:rsidRDefault="0062475D" w:rsidP="00BC06D7">
            <w:pPr>
              <w:spacing w:line="216" w:lineRule="auto"/>
              <w:jc w:val="center"/>
              <w:rPr>
                <w:color w:val="000000"/>
              </w:rPr>
            </w:pPr>
          </w:p>
          <w:p w:rsidR="0062475D" w:rsidRDefault="0062475D" w:rsidP="00BC06D7">
            <w:pPr>
              <w:spacing w:line="216" w:lineRule="auto"/>
              <w:jc w:val="center"/>
              <w:rPr>
                <w:color w:val="000000"/>
              </w:rPr>
            </w:pPr>
          </w:p>
          <w:p w:rsidR="0062475D" w:rsidRDefault="0062475D" w:rsidP="00BC06D7">
            <w:pPr>
              <w:spacing w:line="216" w:lineRule="auto"/>
              <w:jc w:val="center"/>
              <w:rPr>
                <w:color w:val="000000"/>
              </w:rPr>
            </w:pPr>
          </w:p>
          <w:p w:rsidR="00BC06D7" w:rsidRPr="00B14BFF" w:rsidRDefault="00BC06D7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10448,0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10448,0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Ремонт систем противопожарного водоснабжения: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1.2.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1048,0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1048,0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</w:pPr>
            <w:r w:rsidRPr="00B14BFF"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</w:pPr>
            <w:r w:rsidRPr="00B14BFF"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</w:pPr>
            <w:r w:rsidRPr="00B14BFF"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</w:pPr>
            <w:r w:rsidRPr="00B14BFF"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</w:pPr>
            <w:r w:rsidRPr="00B14BFF"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образования Пензенской области и подведомственные организации</w:t>
            </w:r>
          </w:p>
          <w:p w:rsidR="00BC06D7" w:rsidRDefault="00BC06D7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  <w:p w:rsidR="00BC06D7" w:rsidRPr="00B14BFF" w:rsidRDefault="00BC06D7" w:rsidP="00BC06D7">
            <w:pPr>
              <w:spacing w:after="100" w:afterAutospacing="1" w:line="216" w:lineRule="auto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3880,3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3880,3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190,0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190,0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1672,3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1672,3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411,0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411,0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C06D7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C06D7">
            <w:pPr>
              <w:spacing w:after="100" w:afterAutospacing="1"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255,4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255,4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255,4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255,4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255,4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255,4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255,4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255,4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255,4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255,4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культуры и туризма Пензенской области, подведомственные учреждения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846,1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846,1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285,1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285,1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384,6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384,6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166,8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166,8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1.2.7.</w:t>
            </w: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Pr="00B14BFF" w:rsidRDefault="004E1DDF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DD4C0D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государственных организаций (учреждений) Пензенской области</w:t>
            </w: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jc w:val="center"/>
              <w:rPr>
                <w:color w:val="000000"/>
              </w:rPr>
            </w:pPr>
          </w:p>
          <w:p w:rsidR="004E1DDF" w:rsidRPr="00B14BFF" w:rsidRDefault="004E1DDF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физической культуры и спорта Пензенской области, подведомственные учреждения</w:t>
            </w:r>
          </w:p>
          <w:p w:rsidR="004E1DDF" w:rsidRDefault="004E1DDF" w:rsidP="00486DB5">
            <w:pPr>
              <w:spacing w:after="100" w:afterAutospacing="1"/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spacing w:after="100" w:afterAutospacing="1"/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spacing w:after="100" w:afterAutospacing="1"/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spacing w:after="100" w:afterAutospacing="1"/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spacing w:after="100" w:afterAutospacing="1"/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spacing w:after="100" w:afterAutospacing="1"/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spacing w:after="100" w:afterAutospacing="1"/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spacing w:after="100" w:afterAutospacing="1"/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spacing w:after="100" w:afterAutospacing="1"/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spacing w:after="100" w:afterAutospacing="1"/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spacing w:after="100" w:afterAutospacing="1"/>
              <w:jc w:val="center"/>
              <w:rPr>
                <w:color w:val="000000"/>
              </w:rPr>
            </w:pPr>
          </w:p>
          <w:p w:rsidR="004E1DDF" w:rsidRDefault="004E1DDF" w:rsidP="00486DB5">
            <w:pPr>
              <w:spacing w:after="100" w:afterAutospacing="1"/>
              <w:jc w:val="center"/>
              <w:rPr>
                <w:color w:val="000000"/>
              </w:rPr>
            </w:pPr>
          </w:p>
          <w:p w:rsidR="004E1DDF" w:rsidRPr="00B14BFF" w:rsidRDefault="004E1DDF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16516,1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16516,1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1.2.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4E1DDF">
            <w:pPr>
              <w:spacing w:after="100" w:afterAutospacing="1" w:line="22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на объектах, подведомственных Министерству физической культуры и спорта Пензенской области: доведение до требуемого предела огнестойкости сгораемых конструкций обрешетки кровли - на 1 объекте;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4E1DDF">
            <w:pPr>
              <w:spacing w:after="100" w:afterAutospacing="1" w:line="22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монтаж автоматической пожарной сигнализации, системы оповещения людей о пожаре - на 1 объекте;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4E1DDF">
            <w:pPr>
              <w:spacing w:after="100" w:afterAutospacing="1" w:line="22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огнетушителей - 35 шт.;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4E1DDF">
            <w:pPr>
              <w:spacing w:after="100" w:afterAutospacing="1" w:line="22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капитальный ремонт системы вытяжной </w:t>
            </w:r>
            <w:proofErr w:type="spellStart"/>
            <w:r w:rsidRPr="00B14BFF">
              <w:rPr>
                <w:color w:val="000000"/>
              </w:rPr>
              <w:t>противодымной</w:t>
            </w:r>
            <w:proofErr w:type="spellEnd"/>
            <w:r w:rsidRPr="00B14BFF">
              <w:rPr>
                <w:color w:val="000000"/>
              </w:rPr>
              <w:t xml:space="preserve"> вентиляции - на 1 объекте;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1999,3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1999,3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E1DDF">
            <w:pPr>
              <w:spacing w:after="100" w:afterAutospacing="1" w:line="223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ремонтно-восстановительные работы системы автоматического отключения вентиляционных систем при пожаре в помещениях 1-го пускового комплекса - на 1 объекте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на объектах, подведомственных Министерству физической культуры и спорта Пензенской области: приобретение огнетушителей - 2 объекта;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установка акустических модулей в рамках текущего ремонта систем оповещения и управления эвакуацией при пожаре (СОУЭ) - 1 объект;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приобретение оборудования для текущего ремонта систем автоматического </w:t>
            </w:r>
            <w:proofErr w:type="spellStart"/>
            <w:r w:rsidRPr="00B14BFF">
              <w:rPr>
                <w:color w:val="000000"/>
              </w:rPr>
              <w:t>дымоудаления</w:t>
            </w:r>
            <w:proofErr w:type="spellEnd"/>
            <w:r w:rsidRPr="00B14BFF">
              <w:rPr>
                <w:color w:val="000000"/>
              </w:rPr>
              <w:t xml:space="preserve"> помещений - 1 объект;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доводчиков для противопожарных дверей - 1 объект;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аккумуляторов для обеспечения исправного состояния систем и установок противопожарной защиты - 1 объект;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ремонт системы автоматической пожарной сигнализации, оповещения людей о пожаре </w:t>
            </w:r>
            <w:r w:rsidR="00784F20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 xml:space="preserve"> 1 объект;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приобретение оборудования для обустройства системы противопожарной сигнализации в спортивном зале </w:t>
            </w:r>
            <w:r w:rsidR="00784F20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 xml:space="preserve"> 1 объект;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приобретение оборудования для системы автоматической пожарной сигнализации </w:t>
            </w:r>
            <w:r w:rsidR="00784F20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 xml:space="preserve"> 1 объект.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1716,8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1716,8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Приобретение огнетушителей - 4 объекта, автоматизация систем вытяжной и приточной </w:t>
            </w:r>
            <w:proofErr w:type="spellStart"/>
            <w:r w:rsidRPr="00B14BFF">
              <w:rPr>
                <w:color w:val="000000"/>
              </w:rPr>
              <w:t>противодымной</w:t>
            </w:r>
            <w:proofErr w:type="spellEnd"/>
            <w:r w:rsidRPr="00B14BFF">
              <w:rPr>
                <w:color w:val="000000"/>
              </w:rPr>
              <w:t xml:space="preserve"> вентиляции - 1 объект; приобретение доводчиков дверей, замена запирающей системы для пожарных и запасных выходов - 1 объект.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на объектах, подведомственных Министерству физической культуры и спорта Пензенской области: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противопожарная обработка деревянных конструкций </w:t>
            </w:r>
            <w:r w:rsidR="00784F20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 xml:space="preserve"> 1 объект,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поставка оборудования для оснащения системы экстренного оповещения сотрудников и посетителей объекта о потенциальной угрозе возникновения или возникновений ЧС </w:t>
            </w:r>
            <w:r w:rsidR="00784F20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 xml:space="preserve"> 3 объекта,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поставка оборудования для текущего ремонта системы автоматической пожарной сигнализации </w:t>
            </w:r>
            <w:r w:rsidR="00784F20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 xml:space="preserve"> 5 объектов,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приобретение огнетушителей </w:t>
            </w:r>
            <w:r w:rsidR="00784F20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 xml:space="preserve"> 4 объекта.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одного учреждения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одного учреждения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одного учреждения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одного учреждения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одного учреждения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культуры и туризма Пензенской области, подведомственные учреждения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3784,1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3784,1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Приведение организаций в соответствие с НП пожарной безопасности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312,8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312,8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733,2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733,2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710,7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710,7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337,9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337,9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337,9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337,9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337,9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337,9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337,9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337,9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337,9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337,9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337,9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337,9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7657,8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7657,8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Общестроительные работы по устранению замечаний отдела надзорной деятельности ГУ МЧС России по Пензенской области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399,3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399,3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290,0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290,0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318,5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318,5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1210,0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1210,0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1210,0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1210,0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1210,0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1210,0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1210,0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1210,0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1210,0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1210,0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орг.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486DB5">
        <w:trPr>
          <w:trHeight w:val="20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</w:pPr>
            <w:r w:rsidRPr="00B14BFF">
              <w:t>Задача подпрограммы - обеспечение готовности к реагированию сил и средств Пензенской территориальной подсистемы единой государственной системы предупреждения и ликвидации чрезвычайных ситуаций для защиты населения и территорий Пензенской области от чрезвычайных ситуаций, обеспечения пожарной безопасности и безопасности людей на водных объектах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BF1D78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1.3.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BF1D78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Основное мероприятие 1.3.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846" w:type="dxa"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195270,8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195270,8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1.3.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BF1D78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F1D78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BF1D78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F1D78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2594,0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2594,0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BF1D78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F1D78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2727,9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2727,9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BF1D78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BF1D78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76391,1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76391,1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F1D78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113557,8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113557,8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486DB5">
        <w:trPr>
          <w:trHeight w:val="20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в том числе: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486DB5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1.3.1.</w:t>
            </w:r>
          </w:p>
          <w:p w:rsidR="00BF1D78" w:rsidRDefault="00BF1D78" w:rsidP="00486DB5">
            <w:pPr>
              <w:jc w:val="center"/>
              <w:rPr>
                <w:color w:val="000000"/>
              </w:rPr>
            </w:pPr>
          </w:p>
          <w:p w:rsidR="00BF1D78" w:rsidRDefault="00BF1D78" w:rsidP="00486DB5">
            <w:pPr>
              <w:jc w:val="center"/>
              <w:rPr>
                <w:color w:val="000000"/>
              </w:rPr>
            </w:pPr>
          </w:p>
          <w:p w:rsidR="00BF1D78" w:rsidRDefault="00BF1D78" w:rsidP="00486DB5">
            <w:pPr>
              <w:jc w:val="center"/>
              <w:rPr>
                <w:color w:val="000000"/>
              </w:rPr>
            </w:pPr>
          </w:p>
          <w:p w:rsidR="00BF1D78" w:rsidRDefault="00BF1D78" w:rsidP="00486DB5">
            <w:pPr>
              <w:jc w:val="center"/>
              <w:rPr>
                <w:color w:val="000000"/>
              </w:rPr>
            </w:pPr>
          </w:p>
          <w:p w:rsidR="00BF1D78" w:rsidRDefault="00BF1D78" w:rsidP="00486DB5">
            <w:pPr>
              <w:jc w:val="center"/>
              <w:rPr>
                <w:color w:val="000000"/>
              </w:rPr>
            </w:pPr>
          </w:p>
          <w:p w:rsidR="00BF1D78" w:rsidRDefault="00BF1D78" w:rsidP="00486DB5">
            <w:pPr>
              <w:jc w:val="center"/>
              <w:rPr>
                <w:color w:val="000000"/>
              </w:rPr>
            </w:pPr>
          </w:p>
          <w:p w:rsidR="00BF1D78" w:rsidRDefault="00BF1D78" w:rsidP="00486DB5">
            <w:pPr>
              <w:jc w:val="center"/>
              <w:rPr>
                <w:color w:val="000000"/>
              </w:rPr>
            </w:pPr>
          </w:p>
          <w:p w:rsidR="00BF1D78" w:rsidRDefault="00BF1D78" w:rsidP="00486DB5">
            <w:pPr>
              <w:jc w:val="center"/>
              <w:rPr>
                <w:color w:val="000000"/>
              </w:rPr>
            </w:pPr>
          </w:p>
          <w:p w:rsidR="00BF1D78" w:rsidRDefault="00BF1D78" w:rsidP="00486DB5">
            <w:pPr>
              <w:jc w:val="center"/>
              <w:rPr>
                <w:color w:val="000000"/>
              </w:rPr>
            </w:pPr>
          </w:p>
          <w:p w:rsidR="00BF1D78" w:rsidRDefault="00BF1D78" w:rsidP="00486DB5">
            <w:pPr>
              <w:jc w:val="center"/>
              <w:rPr>
                <w:color w:val="000000"/>
              </w:rPr>
            </w:pPr>
          </w:p>
          <w:p w:rsidR="00BF1D78" w:rsidRDefault="00BF1D78" w:rsidP="00486DB5">
            <w:pPr>
              <w:jc w:val="center"/>
              <w:rPr>
                <w:color w:val="000000"/>
              </w:rPr>
            </w:pPr>
          </w:p>
          <w:p w:rsidR="00BF1D78" w:rsidRDefault="00BF1D78" w:rsidP="00486DB5">
            <w:pPr>
              <w:jc w:val="center"/>
              <w:rPr>
                <w:color w:val="000000"/>
              </w:rPr>
            </w:pPr>
          </w:p>
          <w:p w:rsidR="00BF1D78" w:rsidRDefault="00BF1D78" w:rsidP="00486DB5">
            <w:pPr>
              <w:jc w:val="center"/>
              <w:rPr>
                <w:color w:val="000000"/>
              </w:rPr>
            </w:pPr>
          </w:p>
          <w:p w:rsidR="00BF1D78" w:rsidRDefault="00BF1D78" w:rsidP="00486DB5">
            <w:pPr>
              <w:jc w:val="center"/>
              <w:rPr>
                <w:color w:val="000000"/>
              </w:rPr>
            </w:pPr>
          </w:p>
          <w:p w:rsidR="00BF1D78" w:rsidRPr="00B14BFF" w:rsidRDefault="00BF1D78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DD4C0D" w:rsidRDefault="00DD4C0D" w:rsidP="00BF1D78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Создание, модернизация и поддержание в состоянии постоянной готовности к использованию региональной автоматизированной системы централизованного оповещения населения (РАСЦО)</w:t>
            </w:r>
          </w:p>
          <w:p w:rsidR="00A4275A" w:rsidRDefault="00A4275A" w:rsidP="00BF1D78">
            <w:pPr>
              <w:spacing w:line="216" w:lineRule="auto"/>
              <w:jc w:val="center"/>
              <w:rPr>
                <w:color w:val="000000"/>
              </w:rPr>
            </w:pPr>
          </w:p>
          <w:p w:rsidR="00A4275A" w:rsidRDefault="00A4275A" w:rsidP="00BF1D78">
            <w:pPr>
              <w:spacing w:line="216" w:lineRule="auto"/>
              <w:jc w:val="center"/>
              <w:rPr>
                <w:color w:val="000000"/>
              </w:rPr>
            </w:pPr>
          </w:p>
          <w:p w:rsidR="00A4275A" w:rsidRDefault="00A4275A" w:rsidP="00BF1D78">
            <w:pPr>
              <w:spacing w:line="216" w:lineRule="auto"/>
              <w:jc w:val="center"/>
              <w:rPr>
                <w:color w:val="000000"/>
              </w:rPr>
            </w:pPr>
          </w:p>
          <w:p w:rsidR="00A4275A" w:rsidRDefault="00A4275A" w:rsidP="00BF1D78">
            <w:pPr>
              <w:spacing w:line="216" w:lineRule="auto"/>
              <w:jc w:val="center"/>
              <w:rPr>
                <w:color w:val="000000"/>
              </w:rPr>
            </w:pPr>
          </w:p>
          <w:p w:rsidR="00A4275A" w:rsidRPr="00B14BFF" w:rsidRDefault="00A4275A" w:rsidP="00BF1D78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BF1D78" w:rsidRDefault="00DD4C0D" w:rsidP="00BF1D78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BF1D78" w:rsidRPr="00B14BFF" w:rsidRDefault="00DD4C0D" w:rsidP="0062475D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113657,8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113657,8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Разработка проектной документации и проведение модернизация РАСЦО.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1.3.,1.4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Разработка проектно-сметной документации с целью последующей замены аналогового оборудования существующей РАСЦО на </w:t>
            </w:r>
            <w:proofErr w:type="gramStart"/>
            <w:r w:rsidRPr="00B14BFF">
              <w:rPr>
                <w:color w:val="000000"/>
              </w:rPr>
              <w:t>цифровое</w:t>
            </w:r>
            <w:proofErr w:type="gramEnd"/>
            <w:r w:rsidRPr="00B14BFF">
              <w:rPr>
                <w:color w:val="000000"/>
              </w:rPr>
              <w:t xml:space="preserve">. 1 </w:t>
            </w:r>
            <w:r w:rsidR="00BF1D78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 xml:space="preserve"> </w:t>
            </w:r>
            <w:proofErr w:type="spellStart"/>
            <w:r w:rsidRPr="00B14BFF">
              <w:rPr>
                <w:color w:val="000000"/>
              </w:rPr>
              <w:t>компл</w:t>
            </w:r>
            <w:proofErr w:type="spellEnd"/>
            <w:r w:rsidRPr="00B14BFF">
              <w:rPr>
                <w:color w:val="000000"/>
              </w:rPr>
              <w:t>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A4275A" w:rsidRDefault="00DD4C0D" w:rsidP="00BF1D78">
            <w:pPr>
              <w:jc w:val="center"/>
            </w:pPr>
            <w:r w:rsidRPr="00B14BFF">
              <w:t xml:space="preserve">Разработка модели угроз безопасности информации и частного технического </w:t>
            </w:r>
          </w:p>
          <w:p w:rsidR="00DD4C0D" w:rsidRPr="00B14BFF" w:rsidRDefault="00DD4C0D" w:rsidP="0062475D">
            <w:pPr>
              <w:jc w:val="center"/>
            </w:pPr>
            <w:r w:rsidRPr="00B14BFF">
              <w:t xml:space="preserve">задания на создание системы защиты информации  </w:t>
            </w:r>
            <w:r w:rsidR="0062475D">
              <w:br/>
            </w:r>
            <w:r w:rsidRPr="00B14BFF">
              <w:t xml:space="preserve">РАСЦО </w:t>
            </w:r>
            <w:r w:rsidR="00784F20">
              <w:t>-</w:t>
            </w:r>
            <w:r w:rsidRPr="00B14BFF">
              <w:t xml:space="preserve"> 1 </w:t>
            </w:r>
            <w:proofErr w:type="spellStart"/>
            <w:r w:rsidRPr="00B14BFF">
              <w:t>компл</w:t>
            </w:r>
            <w:proofErr w:type="spellEnd"/>
            <w:r w:rsidRPr="00B14BFF">
              <w:t>.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BF1D78">
            <w:pPr>
              <w:jc w:val="center"/>
            </w:pPr>
            <w:r w:rsidRPr="00B14BFF">
              <w:t>Создание пункта управления РАСЦО - 1 единиц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BF1D78">
            <w:pPr>
              <w:jc w:val="center"/>
            </w:pPr>
            <w:r w:rsidRPr="00B14BFF">
              <w:t>Модернизация центров оповещения 10 единиц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62475D">
            <w:pPr>
              <w:jc w:val="center"/>
            </w:pPr>
            <w:r w:rsidRPr="00B14BFF">
              <w:t xml:space="preserve">Установка пунктов </w:t>
            </w:r>
            <w:proofErr w:type="spellStart"/>
            <w:r w:rsidRPr="00B14BFF">
              <w:t>сирено</w:t>
            </w:r>
            <w:proofErr w:type="spellEnd"/>
            <w:r w:rsidRPr="00B14BFF">
              <w:t xml:space="preserve">-речевого оповещения- </w:t>
            </w:r>
            <w:r w:rsidR="0062475D">
              <w:br/>
            </w:r>
            <w:r w:rsidRPr="00B14BFF">
              <w:t>8 единиц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76391,1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76391,1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62475D">
            <w:pPr>
              <w:jc w:val="center"/>
            </w:pPr>
            <w:r w:rsidRPr="00B14BFF">
              <w:t xml:space="preserve">Проведение экспертизы по проверке достоверности определения сметной стоимости проектной документации РАСЦО - </w:t>
            </w:r>
            <w:r w:rsidR="0062475D">
              <w:br/>
            </w:r>
            <w:r w:rsidRPr="00B14BFF">
              <w:t>1 экс</w:t>
            </w:r>
            <w:r w:rsidR="0062475D">
              <w:t>пертиза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113557,8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113557,8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BF1D78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Модернизация центров оповещения 20 единиц.</w:t>
            </w:r>
            <w:r w:rsidRPr="00B14BFF">
              <w:rPr>
                <w:color w:val="000000"/>
              </w:rPr>
              <w:br/>
              <w:t xml:space="preserve">Установка пунктов </w:t>
            </w:r>
            <w:proofErr w:type="spellStart"/>
            <w:r w:rsidRPr="00B14BFF">
              <w:rPr>
                <w:color w:val="000000"/>
              </w:rPr>
              <w:t>сирено</w:t>
            </w:r>
            <w:proofErr w:type="spellEnd"/>
            <w:r w:rsidRPr="00B14BFF">
              <w:rPr>
                <w:color w:val="000000"/>
              </w:rPr>
              <w:t xml:space="preserve">-речевого оповещения </w:t>
            </w:r>
            <w:r w:rsidR="0062475D">
              <w:rPr>
                <w:color w:val="000000"/>
              </w:rPr>
              <w:br/>
            </w:r>
            <w:r w:rsidRPr="00B14BFF">
              <w:rPr>
                <w:color w:val="000000"/>
              </w:rPr>
              <w:t>12 единиц</w:t>
            </w: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86DB5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86DB5">
            <w:pPr>
              <w:spacing w:after="100" w:afterAutospacing="1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1.3.2.</w:t>
            </w: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62475D" w:rsidRDefault="0062475D" w:rsidP="00A4275A">
            <w:pPr>
              <w:jc w:val="center"/>
              <w:rPr>
                <w:color w:val="000000"/>
              </w:rPr>
            </w:pPr>
          </w:p>
          <w:p w:rsidR="0062475D" w:rsidRDefault="0062475D" w:rsidP="00A4275A">
            <w:pPr>
              <w:jc w:val="center"/>
              <w:rPr>
                <w:color w:val="000000"/>
              </w:rPr>
            </w:pPr>
          </w:p>
          <w:p w:rsidR="0062475D" w:rsidRDefault="0062475D" w:rsidP="00A4275A">
            <w:pPr>
              <w:jc w:val="center"/>
              <w:rPr>
                <w:color w:val="000000"/>
              </w:rPr>
            </w:pPr>
          </w:p>
          <w:p w:rsidR="0062475D" w:rsidRDefault="0062475D" w:rsidP="00A4275A">
            <w:pPr>
              <w:jc w:val="center"/>
              <w:rPr>
                <w:color w:val="000000"/>
              </w:rPr>
            </w:pPr>
          </w:p>
          <w:p w:rsidR="00A4275A" w:rsidRPr="00B14BFF" w:rsidRDefault="00A4275A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Информирование населения о мерах по предупреждению чрезвычайных ситуаций, сигналах оповещения, действиях по сигналам оповещения</w:t>
            </w: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62475D" w:rsidRDefault="0062475D" w:rsidP="00A4275A">
            <w:pPr>
              <w:jc w:val="center"/>
              <w:rPr>
                <w:color w:val="000000"/>
              </w:rPr>
            </w:pPr>
          </w:p>
          <w:p w:rsidR="0062475D" w:rsidRDefault="0062475D" w:rsidP="00A4275A">
            <w:pPr>
              <w:jc w:val="center"/>
              <w:rPr>
                <w:color w:val="000000"/>
              </w:rPr>
            </w:pPr>
          </w:p>
          <w:p w:rsidR="0062475D" w:rsidRDefault="0062475D" w:rsidP="00A4275A">
            <w:pPr>
              <w:jc w:val="center"/>
              <w:rPr>
                <w:color w:val="000000"/>
              </w:rPr>
            </w:pPr>
          </w:p>
          <w:p w:rsidR="0062475D" w:rsidRDefault="0062475D" w:rsidP="00A4275A">
            <w:pPr>
              <w:jc w:val="center"/>
              <w:rPr>
                <w:color w:val="000000"/>
              </w:rPr>
            </w:pPr>
          </w:p>
          <w:p w:rsidR="0062475D" w:rsidRPr="00B14BFF" w:rsidRDefault="0062475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A4275A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A4275A" w:rsidRDefault="00DD4C0D" w:rsidP="0062475D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  <w:p w:rsidR="00A4275A" w:rsidRPr="00B14BFF" w:rsidRDefault="00A4275A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A4275A" w:rsidRPr="00B14BFF" w:rsidRDefault="00DD4C0D" w:rsidP="0062475D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Размещение в средствах массовой информации, на официальном сайте заметок о мерах по предупреждению чрезвычайных ситуаций, сигналах оповещения, действиях по сигналам оповещения, заметок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1.3.,1.4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A4275A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A4275A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1.3.3</w:t>
            </w: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.</w:t>
            </w:r>
          </w:p>
        </w:tc>
        <w:tc>
          <w:tcPr>
            <w:tcW w:w="2013" w:type="dxa"/>
            <w:vMerge w:val="restart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</w:t>
            </w: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Pr="00B14BFF" w:rsidRDefault="00A4275A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A4275A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5221,9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5221,9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№1, 1.1.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2494,0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2494,0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62475D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Приобретение 4 костюмов, изолирующих закрытого типа, 1 перекачивающей станции; </w:t>
            </w:r>
            <w:r w:rsidR="0062475D">
              <w:rPr>
                <w:color w:val="000000"/>
              </w:rPr>
              <w:br/>
            </w:r>
            <w:r w:rsidRPr="00B14BFF">
              <w:rPr>
                <w:color w:val="000000"/>
              </w:rPr>
              <w:t>1 аварийно-спасательного автомобиля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A4275A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Pr="00B14BFF" w:rsidRDefault="00A4275A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2727,9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2727,9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A4275A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Приобретение: 1 комплекта щеточного </w:t>
            </w:r>
            <w:proofErr w:type="spellStart"/>
            <w:r w:rsidRPr="00B14BFF">
              <w:rPr>
                <w:color w:val="000000"/>
              </w:rPr>
              <w:t>скиммера</w:t>
            </w:r>
            <w:proofErr w:type="spellEnd"/>
            <w:r w:rsidRPr="00B14BFF">
              <w:rPr>
                <w:color w:val="000000"/>
              </w:rPr>
              <w:t>,</w:t>
            </w:r>
          </w:p>
          <w:p w:rsidR="00A4275A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 1 комплекта мотопомпы для грязной воды, 2 комплектов перекачивающей станции, разборных резервуаров общей емкостью 67 куб. метров, сорбента 0,2 тонны, боны заградительные - 80 метров, </w:t>
            </w:r>
          </w:p>
          <w:p w:rsidR="00DD4C0D" w:rsidRDefault="00DD4C0D" w:rsidP="00A4275A">
            <w:pPr>
              <w:jc w:val="center"/>
              <w:rPr>
                <w:color w:val="000000"/>
              </w:rPr>
            </w:pPr>
            <w:proofErr w:type="gramStart"/>
            <w:r w:rsidRPr="00B14BFF">
              <w:rPr>
                <w:color w:val="000000"/>
              </w:rPr>
              <w:t xml:space="preserve">1 единицы парогенератора, вспомогательного оборудования и инструментов (рукавов </w:t>
            </w:r>
            <w:r w:rsidR="00784F20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 xml:space="preserve"> 100 метров, лопат </w:t>
            </w:r>
            <w:r w:rsidR="00784F20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 xml:space="preserve"> 10 шт., граблей </w:t>
            </w:r>
            <w:r w:rsidR="00784F20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 xml:space="preserve"> 5 шт., искрогасителей </w:t>
            </w:r>
            <w:r w:rsidR="00784F20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 xml:space="preserve"> 7 шт., респираторов </w:t>
            </w:r>
            <w:proofErr w:type="spellStart"/>
            <w:r w:rsidRPr="00B14BFF">
              <w:rPr>
                <w:color w:val="000000"/>
              </w:rPr>
              <w:t>газодымозащитных</w:t>
            </w:r>
            <w:proofErr w:type="spellEnd"/>
            <w:r w:rsidRPr="00B14BFF">
              <w:rPr>
                <w:color w:val="000000"/>
              </w:rPr>
              <w:t xml:space="preserve"> </w:t>
            </w:r>
            <w:r w:rsidR="00784F20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 xml:space="preserve"> 16 шт.)</w:t>
            </w:r>
            <w:proofErr w:type="gramEnd"/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Pr="00B14BFF" w:rsidRDefault="00A4275A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1.4.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A4275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Основное мероприятие 1.4.  </w:t>
            </w:r>
            <w:r w:rsidR="00784F20">
              <w:rPr>
                <w:color w:val="000000"/>
              </w:rPr>
              <w:t>"</w:t>
            </w:r>
            <w:proofErr w:type="spellStart"/>
            <w:proofErr w:type="gramStart"/>
            <w:r w:rsidRPr="00B14BFF">
              <w:rPr>
                <w:color w:val="000000"/>
              </w:rPr>
              <w:t>Совершенствова</w:t>
            </w:r>
            <w:r w:rsidR="0062475D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>ние</w:t>
            </w:r>
            <w:proofErr w:type="spellEnd"/>
            <w:proofErr w:type="gramEnd"/>
            <w:r w:rsidRPr="00B14BFF">
              <w:rPr>
                <w:color w:val="000000"/>
              </w:rPr>
              <w:t xml:space="preserve">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48248,0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48248,0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№1, 1.1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11301,9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11301,9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4969,2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4969,2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4483,7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4483,7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4582,2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4582,2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4582,2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4582,2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4582,2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4582,2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4582,2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4582,2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4582,2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4582,2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4582,2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4582,2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486DB5">
        <w:trPr>
          <w:trHeight w:val="20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A4275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в том числе: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1.4.1.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A4275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</w:t>
            </w: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сельского хозяйства Пензенской области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Проведение одного предварительного отбора поставщиков в целях последующего осуществления закупок у них товаров путем проведения запроса котировок на поставку продуктов питания, ежегодно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1,1.1.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промышленности, транспорта и инновационной политики Пензенской области</w:t>
            </w:r>
          </w:p>
          <w:p w:rsidR="00A4275A" w:rsidRPr="00B14BFF" w:rsidRDefault="00A4275A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Проведение одного предварительного отбора поставщиков, исполнителей в целях последующего осуществления закупок у них товаров, услуг путем проведения запроса котировок на поставку вещевого имущества, предметов первой необходимости, ежегодно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1.4.2.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Подготовка к пропуску весеннего половодья и летне-осенних паводков</w:t>
            </w: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4491,3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4491,3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специальной техники; информационное обеспечение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1,1.1.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498,2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498,2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подвесной лодочный мотор;</w:t>
            </w:r>
            <w:r w:rsidRPr="00B14BFF">
              <w:rPr>
                <w:color w:val="000000"/>
              </w:rPr>
              <w:br/>
              <w:t>1 лодка надувная ПВХ;</w:t>
            </w:r>
            <w:r w:rsidRPr="00B14BFF">
              <w:rPr>
                <w:color w:val="000000"/>
              </w:rPr>
              <w:br/>
              <w:t>1 снегоход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495,2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495,2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 модульный сборно-разборный понтон; 1 прицеп двухосный автомобильный;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497,9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497,9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Лодка моторная без двигателя </w:t>
            </w:r>
            <w:r w:rsidR="00784F20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 xml:space="preserve"> 1 единица, прицеп </w:t>
            </w:r>
            <w:proofErr w:type="spellStart"/>
            <w:r w:rsidRPr="00B14BFF">
              <w:rPr>
                <w:color w:val="000000"/>
              </w:rPr>
              <w:t>одноостный</w:t>
            </w:r>
            <w:proofErr w:type="spellEnd"/>
            <w:r w:rsidRPr="00B14BFF">
              <w:rPr>
                <w:color w:val="000000"/>
              </w:rPr>
              <w:t xml:space="preserve"> </w:t>
            </w:r>
            <w:r w:rsidR="00784F20">
              <w:rPr>
                <w:color w:val="000000"/>
              </w:rPr>
              <w:t>-</w:t>
            </w:r>
            <w:r w:rsidRPr="00B14BFF">
              <w:rPr>
                <w:color w:val="000000"/>
              </w:rPr>
              <w:t xml:space="preserve"> 1 единица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75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1.4.3.</w:t>
            </w: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Pr="00B14BFF" w:rsidRDefault="00A4275A" w:rsidP="00A4275A">
            <w:pPr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государственных учреждений, подведомственных Министерству труда, социальной защиты и демографии Пензенской области</w:t>
            </w: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Pr="00B14BFF" w:rsidRDefault="00A4275A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труда, социальной защиты и демографии Пензенской области</w:t>
            </w: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Default="00A4275A" w:rsidP="00A4275A">
            <w:pPr>
              <w:jc w:val="center"/>
              <w:rPr>
                <w:color w:val="000000"/>
              </w:rPr>
            </w:pPr>
          </w:p>
          <w:p w:rsidR="00A4275A" w:rsidRPr="00B14BFF" w:rsidRDefault="00A4275A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38606,2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38606,2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1, 1.2.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5654,4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5654,4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EE4FE7">
            <w:pPr>
              <w:spacing w:line="228" w:lineRule="auto"/>
              <w:jc w:val="center"/>
              <w:rPr>
                <w:color w:val="000000"/>
              </w:rPr>
            </w:pPr>
            <w:proofErr w:type="gramStart"/>
            <w:r w:rsidRPr="00B14BFF">
              <w:rPr>
                <w:color w:val="000000"/>
              </w:rPr>
              <w:t xml:space="preserve">Приобретение: огнетушителей - 93 шт., средств индивидуальной защиты - 185 шт., пожарных </w:t>
            </w:r>
            <w:proofErr w:type="spellStart"/>
            <w:r w:rsidRPr="00B14BFF">
              <w:rPr>
                <w:color w:val="000000"/>
              </w:rPr>
              <w:t>извещателей</w:t>
            </w:r>
            <w:proofErr w:type="spellEnd"/>
            <w:r w:rsidRPr="00B14BFF">
              <w:rPr>
                <w:color w:val="000000"/>
              </w:rPr>
              <w:t xml:space="preserve"> - 271 шт., носилок для эвакуации - 17 шт., знаков эвакуации - 448 шт., планы эвакуации 2 шт., пожарных шкафов - 5 шт., противопожарных дверей - 8 шт., пожарных рукавов - 32 шт., аккумуляторов для автоматической пожарной сигнализации (далее - АПС) - 10 шт., светильников аварийного освещения - 127 шт., фонари - 15 шт., установка доводчиков - 15 шт., прибор</w:t>
            </w:r>
            <w:proofErr w:type="gramEnd"/>
            <w:r w:rsidRPr="00B14BFF">
              <w:rPr>
                <w:color w:val="000000"/>
              </w:rPr>
              <w:t xml:space="preserve"> приемно-контрольный - 1 шт., перезарядка, ремонт и испытание огнетушителей - 108 шт., замена запорно-пускового устройства - 1 шт., монтаж АПС - 1 шт., установка системы оповещения - 1 шт., </w:t>
            </w:r>
            <w:r w:rsidRPr="00EE4FE7">
              <w:rPr>
                <w:color w:val="000000"/>
                <w:spacing w:val="-8"/>
              </w:rPr>
              <w:t>капитальный ремонт АПС - 1 шт.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4474,0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4474,0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EE4FE7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двадцати семи учреждений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3985,8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3985,8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EE4FE7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 девятнадцати социальных учреждений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4082,0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4082,0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EE4FE7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4082,0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4082,0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EE4FE7" w:rsidRPr="00B14BFF" w:rsidRDefault="00DD4C0D" w:rsidP="00EE4FE7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4082,0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4082,0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EE4FE7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4082,0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4082,0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десяти социальных учреждений</w:t>
            </w:r>
          </w:p>
          <w:p w:rsidR="00A4275A" w:rsidRPr="00B14BFF" w:rsidRDefault="00A4275A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4082,0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4082,0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4082,0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4082,0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1.4.4.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5149,3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5149,3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спецтехники и оборудования, применяемого для выполнения аварийно-спасательных и других неотложных работ, и работ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1.,1.1.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5149,3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5149,3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пожарного автомобиля (АЦ) - 1 ед.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1.4.5.</w:t>
            </w: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Pr="00B14BFF" w:rsidRDefault="0007097F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Создание, восполнение  резервов материальных ресурсов Пензенской области для ликвидации чрезвычайных ситуаций межмуниципального и регионального характера</w:t>
            </w:r>
          </w:p>
        </w:tc>
        <w:tc>
          <w:tcPr>
            <w:tcW w:w="1846" w:type="dxa"/>
            <w:vMerge w:val="restart"/>
            <w:hideMark/>
          </w:tcPr>
          <w:p w:rsidR="0007097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Pr="00B14BFF" w:rsidRDefault="0007097F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продуктов питания,</w:t>
            </w:r>
            <w:r w:rsidRPr="00B14BFF">
              <w:rPr>
                <w:color w:val="000000"/>
              </w:rPr>
              <w:br/>
              <w:t>вещевого имущества, предметов первой необходимости, имущества для первоочередного жизнеобеспечения населения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07097F" w:rsidRPr="00B14BFF" w:rsidRDefault="00DD4C0D" w:rsidP="0007097F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мыла хозяйственного - 1,2 кг.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мыла хозяйственного - 1,2 кг.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мыла хозяйственного - 1,2 кг.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мыла хозяйственного - 1,2 кг.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мыла хозяйственного - 1,2 кг.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мыла хозяйственного - 1,2 кг.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1.5.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Основное мероприятие 1.5.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 xml:space="preserve">Выполнение государственного задания ГБУ Пензенской области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Пензенский пожарно-спасательный центр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1111166,6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1111166,6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101846,6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101846,6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109333,0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109333,0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119372,7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119372,7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134393,2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134393,2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123483,5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123483,5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128088,8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128088,8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131549,6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131549,6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131549,6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131549,6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131549,6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131549,6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486DB5">
        <w:trPr>
          <w:trHeight w:val="20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в том числе: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1.5.1.</w:t>
            </w: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Pr="00B14BFF" w:rsidRDefault="00C761E4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DD4C0D" w:rsidRDefault="00DD4C0D" w:rsidP="00A4275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</w:p>
          <w:p w:rsidR="00013C6E" w:rsidRDefault="00013C6E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  <w:p w:rsidR="0042062A" w:rsidRPr="00B14BFF" w:rsidRDefault="0042062A" w:rsidP="00A4275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Default="00013C6E" w:rsidP="00A4275A">
            <w:pPr>
              <w:jc w:val="center"/>
              <w:rPr>
                <w:color w:val="000000"/>
              </w:rPr>
            </w:pPr>
          </w:p>
          <w:p w:rsidR="00013C6E" w:rsidRPr="00B14BFF" w:rsidRDefault="00013C6E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714917,8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714917,8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1, 1.1, 1.4.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75384.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proofErr w:type="gramStart"/>
            <w:r w:rsidRPr="00B14BFF">
              <w:rPr>
                <w:color w:val="000000"/>
              </w:rPr>
              <w:t>Количество хранящихся (содержащихся) на складах гражданской обороны СИЗ (ед.), показатель 300800.</w:t>
            </w:r>
            <w:proofErr w:type="gramEnd"/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Количество регламентных, ремонтных, тестовых работ, профилактических и аттестационных мероприятий (ед.), показатель 136.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>Количество оперативных выездов для проведения поисковых и аварийно-спасательных работ (ед.), показатель 563.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 xml:space="preserve">Количество подготовленных и оснащенных сотрудников в соответствии с приказом МЧС России от 26.09.2007 </w:t>
            </w:r>
            <w:r w:rsidR="00486DB5">
              <w:t>№</w:t>
            </w:r>
            <w:r w:rsidRPr="00B14BFF">
              <w:t xml:space="preserve"> 500 (ед.), показатель 95.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101846,6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101846,6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РАСЦО с подтверждением готовности системы к оповещению населения (ед.), показатель 4.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79056.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Количество проведенных плановых проверок Количество хранящихся (содержащихся) на складах гражданской обороны СИЗ (ед.), показатель 300800.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Количество регламентных, ремонтных, тестовых работ, профилактических и аттестационных мероприятий (ед.),</w:t>
            </w:r>
            <w:r w:rsidRPr="00B14BFF">
              <w:rPr>
                <w:color w:val="000000"/>
              </w:rPr>
              <w:br/>
              <w:t>Показатель 136.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>Количество оперативных выездов для проведения поисковых и аварийно-спасательных работ (ед.), показатель 641.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 xml:space="preserve">Количество подготовленных и оснащенных сотрудников в соответствии с приказом МЧС России от 26.09.2007 </w:t>
            </w:r>
            <w:r w:rsidR="00486DB5">
              <w:t>№</w:t>
            </w:r>
            <w:r w:rsidRPr="00B14BFF">
              <w:t xml:space="preserve"> 500 (ед.), показатель 95.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109333,0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109333,0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6026E3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6026E3" w:rsidRDefault="006026E3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Default="0042062A" w:rsidP="00A4275A">
            <w:pPr>
              <w:jc w:val="center"/>
              <w:rPr>
                <w:color w:val="000000"/>
              </w:rPr>
            </w:pPr>
          </w:p>
          <w:p w:rsidR="0042062A" w:rsidRPr="00B14BFF" w:rsidRDefault="0042062A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80964.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proofErr w:type="gramStart"/>
            <w:r w:rsidRPr="00B14BFF">
              <w:rPr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B14BFF">
              <w:rPr>
                <w:color w:val="000000"/>
              </w:rPr>
              <w:t xml:space="preserve"> (%), </w:t>
            </w:r>
            <w:proofErr w:type="gramEnd"/>
            <w:r w:rsidRPr="00B14BFF">
              <w:rPr>
                <w:color w:val="000000"/>
              </w:rPr>
              <w:t>показатель 85</w:t>
            </w:r>
          </w:p>
          <w:p w:rsidR="0062475D" w:rsidRPr="00B14BFF" w:rsidRDefault="0062475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>Доля оперативных выездов для проведения поисковых и аварийно-спасательных работ</w:t>
            </w:r>
            <w:proofErr w:type="gramStart"/>
            <w:r w:rsidRPr="00B14BFF">
              <w:t xml:space="preserve"> (%), </w:t>
            </w:r>
            <w:proofErr w:type="gramEnd"/>
            <w:r w:rsidRPr="00B14BFF">
              <w:t>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 xml:space="preserve">Доля подготовленных и оснащенных сотрудников в соответствии с приказом МЧС России от 26.09.2007 </w:t>
            </w:r>
            <w:r w:rsidR="00486DB5">
              <w:t>№</w:t>
            </w:r>
            <w:r w:rsidRPr="00B14BFF">
              <w:t xml:space="preserve"> 500 (%), 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B14BFF">
              <w:t xml:space="preserve"> (%), </w:t>
            </w:r>
            <w:proofErr w:type="gramEnd"/>
            <w:r w:rsidRPr="00B14BFF">
              <w:t>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013C6E" w:rsidRDefault="00DD4C0D" w:rsidP="00A4275A">
            <w:pPr>
              <w:jc w:val="center"/>
            </w:pPr>
            <w:r w:rsidRPr="00B14BFF">
              <w:t xml:space="preserve">Среднее время прибытия к месту пожара (мин), </w:t>
            </w:r>
          </w:p>
          <w:p w:rsidR="00DD4C0D" w:rsidRPr="00B14BFF" w:rsidRDefault="00DD4C0D" w:rsidP="00A4275A">
            <w:pPr>
              <w:jc w:val="center"/>
            </w:pPr>
            <w:r w:rsidRPr="00B14BFF">
              <w:t>показатель 20.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117772,7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117772,7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07097F" w:rsidRPr="00B14BFF" w:rsidRDefault="00DD4C0D" w:rsidP="0007097F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>Реализация дополнительных профессиональных программ повышения квалификации (чел./час), показатель 78504.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Default="00DD4C0D" w:rsidP="00A4275A">
            <w:pPr>
              <w:jc w:val="center"/>
            </w:pPr>
            <w:r w:rsidRPr="00B14BFF">
              <w:t>Количество проведенных плановых проверок РАСЦО с подтверждением готовности системы к оповещению населения (ед.), показатель 4.</w:t>
            </w:r>
          </w:p>
          <w:p w:rsidR="0062475D" w:rsidRPr="00B14BFF" w:rsidRDefault="0062475D" w:rsidP="00A4275A">
            <w:pPr>
              <w:jc w:val="center"/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Default="00DD4C0D" w:rsidP="00A4275A">
            <w:pPr>
              <w:jc w:val="center"/>
            </w:pPr>
            <w:proofErr w:type="gramStart"/>
            <w:r w:rsidRPr="00B14BFF">
              <w:t>Доля хранящихся (содержащихся) на складах гражданской обороны СИЗ (%), показатель 100.</w:t>
            </w:r>
            <w:proofErr w:type="gramEnd"/>
          </w:p>
          <w:p w:rsidR="0062475D" w:rsidRPr="00B14BFF" w:rsidRDefault="0062475D" w:rsidP="00A4275A">
            <w:pPr>
              <w:jc w:val="center"/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013C6E" w:rsidRPr="00B14BFF" w:rsidRDefault="00DD4C0D" w:rsidP="0007097F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B14BFF">
              <w:rPr>
                <w:color w:val="000000"/>
              </w:rPr>
              <w:t xml:space="preserve"> (%), </w:t>
            </w:r>
            <w:proofErr w:type="gramEnd"/>
            <w:r w:rsidRPr="00B14BFF">
              <w:rPr>
                <w:color w:val="000000"/>
              </w:rPr>
              <w:t>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>Доля оперативных выездов для проведения поисковых и аварийно-спасательных работ</w:t>
            </w:r>
            <w:proofErr w:type="gramStart"/>
            <w:r w:rsidRPr="00B14BFF">
              <w:t xml:space="preserve"> (%), </w:t>
            </w:r>
            <w:proofErr w:type="gramEnd"/>
            <w:r w:rsidRPr="00B14BFF">
              <w:t>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 xml:space="preserve">Доля подготовленных и оснащенных сотрудников в соответствии с приказом МЧС России от 26.09.2007 </w:t>
            </w:r>
            <w:r w:rsidR="00486DB5">
              <w:t>№</w:t>
            </w:r>
            <w:r w:rsidRPr="00B14BFF">
              <w:t xml:space="preserve"> 500 (%), 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B14BFF">
              <w:t xml:space="preserve"> (%), </w:t>
            </w:r>
            <w:proofErr w:type="gramEnd"/>
            <w:r w:rsidRPr="00B14BFF">
              <w:t>показатель 85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>Среднее время прибытия к месту пожара (мин), показатель 20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134393,2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134393,2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80964.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4.</w:t>
            </w:r>
          </w:p>
          <w:p w:rsidR="0062475D" w:rsidRPr="00B14BFF" w:rsidRDefault="0062475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proofErr w:type="gramStart"/>
            <w:r w:rsidRPr="00B14BFF">
              <w:rPr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B14BFF">
              <w:rPr>
                <w:color w:val="000000"/>
              </w:rPr>
              <w:t xml:space="preserve"> (%), </w:t>
            </w:r>
            <w:proofErr w:type="gramEnd"/>
            <w:r w:rsidRPr="00B14BFF">
              <w:rPr>
                <w:color w:val="000000"/>
              </w:rPr>
              <w:t>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>Доля оперативных выездов для проведения поисковых и аварийно-спасательных работ</w:t>
            </w:r>
            <w:proofErr w:type="gramStart"/>
            <w:r w:rsidRPr="00B14BFF">
              <w:t xml:space="preserve"> (%), </w:t>
            </w:r>
            <w:proofErr w:type="gramEnd"/>
            <w:r w:rsidRPr="00B14BFF">
              <w:t>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 xml:space="preserve">Доля подготовленных и оснащенных сотрудников в соответствии с приказом МЧС России от 26.09.2007 </w:t>
            </w:r>
            <w:r w:rsidR="00486DB5">
              <w:t>№</w:t>
            </w:r>
            <w:r w:rsidRPr="00B14BFF">
              <w:t xml:space="preserve"> 500 (%), 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B14BFF">
              <w:t xml:space="preserve"> (%), </w:t>
            </w:r>
            <w:proofErr w:type="gramEnd"/>
            <w:r w:rsidRPr="00B14BFF">
              <w:t>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>Среднее время прибытия к месту пожара (мин), показатель 20.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123483,5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123483,5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07097F" w:rsidRPr="00B14BFF" w:rsidRDefault="00DD4C0D" w:rsidP="0062475D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proofErr w:type="gramStart"/>
            <w:r w:rsidRPr="00B14BFF">
              <w:rPr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B14BFF">
              <w:rPr>
                <w:color w:val="000000"/>
              </w:rPr>
              <w:t xml:space="preserve"> (%), </w:t>
            </w:r>
            <w:proofErr w:type="gramEnd"/>
            <w:r w:rsidRPr="00B14BFF">
              <w:rPr>
                <w:color w:val="000000"/>
              </w:rPr>
              <w:t>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>Доля оперативных выездов для проведения поисковых и аварийно-спасательных работ</w:t>
            </w:r>
            <w:proofErr w:type="gramStart"/>
            <w:r w:rsidRPr="00B14BFF">
              <w:t xml:space="preserve"> (%), </w:t>
            </w:r>
            <w:proofErr w:type="gramEnd"/>
            <w:r w:rsidRPr="00B14BFF">
              <w:t>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 xml:space="preserve">Доля подготовленных и оснащенных сотрудников в соответствии с приказом МЧС России от 26.09.2007 </w:t>
            </w:r>
            <w:r w:rsidR="00486DB5">
              <w:t>№</w:t>
            </w:r>
            <w:r w:rsidRPr="00B14BFF">
              <w:t xml:space="preserve"> 500 (%), 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Default="00DD4C0D" w:rsidP="00A4275A">
            <w:pPr>
              <w:jc w:val="center"/>
            </w:pPr>
            <w:r w:rsidRPr="00B14BFF"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B14BFF">
              <w:t xml:space="preserve"> (%), </w:t>
            </w:r>
            <w:proofErr w:type="gramEnd"/>
            <w:r w:rsidRPr="00B14BFF">
              <w:t>показатель 85.</w:t>
            </w:r>
          </w:p>
          <w:p w:rsidR="0007097F" w:rsidRPr="00B14BFF" w:rsidRDefault="0007097F" w:rsidP="00A4275A">
            <w:pPr>
              <w:jc w:val="center"/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07097F" w:rsidRDefault="00DD4C0D" w:rsidP="00A4275A">
            <w:pPr>
              <w:jc w:val="center"/>
            </w:pPr>
            <w:r w:rsidRPr="00B14BFF">
              <w:t xml:space="preserve">Среднее время прибытия к месту пожара (мин), </w:t>
            </w:r>
          </w:p>
          <w:p w:rsidR="00DD4C0D" w:rsidRPr="00B14BFF" w:rsidRDefault="00DD4C0D" w:rsidP="00A4275A">
            <w:pPr>
              <w:jc w:val="center"/>
            </w:pPr>
            <w:r w:rsidRPr="00B14BFF">
              <w:t>показатель 20.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128088,8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128088,8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07097F" w:rsidRPr="00B14BFF" w:rsidRDefault="00DD4C0D" w:rsidP="0062475D">
            <w:pPr>
              <w:spacing w:line="230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62475D">
            <w:pPr>
              <w:spacing w:line="230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62475D">
            <w:pPr>
              <w:spacing w:line="230" w:lineRule="auto"/>
              <w:jc w:val="center"/>
              <w:rPr>
                <w:color w:val="000000"/>
              </w:rPr>
            </w:pPr>
            <w:proofErr w:type="gramStart"/>
            <w:r w:rsidRPr="00B14BFF">
              <w:rPr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62475D">
            <w:pPr>
              <w:spacing w:line="230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B14BFF">
              <w:rPr>
                <w:color w:val="000000"/>
              </w:rPr>
              <w:t xml:space="preserve"> (%), </w:t>
            </w:r>
            <w:proofErr w:type="gramEnd"/>
            <w:r w:rsidRPr="00B14BFF">
              <w:rPr>
                <w:color w:val="000000"/>
              </w:rPr>
              <w:t>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62475D">
            <w:pPr>
              <w:spacing w:line="230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B14BFF">
              <w:rPr>
                <w:color w:val="000000"/>
              </w:rPr>
              <w:t xml:space="preserve"> (%), </w:t>
            </w:r>
            <w:proofErr w:type="gramEnd"/>
            <w:r w:rsidRPr="00B14BFF">
              <w:rPr>
                <w:color w:val="000000"/>
              </w:rPr>
              <w:t>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62475D">
            <w:pPr>
              <w:spacing w:line="230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486DB5">
              <w:rPr>
                <w:color w:val="000000"/>
              </w:rPr>
              <w:t>№</w:t>
            </w:r>
            <w:r w:rsidRPr="00B14BFF">
              <w:rPr>
                <w:color w:val="000000"/>
              </w:rPr>
              <w:t xml:space="preserve"> 500 (%), 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62475D">
            <w:pPr>
              <w:spacing w:line="230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B14BFF">
              <w:rPr>
                <w:color w:val="000000"/>
              </w:rPr>
              <w:t xml:space="preserve"> (%), </w:t>
            </w:r>
            <w:proofErr w:type="gramEnd"/>
            <w:r w:rsidRPr="00B14BFF">
              <w:rPr>
                <w:color w:val="000000"/>
              </w:rPr>
              <w:t>показатель 85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6026E3" w:rsidRDefault="00DD4C0D" w:rsidP="0062475D">
            <w:pPr>
              <w:spacing w:line="230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Среднее время прибытия к месту пожара (мин), </w:t>
            </w:r>
          </w:p>
          <w:p w:rsidR="00DD4C0D" w:rsidRPr="00B14BFF" w:rsidRDefault="00DD4C0D" w:rsidP="0062475D">
            <w:pPr>
              <w:spacing w:line="230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показатель 20.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131549,6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131549,6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6026E3" w:rsidRPr="00B14BFF" w:rsidRDefault="00DD4C0D" w:rsidP="0062475D">
            <w:pPr>
              <w:spacing w:line="230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  <w:p w:rsidR="006026E3" w:rsidRPr="00B14BFF" w:rsidRDefault="006026E3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proofErr w:type="gramStart"/>
            <w:r w:rsidRPr="00B14BFF">
              <w:rPr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B14BFF">
              <w:rPr>
                <w:color w:val="000000"/>
              </w:rPr>
              <w:t xml:space="preserve"> (%), </w:t>
            </w:r>
            <w:proofErr w:type="gramEnd"/>
            <w:r w:rsidRPr="00B14BFF">
              <w:rPr>
                <w:color w:val="000000"/>
              </w:rPr>
              <w:t>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B14BFF">
              <w:rPr>
                <w:color w:val="000000"/>
              </w:rPr>
              <w:t xml:space="preserve"> (%), </w:t>
            </w:r>
            <w:proofErr w:type="gramEnd"/>
            <w:r w:rsidRPr="00B14BFF">
              <w:rPr>
                <w:color w:val="000000"/>
              </w:rPr>
              <w:t>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486DB5">
              <w:rPr>
                <w:color w:val="000000"/>
              </w:rPr>
              <w:t>№</w:t>
            </w:r>
            <w:r w:rsidRPr="00B14BFF">
              <w:rPr>
                <w:color w:val="000000"/>
              </w:rPr>
              <w:t xml:space="preserve"> 500 (%), 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B14BFF">
              <w:rPr>
                <w:color w:val="000000"/>
              </w:rPr>
              <w:t xml:space="preserve"> (%), </w:t>
            </w:r>
            <w:proofErr w:type="gramEnd"/>
            <w:r w:rsidRPr="00B14BFF">
              <w:rPr>
                <w:color w:val="000000"/>
              </w:rPr>
              <w:t>показатель 85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Среднее время прибытия к месту пожара (мин), показатель 20.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131549,6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131549,6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  <w:p w:rsidR="006026E3" w:rsidRPr="00B14BFF" w:rsidRDefault="006026E3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proofErr w:type="gramStart"/>
            <w:r w:rsidRPr="00B14BFF">
              <w:rPr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B14BFF">
              <w:rPr>
                <w:color w:val="000000"/>
              </w:rPr>
              <w:t xml:space="preserve"> (%), </w:t>
            </w:r>
            <w:proofErr w:type="gramEnd"/>
            <w:r w:rsidRPr="00B14BFF">
              <w:rPr>
                <w:color w:val="000000"/>
              </w:rPr>
              <w:t>показатель 85.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B14BFF">
              <w:rPr>
                <w:color w:val="000000"/>
              </w:rPr>
              <w:t xml:space="preserve"> (%), </w:t>
            </w:r>
            <w:proofErr w:type="gramEnd"/>
            <w:r w:rsidRPr="00B14BFF">
              <w:rPr>
                <w:color w:val="000000"/>
              </w:rPr>
              <w:t>показатель 85.</w:t>
            </w:r>
          </w:p>
          <w:p w:rsidR="0007097F" w:rsidRPr="00B14BFF" w:rsidRDefault="0007097F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486DB5">
              <w:rPr>
                <w:color w:val="000000"/>
              </w:rPr>
              <w:t>№</w:t>
            </w:r>
            <w:r w:rsidRPr="00B14BFF">
              <w:rPr>
                <w:color w:val="000000"/>
              </w:rPr>
              <w:t xml:space="preserve"> 500 (%), показатель 85.</w:t>
            </w:r>
          </w:p>
          <w:p w:rsidR="0007097F" w:rsidRPr="00B14BFF" w:rsidRDefault="0007097F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07097F" w:rsidRPr="00B14BFF" w:rsidRDefault="00DD4C0D" w:rsidP="0042062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B14BFF">
              <w:rPr>
                <w:color w:val="000000"/>
              </w:rPr>
              <w:t xml:space="preserve"> (%), </w:t>
            </w:r>
            <w:proofErr w:type="gramEnd"/>
            <w:r w:rsidRPr="00B14BFF">
              <w:rPr>
                <w:color w:val="000000"/>
              </w:rPr>
              <w:t>показатель 85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Среднее время прибытия к месту пожара (мин), показатель 20.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131549,6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131549,6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1.5.2.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1, 1.1, 1.4.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Приобретение 10 дыхательных аппаратов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1.6.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Основное мероприятие 1.6.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Предоставление дополнительных гарантий спасателям Пензенской области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15606,5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15606,5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1247,2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1247,2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1846,5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1846,5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2381,6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2381,6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486DB5">
        <w:trPr>
          <w:trHeight w:val="20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в том числе: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1.6.1.</w:t>
            </w: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Pr="00B14BFF" w:rsidRDefault="00C761E4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Ежемесячная денежная выплата спасателям</w:t>
            </w: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Default="00C761E4" w:rsidP="00A4275A">
            <w:pPr>
              <w:jc w:val="center"/>
              <w:rPr>
                <w:color w:val="000000"/>
              </w:rPr>
            </w:pPr>
          </w:p>
          <w:p w:rsidR="00C761E4" w:rsidRPr="00B14BFF" w:rsidRDefault="00C761E4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br w:type="page"/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15606,5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15606,5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Ежемесячная денежная выплата спасателям, достигшим возраста 40 лет, принимающим непосредственное участие в проведении аварийно-спасательных работ и проработавшим не менее 15 лет в профессиональных аварийно-спасательных службах Пензенской области, чел.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1,1.1.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чел.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 чел.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C761E4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  <w:p w:rsidR="00C761E4" w:rsidRPr="00B14BFF" w:rsidRDefault="00C761E4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1247,2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1247,2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19 чел.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1846,5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1846,5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>26 чел.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2381,6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2381,6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30 чел.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30 чел.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30 чел.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34 чел.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2532,8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37 чел.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Всего по подпрограмме 1: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1635250,7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1635250,7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133043,4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133043,4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148344,1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148344,1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156903,4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156903,4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246566,6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246566,6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275043,2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275043,2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166241,9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166241,9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169702,7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169702,7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169702,7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169702,7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169702,7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169702,7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486DB5">
        <w:trPr>
          <w:trHeight w:val="20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Подпрограмма 2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Система химической и биологической безопасности Пензенской области</w:t>
            </w:r>
            <w:r w:rsidR="00784F20">
              <w:rPr>
                <w:color w:val="000000"/>
              </w:rPr>
              <w:t>"</w:t>
            </w:r>
          </w:p>
        </w:tc>
      </w:tr>
      <w:tr w:rsidR="00DD4C0D" w:rsidRPr="00FF5126" w:rsidTr="00486DB5">
        <w:trPr>
          <w:trHeight w:val="20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Цель подпрограммы - достижение приемлемого уровня риска воздействия опасных химических и биологических факторов на биосферу, </w:t>
            </w:r>
            <w:proofErr w:type="spellStart"/>
            <w:r w:rsidRPr="00B14BFF">
              <w:rPr>
                <w:color w:val="000000"/>
              </w:rPr>
              <w:t>техносферу</w:t>
            </w:r>
            <w:proofErr w:type="spellEnd"/>
            <w:r w:rsidRPr="00B14BFF">
              <w:rPr>
                <w:color w:val="000000"/>
              </w:rPr>
              <w:t xml:space="preserve"> и экологическую систему Пензенской области</w:t>
            </w:r>
          </w:p>
        </w:tc>
      </w:tr>
      <w:tr w:rsidR="00DD4C0D" w:rsidRPr="00FF5126" w:rsidTr="00486DB5">
        <w:trPr>
          <w:trHeight w:val="20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 xml:space="preserve">Задача подпрограммы - </w:t>
            </w:r>
            <w:r w:rsidRPr="00B14BFF">
              <w:rPr>
                <w:color w:val="000000"/>
              </w:rPr>
              <w:t xml:space="preserve">повышение защищенности населения и среды его обитания от негативных влияний опасных химических веществ, биологических агентов, </w:t>
            </w:r>
            <w:proofErr w:type="spellStart"/>
            <w:r w:rsidRPr="00B14BFF">
              <w:rPr>
                <w:color w:val="000000"/>
              </w:rPr>
              <w:t>пожаро</w:t>
            </w:r>
            <w:proofErr w:type="spellEnd"/>
            <w:r w:rsidRPr="00B14BFF">
              <w:rPr>
                <w:color w:val="000000"/>
              </w:rPr>
              <w:t>-взрывоопасных веществ и предметов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2.1.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A4275A">
            <w:pPr>
              <w:jc w:val="center"/>
            </w:pPr>
            <w:r w:rsidRPr="00B14BFF">
              <w:t xml:space="preserve">Основное мероприятие 2.1 </w:t>
            </w:r>
            <w:r w:rsidR="00784F20">
              <w:t>"</w:t>
            </w:r>
            <w:r w:rsidRPr="00B14BFF">
              <w:t xml:space="preserve">Повышение защищенности населения и среды его обитания от негативных влияний опасных химических веществ и биологических агентов, </w:t>
            </w:r>
            <w:proofErr w:type="spellStart"/>
            <w:r w:rsidRPr="00B14BFF">
              <w:rPr>
                <w:color w:val="000000"/>
              </w:rPr>
              <w:t>пожаро</w:t>
            </w:r>
            <w:proofErr w:type="spellEnd"/>
            <w:r w:rsidRPr="00B14BFF">
              <w:rPr>
                <w:color w:val="000000"/>
              </w:rPr>
              <w:t>-взрывоопасных веществ и предметов</w:t>
            </w:r>
            <w:r w:rsidR="00784F20">
              <w:t>"</w:t>
            </w: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19211,6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19211,6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355,5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355,5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16355,0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16355,0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</w:pPr>
          </w:p>
        </w:tc>
        <w:tc>
          <w:tcPr>
            <w:tcW w:w="184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486DB5">
        <w:trPr>
          <w:trHeight w:val="20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в том числе: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2.1.1.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Создание запасов средств индивидуальной защиты населения</w:t>
            </w: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Приобретение средств индивидуальной защиты (далее - СИЗ), </w:t>
            </w:r>
            <w:proofErr w:type="spellStart"/>
            <w:proofErr w:type="gramStart"/>
            <w:r w:rsidRPr="00B14BFF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2.1., 2.3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2.1.2.</w:t>
            </w: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Default="0007097F" w:rsidP="00A4275A">
            <w:pPr>
              <w:jc w:val="center"/>
              <w:rPr>
                <w:color w:val="000000"/>
              </w:rPr>
            </w:pPr>
          </w:p>
          <w:p w:rsidR="0007097F" w:rsidRPr="00B14BFF" w:rsidRDefault="0007097F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Создание запасов материальных средств и средств индивидуальной защиты аварийно-спасательных формирований ГБУ Пензенской области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Пензенский пожарно-спасательный центр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 xml:space="preserve"> для ликвидации чрезвычайных ситуаций</w:t>
            </w: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Приобретение средств защиты органов дыхания на сжатом воздухе (дыхательных аппаратов), защитных костюмов для работы в агрессивных средах, </w:t>
            </w:r>
            <w:proofErr w:type="spellStart"/>
            <w:proofErr w:type="gramStart"/>
            <w:r w:rsidRPr="00B14BFF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№1, 1.1, 2.3.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2.1.3.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3211,6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3211,6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proofErr w:type="gramStart"/>
            <w:r w:rsidRPr="00B14BFF">
              <w:rPr>
                <w:color w:val="000000"/>
              </w:rPr>
              <w:t>Приобретение СИЗ, закладываемых в резерв Правительства Пензенской области, шт., проведение лабораторных испытаний СИЗ, партий</w:t>
            </w:r>
            <w:proofErr w:type="gramEnd"/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2.3.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355,5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355,5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Проведение лабораторных испытаний </w:t>
            </w:r>
            <w:proofErr w:type="gramStart"/>
            <w:r w:rsidRPr="00B14BFF">
              <w:rPr>
                <w:color w:val="000000"/>
              </w:rPr>
              <w:t>СИЗ</w:t>
            </w:r>
            <w:proofErr w:type="gramEnd"/>
            <w:r w:rsidRPr="00B14BFF">
              <w:rPr>
                <w:color w:val="000000"/>
              </w:rPr>
              <w:t xml:space="preserve"> - 42 партий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Проведение лабораторных испытаний </w:t>
            </w:r>
            <w:proofErr w:type="gramStart"/>
            <w:r w:rsidRPr="00B14BFF">
              <w:rPr>
                <w:color w:val="000000"/>
              </w:rPr>
              <w:t>СИЗ</w:t>
            </w:r>
            <w:proofErr w:type="gramEnd"/>
            <w:r w:rsidRPr="00B14BFF">
              <w:rPr>
                <w:color w:val="000000"/>
              </w:rPr>
              <w:t xml:space="preserve"> - 46 партий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355,0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355,0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97 шт. </w:t>
            </w:r>
            <w:proofErr w:type="gramStart"/>
            <w:r w:rsidRPr="00B14BFF">
              <w:rPr>
                <w:color w:val="000000"/>
              </w:rPr>
              <w:t>СИЗ</w:t>
            </w:r>
            <w:proofErr w:type="gramEnd"/>
            <w:r w:rsidRPr="00B14BFF">
              <w:rPr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Проведение лабораторных испытаний </w:t>
            </w:r>
            <w:proofErr w:type="gramStart"/>
            <w:r w:rsidRPr="00B14BFF">
              <w:rPr>
                <w:color w:val="000000"/>
              </w:rPr>
              <w:t>СИЗ</w:t>
            </w:r>
            <w:proofErr w:type="gramEnd"/>
            <w:r w:rsidRPr="00B14BFF">
              <w:rPr>
                <w:color w:val="000000"/>
              </w:rPr>
              <w:t xml:space="preserve"> - 42 партий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83 шт. </w:t>
            </w:r>
            <w:proofErr w:type="gramStart"/>
            <w:r w:rsidRPr="00B14BFF">
              <w:rPr>
                <w:color w:val="000000"/>
              </w:rPr>
              <w:t>СИЗ</w:t>
            </w:r>
            <w:proofErr w:type="gramEnd"/>
            <w:r w:rsidRPr="00B14BFF">
              <w:rPr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83 шт. </w:t>
            </w:r>
            <w:proofErr w:type="gramStart"/>
            <w:r w:rsidRPr="00B14BFF">
              <w:rPr>
                <w:color w:val="000000"/>
              </w:rPr>
              <w:t>СИЗ</w:t>
            </w:r>
            <w:proofErr w:type="gramEnd"/>
            <w:r w:rsidRPr="00B14BFF">
              <w:rPr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83 шт. </w:t>
            </w:r>
            <w:proofErr w:type="gramStart"/>
            <w:r w:rsidRPr="00B14BFF">
              <w:rPr>
                <w:color w:val="000000"/>
              </w:rPr>
              <w:t>СИЗ</w:t>
            </w:r>
            <w:proofErr w:type="gramEnd"/>
            <w:r w:rsidRPr="00B14BFF">
              <w:rPr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83 шт. </w:t>
            </w:r>
            <w:proofErr w:type="gramStart"/>
            <w:r w:rsidRPr="00B14BFF">
              <w:rPr>
                <w:color w:val="000000"/>
              </w:rPr>
              <w:t>СИЗ</w:t>
            </w:r>
            <w:proofErr w:type="gramEnd"/>
            <w:r w:rsidRPr="00B14BFF">
              <w:rPr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83 шт. </w:t>
            </w:r>
            <w:proofErr w:type="gramStart"/>
            <w:r w:rsidRPr="00B14BFF">
              <w:rPr>
                <w:color w:val="000000"/>
              </w:rPr>
              <w:t>СИЗ</w:t>
            </w:r>
            <w:proofErr w:type="gramEnd"/>
            <w:r w:rsidRPr="00B14BFF">
              <w:rPr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2.1.4.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Мероприятия по недопущению возникновения чрезвычайной ситуации в связи с хранением с нарушением установленных правил специальных изделий, содержащих взрывчатые вещества, на территории ОАО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ЗИФ ПЛЮС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16000,0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16000,0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Выполнение работ (услуг) по погрузке, вывозу и утилизации взрывчатых веществ и специальных элементов боеприпасов с территории ОАО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ЗИФ ПЛЮС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, кг</w:t>
            </w:r>
            <w:proofErr w:type="gramStart"/>
            <w:r w:rsidRPr="00B14BFF">
              <w:rPr>
                <w:color w:val="000000"/>
              </w:rPr>
              <w:t>.</w:t>
            </w:r>
            <w:proofErr w:type="gramEnd"/>
            <w:r w:rsidRPr="00B14BFF">
              <w:rPr>
                <w:color w:val="000000"/>
              </w:rPr>
              <w:t>/</w:t>
            </w:r>
            <w:proofErr w:type="gramStart"/>
            <w:r w:rsidRPr="00B14BFF">
              <w:rPr>
                <w:color w:val="000000"/>
              </w:rPr>
              <w:t>ш</w:t>
            </w:r>
            <w:proofErr w:type="gramEnd"/>
            <w:r w:rsidRPr="00B14BFF">
              <w:rPr>
                <w:color w:val="000000"/>
              </w:rPr>
              <w:t>т.</w:t>
            </w: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2.4.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16000,0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16000,0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1480,505/295578</w:t>
            </w: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 w:val="restart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Всего по подпрограмме 2: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19211,6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19211,6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355,5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355,5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16355,0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16355,0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357,3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D4C0D" w:rsidRPr="00FF5126" w:rsidTr="00486DB5">
        <w:trPr>
          <w:trHeight w:val="20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Подпрограмма 3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 xml:space="preserve">Создание системы обеспечения вызова экстренных оперативных служб по единому номеру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112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 xml:space="preserve"> в Пензенской области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.</w:t>
            </w:r>
          </w:p>
        </w:tc>
      </w:tr>
      <w:tr w:rsidR="00DD4C0D" w:rsidRPr="00FF5126" w:rsidTr="00486DB5">
        <w:trPr>
          <w:trHeight w:val="20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Цель подпрограммы - повышения безопасности населения Пензенской области,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"112"</w:t>
            </w:r>
          </w:p>
        </w:tc>
      </w:tr>
      <w:tr w:rsidR="00DD4C0D" w:rsidRPr="00FF5126" w:rsidTr="00486DB5">
        <w:trPr>
          <w:trHeight w:val="20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Задача подпрограммы - создание, развитие и организация </w:t>
            </w:r>
            <w:proofErr w:type="gramStart"/>
            <w:r w:rsidRPr="00B14BFF">
              <w:rPr>
                <w:color w:val="000000"/>
              </w:rPr>
              <w:t>эксплуатации системы обеспечения вызова экстренных оперативных служб</w:t>
            </w:r>
            <w:proofErr w:type="gramEnd"/>
            <w:r w:rsidRPr="00B14BFF">
              <w:rPr>
                <w:color w:val="000000"/>
              </w:rPr>
              <w:t xml:space="preserve"> по единому номеру "112" и проведение информирования населения о создании и функционировании Системы-112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3.1.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42062A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Основное мероприятие 3.1.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Создание информационно-технической инфраструктуры системы-112 на территории Пензенской области</w:t>
            </w:r>
          </w:p>
        </w:tc>
        <w:tc>
          <w:tcPr>
            <w:tcW w:w="184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63077,3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63077,3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1499,5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1499,5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12924,6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12924,6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DD4C0D" w:rsidRPr="00FF5126" w:rsidTr="00486DB5">
        <w:trPr>
          <w:trHeight w:val="20"/>
          <w:jc w:val="center"/>
        </w:trPr>
        <w:tc>
          <w:tcPr>
            <w:tcW w:w="15926" w:type="dxa"/>
            <w:gridSpan w:val="12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в том числе: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3.1.1.</w:t>
            </w:r>
          </w:p>
          <w:p w:rsidR="0007097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  <w:p w:rsidR="0007097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  <w:p w:rsidR="0007097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  <w:p w:rsidR="0007097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  <w:p w:rsidR="0007097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  <w:p w:rsidR="0007097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  <w:p w:rsidR="0007097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  <w:p w:rsidR="0007097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  <w:p w:rsidR="0007097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  <w:p w:rsidR="0007097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  <w:p w:rsidR="0007097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  <w:p w:rsidR="0007097F" w:rsidRPr="00B14BF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DD4C0D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Создание системы обеспечения вызова экстренных оперативных служб по единому номеру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112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 xml:space="preserve"> на территории Пензенской области</w:t>
            </w:r>
          </w:p>
          <w:p w:rsidR="0007097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  <w:p w:rsidR="0007097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  <w:p w:rsidR="0007097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  <w:p w:rsidR="0007097F" w:rsidRPr="00B14BF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07097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DD4C0D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  <w:p w:rsidR="0007097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  <w:p w:rsidR="0007097F" w:rsidRPr="00B14BFF" w:rsidRDefault="0007097F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2499,5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2499,5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Завершение работ по развертыванию системы-112 в Пензенской области</w:t>
            </w: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3, 3.1.</w:t>
            </w: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Интеграция службы 01 </w:t>
            </w:r>
            <w:proofErr w:type="gramStart"/>
            <w:r w:rsidRPr="00B14BFF">
              <w:rPr>
                <w:color w:val="000000"/>
              </w:rPr>
              <w:t>оснащенную</w:t>
            </w:r>
            <w:proofErr w:type="gramEnd"/>
            <w:r w:rsidRPr="00B14BFF">
              <w:rPr>
                <w:color w:val="000000"/>
              </w:rPr>
              <w:t xml:space="preserve"> АРМ в систему-112 - 1 ед.;</w:t>
            </w: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Интеграция службы 02 </w:t>
            </w:r>
            <w:proofErr w:type="gramStart"/>
            <w:r w:rsidRPr="00B14BFF">
              <w:rPr>
                <w:color w:val="000000"/>
              </w:rPr>
              <w:t>оснащенную</w:t>
            </w:r>
            <w:proofErr w:type="gramEnd"/>
            <w:r w:rsidRPr="00B14BFF">
              <w:rPr>
                <w:color w:val="000000"/>
              </w:rPr>
              <w:t xml:space="preserve"> АРМ в систему-112 - 1 ед.;</w:t>
            </w: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интеграция системы-112 с существующей АИС ДДС-03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Система управления станциями скорой медицинской помощи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 xml:space="preserve"> - 1 ед.;</w:t>
            </w: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интеграция службы 04 в систему-112 - 1 ед.; интеграция службы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Антитеррор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 xml:space="preserve"> </w:t>
            </w:r>
            <w:proofErr w:type="gramStart"/>
            <w:r w:rsidRPr="00B14BFF">
              <w:rPr>
                <w:color w:val="000000"/>
              </w:rPr>
              <w:t>оснащенную</w:t>
            </w:r>
            <w:proofErr w:type="gramEnd"/>
            <w:r w:rsidRPr="00B14BFF">
              <w:rPr>
                <w:color w:val="000000"/>
              </w:rPr>
              <w:t xml:space="preserve"> АРМ в систему-112 - 1 ед.;</w:t>
            </w:r>
          </w:p>
        </w:tc>
        <w:tc>
          <w:tcPr>
            <w:tcW w:w="1214" w:type="dxa"/>
            <w:hideMark/>
          </w:tcPr>
          <w:p w:rsidR="00DD4C0D" w:rsidRPr="00B14BFF" w:rsidRDefault="00DD4C0D" w:rsidP="0007097F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интеграция системы-112 с ГАИС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ЭРА-ГЛОНАС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 xml:space="preserve"> - 1 ед.;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интеграция сопредельных субъектов в систему-112 - 5 ед.;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пусконаладочные работы всех подсистем системы-112 - 1 ед.;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1499,5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1499,5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аттестация подсистемы информационной безопасности системы-112 - 1 ед.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Выполнение работ по сопряжению ГАИС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ЭРА-ГЛОНАСС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 xml:space="preserve"> и Системы -112 Пензенской области -1 ед.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C761E4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C761E4" w:rsidRPr="00B14BFF" w:rsidRDefault="00DD4C0D" w:rsidP="0007097F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3.1.2.</w:t>
            </w: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Pr="00B14BFF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 w:val="restart"/>
            <w:hideMark/>
          </w:tcPr>
          <w:p w:rsidR="00DD4C0D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Организация </w:t>
            </w:r>
            <w:proofErr w:type="gramStart"/>
            <w:r w:rsidRPr="00B14BFF">
              <w:rPr>
                <w:color w:val="000000"/>
              </w:rPr>
              <w:t>эксплуатации системы обеспечения вызова экстренных оперативных служб</w:t>
            </w:r>
            <w:proofErr w:type="gramEnd"/>
            <w:r w:rsidRPr="00B14BFF">
              <w:rPr>
                <w:color w:val="000000"/>
              </w:rPr>
              <w:t xml:space="preserve"> по единому номеру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112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, обеспечение приема и обработки вызовов</w:t>
            </w: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Pr="00B14BFF" w:rsidRDefault="00C761E4" w:rsidP="00C761E4">
            <w:pPr>
              <w:spacing w:line="216" w:lineRule="auto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C761E4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DD4C0D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  <w:p w:rsidR="00C761E4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  <w:p w:rsidR="00C761E4" w:rsidRPr="00B14BFF" w:rsidRDefault="00C761E4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98673,5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98673,5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Обеспечение приема и обработки вызовов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3, 3.2.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17000 вызовов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17000 вызовов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C761E4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3367,1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3367,1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12750 вызовов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692000 вызовов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</w:pPr>
            <w:r w:rsidRPr="00B14BFF">
              <w:t>692000</w:t>
            </w:r>
            <w:r w:rsidRPr="00B14BFF">
              <w:rPr>
                <w:color w:val="000000"/>
              </w:rPr>
              <w:t xml:space="preserve"> вызовов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</w:pPr>
            <w:r w:rsidRPr="00B14BFF">
              <w:t>692000</w:t>
            </w:r>
            <w:r w:rsidRPr="00B14BFF">
              <w:rPr>
                <w:color w:val="000000"/>
              </w:rPr>
              <w:t xml:space="preserve"> вызовов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</w:pPr>
            <w:r w:rsidRPr="00B14BFF">
              <w:t>692000</w:t>
            </w:r>
            <w:r w:rsidRPr="00B14BFF">
              <w:rPr>
                <w:color w:val="000000"/>
              </w:rPr>
              <w:t xml:space="preserve"> вызовов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</w:pPr>
            <w:r w:rsidRPr="00B14BFF">
              <w:t>692000</w:t>
            </w:r>
            <w:r w:rsidRPr="00B14BFF">
              <w:rPr>
                <w:color w:val="000000"/>
              </w:rPr>
              <w:t xml:space="preserve"> вызовов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</w:pPr>
            <w:r w:rsidRPr="00B14BFF">
              <w:t>692000</w:t>
            </w:r>
            <w:r w:rsidRPr="00B14BFF">
              <w:rPr>
                <w:color w:val="000000"/>
              </w:rPr>
              <w:t xml:space="preserve"> вызовов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3.1.3.</w:t>
            </w:r>
          </w:p>
        </w:tc>
        <w:tc>
          <w:tcPr>
            <w:tcW w:w="2013" w:type="dxa"/>
            <w:vMerge w:val="restart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Подготовка и размещение в СМИ информации о функционировании Системы-112</w:t>
            </w:r>
          </w:p>
        </w:tc>
        <w:tc>
          <w:tcPr>
            <w:tcW w:w="1846" w:type="dxa"/>
            <w:vMerge w:val="restart"/>
            <w:hideMark/>
          </w:tcPr>
          <w:p w:rsidR="00C761E4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Размещение публикаций и информации в печатных СМИ, информационно-телекоммуникационной сети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Интернет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, информационных роликов на областных телерадиокомпаниях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3, 3.2.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10 - публикаций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10 - публикаций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C761E4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10 - публикаций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10 - публикаций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10 - публикаций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10 - публикаций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10 - публикаций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10 - публикаций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C761E4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10 - публикаций</w:t>
            </w:r>
          </w:p>
        </w:tc>
        <w:tc>
          <w:tcPr>
            <w:tcW w:w="1214" w:type="dxa"/>
            <w:hideMark/>
          </w:tcPr>
          <w:p w:rsidR="00DD4C0D" w:rsidRPr="00B14BFF" w:rsidRDefault="00DD4C0D" w:rsidP="00A4275A">
            <w:pPr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678" w:type="dxa"/>
            <w:vMerge w:val="restart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3.1.4.</w:t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</w:p>
        </w:tc>
        <w:tc>
          <w:tcPr>
            <w:tcW w:w="2013" w:type="dxa"/>
            <w:vMerge w:val="restart"/>
            <w:hideMark/>
          </w:tcPr>
          <w:p w:rsidR="00C761E4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Аттестация информационной безопасности системы вызова экстренных оперативных служб по единому номеру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112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 xml:space="preserve"> Пензенской области</w:t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  <w:r w:rsidRPr="00B14BFF">
              <w:rPr>
                <w:color w:val="000000"/>
              </w:rPr>
              <w:br/>
            </w:r>
          </w:p>
          <w:p w:rsidR="00C761E4" w:rsidRDefault="00C761E4" w:rsidP="0042062A">
            <w:pPr>
              <w:spacing w:line="216" w:lineRule="auto"/>
              <w:jc w:val="center"/>
              <w:rPr>
                <w:color w:val="000000"/>
              </w:rPr>
            </w:pPr>
          </w:p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br/>
            </w:r>
          </w:p>
        </w:tc>
        <w:tc>
          <w:tcPr>
            <w:tcW w:w="1846" w:type="dxa"/>
            <w:vMerge w:val="restart"/>
            <w:hideMark/>
          </w:tcPr>
          <w:p w:rsidR="00C761E4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9557,5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9557,5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C761E4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Выполнение работ по модернизации системы информационной безопасности в части поставки средств защиты информации и проведения аттестационных мероприятий по требованиям безопасности информации государственной информационной системы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 xml:space="preserve">Система обеспечения экстренных оперативных служб по единому номеру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112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 xml:space="preserve"> на территории Пензенской области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№ 3, 3.2.</w:t>
            </w: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 w:val="restart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B14BFF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9557,5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9557,5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</w:pPr>
            <w:r w:rsidRPr="00B14BFF">
              <w:t xml:space="preserve">Разработка модели угроз безопасности информации и частного технического задания на создание системы защиты информации </w:t>
            </w:r>
            <w:r w:rsidR="00784F20">
              <w:t>-</w:t>
            </w:r>
            <w:r w:rsidRPr="00B14BFF">
              <w:t xml:space="preserve"> 1 комплект. Получение положительного аттестата </w:t>
            </w:r>
            <w:r w:rsidR="00784F20">
              <w:t>-</w:t>
            </w:r>
            <w:r w:rsidRPr="00B14BFF">
              <w:t xml:space="preserve"> 1 ед.</w:t>
            </w: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DD4C0D" w:rsidRPr="00FF5126" w:rsidTr="0062475D">
        <w:trPr>
          <w:trHeight w:val="20"/>
          <w:jc w:val="center"/>
        </w:trPr>
        <w:tc>
          <w:tcPr>
            <w:tcW w:w="678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013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46" w:type="dxa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 w:val="restart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Всего по подпрограмме 3: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110730,5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110730,5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1499,5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1499,5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1000,0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1000,0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12924,6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12924,6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15884,4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 w:val="restart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Всего по государственной программе:</w:t>
            </w: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Итого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B14BFF">
              <w:rPr>
                <w:bCs/>
                <w:color w:val="000000"/>
              </w:rPr>
              <w:t>1765192,8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B14BFF">
              <w:rPr>
                <w:bCs/>
                <w:color w:val="000000"/>
              </w:rPr>
              <w:t>1765192,8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B14BFF">
              <w:rPr>
                <w:bCs/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B14BFF">
              <w:rPr>
                <w:bCs/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B14BFF">
              <w:rPr>
                <w:bCs/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2019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134898,4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134898,4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2020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149701,4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149701,4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2021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186183,0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186183,0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2022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262808,3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262808,3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2023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291284,9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291284,9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2024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182483,6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182483,6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2025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185944,4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185944,4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2026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185944,4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185944,4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486DB5" w:rsidRPr="00FF5126" w:rsidTr="0062475D">
        <w:trPr>
          <w:trHeight w:val="20"/>
          <w:jc w:val="center"/>
        </w:trPr>
        <w:tc>
          <w:tcPr>
            <w:tcW w:w="4537" w:type="dxa"/>
            <w:gridSpan w:val="3"/>
            <w:vMerge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2027</w:t>
            </w:r>
          </w:p>
        </w:tc>
        <w:tc>
          <w:tcPr>
            <w:tcW w:w="1066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185944,4</w:t>
            </w:r>
          </w:p>
        </w:tc>
        <w:tc>
          <w:tcPr>
            <w:tcW w:w="1225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185944,4</w:t>
            </w:r>
          </w:p>
        </w:tc>
        <w:tc>
          <w:tcPr>
            <w:tcW w:w="1392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1343" w:type="dxa"/>
            <w:gridSpan w:val="2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997" w:type="dxa"/>
            <w:noWrap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  <w:r w:rsidRPr="00B14BFF">
              <w:rPr>
                <w:color w:val="000000"/>
              </w:rPr>
              <w:t>0,0</w:t>
            </w:r>
          </w:p>
        </w:tc>
        <w:tc>
          <w:tcPr>
            <w:tcW w:w="2876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14" w:type="dxa"/>
            <w:hideMark/>
          </w:tcPr>
          <w:p w:rsidR="00DD4C0D" w:rsidRPr="00B14BFF" w:rsidRDefault="00DD4C0D" w:rsidP="0042062A">
            <w:pPr>
              <w:spacing w:line="216" w:lineRule="auto"/>
              <w:jc w:val="center"/>
              <w:rPr>
                <w:color w:val="000000"/>
              </w:rPr>
            </w:pPr>
          </w:p>
        </w:tc>
      </w:tr>
    </w:tbl>
    <w:p w:rsidR="006605A5" w:rsidRDefault="006605A5" w:rsidP="00C36F44">
      <w:pPr>
        <w:spacing w:line="216" w:lineRule="auto"/>
        <w:jc w:val="center"/>
        <w:rPr>
          <w:sz w:val="28"/>
        </w:rPr>
        <w:sectPr w:rsidR="006605A5" w:rsidSect="00EE4FE7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  <w:r>
        <w:rPr>
          <w:sz w:val="28"/>
        </w:rPr>
        <w:t xml:space="preserve">______________ </w:t>
      </w:r>
    </w:p>
    <w:tbl>
      <w:tblPr>
        <w:tblW w:w="15662" w:type="dxa"/>
        <w:jc w:val="center"/>
        <w:tblLook w:val="04A0" w:firstRow="1" w:lastRow="0" w:firstColumn="1" w:lastColumn="0" w:noHBand="0" w:noVBand="1"/>
      </w:tblPr>
      <w:tblGrid>
        <w:gridCol w:w="499"/>
        <w:gridCol w:w="2491"/>
        <w:gridCol w:w="2397"/>
        <w:gridCol w:w="1761"/>
        <w:gridCol w:w="1224"/>
        <w:gridCol w:w="1134"/>
        <w:gridCol w:w="950"/>
        <w:gridCol w:w="325"/>
        <w:gridCol w:w="1134"/>
        <w:gridCol w:w="1418"/>
        <w:gridCol w:w="2329"/>
      </w:tblGrid>
      <w:tr w:rsidR="006605A5" w:rsidRPr="006605A5" w:rsidTr="00FB10D0">
        <w:trPr>
          <w:trHeight w:val="1008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5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Приложение № 6</w:t>
            </w:r>
            <w:r w:rsidRPr="006605A5">
              <w:rPr>
                <w:color w:val="000000"/>
              </w:rPr>
              <w:br/>
              <w:t>к постановлению Правительства</w:t>
            </w:r>
          </w:p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Пензенской области</w:t>
            </w:r>
            <w:r w:rsidRPr="006605A5">
              <w:rPr>
                <w:color w:val="000000"/>
              </w:rPr>
              <w:br/>
            </w:r>
            <w:r w:rsidR="00D65890">
              <w:rPr>
                <w:color w:val="000000"/>
              </w:rPr>
              <w:t xml:space="preserve">20.07.2022  </w:t>
            </w:r>
            <w:r w:rsidRPr="006605A5">
              <w:rPr>
                <w:color w:val="000000"/>
              </w:rPr>
              <w:t>№</w:t>
            </w:r>
            <w:r w:rsidR="00D65890">
              <w:rPr>
                <w:color w:val="000000"/>
              </w:rPr>
              <w:t xml:space="preserve">  624-пП</w:t>
            </w:r>
          </w:p>
        </w:tc>
      </w:tr>
      <w:tr w:rsidR="006605A5" w:rsidRPr="006605A5" w:rsidTr="00FB10D0">
        <w:trPr>
          <w:trHeight w:val="1356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5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Приложение № 3.3</w:t>
            </w:r>
          </w:p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к государственной программе</w:t>
            </w:r>
          </w:p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 xml:space="preserve">Пензенской области </w:t>
            </w:r>
            <w:r w:rsidR="00784F20">
              <w:rPr>
                <w:color w:val="000000"/>
              </w:rPr>
              <w:t>"</w:t>
            </w:r>
            <w:r w:rsidRPr="006605A5">
              <w:rPr>
                <w:color w:val="000000"/>
              </w:rPr>
              <w:t>Защита населения и территорий от чрезвычайных ситуаций, обеспечение пожарной безопасности</w:t>
            </w:r>
          </w:p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в Пензенской области</w:t>
            </w:r>
            <w:r w:rsidR="00784F20">
              <w:rPr>
                <w:color w:val="000000"/>
              </w:rPr>
              <w:t>"</w:t>
            </w:r>
          </w:p>
        </w:tc>
      </w:tr>
      <w:tr w:rsidR="006605A5" w:rsidRPr="006605A5" w:rsidTr="006605A5">
        <w:trPr>
          <w:trHeight w:val="1286"/>
          <w:jc w:val="center"/>
        </w:trPr>
        <w:tc>
          <w:tcPr>
            <w:tcW w:w="156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605A5" w:rsidRDefault="006605A5" w:rsidP="006605A5">
            <w:pPr>
              <w:jc w:val="center"/>
              <w:rPr>
                <w:b/>
                <w:bCs/>
              </w:rPr>
            </w:pPr>
          </w:p>
          <w:p w:rsidR="006605A5" w:rsidRDefault="006605A5" w:rsidP="006605A5">
            <w:pPr>
              <w:jc w:val="center"/>
              <w:rPr>
                <w:b/>
                <w:bCs/>
              </w:rPr>
            </w:pPr>
          </w:p>
          <w:p w:rsidR="006605A5" w:rsidRDefault="006605A5" w:rsidP="006605A5">
            <w:pPr>
              <w:jc w:val="center"/>
              <w:rPr>
                <w:b/>
                <w:bCs/>
              </w:rPr>
            </w:pPr>
            <w:r w:rsidRPr="006605A5">
              <w:rPr>
                <w:b/>
                <w:bCs/>
              </w:rPr>
              <w:t>ПРОГНОЗ</w:t>
            </w:r>
            <w:r w:rsidRPr="006605A5">
              <w:rPr>
                <w:b/>
                <w:bCs/>
              </w:rPr>
              <w:br/>
            </w:r>
            <w:r w:rsidR="0042062A" w:rsidRPr="006605A5">
              <w:rPr>
                <w:b/>
                <w:bCs/>
              </w:rPr>
              <w:t xml:space="preserve">сводных показателей государственных заданий на оказание государственных услуг </w:t>
            </w:r>
          </w:p>
          <w:p w:rsidR="0042062A" w:rsidRDefault="0042062A" w:rsidP="0042062A">
            <w:pPr>
              <w:jc w:val="center"/>
              <w:rPr>
                <w:b/>
                <w:bCs/>
              </w:rPr>
            </w:pPr>
            <w:r w:rsidRPr="006605A5">
              <w:rPr>
                <w:b/>
                <w:bCs/>
              </w:rPr>
              <w:t xml:space="preserve">(выполнение работ) государственными учреждениями </w:t>
            </w:r>
            <w:r>
              <w:rPr>
                <w:b/>
                <w:bCs/>
              </w:rPr>
              <w:t>П</w:t>
            </w:r>
            <w:r w:rsidRPr="006605A5">
              <w:rPr>
                <w:b/>
                <w:bCs/>
              </w:rPr>
              <w:t>ензенской области по государственной программе</w:t>
            </w:r>
            <w:r>
              <w:rPr>
                <w:b/>
                <w:bCs/>
              </w:rPr>
              <w:t xml:space="preserve"> П</w:t>
            </w:r>
            <w:r w:rsidRPr="006605A5">
              <w:rPr>
                <w:b/>
                <w:bCs/>
              </w:rPr>
              <w:t xml:space="preserve">ензенской области </w:t>
            </w:r>
          </w:p>
          <w:p w:rsidR="006605A5" w:rsidRPr="006605A5" w:rsidRDefault="0042062A" w:rsidP="004206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"З</w:t>
            </w:r>
            <w:r w:rsidRPr="006605A5">
              <w:rPr>
                <w:b/>
                <w:bCs/>
              </w:rPr>
              <w:t xml:space="preserve">ащита населения и территорий от чрезвычайных ситуаций, обеспечение пожарной безопасности в </w:t>
            </w:r>
            <w:r>
              <w:rPr>
                <w:b/>
                <w:bCs/>
              </w:rPr>
              <w:t>П</w:t>
            </w:r>
            <w:r w:rsidRPr="006605A5">
              <w:rPr>
                <w:b/>
                <w:bCs/>
              </w:rPr>
              <w:t>ензенской области</w:t>
            </w:r>
            <w:r>
              <w:rPr>
                <w:b/>
                <w:bCs/>
              </w:rPr>
              <w:t>"</w:t>
            </w:r>
          </w:p>
        </w:tc>
      </w:tr>
      <w:tr w:rsidR="006605A5" w:rsidRPr="006605A5" w:rsidTr="00FB10D0">
        <w:trPr>
          <w:trHeight w:val="312"/>
          <w:jc w:val="center"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</w:tr>
      <w:tr w:rsidR="006605A5" w:rsidRPr="006605A5" w:rsidTr="00FB10D0">
        <w:trPr>
          <w:trHeight w:val="300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Pr="006605A5">
              <w:rPr>
                <w:color w:val="000000"/>
              </w:rPr>
              <w:br/>
            </w:r>
            <w:proofErr w:type="gramStart"/>
            <w:r w:rsidRPr="006605A5">
              <w:rPr>
                <w:color w:val="000000"/>
              </w:rPr>
              <w:t>п</w:t>
            </w:r>
            <w:proofErr w:type="gramEnd"/>
            <w:r w:rsidRPr="006605A5">
              <w:rPr>
                <w:color w:val="000000"/>
              </w:rPr>
              <w:t>/п</w:t>
            </w:r>
          </w:p>
        </w:tc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Наименование государственной услуги (работы)</w:t>
            </w:r>
          </w:p>
        </w:tc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Единица измерения объема государственной услуги</w:t>
            </w:r>
          </w:p>
        </w:tc>
        <w:tc>
          <w:tcPr>
            <w:tcW w:w="85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6605A5" w:rsidRPr="006605A5" w:rsidTr="00FB10D0">
        <w:trPr>
          <w:trHeight w:val="743"/>
          <w:jc w:val="center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36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Объем государственной услуги</w:t>
            </w:r>
          </w:p>
        </w:tc>
        <w:tc>
          <w:tcPr>
            <w:tcW w:w="48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Расходы бюджета Пензенской области на оказание государственной услуги (выполнение работы), тыс. рублей</w:t>
            </w:r>
          </w:p>
        </w:tc>
      </w:tr>
      <w:tr w:rsidR="006605A5" w:rsidRPr="006605A5" w:rsidTr="00FB10D0">
        <w:trPr>
          <w:trHeight w:val="271"/>
          <w:jc w:val="center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2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2025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2026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2027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2026 г.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2027 г.</w:t>
            </w:r>
          </w:p>
        </w:tc>
      </w:tr>
    </w:tbl>
    <w:p w:rsidR="006605A5" w:rsidRPr="006605A5" w:rsidRDefault="006605A5">
      <w:pPr>
        <w:rPr>
          <w:sz w:val="4"/>
          <w:szCs w:val="4"/>
        </w:rPr>
      </w:pPr>
    </w:p>
    <w:tbl>
      <w:tblPr>
        <w:tblW w:w="15662" w:type="dxa"/>
        <w:jc w:val="center"/>
        <w:tblLook w:val="04A0" w:firstRow="1" w:lastRow="0" w:firstColumn="1" w:lastColumn="0" w:noHBand="0" w:noVBand="1"/>
      </w:tblPr>
      <w:tblGrid>
        <w:gridCol w:w="499"/>
        <w:gridCol w:w="2491"/>
        <w:gridCol w:w="2397"/>
        <w:gridCol w:w="1761"/>
        <w:gridCol w:w="1224"/>
        <w:gridCol w:w="1134"/>
        <w:gridCol w:w="1275"/>
        <w:gridCol w:w="1134"/>
        <w:gridCol w:w="1418"/>
        <w:gridCol w:w="2329"/>
      </w:tblGrid>
      <w:tr w:rsidR="006605A5" w:rsidRPr="006605A5" w:rsidTr="00FB10D0">
        <w:trPr>
          <w:trHeight w:val="214"/>
          <w:tblHeader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3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42062A" w:rsidP="006605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42062A" w:rsidP="006605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42062A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</w:t>
            </w:r>
            <w:r w:rsidR="0042062A">
              <w:rPr>
                <w:color w:val="000000"/>
              </w:rPr>
              <w:t>0</w:t>
            </w:r>
          </w:p>
        </w:tc>
      </w:tr>
      <w:tr w:rsidR="006605A5" w:rsidRPr="006605A5" w:rsidTr="006605A5">
        <w:trPr>
          <w:trHeight w:val="315"/>
          <w:jc w:val="center"/>
        </w:trPr>
        <w:tc>
          <w:tcPr>
            <w:tcW w:w="156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2E9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 xml:space="preserve">Подпрограмма 1 </w:t>
            </w:r>
            <w:r w:rsidR="00784F20">
              <w:rPr>
                <w:color w:val="000000"/>
              </w:rPr>
              <w:t>"</w:t>
            </w:r>
            <w:r w:rsidRPr="006605A5">
              <w:rPr>
                <w:color w:val="000000"/>
              </w:rPr>
              <w:t xml:space="preserve">Снижение рисков и смягчение последствий чрезвычайных ситуаций природного и техногенного характера, </w:t>
            </w:r>
          </w:p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и обеспечение пожарной безопасности Пензенской области</w:t>
            </w:r>
            <w:r w:rsidR="00784F20">
              <w:rPr>
                <w:color w:val="000000"/>
              </w:rPr>
              <w:t>"</w:t>
            </w:r>
          </w:p>
        </w:tc>
      </w:tr>
      <w:tr w:rsidR="006605A5" w:rsidRPr="006605A5" w:rsidTr="006605A5">
        <w:trPr>
          <w:trHeight w:val="315"/>
          <w:jc w:val="center"/>
        </w:trPr>
        <w:tc>
          <w:tcPr>
            <w:tcW w:w="156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6605A5" w:rsidRPr="006605A5" w:rsidTr="006605A5">
        <w:trPr>
          <w:trHeight w:val="315"/>
          <w:jc w:val="center"/>
        </w:trPr>
        <w:tc>
          <w:tcPr>
            <w:tcW w:w="156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 xml:space="preserve">Основное мероприятие 1.5. </w:t>
            </w:r>
            <w:r w:rsidR="00784F20">
              <w:rPr>
                <w:color w:val="000000"/>
              </w:rPr>
              <w:t>"</w:t>
            </w:r>
            <w:r w:rsidRPr="006605A5">
              <w:rPr>
                <w:color w:val="000000"/>
              </w:rPr>
              <w:t xml:space="preserve">Выполнение государственного задания ГБУ Пензенской области </w:t>
            </w:r>
            <w:r w:rsidR="00784F20">
              <w:rPr>
                <w:color w:val="000000"/>
              </w:rPr>
              <w:t>"</w:t>
            </w:r>
            <w:r w:rsidRPr="006605A5">
              <w:rPr>
                <w:color w:val="000000"/>
              </w:rPr>
              <w:t>Пензенский пожарно-спасательный центр</w:t>
            </w:r>
            <w:r w:rsidR="00784F20">
              <w:rPr>
                <w:color w:val="000000"/>
              </w:rPr>
              <w:t>"</w:t>
            </w:r>
          </w:p>
        </w:tc>
      </w:tr>
      <w:tr w:rsidR="006605A5" w:rsidRPr="006605A5" w:rsidTr="006605A5">
        <w:trPr>
          <w:trHeight w:val="594"/>
          <w:jc w:val="center"/>
        </w:trPr>
        <w:tc>
          <w:tcPr>
            <w:tcW w:w="156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 xml:space="preserve">Мероприятие 1.5.1. </w:t>
            </w:r>
            <w:r w:rsidR="00784F20">
              <w:rPr>
                <w:color w:val="000000"/>
              </w:rPr>
              <w:t>"</w:t>
            </w:r>
            <w:r w:rsidRPr="006605A5">
              <w:rPr>
                <w:color w:val="000000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  <w:r w:rsidR="00784F20">
              <w:rPr>
                <w:color w:val="000000"/>
              </w:rPr>
              <w:t>"</w:t>
            </w:r>
          </w:p>
        </w:tc>
      </w:tr>
      <w:tr w:rsidR="006605A5" w:rsidRPr="006605A5" w:rsidTr="00FB10D0">
        <w:trPr>
          <w:trHeight w:val="18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1.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Реализация дополнительных профессиональных программ повышения квалификации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Количество человеко-часов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человеко-часы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80964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80964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80964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13022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13022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6605A5">
            <w:pPr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13022</w:t>
            </w:r>
          </w:p>
        </w:tc>
      </w:tr>
      <w:tr w:rsidR="006605A5" w:rsidRPr="006605A5" w:rsidTr="00FB10D0">
        <w:trPr>
          <w:trHeight w:val="24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2.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Развитие и поддержание в постоянной готовности системы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 xml:space="preserve">Количество проведенных плановых проверок </w:t>
            </w:r>
          </w:p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РАСЦО с подтверждением готовности системы к оповещению населения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единиц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10316,5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10316,5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10316,5</w:t>
            </w:r>
          </w:p>
        </w:tc>
      </w:tr>
      <w:tr w:rsidR="006605A5" w:rsidRPr="006605A5" w:rsidTr="00FB10D0">
        <w:trPr>
          <w:trHeight w:val="136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3.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 xml:space="preserve">Доля хранящихся (содержащихся) на складах гражданской обороны </w:t>
            </w:r>
            <w:proofErr w:type="gramStart"/>
            <w:r w:rsidRPr="006605A5">
              <w:rPr>
                <w:color w:val="000000"/>
              </w:rPr>
              <w:t>СИЗ</w:t>
            </w:r>
            <w:proofErr w:type="gramEnd"/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единиц/процент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100 -/%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100 -/%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100 -/%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7823,6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7823,6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7823,6</w:t>
            </w:r>
          </w:p>
        </w:tc>
      </w:tr>
      <w:tr w:rsidR="006605A5" w:rsidRPr="006605A5" w:rsidTr="00FB10D0">
        <w:trPr>
          <w:trHeight w:val="147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4.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Подготовка и содержание в готовности необходимых сил и сре</w:t>
            </w:r>
            <w:proofErr w:type="gramStart"/>
            <w:r w:rsidRPr="006605A5">
              <w:rPr>
                <w:color w:val="000000"/>
              </w:rPr>
              <w:t>дств дл</w:t>
            </w:r>
            <w:proofErr w:type="gramEnd"/>
            <w:r w:rsidRPr="006605A5">
              <w:rPr>
                <w:color w:val="000000"/>
              </w:rPr>
              <w:t>я защиты населения и территорий от чрезвычайных ситуаций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Доля регламентных ремонтных, тестовых работ, профилактических и аттестационных мероприятий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единиц/процент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85 -/%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85 -/%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85 -/%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19196,3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19196,3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FB10D0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19196,3</w:t>
            </w:r>
          </w:p>
        </w:tc>
      </w:tr>
      <w:tr w:rsidR="006605A5" w:rsidRPr="006605A5" w:rsidTr="00FB10D0">
        <w:trPr>
          <w:trHeight w:val="125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5.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Организация и проведение поисково-спасательных, аварийно-спасательных и других неотложных работ при чрезвычайных ситуациях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Доля оперативных выездов для проведения поисковых и аварийно-спасательных работ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единиц/процент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85 -/%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85 -/%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85 -/%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216,3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216,3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216,3</w:t>
            </w:r>
          </w:p>
        </w:tc>
      </w:tr>
      <w:tr w:rsidR="006605A5" w:rsidRPr="006605A5" w:rsidTr="00FB10D0">
        <w:trPr>
          <w:trHeight w:val="145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6.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Организация и проведение работ и мероприятий в целях обеспечения реагирования на чрезвычайные ситуации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 xml:space="preserve">Доля подготовленных и оснащенных сотрудников в соответствии с приказом МЧС России от 26.09.2007 </w:t>
            </w:r>
            <w:r>
              <w:rPr>
                <w:color w:val="000000"/>
              </w:rPr>
              <w:t>№</w:t>
            </w:r>
            <w:r w:rsidRPr="006605A5">
              <w:rPr>
                <w:color w:val="000000"/>
              </w:rPr>
              <w:t xml:space="preserve"> 500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единиц/процент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85 -/%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85 -/%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85 -/%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18283,3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18283,3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18283,3</w:t>
            </w:r>
          </w:p>
        </w:tc>
      </w:tr>
      <w:tr w:rsidR="006605A5" w:rsidRPr="006605A5" w:rsidTr="00FB10D0">
        <w:trPr>
          <w:trHeight w:val="111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7.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Организация и проведение работ по обеспечению безопасности людей на водных объектах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Доля оперативных выездов для проведения работ по обеспечению безопасности людей на водных объектах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единиц/процент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85 -/%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85 -/%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85 -/%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8247,1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8247,1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8247,1</w:t>
            </w:r>
          </w:p>
        </w:tc>
      </w:tr>
      <w:tr w:rsidR="006605A5" w:rsidRPr="006605A5" w:rsidTr="00FB10D0">
        <w:trPr>
          <w:trHeight w:val="145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8.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Деятельность по обеспечению пожарной безопасности. Организация тушения пожаров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Среднее время прибытия к месту пожара в соответствии с нормативами, утвержденными федеральным законодательством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единиц/минут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20,1 -/мин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20,1 -/мин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20,1 -/мин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25633,9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25633,9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25633,9</w:t>
            </w:r>
          </w:p>
        </w:tc>
      </w:tr>
      <w:tr w:rsidR="006605A5" w:rsidRPr="006605A5" w:rsidTr="00FB10D0">
        <w:trPr>
          <w:trHeight w:val="405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9.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 xml:space="preserve">Создание и развитие системы обеспечения вызова экстренных оперативных служб по единому номеру </w:t>
            </w:r>
            <w:r w:rsidR="00784F20">
              <w:rPr>
                <w:color w:val="000000"/>
              </w:rPr>
              <w:t>"</w:t>
            </w:r>
            <w:r w:rsidRPr="006605A5">
              <w:rPr>
                <w:color w:val="000000"/>
              </w:rPr>
              <w:t>112</w:t>
            </w:r>
            <w:r w:rsidR="00784F20">
              <w:rPr>
                <w:color w:val="000000"/>
              </w:rPr>
              <w:t>"</w:t>
            </w:r>
            <w:r w:rsidRPr="006605A5">
              <w:rPr>
                <w:color w:val="000000"/>
              </w:rPr>
              <w:t>, организация ее эксплуатации, обеспечение приема и обработки вызовов</w:t>
            </w:r>
            <w:r w:rsidRPr="006605A5">
              <w:rPr>
                <w:color w:val="000000"/>
              </w:rPr>
              <w:br/>
            </w:r>
            <w:r w:rsidRPr="006605A5">
              <w:t xml:space="preserve">Обеспечение функционирования системы обеспечения вызова экстренных оперативных служб по единому номеру </w:t>
            </w:r>
            <w:r w:rsidR="00784F20">
              <w:t>"</w:t>
            </w:r>
            <w:r w:rsidRPr="006605A5">
              <w:t>112</w:t>
            </w:r>
            <w:r w:rsidR="00784F20">
              <w:t>"</w:t>
            </w:r>
            <w:r w:rsidRPr="006605A5">
              <w:t xml:space="preserve">, прием и обработка вызовов по единому номеру </w:t>
            </w:r>
            <w:r w:rsidR="00784F20">
              <w:t>"</w:t>
            </w:r>
            <w:r w:rsidRPr="006605A5">
              <w:t>112</w:t>
            </w:r>
            <w:r w:rsidR="00784F20">
              <w:t>"</w:t>
            </w:r>
            <w:r w:rsidRPr="006605A5">
              <w:t xml:space="preserve"> и передача их диспетчерским службам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процент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25349,8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25349,8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605A5" w:rsidRPr="006605A5" w:rsidRDefault="006605A5" w:rsidP="002742E9">
            <w:pPr>
              <w:spacing w:line="216" w:lineRule="auto"/>
              <w:jc w:val="center"/>
              <w:rPr>
                <w:color w:val="000000"/>
              </w:rPr>
            </w:pPr>
            <w:r w:rsidRPr="006605A5">
              <w:rPr>
                <w:color w:val="000000"/>
              </w:rPr>
              <w:t>25349,8</w:t>
            </w:r>
          </w:p>
        </w:tc>
      </w:tr>
    </w:tbl>
    <w:p w:rsidR="00C761E4" w:rsidRDefault="00C761E4" w:rsidP="002742E9">
      <w:pPr>
        <w:spacing w:line="216" w:lineRule="auto"/>
        <w:jc w:val="center"/>
        <w:rPr>
          <w:sz w:val="28"/>
        </w:rPr>
      </w:pPr>
    </w:p>
    <w:p w:rsidR="00FB10D0" w:rsidRDefault="00FB10D0" w:rsidP="002742E9">
      <w:pPr>
        <w:spacing w:line="216" w:lineRule="auto"/>
        <w:jc w:val="center"/>
        <w:rPr>
          <w:sz w:val="28"/>
        </w:rPr>
      </w:pPr>
    </w:p>
    <w:p w:rsidR="008A3CC2" w:rsidRDefault="00FB10D0" w:rsidP="002742E9">
      <w:pPr>
        <w:spacing w:line="216" w:lineRule="auto"/>
        <w:jc w:val="center"/>
        <w:rPr>
          <w:sz w:val="28"/>
        </w:rPr>
        <w:sectPr w:rsidR="008A3CC2" w:rsidSect="0007097F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  <w:r>
        <w:rPr>
          <w:sz w:val="28"/>
        </w:rPr>
        <w:t xml:space="preserve">______________ </w:t>
      </w:r>
    </w:p>
    <w:tbl>
      <w:tblPr>
        <w:tblStyle w:val="aa"/>
        <w:tblW w:w="15276" w:type="dxa"/>
        <w:tblLayout w:type="fixed"/>
        <w:tblLook w:val="04A0" w:firstRow="1" w:lastRow="0" w:firstColumn="1" w:lastColumn="0" w:noHBand="0" w:noVBand="1"/>
      </w:tblPr>
      <w:tblGrid>
        <w:gridCol w:w="520"/>
        <w:gridCol w:w="1666"/>
        <w:gridCol w:w="3626"/>
        <w:gridCol w:w="4502"/>
        <w:gridCol w:w="1701"/>
        <w:gridCol w:w="1701"/>
        <w:gridCol w:w="1560"/>
      </w:tblGrid>
      <w:tr w:rsidR="008A3CC2" w:rsidRPr="008E569F" w:rsidTr="008A3CC2">
        <w:trPr>
          <w:trHeight w:val="984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3CC2" w:rsidRPr="008E569F" w:rsidRDefault="008A3CC2" w:rsidP="00D73216"/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3CC2" w:rsidRPr="008E569F" w:rsidRDefault="008A3CC2" w:rsidP="00D73216">
            <w:pPr>
              <w:jc w:val="both"/>
            </w:pP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3CC2" w:rsidRPr="008E569F" w:rsidRDefault="008A3CC2" w:rsidP="00D73216">
            <w:pPr>
              <w:rPr>
                <w:color w:val="000000"/>
              </w:rPr>
            </w:pPr>
            <w:r w:rsidRPr="008E569F">
              <w:rPr>
                <w:color w:val="000000"/>
              </w:rPr>
              <w:t> 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3CC2" w:rsidRPr="008E569F" w:rsidRDefault="008A3CC2" w:rsidP="00D73216">
            <w:pPr>
              <w:rPr>
                <w:color w:val="000000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A3CC2" w:rsidRDefault="008A3CC2" w:rsidP="008A3CC2">
            <w:pPr>
              <w:jc w:val="center"/>
              <w:rPr>
                <w:color w:val="000000"/>
              </w:rPr>
            </w:pPr>
            <w:r w:rsidRPr="008E569F">
              <w:rPr>
                <w:color w:val="000000"/>
              </w:rPr>
              <w:t>Приложение № 7</w:t>
            </w:r>
            <w:r w:rsidRPr="008E569F">
              <w:rPr>
                <w:color w:val="000000"/>
              </w:rPr>
              <w:br/>
              <w:t xml:space="preserve">к постановлению Правительства </w:t>
            </w:r>
          </w:p>
          <w:p w:rsidR="008A3CC2" w:rsidRPr="008E569F" w:rsidRDefault="008A3CC2" w:rsidP="008A3CC2">
            <w:pPr>
              <w:jc w:val="center"/>
              <w:rPr>
                <w:color w:val="000000"/>
              </w:rPr>
            </w:pPr>
            <w:r w:rsidRPr="008E569F">
              <w:rPr>
                <w:color w:val="000000"/>
              </w:rPr>
              <w:t>Пензенской области</w:t>
            </w:r>
            <w:r w:rsidRPr="008E569F">
              <w:rPr>
                <w:color w:val="000000"/>
              </w:rPr>
              <w:br/>
            </w:r>
            <w:r w:rsidR="00D65890">
              <w:rPr>
                <w:color w:val="000000"/>
              </w:rPr>
              <w:t xml:space="preserve">20.07.2022  </w:t>
            </w:r>
            <w:r>
              <w:rPr>
                <w:color w:val="000000"/>
              </w:rPr>
              <w:t>№</w:t>
            </w:r>
            <w:r w:rsidR="00D65890">
              <w:rPr>
                <w:color w:val="000000"/>
              </w:rPr>
              <w:t xml:space="preserve">  624-пП</w:t>
            </w:r>
          </w:p>
        </w:tc>
      </w:tr>
      <w:tr w:rsidR="008A3CC2" w:rsidRPr="008E569F" w:rsidTr="008A3CC2">
        <w:trPr>
          <w:trHeight w:val="154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3CC2" w:rsidRPr="008E569F" w:rsidRDefault="008A3CC2" w:rsidP="00D73216">
            <w:pPr>
              <w:rPr>
                <w:color w:val="00000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3CC2" w:rsidRPr="008E569F" w:rsidRDefault="008A3CC2" w:rsidP="00D73216">
            <w:pPr>
              <w:jc w:val="both"/>
            </w:pP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3CC2" w:rsidRPr="008E569F" w:rsidRDefault="008A3CC2" w:rsidP="00D73216">
            <w:pPr>
              <w:rPr>
                <w:color w:val="000000"/>
              </w:rPr>
            </w:pPr>
            <w:r w:rsidRPr="008E569F">
              <w:rPr>
                <w:color w:val="000000"/>
              </w:rPr>
              <w:t> 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A3CC2" w:rsidRPr="008E569F" w:rsidRDefault="008A3CC2" w:rsidP="00D73216">
            <w:pPr>
              <w:rPr>
                <w:color w:val="000000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A3CC2" w:rsidRDefault="008A3CC2" w:rsidP="008A3CC2">
            <w:pPr>
              <w:jc w:val="center"/>
              <w:rPr>
                <w:color w:val="000000"/>
              </w:rPr>
            </w:pPr>
            <w:r w:rsidRPr="008E569F">
              <w:rPr>
                <w:color w:val="000000"/>
              </w:rPr>
              <w:t xml:space="preserve">Приложение № 4.3 </w:t>
            </w:r>
          </w:p>
          <w:p w:rsidR="008A3CC2" w:rsidRDefault="008A3CC2" w:rsidP="008A3CC2">
            <w:pPr>
              <w:jc w:val="center"/>
              <w:rPr>
                <w:color w:val="000000"/>
              </w:rPr>
            </w:pPr>
            <w:r w:rsidRPr="008E569F">
              <w:rPr>
                <w:color w:val="000000"/>
              </w:rPr>
              <w:t xml:space="preserve">к государственной программе Пензенской области </w:t>
            </w:r>
            <w:r w:rsidR="00784F20">
              <w:rPr>
                <w:color w:val="000000"/>
              </w:rPr>
              <w:t>"</w:t>
            </w:r>
            <w:r w:rsidRPr="008E569F">
              <w:rPr>
                <w:color w:val="000000"/>
              </w:rPr>
              <w:t xml:space="preserve">Защита населения и территорий от чрезвычайных ситуаций, обеспечение пожарной безопасности </w:t>
            </w:r>
          </w:p>
          <w:p w:rsidR="008A3CC2" w:rsidRPr="008E569F" w:rsidRDefault="008A3CC2" w:rsidP="008A3CC2">
            <w:pPr>
              <w:jc w:val="center"/>
              <w:rPr>
                <w:color w:val="000000"/>
              </w:rPr>
            </w:pPr>
            <w:r w:rsidRPr="008E569F">
              <w:rPr>
                <w:color w:val="000000"/>
              </w:rPr>
              <w:t>в Пензенской области</w:t>
            </w:r>
            <w:r w:rsidR="00784F20">
              <w:rPr>
                <w:color w:val="000000"/>
              </w:rPr>
              <w:t>"</w:t>
            </w:r>
          </w:p>
        </w:tc>
      </w:tr>
      <w:tr w:rsidR="008A3CC2" w:rsidRPr="008E569F" w:rsidTr="008A3CC2">
        <w:trPr>
          <w:trHeight w:val="1173"/>
        </w:trPr>
        <w:tc>
          <w:tcPr>
            <w:tcW w:w="1527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A3CC2" w:rsidRDefault="008A3CC2" w:rsidP="00D73216">
            <w:pPr>
              <w:jc w:val="center"/>
              <w:rPr>
                <w:b/>
                <w:bCs/>
                <w:color w:val="000000"/>
              </w:rPr>
            </w:pPr>
          </w:p>
          <w:p w:rsidR="008A3CC2" w:rsidRDefault="008A3CC2" w:rsidP="00D73216">
            <w:pPr>
              <w:jc w:val="center"/>
              <w:rPr>
                <w:b/>
                <w:bCs/>
                <w:color w:val="000000"/>
              </w:rPr>
            </w:pPr>
            <w:r w:rsidRPr="008E569F">
              <w:rPr>
                <w:b/>
                <w:bCs/>
                <w:color w:val="000000"/>
              </w:rPr>
              <w:t xml:space="preserve">РЕСУРСНОЕ ОБЕСПЕЧЕНИЕ </w:t>
            </w:r>
          </w:p>
          <w:p w:rsidR="008A3CC2" w:rsidRDefault="00C4360E" w:rsidP="00D73216">
            <w:pPr>
              <w:jc w:val="center"/>
              <w:rPr>
                <w:b/>
                <w:bCs/>
                <w:color w:val="000000"/>
              </w:rPr>
            </w:pPr>
            <w:r w:rsidRPr="008E569F">
              <w:rPr>
                <w:b/>
                <w:bCs/>
                <w:color w:val="000000"/>
              </w:rPr>
              <w:t xml:space="preserve">реализации государственной программы </w:t>
            </w:r>
            <w:r>
              <w:rPr>
                <w:b/>
                <w:bCs/>
                <w:color w:val="000000"/>
              </w:rPr>
              <w:t>П</w:t>
            </w:r>
            <w:r w:rsidRPr="008E569F">
              <w:rPr>
                <w:b/>
                <w:bCs/>
                <w:color w:val="000000"/>
              </w:rPr>
              <w:t xml:space="preserve">ензенской области </w:t>
            </w:r>
            <w:r>
              <w:rPr>
                <w:b/>
                <w:bCs/>
                <w:color w:val="000000"/>
              </w:rPr>
              <w:t>"З</w:t>
            </w:r>
            <w:r w:rsidRPr="008E569F">
              <w:rPr>
                <w:b/>
                <w:bCs/>
                <w:color w:val="000000"/>
              </w:rPr>
              <w:t xml:space="preserve">ащита населения и территорий </w:t>
            </w:r>
          </w:p>
          <w:p w:rsidR="008A3CC2" w:rsidRDefault="00C4360E" w:rsidP="00D73216">
            <w:pPr>
              <w:jc w:val="center"/>
              <w:rPr>
                <w:b/>
                <w:bCs/>
                <w:color w:val="000000"/>
              </w:rPr>
            </w:pPr>
            <w:r w:rsidRPr="008E569F">
              <w:rPr>
                <w:b/>
                <w:bCs/>
                <w:color w:val="000000"/>
              </w:rPr>
              <w:t xml:space="preserve">от чрезвычайных ситуаций, обеспечение пожарной безопасности в </w:t>
            </w:r>
            <w:r>
              <w:rPr>
                <w:b/>
                <w:bCs/>
                <w:color w:val="000000"/>
              </w:rPr>
              <w:t>П</w:t>
            </w:r>
            <w:r w:rsidRPr="008E569F">
              <w:rPr>
                <w:b/>
                <w:bCs/>
                <w:color w:val="000000"/>
              </w:rPr>
              <w:t>ензенской области</w:t>
            </w:r>
            <w:r>
              <w:rPr>
                <w:b/>
                <w:bCs/>
                <w:color w:val="000000"/>
              </w:rPr>
              <w:t>"</w:t>
            </w:r>
            <w:r w:rsidRPr="008E569F">
              <w:rPr>
                <w:b/>
                <w:bCs/>
                <w:color w:val="000000"/>
              </w:rPr>
              <w:t xml:space="preserve"> </w:t>
            </w:r>
          </w:p>
          <w:p w:rsidR="008A3CC2" w:rsidRDefault="00C4360E" w:rsidP="00D73216">
            <w:pPr>
              <w:jc w:val="center"/>
              <w:rPr>
                <w:b/>
                <w:bCs/>
                <w:color w:val="000000"/>
              </w:rPr>
            </w:pPr>
            <w:r w:rsidRPr="008E569F">
              <w:rPr>
                <w:b/>
                <w:bCs/>
                <w:color w:val="000000"/>
              </w:rPr>
              <w:t>за счет всех источников финансирования</w:t>
            </w:r>
          </w:p>
          <w:p w:rsidR="008A3CC2" w:rsidRPr="008E569F" w:rsidRDefault="008A3CC2" w:rsidP="00D7321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A3CC2" w:rsidRPr="008A3CC2" w:rsidTr="008A3CC2">
        <w:trPr>
          <w:trHeight w:val="20"/>
        </w:trPr>
        <w:tc>
          <w:tcPr>
            <w:tcW w:w="5812" w:type="dxa"/>
            <w:gridSpan w:val="3"/>
            <w:tcBorders>
              <w:top w:val="single" w:sz="4" w:space="0" w:color="auto"/>
            </w:tcBorders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Ответственный исполнитель государственной программы</w:t>
            </w:r>
          </w:p>
        </w:tc>
        <w:tc>
          <w:tcPr>
            <w:tcW w:w="9464" w:type="dxa"/>
            <w:gridSpan w:val="4"/>
            <w:tcBorders>
              <w:top w:val="single" w:sz="4" w:space="0" w:color="auto"/>
            </w:tcBorders>
            <w:hideMark/>
          </w:tcPr>
          <w:p w:rsid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 xml:space="preserve">Министерство жилищно-коммунального хозяйства </w:t>
            </w:r>
          </w:p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и гражданской защиты населения Пензенской области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 w:val="restart"/>
            <w:hideMark/>
          </w:tcPr>
          <w:p w:rsidR="008A3CC2" w:rsidRPr="008A3CC2" w:rsidRDefault="008A3CC2" w:rsidP="008A3CC2">
            <w:pPr>
              <w:jc w:val="center"/>
            </w:pPr>
            <w:r w:rsidRPr="008A3CC2">
              <w:t xml:space="preserve">№ </w:t>
            </w:r>
            <w:proofErr w:type="gramStart"/>
            <w:r w:rsidRPr="008A3CC2">
              <w:t>п</w:t>
            </w:r>
            <w:proofErr w:type="gramEnd"/>
            <w:r w:rsidRPr="008A3CC2">
              <w:t>/п</w:t>
            </w:r>
          </w:p>
        </w:tc>
        <w:tc>
          <w:tcPr>
            <w:tcW w:w="1666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Статус</w:t>
            </w:r>
          </w:p>
        </w:tc>
        <w:tc>
          <w:tcPr>
            <w:tcW w:w="3626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502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Источник финансирования</w:t>
            </w:r>
          </w:p>
        </w:tc>
        <w:tc>
          <w:tcPr>
            <w:tcW w:w="4962" w:type="dxa"/>
            <w:gridSpan w:val="3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Оценка расходов, тыс. рублей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2025 г.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2026 г.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2027 г.</w:t>
            </w:r>
          </w:p>
        </w:tc>
      </w:tr>
    </w:tbl>
    <w:p w:rsidR="008A3CC2" w:rsidRPr="008A3CC2" w:rsidRDefault="008A3CC2">
      <w:pPr>
        <w:rPr>
          <w:sz w:val="4"/>
          <w:szCs w:val="4"/>
        </w:rPr>
      </w:pPr>
    </w:p>
    <w:tbl>
      <w:tblPr>
        <w:tblStyle w:val="aa"/>
        <w:tblW w:w="15276" w:type="dxa"/>
        <w:tblLayout w:type="fixed"/>
        <w:tblLook w:val="04A0" w:firstRow="1" w:lastRow="0" w:firstColumn="1" w:lastColumn="0" w:noHBand="0" w:noVBand="1"/>
      </w:tblPr>
      <w:tblGrid>
        <w:gridCol w:w="520"/>
        <w:gridCol w:w="1666"/>
        <w:gridCol w:w="3626"/>
        <w:gridCol w:w="4502"/>
        <w:gridCol w:w="1701"/>
        <w:gridCol w:w="1701"/>
        <w:gridCol w:w="1560"/>
      </w:tblGrid>
      <w:tr w:rsidR="008A3CC2" w:rsidRPr="008A3CC2" w:rsidTr="008A3CC2">
        <w:trPr>
          <w:trHeight w:val="20"/>
          <w:tblHeader/>
        </w:trPr>
        <w:tc>
          <w:tcPr>
            <w:tcW w:w="52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</w:t>
            </w:r>
          </w:p>
        </w:tc>
        <w:tc>
          <w:tcPr>
            <w:tcW w:w="1666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2</w:t>
            </w:r>
          </w:p>
        </w:tc>
        <w:tc>
          <w:tcPr>
            <w:tcW w:w="3626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</w:t>
            </w: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4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5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6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7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Государственная программа</w:t>
            </w:r>
          </w:p>
        </w:tc>
        <w:tc>
          <w:tcPr>
            <w:tcW w:w="3626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Всего, в том числе: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185944,4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185944,4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185944,4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федеральный бюджет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 Пензенской области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185944,4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185944,4</w:t>
            </w:r>
          </w:p>
        </w:tc>
        <w:tc>
          <w:tcPr>
            <w:tcW w:w="1560" w:type="dxa"/>
            <w:noWrap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185944,4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иные источники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 w:val="restart"/>
            <w:hideMark/>
          </w:tcPr>
          <w:p w:rsid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1.</w:t>
            </w:r>
          </w:p>
          <w:p w:rsidR="008A3CC2" w:rsidRDefault="008A3CC2" w:rsidP="008A3CC2">
            <w:pPr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jc w:val="center"/>
              <w:rPr>
                <w:color w:val="000000"/>
              </w:rPr>
            </w:pPr>
          </w:p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 w:val="restart"/>
            <w:hideMark/>
          </w:tcPr>
          <w:p w:rsid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Подпрограмма 1</w:t>
            </w:r>
          </w:p>
          <w:p w:rsidR="008A3CC2" w:rsidRDefault="008A3CC2" w:rsidP="008A3CC2">
            <w:pPr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jc w:val="center"/>
              <w:rPr>
                <w:color w:val="000000"/>
              </w:rPr>
            </w:pPr>
          </w:p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 w:val="restart"/>
            <w:hideMark/>
          </w:tcPr>
          <w:p w:rsid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Снижение рисков и смягчение последствий чрезвычайных ситуаций природного и техногенного характера, и обеспечение пожарной безопасности Пензенской области</w:t>
            </w:r>
          </w:p>
          <w:p w:rsidR="008A3CC2" w:rsidRDefault="008A3CC2" w:rsidP="008A3CC2">
            <w:pPr>
              <w:jc w:val="center"/>
              <w:rPr>
                <w:color w:val="000000"/>
              </w:rPr>
            </w:pPr>
          </w:p>
          <w:p w:rsidR="008A3CC2" w:rsidRPr="008A3CC2" w:rsidRDefault="008A3CC2" w:rsidP="008A3CC2">
            <w:pPr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Всего, в том числе: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169702,7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169702,7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169702,7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федеральный бюджет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 Пензенской области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169702,7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169702,7</w:t>
            </w:r>
          </w:p>
        </w:tc>
        <w:tc>
          <w:tcPr>
            <w:tcW w:w="1560" w:type="dxa"/>
            <w:noWrap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169702,7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07097F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иные источники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1.1</w:t>
            </w:r>
          </w:p>
        </w:tc>
        <w:tc>
          <w:tcPr>
            <w:tcW w:w="1666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Основное мероприятие 1.1.</w:t>
            </w:r>
          </w:p>
        </w:tc>
        <w:tc>
          <w:tcPr>
            <w:tcW w:w="3626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Всего, в том числе: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50,0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50,0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50,0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федеральный бюджет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50,0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50,0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50,0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бюджеты муниципальных образований Пензенской области</w:t>
            </w:r>
          </w:p>
          <w:p w:rsidR="0007097F" w:rsidRPr="008A3CC2" w:rsidRDefault="0007097F" w:rsidP="008A3CC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иные источники</w:t>
            </w:r>
          </w:p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1.2</w:t>
            </w:r>
          </w:p>
        </w:tc>
        <w:tc>
          <w:tcPr>
            <w:tcW w:w="1666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Основное мероприятие 1.2.</w:t>
            </w:r>
          </w:p>
        </w:tc>
        <w:tc>
          <w:tcPr>
            <w:tcW w:w="3626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Всего, в том числе: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30988,1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30988,1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30988,1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федеральный бюджет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 Пензенской области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30988,1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30988,1</w:t>
            </w:r>
          </w:p>
        </w:tc>
        <w:tc>
          <w:tcPr>
            <w:tcW w:w="1560" w:type="dxa"/>
            <w:noWrap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30988,1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иные источники</w:t>
            </w:r>
          </w:p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1.3</w:t>
            </w:r>
          </w:p>
        </w:tc>
        <w:tc>
          <w:tcPr>
            <w:tcW w:w="1666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Основное мероприятие 1.3.</w:t>
            </w:r>
          </w:p>
        </w:tc>
        <w:tc>
          <w:tcPr>
            <w:tcW w:w="3626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Всего, в том числе: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федеральный бюджет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иные источники</w:t>
            </w:r>
          </w:p>
          <w:p w:rsidR="00C2342C" w:rsidRPr="008A3CC2" w:rsidRDefault="00C2342C" w:rsidP="008A3CC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1.4</w:t>
            </w:r>
          </w:p>
        </w:tc>
        <w:tc>
          <w:tcPr>
            <w:tcW w:w="1666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Основное мероприятие 1.4.</w:t>
            </w:r>
          </w:p>
        </w:tc>
        <w:tc>
          <w:tcPr>
            <w:tcW w:w="3626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Всего, в том числе: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4582,2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4582,2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4582,2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федеральный бюджет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 Пензенской области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4582,2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4582,2</w:t>
            </w:r>
          </w:p>
        </w:tc>
        <w:tc>
          <w:tcPr>
            <w:tcW w:w="1560" w:type="dxa"/>
            <w:noWrap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4582,2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иные источники</w:t>
            </w:r>
          </w:p>
          <w:p w:rsidR="008A3CC2" w:rsidRDefault="008A3CC2" w:rsidP="008A3CC2">
            <w:pPr>
              <w:jc w:val="center"/>
              <w:rPr>
                <w:color w:val="000000"/>
              </w:rPr>
            </w:pPr>
          </w:p>
          <w:p w:rsidR="0007097F" w:rsidRPr="008A3CC2" w:rsidRDefault="0007097F" w:rsidP="008A3CC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 w:val="restart"/>
            <w:hideMark/>
          </w:tcPr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1.5</w:t>
            </w:r>
          </w:p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 w:val="restart"/>
            <w:hideMark/>
          </w:tcPr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Основное мероприятие 1.5.</w:t>
            </w:r>
          </w:p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 w:val="restart"/>
            <w:hideMark/>
          </w:tcPr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 xml:space="preserve">Выполнение государственного задания ГБУ Пензенской области </w:t>
            </w:r>
            <w:r w:rsidR="00784F20">
              <w:rPr>
                <w:color w:val="000000"/>
              </w:rPr>
              <w:t>"</w:t>
            </w:r>
            <w:r w:rsidRPr="008A3CC2">
              <w:rPr>
                <w:color w:val="000000"/>
              </w:rPr>
              <w:t>Пензенский пожарно-спасательный центр</w:t>
            </w:r>
            <w:r w:rsidR="00784F20">
              <w:rPr>
                <w:color w:val="000000"/>
              </w:rPr>
              <w:t>"</w:t>
            </w:r>
          </w:p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Всего, в том числе: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131549,6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131549,6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131549,6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федеральный бюджет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 Пензенской области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131549,6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131549,6</w:t>
            </w:r>
          </w:p>
        </w:tc>
        <w:tc>
          <w:tcPr>
            <w:tcW w:w="1560" w:type="dxa"/>
            <w:noWrap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131549,6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иные источники</w:t>
            </w:r>
          </w:p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 w:val="restart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1.6</w:t>
            </w:r>
          </w:p>
        </w:tc>
        <w:tc>
          <w:tcPr>
            <w:tcW w:w="1666" w:type="dxa"/>
            <w:vMerge w:val="restart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Основное мероприятие 1.6.</w:t>
            </w:r>
          </w:p>
        </w:tc>
        <w:tc>
          <w:tcPr>
            <w:tcW w:w="3626" w:type="dxa"/>
            <w:vMerge w:val="restart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Предоставление дополнительных гарантий спасателям Пензенской области</w:t>
            </w: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Всего, в том числе: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2532,8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2532,8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2532,8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федеральный бюджет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2532,8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2532,8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2532,8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иные источники</w:t>
            </w:r>
          </w:p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 w:val="restart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Подпрограмма 2</w:t>
            </w:r>
          </w:p>
        </w:tc>
        <w:tc>
          <w:tcPr>
            <w:tcW w:w="3626" w:type="dxa"/>
            <w:vMerge w:val="restart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Всего, в том числе: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357,3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357,3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357,3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федеральный бюджет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 Пензенской области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357,3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357,3</w:t>
            </w:r>
          </w:p>
        </w:tc>
        <w:tc>
          <w:tcPr>
            <w:tcW w:w="1560" w:type="dxa"/>
            <w:noWrap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357,3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иные источники</w:t>
            </w:r>
          </w:p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 w:val="restart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2.1</w:t>
            </w:r>
          </w:p>
        </w:tc>
        <w:tc>
          <w:tcPr>
            <w:tcW w:w="1666" w:type="dxa"/>
            <w:vMerge w:val="restart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Основное мероприятие 2.1.</w:t>
            </w:r>
          </w:p>
        </w:tc>
        <w:tc>
          <w:tcPr>
            <w:tcW w:w="3626" w:type="dxa"/>
            <w:vMerge w:val="restart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Всего, в том числе: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357,3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357,3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357,3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федеральный бюджет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 Пензенской области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357,3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357,3</w:t>
            </w:r>
          </w:p>
        </w:tc>
        <w:tc>
          <w:tcPr>
            <w:tcW w:w="1560" w:type="dxa"/>
            <w:noWrap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357,3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иные источники</w:t>
            </w:r>
          </w:p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 w:val="restart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Подпрограмма 3</w:t>
            </w:r>
          </w:p>
        </w:tc>
        <w:tc>
          <w:tcPr>
            <w:tcW w:w="3626" w:type="dxa"/>
            <w:vMerge w:val="restart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 xml:space="preserve">Создание системы обеспечения вызова экстренных оперативных служб по единому номеру </w:t>
            </w:r>
            <w:r w:rsidR="00784F20">
              <w:rPr>
                <w:color w:val="000000"/>
              </w:rPr>
              <w:t>"</w:t>
            </w:r>
            <w:r w:rsidRPr="008A3CC2">
              <w:rPr>
                <w:color w:val="000000"/>
              </w:rPr>
              <w:t>112</w:t>
            </w:r>
            <w:r w:rsidR="00784F20">
              <w:rPr>
                <w:color w:val="000000"/>
              </w:rPr>
              <w:t>"</w:t>
            </w:r>
            <w:r w:rsidRPr="008A3CC2">
              <w:rPr>
                <w:color w:val="000000"/>
              </w:rPr>
              <w:t xml:space="preserve"> в Пензенской области.</w:t>
            </w:r>
            <w:r w:rsidRPr="008A3CC2">
              <w:rPr>
                <w:color w:val="000000"/>
              </w:rPr>
              <w:br w:type="page"/>
            </w: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Всего, в том числе: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15884,4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15884,4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bCs/>
                <w:color w:val="000000"/>
              </w:rPr>
            </w:pPr>
            <w:r w:rsidRPr="008A3CC2">
              <w:rPr>
                <w:bCs/>
                <w:color w:val="000000"/>
              </w:rPr>
              <w:t>15884,4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федеральный бюджет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spacing w:line="250" w:lineRule="auto"/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15884,4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15884,4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15884,4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иные источники</w:t>
            </w:r>
          </w:p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3.1</w:t>
            </w:r>
          </w:p>
        </w:tc>
        <w:tc>
          <w:tcPr>
            <w:tcW w:w="1666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Основное мероприятие 3.1.</w:t>
            </w:r>
          </w:p>
        </w:tc>
        <w:tc>
          <w:tcPr>
            <w:tcW w:w="3626" w:type="dxa"/>
            <w:vMerge w:val="restart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Создание информационно-технической инфраструктуры системы-112 на территории Пензенской области.</w:t>
            </w: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Всего, в том числе: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15884,4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15884,4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15884,4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федеральный бюджет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</w:pPr>
            <w:r w:rsidRPr="008A3CC2">
              <w:t>бюджет Пензенской области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15884,4</w:t>
            </w:r>
          </w:p>
        </w:tc>
        <w:tc>
          <w:tcPr>
            <w:tcW w:w="1701" w:type="dxa"/>
            <w:noWrap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15884,4</w:t>
            </w:r>
          </w:p>
        </w:tc>
        <w:tc>
          <w:tcPr>
            <w:tcW w:w="1560" w:type="dxa"/>
            <w:noWrap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15884,4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  <w:tr w:rsidR="008A3CC2" w:rsidRPr="008A3CC2" w:rsidTr="008A3CC2">
        <w:trPr>
          <w:trHeight w:val="20"/>
        </w:trPr>
        <w:tc>
          <w:tcPr>
            <w:tcW w:w="520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166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3626" w:type="dxa"/>
            <w:vMerge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</w:p>
        </w:tc>
        <w:tc>
          <w:tcPr>
            <w:tcW w:w="4502" w:type="dxa"/>
            <w:hideMark/>
          </w:tcPr>
          <w:p w:rsidR="008A3CC2" w:rsidRPr="008A3CC2" w:rsidRDefault="008A3CC2" w:rsidP="008A3CC2">
            <w:pPr>
              <w:jc w:val="center"/>
            </w:pPr>
            <w:r w:rsidRPr="008A3CC2">
              <w:t>иные источники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701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  <w:tc>
          <w:tcPr>
            <w:tcW w:w="1560" w:type="dxa"/>
            <w:hideMark/>
          </w:tcPr>
          <w:p w:rsidR="008A3CC2" w:rsidRPr="008A3CC2" w:rsidRDefault="008A3CC2" w:rsidP="008A3CC2">
            <w:pPr>
              <w:jc w:val="center"/>
              <w:rPr>
                <w:color w:val="000000"/>
              </w:rPr>
            </w:pPr>
            <w:r w:rsidRPr="008A3CC2">
              <w:rPr>
                <w:color w:val="000000"/>
              </w:rPr>
              <w:t>0,0</w:t>
            </w:r>
          </w:p>
        </w:tc>
      </w:tr>
    </w:tbl>
    <w:p w:rsidR="008A3CC2" w:rsidRDefault="008A3CC2" w:rsidP="002742E9">
      <w:pPr>
        <w:spacing w:line="216" w:lineRule="auto"/>
        <w:jc w:val="center"/>
        <w:rPr>
          <w:sz w:val="28"/>
        </w:rPr>
      </w:pPr>
    </w:p>
    <w:p w:rsidR="008A3CC2" w:rsidRDefault="008A3CC2" w:rsidP="002742E9">
      <w:pPr>
        <w:spacing w:line="216" w:lineRule="auto"/>
        <w:jc w:val="center"/>
        <w:rPr>
          <w:sz w:val="28"/>
        </w:rPr>
      </w:pPr>
    </w:p>
    <w:p w:rsidR="00D73216" w:rsidRDefault="008A3CC2" w:rsidP="002742E9">
      <w:pPr>
        <w:spacing w:line="216" w:lineRule="auto"/>
        <w:jc w:val="center"/>
        <w:rPr>
          <w:sz w:val="28"/>
        </w:rPr>
      </w:pPr>
      <w:r>
        <w:rPr>
          <w:sz w:val="28"/>
        </w:rPr>
        <w:t>_____________</w:t>
      </w:r>
    </w:p>
    <w:p w:rsidR="00D73216" w:rsidRDefault="00D73216" w:rsidP="00EA2EC7">
      <w:pPr>
        <w:spacing w:line="216" w:lineRule="auto"/>
        <w:rPr>
          <w:sz w:val="28"/>
        </w:rPr>
        <w:sectPr w:rsidR="00D73216" w:rsidSect="00C4360E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a"/>
        <w:tblW w:w="15451" w:type="dxa"/>
        <w:tblLayout w:type="fixed"/>
        <w:tblLook w:val="04A0" w:firstRow="1" w:lastRow="0" w:firstColumn="1" w:lastColumn="0" w:noHBand="0" w:noVBand="1"/>
      </w:tblPr>
      <w:tblGrid>
        <w:gridCol w:w="559"/>
        <w:gridCol w:w="2077"/>
        <w:gridCol w:w="2322"/>
        <w:gridCol w:w="2550"/>
        <w:gridCol w:w="567"/>
        <w:gridCol w:w="194"/>
        <w:gridCol w:w="346"/>
        <w:gridCol w:w="186"/>
        <w:gridCol w:w="756"/>
        <w:gridCol w:w="770"/>
        <w:gridCol w:w="408"/>
        <w:gridCol w:w="458"/>
        <w:gridCol w:w="16"/>
        <w:gridCol w:w="1368"/>
        <w:gridCol w:w="1418"/>
        <w:gridCol w:w="1422"/>
        <w:gridCol w:w="23"/>
        <w:gridCol w:w="11"/>
      </w:tblGrid>
      <w:tr w:rsidR="00D73216" w:rsidRPr="00D11552" w:rsidTr="00D73216">
        <w:trPr>
          <w:trHeight w:val="1098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Pr="00D11552" w:rsidRDefault="00D73216" w:rsidP="00D73216"/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Pr="00D11552" w:rsidRDefault="00D73216" w:rsidP="00D73216">
            <w:pPr>
              <w:jc w:val="center"/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Pr="00D11552" w:rsidRDefault="00D73216" w:rsidP="00D73216"/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Pr="00D11552" w:rsidRDefault="00D73216" w:rsidP="00D7321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Pr="00D11552" w:rsidRDefault="00D73216" w:rsidP="00D73216"/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Pr="00D11552" w:rsidRDefault="00D73216" w:rsidP="00D73216"/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Pr="00D11552" w:rsidRDefault="00D73216" w:rsidP="00D73216"/>
        </w:tc>
        <w:tc>
          <w:tcPr>
            <w:tcW w:w="4716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 xml:space="preserve">Приложение № 8 </w:t>
            </w:r>
            <w:r w:rsidRPr="00D11552">
              <w:rPr>
                <w:color w:val="000000"/>
              </w:rPr>
              <w:br/>
              <w:t xml:space="preserve">к постановлению Правительства </w:t>
            </w:r>
          </w:p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Пензенской области</w:t>
            </w:r>
            <w:r w:rsidRPr="00D11552">
              <w:rPr>
                <w:color w:val="000000"/>
              </w:rPr>
              <w:br/>
            </w:r>
            <w:r w:rsidR="00D65890">
              <w:rPr>
                <w:color w:val="000000"/>
              </w:rPr>
              <w:t xml:space="preserve">20.07.2022  </w:t>
            </w:r>
            <w:r>
              <w:rPr>
                <w:color w:val="000000"/>
              </w:rPr>
              <w:t>№</w:t>
            </w:r>
            <w:r w:rsidR="00D65890">
              <w:rPr>
                <w:color w:val="000000"/>
              </w:rPr>
              <w:t xml:space="preserve">  624-пП</w:t>
            </w:r>
            <w:bookmarkStart w:id="3" w:name="_GoBack"/>
            <w:bookmarkEnd w:id="3"/>
          </w:p>
        </w:tc>
      </w:tr>
      <w:tr w:rsidR="00D73216" w:rsidRPr="00D11552" w:rsidTr="00D73216">
        <w:trPr>
          <w:trHeight w:val="1365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Pr="00D11552" w:rsidRDefault="00D73216" w:rsidP="00D73216">
            <w:pPr>
              <w:jc w:val="center"/>
            </w:pP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Pr="00D11552" w:rsidRDefault="00D73216" w:rsidP="00D73216"/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Pr="00D11552" w:rsidRDefault="00D73216" w:rsidP="00D7321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Pr="00D11552" w:rsidRDefault="00D73216" w:rsidP="00D73216"/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Pr="00D11552" w:rsidRDefault="00D73216" w:rsidP="00D73216"/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Pr="00D11552" w:rsidRDefault="00D73216" w:rsidP="00D73216"/>
        </w:tc>
        <w:tc>
          <w:tcPr>
            <w:tcW w:w="4716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 xml:space="preserve">Приложение № 5.3 </w:t>
            </w:r>
          </w:p>
          <w:p w:rsidR="00D73216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 xml:space="preserve">к государственной программе Пензенской области </w:t>
            </w:r>
            <w:r w:rsidR="00784F20">
              <w:rPr>
                <w:color w:val="000000"/>
              </w:rPr>
              <w:t>"</w:t>
            </w:r>
            <w:r w:rsidRPr="00D11552">
              <w:rPr>
                <w:color w:val="000000"/>
              </w:rPr>
              <w:t xml:space="preserve">Защита населения и территорий от чрезвычайных ситуаций, обеспечение пожарной безопасности </w:t>
            </w:r>
          </w:p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в Пензенской области</w:t>
            </w:r>
            <w:r w:rsidR="00784F20">
              <w:rPr>
                <w:color w:val="000000"/>
              </w:rPr>
              <w:t>"</w:t>
            </w:r>
          </w:p>
        </w:tc>
      </w:tr>
      <w:tr w:rsidR="00D73216" w:rsidRPr="00D11552" w:rsidTr="00D73216">
        <w:trPr>
          <w:gridAfter w:val="1"/>
          <w:wAfter w:w="11" w:type="dxa"/>
          <w:trHeight w:val="1392"/>
        </w:trPr>
        <w:tc>
          <w:tcPr>
            <w:tcW w:w="1544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73216" w:rsidRDefault="00D73216" w:rsidP="00D73216">
            <w:pPr>
              <w:jc w:val="center"/>
              <w:rPr>
                <w:b/>
                <w:bCs/>
                <w:color w:val="000000"/>
              </w:rPr>
            </w:pPr>
            <w:r w:rsidRPr="00D11552">
              <w:rPr>
                <w:b/>
                <w:bCs/>
                <w:color w:val="000000"/>
              </w:rPr>
              <w:t xml:space="preserve">РЕСУРСНОЕ ОБЕСПЕЧЕНИЕ </w:t>
            </w:r>
          </w:p>
          <w:p w:rsidR="00D73216" w:rsidRDefault="00C4360E" w:rsidP="00D73216">
            <w:pPr>
              <w:jc w:val="center"/>
              <w:rPr>
                <w:b/>
                <w:bCs/>
                <w:color w:val="000000"/>
              </w:rPr>
            </w:pPr>
            <w:r w:rsidRPr="00D11552">
              <w:rPr>
                <w:b/>
                <w:bCs/>
                <w:color w:val="000000"/>
              </w:rPr>
              <w:t xml:space="preserve">реализации государственной программы </w:t>
            </w:r>
            <w:r>
              <w:rPr>
                <w:b/>
                <w:bCs/>
                <w:color w:val="000000"/>
              </w:rPr>
              <w:t>П</w:t>
            </w:r>
            <w:r w:rsidRPr="00D11552">
              <w:rPr>
                <w:b/>
                <w:bCs/>
                <w:color w:val="000000"/>
              </w:rPr>
              <w:t xml:space="preserve">ензенской области </w:t>
            </w:r>
            <w:r>
              <w:rPr>
                <w:b/>
                <w:bCs/>
                <w:color w:val="000000"/>
              </w:rPr>
              <w:t>"З</w:t>
            </w:r>
            <w:r w:rsidRPr="00D11552">
              <w:rPr>
                <w:b/>
                <w:bCs/>
                <w:color w:val="000000"/>
              </w:rPr>
              <w:t xml:space="preserve">ащита населения и территорий </w:t>
            </w:r>
          </w:p>
          <w:p w:rsidR="00D73216" w:rsidRDefault="00C4360E" w:rsidP="00D73216">
            <w:pPr>
              <w:jc w:val="center"/>
              <w:rPr>
                <w:b/>
                <w:bCs/>
                <w:color w:val="000000"/>
              </w:rPr>
            </w:pPr>
            <w:r w:rsidRPr="00D11552">
              <w:rPr>
                <w:b/>
                <w:bCs/>
                <w:color w:val="000000"/>
              </w:rPr>
              <w:t xml:space="preserve">от чрезвычайных ситуаций, обеспечение пожарной безопасности в </w:t>
            </w:r>
            <w:r>
              <w:rPr>
                <w:b/>
                <w:bCs/>
                <w:color w:val="000000"/>
              </w:rPr>
              <w:t>П</w:t>
            </w:r>
            <w:r w:rsidRPr="00D11552">
              <w:rPr>
                <w:b/>
                <w:bCs/>
                <w:color w:val="000000"/>
              </w:rPr>
              <w:t>ензенской области</w:t>
            </w:r>
            <w:r>
              <w:rPr>
                <w:b/>
                <w:bCs/>
                <w:color w:val="000000"/>
              </w:rPr>
              <w:t>"</w:t>
            </w:r>
            <w:r w:rsidRPr="00D11552">
              <w:rPr>
                <w:b/>
                <w:bCs/>
                <w:color w:val="000000"/>
              </w:rPr>
              <w:t xml:space="preserve"> </w:t>
            </w:r>
          </w:p>
          <w:p w:rsidR="00D73216" w:rsidRPr="00D11552" w:rsidRDefault="00C4360E" w:rsidP="00C4360E">
            <w:pPr>
              <w:jc w:val="center"/>
              <w:rPr>
                <w:b/>
                <w:bCs/>
                <w:color w:val="000000"/>
              </w:rPr>
            </w:pPr>
            <w:r w:rsidRPr="00D11552">
              <w:rPr>
                <w:b/>
                <w:bCs/>
                <w:color w:val="000000"/>
              </w:rPr>
              <w:t xml:space="preserve">за счет средств бюджета </w:t>
            </w:r>
            <w:r>
              <w:rPr>
                <w:b/>
                <w:bCs/>
                <w:color w:val="000000"/>
              </w:rPr>
              <w:t>П</w:t>
            </w:r>
            <w:r w:rsidRPr="00D11552">
              <w:rPr>
                <w:b/>
                <w:bCs/>
                <w:color w:val="000000"/>
              </w:rPr>
              <w:t>ензенской области</w:t>
            </w:r>
          </w:p>
        </w:tc>
      </w:tr>
      <w:tr w:rsidR="00D73216" w:rsidRPr="00D11552" w:rsidTr="00D73216">
        <w:trPr>
          <w:gridAfter w:val="1"/>
          <w:wAfter w:w="11" w:type="dxa"/>
          <w:trHeight w:val="564"/>
        </w:trPr>
        <w:tc>
          <w:tcPr>
            <w:tcW w:w="4958" w:type="dxa"/>
            <w:gridSpan w:val="3"/>
            <w:tcBorders>
              <w:top w:val="single" w:sz="4" w:space="0" w:color="auto"/>
            </w:tcBorders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Ответственный исполнитель государственной программы</w:t>
            </w:r>
          </w:p>
        </w:tc>
        <w:tc>
          <w:tcPr>
            <w:tcW w:w="10482" w:type="dxa"/>
            <w:gridSpan w:val="14"/>
            <w:tcBorders>
              <w:top w:val="single" w:sz="4" w:space="0" w:color="auto"/>
            </w:tcBorders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 xml:space="preserve">Министерство жилищно-коммунального хозяйства </w:t>
            </w:r>
          </w:p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и гражданской защиты населения Пензенской области</w:t>
            </w:r>
          </w:p>
        </w:tc>
      </w:tr>
      <w:tr w:rsidR="00D73216" w:rsidRPr="00D11552" w:rsidTr="00D73216">
        <w:trPr>
          <w:gridAfter w:val="2"/>
          <w:wAfter w:w="34" w:type="dxa"/>
          <w:trHeight w:val="1353"/>
        </w:trPr>
        <w:tc>
          <w:tcPr>
            <w:tcW w:w="559" w:type="dxa"/>
            <w:vMerge w:val="restart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 xml:space="preserve">№ </w:t>
            </w:r>
            <w:proofErr w:type="gramStart"/>
            <w:r w:rsidRPr="00D11552">
              <w:rPr>
                <w:color w:val="000000"/>
              </w:rPr>
              <w:t>п</w:t>
            </w:r>
            <w:proofErr w:type="gramEnd"/>
            <w:r w:rsidRPr="00D11552">
              <w:rPr>
                <w:color w:val="000000"/>
              </w:rPr>
              <w:t>/п</w:t>
            </w:r>
          </w:p>
          <w:p w:rsidR="00D73216" w:rsidRPr="00D11552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 w:val="restart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Статус</w:t>
            </w:r>
          </w:p>
          <w:p w:rsidR="00D73216" w:rsidRPr="00D11552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 w:val="restart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550" w:type="dxa"/>
            <w:vMerge w:val="restart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Ответственный исполнитель, соисполнитель</w:t>
            </w:r>
          </w:p>
          <w:p w:rsidR="00D73216" w:rsidRPr="00D11552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3685" w:type="dxa"/>
            <w:gridSpan w:val="8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Код бюджетной классификации</w:t>
            </w:r>
          </w:p>
        </w:tc>
        <w:tc>
          <w:tcPr>
            <w:tcW w:w="4224" w:type="dxa"/>
            <w:gridSpan w:val="4"/>
            <w:hideMark/>
          </w:tcPr>
          <w:p w:rsidR="004357E4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Расходы бюджета Пензенской области,</w:t>
            </w:r>
          </w:p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 xml:space="preserve"> тыс. рублей</w:t>
            </w:r>
          </w:p>
        </w:tc>
      </w:tr>
      <w:tr w:rsidR="00D73216" w:rsidRPr="00D11552" w:rsidTr="00D73216">
        <w:trPr>
          <w:gridAfter w:val="2"/>
          <w:wAfter w:w="34" w:type="dxa"/>
          <w:trHeight w:val="312"/>
        </w:trPr>
        <w:tc>
          <w:tcPr>
            <w:tcW w:w="559" w:type="dxa"/>
            <w:vMerge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gridSpan w:val="2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ГРБС</w:t>
            </w:r>
          </w:p>
        </w:tc>
        <w:tc>
          <w:tcPr>
            <w:tcW w:w="532" w:type="dxa"/>
            <w:gridSpan w:val="2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proofErr w:type="spellStart"/>
            <w:r w:rsidRPr="00D11552">
              <w:rPr>
                <w:color w:val="000000"/>
              </w:rPr>
              <w:t>Рз</w:t>
            </w:r>
            <w:proofErr w:type="spellEnd"/>
          </w:p>
        </w:tc>
        <w:tc>
          <w:tcPr>
            <w:tcW w:w="756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D11552"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770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ЦСР</w:t>
            </w:r>
          </w:p>
        </w:tc>
        <w:tc>
          <w:tcPr>
            <w:tcW w:w="882" w:type="dxa"/>
            <w:gridSpan w:val="3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ВР</w:t>
            </w:r>
          </w:p>
        </w:tc>
        <w:tc>
          <w:tcPr>
            <w:tcW w:w="1368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2025 г.</w:t>
            </w:r>
          </w:p>
        </w:tc>
        <w:tc>
          <w:tcPr>
            <w:tcW w:w="1418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2026 г.</w:t>
            </w:r>
          </w:p>
        </w:tc>
        <w:tc>
          <w:tcPr>
            <w:tcW w:w="1422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2027 г.</w:t>
            </w:r>
          </w:p>
        </w:tc>
      </w:tr>
    </w:tbl>
    <w:p w:rsidR="003144D6" w:rsidRPr="003144D6" w:rsidRDefault="003144D6">
      <w:pPr>
        <w:rPr>
          <w:sz w:val="4"/>
          <w:szCs w:val="4"/>
        </w:rPr>
      </w:pPr>
    </w:p>
    <w:tbl>
      <w:tblPr>
        <w:tblStyle w:val="aa"/>
        <w:tblW w:w="15417" w:type="dxa"/>
        <w:tblLayout w:type="fixed"/>
        <w:tblLook w:val="04A0" w:firstRow="1" w:lastRow="0" w:firstColumn="1" w:lastColumn="0" w:noHBand="0" w:noVBand="1"/>
      </w:tblPr>
      <w:tblGrid>
        <w:gridCol w:w="559"/>
        <w:gridCol w:w="2077"/>
        <w:gridCol w:w="2322"/>
        <w:gridCol w:w="2550"/>
        <w:gridCol w:w="761"/>
        <w:gridCol w:w="532"/>
        <w:gridCol w:w="756"/>
        <w:gridCol w:w="770"/>
        <w:gridCol w:w="882"/>
        <w:gridCol w:w="1368"/>
        <w:gridCol w:w="1418"/>
        <w:gridCol w:w="1422"/>
      </w:tblGrid>
      <w:tr w:rsidR="00D73216" w:rsidRPr="00D11552" w:rsidTr="003144D6">
        <w:trPr>
          <w:trHeight w:val="98"/>
          <w:tblHeader/>
        </w:trPr>
        <w:tc>
          <w:tcPr>
            <w:tcW w:w="559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1</w:t>
            </w:r>
          </w:p>
        </w:tc>
        <w:tc>
          <w:tcPr>
            <w:tcW w:w="2077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2</w:t>
            </w:r>
          </w:p>
        </w:tc>
        <w:tc>
          <w:tcPr>
            <w:tcW w:w="2322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3</w:t>
            </w:r>
          </w:p>
        </w:tc>
        <w:tc>
          <w:tcPr>
            <w:tcW w:w="2550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4</w:t>
            </w:r>
          </w:p>
        </w:tc>
        <w:tc>
          <w:tcPr>
            <w:tcW w:w="761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5</w:t>
            </w:r>
          </w:p>
        </w:tc>
        <w:tc>
          <w:tcPr>
            <w:tcW w:w="532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6</w:t>
            </w:r>
          </w:p>
        </w:tc>
        <w:tc>
          <w:tcPr>
            <w:tcW w:w="756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7</w:t>
            </w:r>
          </w:p>
        </w:tc>
        <w:tc>
          <w:tcPr>
            <w:tcW w:w="770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8</w:t>
            </w:r>
          </w:p>
        </w:tc>
        <w:tc>
          <w:tcPr>
            <w:tcW w:w="882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9</w:t>
            </w:r>
          </w:p>
        </w:tc>
        <w:tc>
          <w:tcPr>
            <w:tcW w:w="1368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10</w:t>
            </w:r>
          </w:p>
        </w:tc>
        <w:tc>
          <w:tcPr>
            <w:tcW w:w="1418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11</w:t>
            </w:r>
          </w:p>
        </w:tc>
        <w:tc>
          <w:tcPr>
            <w:tcW w:w="1422" w:type="dxa"/>
            <w:hideMark/>
          </w:tcPr>
          <w:p w:rsidR="00D73216" w:rsidRPr="00D11552" w:rsidRDefault="00D73216" w:rsidP="00D73216">
            <w:pPr>
              <w:jc w:val="center"/>
              <w:rPr>
                <w:color w:val="000000"/>
              </w:rPr>
            </w:pPr>
            <w:r w:rsidRPr="00D11552">
              <w:rPr>
                <w:color w:val="000000"/>
              </w:rPr>
              <w:t>12</w:t>
            </w:r>
          </w:p>
        </w:tc>
      </w:tr>
      <w:tr w:rsidR="00D73216" w:rsidRPr="003144D6" w:rsidTr="001A38C4">
        <w:trPr>
          <w:trHeight w:val="169"/>
        </w:trPr>
        <w:tc>
          <w:tcPr>
            <w:tcW w:w="559" w:type="dxa"/>
            <w:vMerge w:val="restart"/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Pr="003144D6" w:rsidRDefault="003144D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 w:val="restart"/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Государственная программа</w:t>
            </w: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Pr="003144D6" w:rsidRDefault="003144D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 w:val="restart"/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Pr="003144D6" w:rsidRDefault="003144D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всего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185944,4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185944,4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185944,4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 том числе: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3144D6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  <w:p w:rsidR="00D73216" w:rsidRPr="003144D6" w:rsidRDefault="00D73216" w:rsidP="00D73216">
            <w:pPr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840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03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05 0 00 00000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150466,8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150466,8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150466,8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03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10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357,5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357,5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357,5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3144D6" w:rsidRPr="003144D6" w:rsidRDefault="00D73216" w:rsidP="001A38C4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здравоохранения Пензенской области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855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1A38C4" w:rsidRPr="003144D6" w:rsidRDefault="00D73216" w:rsidP="001A38C4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05 0 00 00000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9440,0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9440,0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9440,0</w:t>
            </w:r>
          </w:p>
        </w:tc>
      </w:tr>
      <w:tr w:rsidR="001A38C4" w:rsidRPr="003144D6" w:rsidTr="0015138A">
        <w:trPr>
          <w:trHeight w:val="71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850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01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05 0 00 00000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44,4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44,4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44,4</w:t>
            </w:r>
          </w:p>
        </w:tc>
      </w:tr>
      <w:tr w:rsidR="001A38C4" w:rsidRPr="003144D6" w:rsidTr="007E156F">
        <w:trPr>
          <w:trHeight w:val="71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10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4037,6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4037,6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4037,6</w:t>
            </w:r>
          </w:p>
        </w:tc>
      </w:tr>
      <w:tr w:rsidR="001A38C4" w:rsidRPr="003144D6" w:rsidTr="002C1594">
        <w:trPr>
          <w:trHeight w:val="95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816</w:t>
            </w: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05 0 00 00000</w:t>
            </w: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  <w:tr w:rsidR="001A38C4" w:rsidRPr="003144D6" w:rsidTr="00BF5BCF">
        <w:trPr>
          <w:trHeight w:val="95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сельского хозяйства Пензенской области</w:t>
            </w: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882</w:t>
            </w: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05 0 00 00000</w:t>
            </w: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  <w:tr w:rsidR="001A38C4" w:rsidRPr="003144D6" w:rsidTr="006648EA">
        <w:trPr>
          <w:trHeight w:val="95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физической культуры и спорта Пензенской области</w:t>
            </w: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867</w:t>
            </w: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11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05 0 00 00000</w:t>
            </w: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1800,0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1800,0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1800,0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культуры и туризма Пензенской области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857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07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05 0 00 00000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757,8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757,8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757,8</w:t>
            </w:r>
          </w:p>
        </w:tc>
      </w:tr>
      <w:tr w:rsidR="001A38C4" w:rsidRPr="003144D6" w:rsidTr="004A071C">
        <w:trPr>
          <w:trHeight w:val="71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08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01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1240,3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1240,3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1240,3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образования Пензенской области</w:t>
            </w:r>
          </w:p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874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07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05 0 00 00000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16800,0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16800,0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16800,0</w:t>
            </w:r>
          </w:p>
        </w:tc>
      </w:tr>
      <w:tr w:rsidR="001A38C4" w:rsidRPr="003144D6" w:rsidTr="004E0A7A">
        <w:trPr>
          <w:trHeight w:val="71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10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06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950,0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950,0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950,0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 w:val="restart"/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</w:t>
            </w: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Pr="003144D6" w:rsidRDefault="003144D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 w:val="restart"/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Подпрограмма 1</w:t>
            </w: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Pr="003144D6" w:rsidRDefault="003144D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 w:val="restart"/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Снижение рисков и смягчение последствий чрезвычайных ситуаций природного и техногенного характера, и обеспечение пожарной безопасности Пензенской области</w:t>
            </w: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Pr="003144D6" w:rsidRDefault="003144D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всего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169702,7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169702,7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169702,7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 том числе: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3144D6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840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03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05 1 00 00000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134582,4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134582,4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134582,4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03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10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50,0</w:t>
            </w:r>
          </w:p>
        </w:tc>
      </w:tr>
      <w:tr w:rsidR="001A38C4" w:rsidRPr="003144D6" w:rsidTr="00CB621C">
        <w:trPr>
          <w:trHeight w:val="47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0,2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0,2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0,2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здравоохранения Пензенской области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855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05 1 00 00000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9440,0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9440,0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9440,0</w:t>
            </w:r>
          </w:p>
        </w:tc>
      </w:tr>
      <w:tr w:rsidR="001A38C4" w:rsidRPr="003144D6" w:rsidTr="00366929">
        <w:trPr>
          <w:trHeight w:val="71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  <w:tr w:rsidR="001A38C4" w:rsidRPr="003144D6" w:rsidTr="00D90C59">
        <w:trPr>
          <w:trHeight w:val="95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физической культуры и спорта Пензенской области</w:t>
            </w: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867</w:t>
            </w: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11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05 1 00 00000</w:t>
            </w: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1800,0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1800,0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1800,0</w:t>
            </w:r>
          </w:p>
        </w:tc>
      </w:tr>
      <w:tr w:rsidR="001A38C4" w:rsidRPr="003144D6" w:rsidTr="00045B81">
        <w:trPr>
          <w:trHeight w:val="95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сельского хозяйства Пензенской области</w:t>
            </w: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882</w:t>
            </w: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05 1 00 00000</w:t>
            </w: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  <w:tr w:rsidR="001A38C4" w:rsidRPr="003144D6" w:rsidTr="00FF060C">
        <w:trPr>
          <w:trHeight w:val="95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816</w:t>
            </w: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05 1 00 00000</w:t>
            </w: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культуры и туризма Пензенской области</w:t>
            </w:r>
          </w:p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857</w:t>
            </w:r>
          </w:p>
        </w:tc>
        <w:tc>
          <w:tcPr>
            <w:tcW w:w="532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07</w:t>
            </w:r>
          </w:p>
        </w:tc>
        <w:tc>
          <w:tcPr>
            <w:tcW w:w="756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05 1 00 00000</w:t>
            </w:r>
          </w:p>
        </w:tc>
        <w:tc>
          <w:tcPr>
            <w:tcW w:w="882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757,8</w:t>
            </w:r>
          </w:p>
        </w:tc>
        <w:tc>
          <w:tcPr>
            <w:tcW w:w="1418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757,8</w:t>
            </w:r>
          </w:p>
        </w:tc>
        <w:tc>
          <w:tcPr>
            <w:tcW w:w="1422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757,8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08</w:t>
            </w:r>
          </w:p>
        </w:tc>
        <w:tc>
          <w:tcPr>
            <w:tcW w:w="756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01</w:t>
            </w:r>
          </w:p>
        </w:tc>
        <w:tc>
          <w:tcPr>
            <w:tcW w:w="770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33,5</w:t>
            </w:r>
          </w:p>
        </w:tc>
        <w:tc>
          <w:tcPr>
            <w:tcW w:w="1418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33,5</w:t>
            </w:r>
          </w:p>
        </w:tc>
        <w:tc>
          <w:tcPr>
            <w:tcW w:w="1422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33,5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08</w:t>
            </w:r>
          </w:p>
        </w:tc>
        <w:tc>
          <w:tcPr>
            <w:tcW w:w="756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01</w:t>
            </w:r>
          </w:p>
        </w:tc>
        <w:tc>
          <w:tcPr>
            <w:tcW w:w="770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655,0</w:t>
            </w:r>
          </w:p>
        </w:tc>
        <w:tc>
          <w:tcPr>
            <w:tcW w:w="1418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655,0</w:t>
            </w:r>
          </w:p>
        </w:tc>
        <w:tc>
          <w:tcPr>
            <w:tcW w:w="1422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655,0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08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01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551,8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551,8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551,8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образования Пензенской области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874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07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05 1 00 00000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2100,0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2100,0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2100,0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07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3260,0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3260,0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3260,0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07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11440,0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11440,0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11440,0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10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06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950,0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950,0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950,0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850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01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05 1 00 00000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44,4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44,4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44,4</w:t>
            </w:r>
          </w:p>
        </w:tc>
      </w:tr>
      <w:tr w:rsidR="001A38C4" w:rsidRPr="003144D6" w:rsidTr="00CB5F15">
        <w:trPr>
          <w:trHeight w:val="71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10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70" w:type="dxa"/>
            <w:noWrap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4037,6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4037,6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4037,6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1.1</w:t>
            </w:r>
          </w:p>
        </w:tc>
        <w:tc>
          <w:tcPr>
            <w:tcW w:w="2077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Основное мероприятие 1.1.</w:t>
            </w:r>
          </w:p>
        </w:tc>
        <w:tc>
          <w:tcPr>
            <w:tcW w:w="2322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всего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 том числе: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</w:tr>
      <w:tr w:rsidR="001A38C4" w:rsidRPr="003144D6" w:rsidTr="00024B5F">
        <w:trPr>
          <w:trHeight w:val="115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>
              <w:rPr>
                <w:color w:val="000000"/>
              </w:rPr>
              <w:t>"</w:t>
            </w:r>
            <w:r w:rsidRPr="003144D6">
              <w:rPr>
                <w:color w:val="000000"/>
              </w:rPr>
              <w:t>ППСЦ</w:t>
            </w:r>
            <w:r>
              <w:rPr>
                <w:color w:val="000000"/>
              </w:rPr>
              <w:t>"</w:t>
            </w: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840</w:t>
            </w: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03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10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05 1 01 21210</w:t>
            </w: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320</w:t>
            </w: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50,0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50,0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 w:val="restart"/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1.2</w:t>
            </w: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Pr="003144D6" w:rsidRDefault="003144D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 w:val="restart"/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Основное мероприятие 1.2.</w:t>
            </w: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Pr="003144D6" w:rsidRDefault="003144D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 w:val="restart"/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Pr="003144D6" w:rsidRDefault="003144D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всего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30988,1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30988,1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30988,1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 том числе: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физической культуры и спорта Пензенской области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867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11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05 1 02 64360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1800,0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1800,0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1800,0</w:t>
            </w:r>
          </w:p>
        </w:tc>
      </w:tr>
      <w:tr w:rsidR="001A38C4" w:rsidRPr="003144D6" w:rsidTr="00571606">
        <w:trPr>
          <w:trHeight w:val="71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11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620</w:t>
            </w: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культуры и туризма Пензенской области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857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07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05 1 02 64360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757,8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757,8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757,8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08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01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240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33,5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33,5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33,5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08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01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655,0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655,0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655,0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08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01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620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551,8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551,8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551,8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образования Пензенской области</w:t>
            </w: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Pr="003144D6" w:rsidRDefault="003144D6" w:rsidP="00D73216">
            <w:pPr>
              <w:jc w:val="center"/>
              <w:rPr>
                <w:color w:val="000000"/>
              </w:rPr>
            </w:pPr>
          </w:p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874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07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05 1 02 64360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240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2100,0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2100,0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2100,0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07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3260,0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3260,0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3260,0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07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620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11440,0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11440,0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11440,0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10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06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950,0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950,0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950,0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855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05 1 02 64360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9440,0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9440,0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9440,0</w:t>
            </w:r>
          </w:p>
        </w:tc>
      </w:tr>
      <w:tr w:rsidR="001A38C4" w:rsidRPr="003144D6" w:rsidTr="00B92601">
        <w:trPr>
          <w:trHeight w:val="71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240</w:t>
            </w: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1.3</w:t>
            </w:r>
          </w:p>
        </w:tc>
        <w:tc>
          <w:tcPr>
            <w:tcW w:w="2077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Основное мероприятие 1.3.</w:t>
            </w:r>
          </w:p>
        </w:tc>
        <w:tc>
          <w:tcPr>
            <w:tcW w:w="2322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всего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 том числе: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3144D6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840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03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05 1 03 64480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  <w:tr w:rsidR="001A38C4" w:rsidRPr="003144D6" w:rsidTr="00D23FF2">
        <w:trPr>
          <w:trHeight w:val="71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05 1 03 65290</w:t>
            </w: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610</w:t>
            </w: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 w:val="restart"/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1.4</w:t>
            </w: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Pr="003144D6" w:rsidRDefault="003144D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 w:val="restart"/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Основное мероприятие 1.4.</w:t>
            </w: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Pr="003144D6" w:rsidRDefault="003144D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 w:val="restart"/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Pr="003144D6" w:rsidRDefault="003144D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всего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4582,2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4582,2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4582,2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 том числе: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3144D6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840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03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05 1 04 65280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500,0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500,0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500,0</w:t>
            </w:r>
          </w:p>
        </w:tc>
      </w:tr>
      <w:tr w:rsidR="001A38C4" w:rsidRPr="003144D6" w:rsidTr="000E5364">
        <w:trPr>
          <w:trHeight w:val="71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240</w:t>
            </w: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0,2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0,2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0,2</w:t>
            </w:r>
          </w:p>
        </w:tc>
      </w:tr>
      <w:tr w:rsidR="001A38C4" w:rsidRPr="003144D6" w:rsidTr="00544E85">
        <w:trPr>
          <w:trHeight w:val="161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1A38C4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сельского хозяйства Пензенской области</w:t>
            </w:r>
          </w:p>
          <w:p w:rsidR="001A38C4" w:rsidRDefault="001A38C4" w:rsidP="00D73216">
            <w:pPr>
              <w:jc w:val="center"/>
              <w:rPr>
                <w:color w:val="000000"/>
              </w:rPr>
            </w:pPr>
          </w:p>
          <w:p w:rsidR="001A38C4" w:rsidRDefault="001A38C4" w:rsidP="00D73216">
            <w:pPr>
              <w:jc w:val="center"/>
              <w:rPr>
                <w:color w:val="000000"/>
              </w:rPr>
            </w:pPr>
          </w:p>
          <w:p w:rsidR="001A38C4" w:rsidRDefault="001A38C4" w:rsidP="00D73216">
            <w:pPr>
              <w:jc w:val="center"/>
              <w:rPr>
                <w:color w:val="000000"/>
              </w:rPr>
            </w:pPr>
          </w:p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882</w:t>
            </w: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05 1 04 20110</w:t>
            </w: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240</w:t>
            </w: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  <w:tr w:rsidR="001A38C4" w:rsidRPr="003144D6" w:rsidTr="00886EF9">
        <w:trPr>
          <w:trHeight w:val="95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816</w:t>
            </w: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05 1 04 20110</w:t>
            </w: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240</w:t>
            </w: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850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01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05 1 04 64360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240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44,4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44,4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44,4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10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3466,6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3466,6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3466,6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10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620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571,0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571,0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571,0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1.5</w:t>
            </w:r>
          </w:p>
        </w:tc>
        <w:tc>
          <w:tcPr>
            <w:tcW w:w="2077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Основное мероприятие 1.5.</w:t>
            </w:r>
          </w:p>
        </w:tc>
        <w:tc>
          <w:tcPr>
            <w:tcW w:w="2322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 xml:space="preserve">Выполнение государственного задания ГБУ Пензенской области </w:t>
            </w:r>
            <w:r w:rsidR="00784F20">
              <w:rPr>
                <w:color w:val="000000"/>
              </w:rPr>
              <w:t>"</w:t>
            </w:r>
            <w:r w:rsidRPr="003144D6">
              <w:rPr>
                <w:color w:val="000000"/>
              </w:rPr>
              <w:t>Пензенский пожарно-спасательный центр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всего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131549,6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131549,6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131549,6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 том числе: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</w:tr>
      <w:tr w:rsidR="001A38C4" w:rsidRPr="003144D6" w:rsidTr="00007F55">
        <w:trPr>
          <w:trHeight w:val="115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>
              <w:rPr>
                <w:color w:val="000000"/>
              </w:rPr>
              <w:t>"</w:t>
            </w:r>
            <w:r w:rsidRPr="003144D6">
              <w:rPr>
                <w:color w:val="000000"/>
              </w:rPr>
              <w:t>ППСЦ</w:t>
            </w:r>
            <w:r>
              <w:rPr>
                <w:color w:val="000000"/>
              </w:rPr>
              <w:t>"</w:t>
            </w: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840</w:t>
            </w: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03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05 1 05 65260</w:t>
            </w: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610</w:t>
            </w: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131549,6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131549,6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131549,6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1.6</w:t>
            </w:r>
          </w:p>
        </w:tc>
        <w:tc>
          <w:tcPr>
            <w:tcW w:w="2077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Основное мероприятие 1.6.</w:t>
            </w:r>
          </w:p>
        </w:tc>
        <w:tc>
          <w:tcPr>
            <w:tcW w:w="2322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 xml:space="preserve">Основное мероприятие 1.6. </w:t>
            </w:r>
            <w:r w:rsidR="00784F20">
              <w:rPr>
                <w:color w:val="000000"/>
              </w:rPr>
              <w:t>"</w:t>
            </w:r>
            <w:r w:rsidRPr="003144D6">
              <w:rPr>
                <w:color w:val="000000"/>
              </w:rPr>
              <w:t>Предоставление дополнительных гарантий спасателям Пензенской области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всего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2532,8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2532,8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2532,8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 том числе: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</w:tr>
      <w:tr w:rsidR="001A38C4" w:rsidRPr="003144D6" w:rsidTr="00F5580A">
        <w:trPr>
          <w:trHeight w:val="115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>
              <w:rPr>
                <w:color w:val="000000"/>
              </w:rPr>
              <w:t>"</w:t>
            </w:r>
            <w:r w:rsidRPr="003144D6">
              <w:rPr>
                <w:color w:val="000000"/>
              </w:rPr>
              <w:t>ППСЦ</w:t>
            </w:r>
            <w:r>
              <w:rPr>
                <w:color w:val="000000"/>
              </w:rPr>
              <w:t>"</w:t>
            </w:r>
          </w:p>
        </w:tc>
        <w:tc>
          <w:tcPr>
            <w:tcW w:w="761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840</w:t>
            </w: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03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05 1 06 64730</w:t>
            </w:r>
          </w:p>
        </w:tc>
        <w:tc>
          <w:tcPr>
            <w:tcW w:w="88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610</w:t>
            </w:r>
          </w:p>
        </w:tc>
        <w:tc>
          <w:tcPr>
            <w:tcW w:w="136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2532,8</w:t>
            </w:r>
          </w:p>
        </w:tc>
        <w:tc>
          <w:tcPr>
            <w:tcW w:w="1418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2532,8</w:t>
            </w:r>
          </w:p>
        </w:tc>
        <w:tc>
          <w:tcPr>
            <w:tcW w:w="142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2532,8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</w:t>
            </w:r>
          </w:p>
        </w:tc>
        <w:tc>
          <w:tcPr>
            <w:tcW w:w="2077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Подпрограмма 2</w:t>
            </w:r>
          </w:p>
        </w:tc>
        <w:tc>
          <w:tcPr>
            <w:tcW w:w="2322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всего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357,3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357,3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357,3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 том числе: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3144D6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Default="003144D6" w:rsidP="00D73216">
            <w:pPr>
              <w:jc w:val="center"/>
              <w:rPr>
                <w:color w:val="000000"/>
              </w:rPr>
            </w:pPr>
          </w:p>
          <w:p w:rsidR="003144D6" w:rsidRPr="003144D6" w:rsidRDefault="003144D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840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05 2 00 00000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357,3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357,3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357,3</w:t>
            </w:r>
          </w:p>
        </w:tc>
      </w:tr>
      <w:tr w:rsidR="001A38C4" w:rsidRPr="003144D6" w:rsidTr="00BE6FD2">
        <w:trPr>
          <w:trHeight w:val="710"/>
        </w:trPr>
        <w:tc>
          <w:tcPr>
            <w:tcW w:w="559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noWrap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03</w:t>
            </w:r>
          </w:p>
        </w:tc>
        <w:tc>
          <w:tcPr>
            <w:tcW w:w="756" w:type="dxa"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noWrap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noWrap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noWrap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noWrap/>
            <w:hideMark/>
          </w:tcPr>
          <w:p w:rsidR="001A38C4" w:rsidRPr="003144D6" w:rsidRDefault="001A38C4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2.1</w:t>
            </w:r>
          </w:p>
        </w:tc>
        <w:tc>
          <w:tcPr>
            <w:tcW w:w="2077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Основное мероприятие 2.1.</w:t>
            </w:r>
          </w:p>
        </w:tc>
        <w:tc>
          <w:tcPr>
            <w:tcW w:w="2322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всего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357,3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357,3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357,3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 том числе: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3144D6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840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02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04</w:t>
            </w: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05 2 01 20100</w:t>
            </w: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610</w:t>
            </w: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357,3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357,3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357,3</w:t>
            </w:r>
          </w:p>
        </w:tc>
      </w:tr>
      <w:tr w:rsidR="00C4360E" w:rsidRPr="003144D6" w:rsidTr="00C4360E">
        <w:trPr>
          <w:trHeight w:val="710"/>
        </w:trPr>
        <w:tc>
          <w:tcPr>
            <w:tcW w:w="559" w:type="dxa"/>
            <w:vMerge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hideMark/>
          </w:tcPr>
          <w:p w:rsidR="00C4360E" w:rsidRPr="001A38C4" w:rsidRDefault="00C4360E" w:rsidP="00D7321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32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03</w:t>
            </w:r>
          </w:p>
        </w:tc>
        <w:tc>
          <w:tcPr>
            <w:tcW w:w="756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05 2 01 64740</w:t>
            </w:r>
          </w:p>
        </w:tc>
        <w:tc>
          <w:tcPr>
            <w:tcW w:w="882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610</w:t>
            </w:r>
          </w:p>
        </w:tc>
        <w:tc>
          <w:tcPr>
            <w:tcW w:w="1368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</w:t>
            </w:r>
          </w:p>
        </w:tc>
        <w:tc>
          <w:tcPr>
            <w:tcW w:w="2077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Подпрограмма 3</w:t>
            </w:r>
          </w:p>
        </w:tc>
        <w:tc>
          <w:tcPr>
            <w:tcW w:w="2322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 xml:space="preserve">Создание системы обеспечения вызова экстренных оперативных служб по единому номеру </w:t>
            </w:r>
            <w:r w:rsidR="00784F20">
              <w:rPr>
                <w:color w:val="000000"/>
              </w:rPr>
              <w:t>"</w:t>
            </w:r>
            <w:r w:rsidRPr="003144D6">
              <w:rPr>
                <w:color w:val="000000"/>
              </w:rPr>
              <w:t>112</w:t>
            </w:r>
            <w:r w:rsidR="00784F20">
              <w:rPr>
                <w:color w:val="000000"/>
              </w:rPr>
              <w:t>"</w:t>
            </w:r>
            <w:r w:rsidRPr="003144D6">
              <w:rPr>
                <w:color w:val="000000"/>
              </w:rPr>
              <w:t xml:space="preserve"> в Пензенской области.</w:t>
            </w: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всего</w:t>
            </w:r>
          </w:p>
        </w:tc>
        <w:tc>
          <w:tcPr>
            <w:tcW w:w="761" w:type="dxa"/>
            <w:hideMark/>
          </w:tcPr>
          <w:p w:rsidR="00D73216" w:rsidRPr="001A38C4" w:rsidRDefault="00D73216" w:rsidP="00D732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15884,4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15884,4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bCs/>
                <w:color w:val="000000"/>
              </w:rPr>
            </w:pPr>
            <w:r w:rsidRPr="003144D6">
              <w:rPr>
                <w:bCs/>
                <w:color w:val="000000"/>
              </w:rPr>
              <w:t>15884,4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 том числе: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</w:tr>
      <w:tr w:rsidR="00C4360E" w:rsidRPr="003144D6" w:rsidTr="00C4360E">
        <w:trPr>
          <w:trHeight w:val="1190"/>
        </w:trPr>
        <w:tc>
          <w:tcPr>
            <w:tcW w:w="559" w:type="dxa"/>
            <w:vMerge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>
              <w:rPr>
                <w:color w:val="000000"/>
              </w:rPr>
              <w:t>"</w:t>
            </w:r>
            <w:r w:rsidRPr="003144D6">
              <w:rPr>
                <w:color w:val="000000"/>
              </w:rPr>
              <w:t>ППСЦ</w:t>
            </w:r>
            <w:r>
              <w:rPr>
                <w:color w:val="000000"/>
              </w:rPr>
              <w:t>"</w:t>
            </w:r>
          </w:p>
        </w:tc>
        <w:tc>
          <w:tcPr>
            <w:tcW w:w="761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840</w:t>
            </w:r>
          </w:p>
        </w:tc>
        <w:tc>
          <w:tcPr>
            <w:tcW w:w="532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03</w:t>
            </w:r>
          </w:p>
        </w:tc>
        <w:tc>
          <w:tcPr>
            <w:tcW w:w="756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05 3 00 00000</w:t>
            </w:r>
          </w:p>
        </w:tc>
        <w:tc>
          <w:tcPr>
            <w:tcW w:w="882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15884,4</w:t>
            </w:r>
          </w:p>
        </w:tc>
        <w:tc>
          <w:tcPr>
            <w:tcW w:w="1418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15884,4</w:t>
            </w:r>
          </w:p>
        </w:tc>
        <w:tc>
          <w:tcPr>
            <w:tcW w:w="1422" w:type="dxa"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15884,4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3.1</w:t>
            </w:r>
          </w:p>
        </w:tc>
        <w:tc>
          <w:tcPr>
            <w:tcW w:w="2077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Основное мероприятие 3.1.</w:t>
            </w:r>
          </w:p>
        </w:tc>
        <w:tc>
          <w:tcPr>
            <w:tcW w:w="2322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Создание информационно-технической инфраструктуры системы-112 на территории Пензенской области.</w:t>
            </w: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всего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15884,4</w:t>
            </w: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15884,4</w:t>
            </w: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15884,4</w:t>
            </w: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в том числе:</w:t>
            </w:r>
          </w:p>
        </w:tc>
        <w:tc>
          <w:tcPr>
            <w:tcW w:w="761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88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36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</w:tr>
      <w:tr w:rsidR="00D73216" w:rsidRPr="003144D6" w:rsidTr="003144D6">
        <w:trPr>
          <w:trHeight w:val="20"/>
        </w:trPr>
        <w:tc>
          <w:tcPr>
            <w:tcW w:w="559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ГУ </w:t>
            </w:r>
            <w:r w:rsidR="00784F20">
              <w:rPr>
                <w:color w:val="000000"/>
              </w:rPr>
              <w:t>"</w:t>
            </w:r>
            <w:r w:rsidRPr="003144D6">
              <w:rPr>
                <w:color w:val="000000"/>
              </w:rPr>
              <w:t>ППСЦ</w:t>
            </w:r>
            <w:r w:rsidR="00784F20">
              <w:rPr>
                <w:color w:val="000000"/>
              </w:rPr>
              <w:t>"</w:t>
            </w:r>
          </w:p>
        </w:tc>
        <w:tc>
          <w:tcPr>
            <w:tcW w:w="761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840</w:t>
            </w:r>
          </w:p>
        </w:tc>
        <w:tc>
          <w:tcPr>
            <w:tcW w:w="532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03</w:t>
            </w:r>
          </w:p>
        </w:tc>
        <w:tc>
          <w:tcPr>
            <w:tcW w:w="756" w:type="dxa"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09</w:t>
            </w:r>
          </w:p>
        </w:tc>
        <w:tc>
          <w:tcPr>
            <w:tcW w:w="770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05 3 01 64700</w:t>
            </w:r>
          </w:p>
        </w:tc>
        <w:tc>
          <w:tcPr>
            <w:tcW w:w="882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610</w:t>
            </w:r>
          </w:p>
        </w:tc>
        <w:tc>
          <w:tcPr>
            <w:tcW w:w="1368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15884,4</w:t>
            </w:r>
          </w:p>
        </w:tc>
        <w:tc>
          <w:tcPr>
            <w:tcW w:w="1418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15884,4</w:t>
            </w:r>
          </w:p>
        </w:tc>
        <w:tc>
          <w:tcPr>
            <w:tcW w:w="1422" w:type="dxa"/>
            <w:noWrap/>
            <w:hideMark/>
          </w:tcPr>
          <w:p w:rsidR="00D73216" w:rsidRPr="003144D6" w:rsidRDefault="00D73216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15884,4</w:t>
            </w:r>
          </w:p>
        </w:tc>
      </w:tr>
      <w:tr w:rsidR="00C4360E" w:rsidRPr="003144D6" w:rsidTr="00C4360E">
        <w:trPr>
          <w:trHeight w:val="950"/>
        </w:trPr>
        <w:tc>
          <w:tcPr>
            <w:tcW w:w="559" w:type="dxa"/>
            <w:vMerge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</w:p>
        </w:tc>
        <w:tc>
          <w:tcPr>
            <w:tcW w:w="2077" w:type="dxa"/>
            <w:vMerge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</w:p>
        </w:tc>
        <w:tc>
          <w:tcPr>
            <w:tcW w:w="2322" w:type="dxa"/>
            <w:vMerge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</w:p>
        </w:tc>
        <w:tc>
          <w:tcPr>
            <w:tcW w:w="761" w:type="dxa"/>
            <w:noWrap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</w:p>
        </w:tc>
        <w:tc>
          <w:tcPr>
            <w:tcW w:w="532" w:type="dxa"/>
            <w:noWrap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noWrap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  <w:noWrap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05 3 01 65270</w:t>
            </w:r>
          </w:p>
        </w:tc>
        <w:tc>
          <w:tcPr>
            <w:tcW w:w="882" w:type="dxa"/>
            <w:noWrap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612</w:t>
            </w:r>
          </w:p>
        </w:tc>
        <w:tc>
          <w:tcPr>
            <w:tcW w:w="1368" w:type="dxa"/>
            <w:noWrap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18" w:type="dxa"/>
            <w:noWrap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  <w:tc>
          <w:tcPr>
            <w:tcW w:w="1422" w:type="dxa"/>
            <w:noWrap/>
            <w:hideMark/>
          </w:tcPr>
          <w:p w:rsidR="00C4360E" w:rsidRPr="003144D6" w:rsidRDefault="00C4360E" w:rsidP="00D73216">
            <w:pPr>
              <w:jc w:val="center"/>
              <w:rPr>
                <w:color w:val="000000"/>
              </w:rPr>
            </w:pPr>
            <w:r w:rsidRPr="003144D6">
              <w:rPr>
                <w:color w:val="000000"/>
              </w:rPr>
              <w:t>0,0</w:t>
            </w:r>
          </w:p>
        </w:tc>
      </w:tr>
    </w:tbl>
    <w:p w:rsidR="008A3CC2" w:rsidRDefault="008A3CC2" w:rsidP="00D73216">
      <w:pPr>
        <w:jc w:val="center"/>
        <w:rPr>
          <w:sz w:val="28"/>
        </w:rPr>
      </w:pPr>
    </w:p>
    <w:p w:rsidR="003144D6" w:rsidRDefault="003144D6" w:rsidP="00D73216">
      <w:pPr>
        <w:jc w:val="center"/>
        <w:rPr>
          <w:sz w:val="28"/>
        </w:rPr>
      </w:pPr>
    </w:p>
    <w:p w:rsidR="003144D6" w:rsidRPr="003144D6" w:rsidRDefault="003144D6" w:rsidP="00D73216">
      <w:pPr>
        <w:jc w:val="center"/>
        <w:rPr>
          <w:sz w:val="28"/>
        </w:rPr>
      </w:pPr>
      <w:r>
        <w:rPr>
          <w:sz w:val="28"/>
        </w:rPr>
        <w:t>____________</w:t>
      </w:r>
    </w:p>
    <w:sectPr w:rsidR="003144D6" w:rsidRPr="003144D6" w:rsidSect="00EA2EC7"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FA7" w:rsidRDefault="00037FA7">
      <w:r>
        <w:separator/>
      </w:r>
    </w:p>
  </w:endnote>
  <w:endnote w:type="continuationSeparator" w:id="0">
    <w:p w:rsidR="00037FA7" w:rsidRDefault="0003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60E" w:rsidRDefault="00C4360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A38C4">
      <w:rPr>
        <w:noProof/>
        <w:sz w:val="16"/>
      </w:rPr>
      <w:t>d:\пк2\пр5\постановления\18..07.22.01.docx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60E" w:rsidRDefault="00C4360E" w:rsidP="00784F20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A38C4">
      <w:rPr>
        <w:noProof/>
        <w:sz w:val="16"/>
      </w:rPr>
      <w:t>d:\пк2\пр5\постановления\18..07.22.01.docx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FA7" w:rsidRDefault="00037FA7">
      <w:r>
        <w:separator/>
      </w:r>
    </w:p>
  </w:footnote>
  <w:footnote w:type="continuationSeparator" w:id="0">
    <w:p w:rsidR="00037FA7" w:rsidRDefault="00037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626739"/>
      <w:docPartObj>
        <w:docPartGallery w:val="Page Numbers (Top of Page)"/>
        <w:docPartUnique/>
      </w:docPartObj>
    </w:sdtPr>
    <w:sdtEndPr/>
    <w:sdtContent>
      <w:p w:rsidR="00C4360E" w:rsidRDefault="00C4360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890">
          <w:rPr>
            <w:noProof/>
          </w:rPr>
          <w:t>7</w:t>
        </w:r>
        <w:r>
          <w:fldChar w:fldCharType="end"/>
        </w:r>
      </w:p>
    </w:sdtContent>
  </w:sdt>
  <w:p w:rsidR="00C4360E" w:rsidRDefault="00C436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51D"/>
    <w:rsid w:val="00004140"/>
    <w:rsid w:val="00013C6E"/>
    <w:rsid w:val="00014419"/>
    <w:rsid w:val="00037FA7"/>
    <w:rsid w:val="0007097F"/>
    <w:rsid w:val="000812D1"/>
    <w:rsid w:val="000B1160"/>
    <w:rsid w:val="000D1CF1"/>
    <w:rsid w:val="000F2BFC"/>
    <w:rsid w:val="000F6E03"/>
    <w:rsid w:val="0012039B"/>
    <w:rsid w:val="00144E13"/>
    <w:rsid w:val="00154605"/>
    <w:rsid w:val="001844AB"/>
    <w:rsid w:val="00185134"/>
    <w:rsid w:val="00190DEE"/>
    <w:rsid w:val="001A38C4"/>
    <w:rsid w:val="001B7A0D"/>
    <w:rsid w:val="001C1663"/>
    <w:rsid w:val="001E692E"/>
    <w:rsid w:val="00204F72"/>
    <w:rsid w:val="0021436B"/>
    <w:rsid w:val="0024384B"/>
    <w:rsid w:val="00265483"/>
    <w:rsid w:val="00271AE9"/>
    <w:rsid w:val="002742E9"/>
    <w:rsid w:val="0029044C"/>
    <w:rsid w:val="002A2CC8"/>
    <w:rsid w:val="002B6B95"/>
    <w:rsid w:val="002E3A70"/>
    <w:rsid w:val="003144D6"/>
    <w:rsid w:val="00361371"/>
    <w:rsid w:val="003F4EA4"/>
    <w:rsid w:val="003F6C4C"/>
    <w:rsid w:val="00400B1C"/>
    <w:rsid w:val="0042062A"/>
    <w:rsid w:val="00426FF1"/>
    <w:rsid w:val="004357E4"/>
    <w:rsid w:val="0044435B"/>
    <w:rsid w:val="00454EBA"/>
    <w:rsid w:val="00457052"/>
    <w:rsid w:val="0047451C"/>
    <w:rsid w:val="004827C1"/>
    <w:rsid w:val="00484586"/>
    <w:rsid w:val="00486DB5"/>
    <w:rsid w:val="0049613D"/>
    <w:rsid w:val="004B54C3"/>
    <w:rsid w:val="004D379D"/>
    <w:rsid w:val="004E1DDF"/>
    <w:rsid w:val="004F2F09"/>
    <w:rsid w:val="005237B7"/>
    <w:rsid w:val="0054374E"/>
    <w:rsid w:val="0059351D"/>
    <w:rsid w:val="006026E3"/>
    <w:rsid w:val="006246CD"/>
    <w:rsid w:val="0062475D"/>
    <w:rsid w:val="006605A5"/>
    <w:rsid w:val="006632B8"/>
    <w:rsid w:val="0069184F"/>
    <w:rsid w:val="006F4247"/>
    <w:rsid w:val="006F74FD"/>
    <w:rsid w:val="007308D9"/>
    <w:rsid w:val="0074074F"/>
    <w:rsid w:val="007767E5"/>
    <w:rsid w:val="00784F20"/>
    <w:rsid w:val="007F3006"/>
    <w:rsid w:val="008150CC"/>
    <w:rsid w:val="008217BE"/>
    <w:rsid w:val="00886F02"/>
    <w:rsid w:val="008A3CC2"/>
    <w:rsid w:val="008B484C"/>
    <w:rsid w:val="008F2667"/>
    <w:rsid w:val="008F2844"/>
    <w:rsid w:val="0099679E"/>
    <w:rsid w:val="009B5B34"/>
    <w:rsid w:val="009D14EE"/>
    <w:rsid w:val="009F0D20"/>
    <w:rsid w:val="009F7164"/>
    <w:rsid w:val="00A01858"/>
    <w:rsid w:val="00A4275A"/>
    <w:rsid w:val="00AA2DF6"/>
    <w:rsid w:val="00AD5B9C"/>
    <w:rsid w:val="00AE324C"/>
    <w:rsid w:val="00B14BFF"/>
    <w:rsid w:val="00B675FE"/>
    <w:rsid w:val="00B713DD"/>
    <w:rsid w:val="00B715E7"/>
    <w:rsid w:val="00B868B9"/>
    <w:rsid w:val="00BA3662"/>
    <w:rsid w:val="00BA5A70"/>
    <w:rsid w:val="00BC06D7"/>
    <w:rsid w:val="00BC488B"/>
    <w:rsid w:val="00BF1D78"/>
    <w:rsid w:val="00BF566F"/>
    <w:rsid w:val="00C2342C"/>
    <w:rsid w:val="00C36F44"/>
    <w:rsid w:val="00C4360E"/>
    <w:rsid w:val="00C43890"/>
    <w:rsid w:val="00C534B4"/>
    <w:rsid w:val="00C70FD3"/>
    <w:rsid w:val="00C71EE1"/>
    <w:rsid w:val="00C761E4"/>
    <w:rsid w:val="00C96F98"/>
    <w:rsid w:val="00CA6FF9"/>
    <w:rsid w:val="00CA7455"/>
    <w:rsid w:val="00CB39BF"/>
    <w:rsid w:val="00CF23C2"/>
    <w:rsid w:val="00D02CD6"/>
    <w:rsid w:val="00D3044A"/>
    <w:rsid w:val="00D65890"/>
    <w:rsid w:val="00D73216"/>
    <w:rsid w:val="00D81903"/>
    <w:rsid w:val="00D92B08"/>
    <w:rsid w:val="00DA2758"/>
    <w:rsid w:val="00DD4C0D"/>
    <w:rsid w:val="00DD535C"/>
    <w:rsid w:val="00DD74B0"/>
    <w:rsid w:val="00E04903"/>
    <w:rsid w:val="00E06208"/>
    <w:rsid w:val="00E931EB"/>
    <w:rsid w:val="00EA2EC7"/>
    <w:rsid w:val="00EC47AD"/>
    <w:rsid w:val="00ED7252"/>
    <w:rsid w:val="00EE4FE7"/>
    <w:rsid w:val="00F22B88"/>
    <w:rsid w:val="00F321C6"/>
    <w:rsid w:val="00F62C23"/>
    <w:rsid w:val="00F750BF"/>
    <w:rsid w:val="00F873BF"/>
    <w:rsid w:val="00FB10D0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F321C6"/>
    <w:rPr>
      <w:sz w:val="24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59351D"/>
    <w:pPr>
      <w:suppressAutoHyphens/>
      <w:ind w:left="720"/>
      <w:contextualSpacing/>
    </w:pPr>
    <w:rPr>
      <w:szCs w:val="22"/>
    </w:rPr>
  </w:style>
  <w:style w:type="paragraph" w:customStyle="1" w:styleId="ConsPlusNormal">
    <w:name w:val="ConsPlusNormal"/>
    <w:qFormat/>
    <w:rsid w:val="0059351D"/>
    <w:pPr>
      <w:suppressAutoHyphens/>
    </w:pPr>
    <w:rPr>
      <w:rFonts w:ascii="Arial" w:eastAsia="Arial" w:hAnsi="Arial" w:cs="Arial"/>
      <w:szCs w:val="22"/>
      <w:lang w:val="en-US" w:eastAsia="en-US" w:bidi="en-US"/>
    </w:rPr>
  </w:style>
  <w:style w:type="paragraph" w:customStyle="1" w:styleId="msonormal0">
    <w:name w:val="msonormal"/>
    <w:basedOn w:val="a"/>
    <w:rsid w:val="000812D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0812D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0812D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0812D1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0812D1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7">
    <w:name w:val="xl77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8">
    <w:name w:val="xl78"/>
    <w:basedOn w:val="a"/>
    <w:rsid w:val="000812D1"/>
    <w:pPr>
      <w:widowControl/>
      <w:shd w:val="clear" w:color="EEEEEE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1">
    <w:name w:val="xl81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2">
    <w:name w:val="xl82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3">
    <w:name w:val="xl83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4">
    <w:name w:val="xl84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6">
    <w:name w:val="xl86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7">
    <w:name w:val="xl87"/>
    <w:basedOn w:val="a"/>
    <w:rsid w:val="000812D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8">
    <w:name w:val="xl88"/>
    <w:basedOn w:val="a"/>
    <w:rsid w:val="000812D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9">
    <w:name w:val="xl89"/>
    <w:basedOn w:val="a"/>
    <w:rsid w:val="000812D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0812D1"/>
    <w:pPr>
      <w:widowControl/>
      <w:pBdr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1">
    <w:name w:val="xl91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2">
    <w:name w:val="xl92"/>
    <w:basedOn w:val="a"/>
    <w:rsid w:val="000812D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95">
    <w:name w:val="xl95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96">
    <w:name w:val="xl96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7">
    <w:name w:val="xl97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0812D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2">
    <w:name w:val="xl102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3">
    <w:name w:val="xl103"/>
    <w:basedOn w:val="a"/>
    <w:rsid w:val="000812D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5">
    <w:name w:val="xl105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7">
    <w:name w:val="xl107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8">
    <w:name w:val="xl108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rsid w:val="000812D1"/>
    <w:pPr>
      <w:widowControl/>
      <w:pBdr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3">
    <w:name w:val="xl113"/>
    <w:basedOn w:val="a"/>
    <w:rsid w:val="000812D1"/>
    <w:pPr>
      <w:widowControl/>
      <w:pBdr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5">
    <w:name w:val="xl115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9">
    <w:name w:val="xl119"/>
    <w:basedOn w:val="a"/>
    <w:rsid w:val="000812D1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2">
    <w:name w:val="xl122"/>
    <w:basedOn w:val="a"/>
    <w:rsid w:val="000812D1"/>
    <w:pPr>
      <w:widowControl/>
      <w:pBdr>
        <w:top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3">
    <w:name w:val="xl123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0812D1"/>
    <w:pPr>
      <w:widowControl/>
      <w:pBdr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6">
    <w:name w:val="xl126"/>
    <w:basedOn w:val="a"/>
    <w:rsid w:val="000812D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0812D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8">
    <w:name w:val="xl128"/>
    <w:basedOn w:val="a"/>
    <w:rsid w:val="000812D1"/>
    <w:pPr>
      <w:widowControl/>
      <w:pBdr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9">
    <w:name w:val="xl129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0">
    <w:name w:val="xl130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1">
    <w:name w:val="xl131"/>
    <w:basedOn w:val="a"/>
    <w:rsid w:val="000812D1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2">
    <w:name w:val="xl132"/>
    <w:basedOn w:val="a"/>
    <w:rsid w:val="000812D1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5">
    <w:name w:val="xl135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6">
    <w:name w:val="xl136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7">
    <w:name w:val="xl137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8">
    <w:name w:val="xl138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9">
    <w:name w:val="xl139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40">
    <w:name w:val="xl140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2">
    <w:name w:val="xl142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3">
    <w:name w:val="xl143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4">
    <w:name w:val="xl144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5">
    <w:name w:val="xl145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6">
    <w:name w:val="xl146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7">
    <w:name w:val="xl147"/>
    <w:basedOn w:val="a"/>
    <w:rsid w:val="000812D1"/>
    <w:pPr>
      <w:widowControl/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8">
    <w:name w:val="xl148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9">
    <w:name w:val="xl149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0">
    <w:name w:val="xl150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1">
    <w:name w:val="xl151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2">
    <w:name w:val="xl152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3">
    <w:name w:val="xl153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4">
    <w:name w:val="xl154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5">
    <w:name w:val="xl155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6">
    <w:name w:val="xl156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rsid w:val="000812D1"/>
    <w:pPr>
      <w:widowControl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9">
    <w:name w:val="xl159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0812D1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4">
    <w:name w:val="xl164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5">
    <w:name w:val="xl165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table" w:styleId="aa">
    <w:name w:val="Table Grid"/>
    <w:basedOn w:val="a1"/>
    <w:rsid w:val="00D02C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784F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F321C6"/>
    <w:rPr>
      <w:sz w:val="24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59351D"/>
    <w:pPr>
      <w:suppressAutoHyphens/>
      <w:ind w:left="720"/>
      <w:contextualSpacing/>
    </w:pPr>
    <w:rPr>
      <w:szCs w:val="22"/>
    </w:rPr>
  </w:style>
  <w:style w:type="paragraph" w:customStyle="1" w:styleId="ConsPlusNormal">
    <w:name w:val="ConsPlusNormal"/>
    <w:qFormat/>
    <w:rsid w:val="0059351D"/>
    <w:pPr>
      <w:suppressAutoHyphens/>
    </w:pPr>
    <w:rPr>
      <w:rFonts w:ascii="Arial" w:eastAsia="Arial" w:hAnsi="Arial" w:cs="Arial"/>
      <w:szCs w:val="22"/>
      <w:lang w:val="en-US" w:eastAsia="en-US" w:bidi="en-US"/>
    </w:rPr>
  </w:style>
  <w:style w:type="paragraph" w:customStyle="1" w:styleId="msonormal0">
    <w:name w:val="msonormal"/>
    <w:basedOn w:val="a"/>
    <w:rsid w:val="000812D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0812D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0812D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0812D1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0812D1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7">
    <w:name w:val="xl77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8">
    <w:name w:val="xl78"/>
    <w:basedOn w:val="a"/>
    <w:rsid w:val="000812D1"/>
    <w:pPr>
      <w:widowControl/>
      <w:shd w:val="clear" w:color="EEEEEE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1">
    <w:name w:val="xl81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2">
    <w:name w:val="xl82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3">
    <w:name w:val="xl83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4">
    <w:name w:val="xl84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6">
    <w:name w:val="xl86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7">
    <w:name w:val="xl87"/>
    <w:basedOn w:val="a"/>
    <w:rsid w:val="000812D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8">
    <w:name w:val="xl88"/>
    <w:basedOn w:val="a"/>
    <w:rsid w:val="000812D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9">
    <w:name w:val="xl89"/>
    <w:basedOn w:val="a"/>
    <w:rsid w:val="000812D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0812D1"/>
    <w:pPr>
      <w:widowControl/>
      <w:pBdr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1">
    <w:name w:val="xl91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2">
    <w:name w:val="xl92"/>
    <w:basedOn w:val="a"/>
    <w:rsid w:val="000812D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95">
    <w:name w:val="xl95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96">
    <w:name w:val="xl96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7">
    <w:name w:val="xl97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0812D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2">
    <w:name w:val="xl102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3">
    <w:name w:val="xl103"/>
    <w:basedOn w:val="a"/>
    <w:rsid w:val="000812D1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5">
    <w:name w:val="xl105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7">
    <w:name w:val="xl107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8">
    <w:name w:val="xl108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rsid w:val="000812D1"/>
    <w:pPr>
      <w:widowControl/>
      <w:pBdr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3">
    <w:name w:val="xl113"/>
    <w:basedOn w:val="a"/>
    <w:rsid w:val="000812D1"/>
    <w:pPr>
      <w:widowControl/>
      <w:pBdr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5">
    <w:name w:val="xl115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9">
    <w:name w:val="xl119"/>
    <w:basedOn w:val="a"/>
    <w:rsid w:val="000812D1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2">
    <w:name w:val="xl122"/>
    <w:basedOn w:val="a"/>
    <w:rsid w:val="000812D1"/>
    <w:pPr>
      <w:widowControl/>
      <w:pBdr>
        <w:top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3">
    <w:name w:val="xl123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0812D1"/>
    <w:pPr>
      <w:widowControl/>
      <w:pBdr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6">
    <w:name w:val="xl126"/>
    <w:basedOn w:val="a"/>
    <w:rsid w:val="000812D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0812D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8">
    <w:name w:val="xl128"/>
    <w:basedOn w:val="a"/>
    <w:rsid w:val="000812D1"/>
    <w:pPr>
      <w:widowControl/>
      <w:pBdr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9">
    <w:name w:val="xl129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0">
    <w:name w:val="xl130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1">
    <w:name w:val="xl131"/>
    <w:basedOn w:val="a"/>
    <w:rsid w:val="000812D1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2">
    <w:name w:val="xl132"/>
    <w:basedOn w:val="a"/>
    <w:rsid w:val="000812D1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5">
    <w:name w:val="xl135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6">
    <w:name w:val="xl136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7">
    <w:name w:val="xl137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8">
    <w:name w:val="xl138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9">
    <w:name w:val="xl139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40">
    <w:name w:val="xl140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2">
    <w:name w:val="xl142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3">
    <w:name w:val="xl143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4">
    <w:name w:val="xl144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5">
    <w:name w:val="xl145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6">
    <w:name w:val="xl146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7">
    <w:name w:val="xl147"/>
    <w:basedOn w:val="a"/>
    <w:rsid w:val="000812D1"/>
    <w:pPr>
      <w:widowControl/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8">
    <w:name w:val="xl148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9">
    <w:name w:val="xl149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0">
    <w:name w:val="xl150"/>
    <w:basedOn w:val="a"/>
    <w:rsid w:val="000812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1">
    <w:name w:val="xl151"/>
    <w:basedOn w:val="a"/>
    <w:rsid w:val="000812D1"/>
    <w:pPr>
      <w:widowControl/>
      <w:pBdr>
        <w:left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2">
    <w:name w:val="xl152"/>
    <w:basedOn w:val="a"/>
    <w:rsid w:val="000812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3">
    <w:name w:val="xl153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4">
    <w:name w:val="xl154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5">
    <w:name w:val="xl155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6">
    <w:name w:val="xl156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rsid w:val="000812D1"/>
    <w:pPr>
      <w:widowControl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9">
    <w:name w:val="xl159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0812D1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4">
    <w:name w:val="xl164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5">
    <w:name w:val="xl165"/>
    <w:basedOn w:val="a"/>
    <w:rsid w:val="000812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table" w:styleId="aa">
    <w:name w:val="Table Grid"/>
    <w:basedOn w:val="a1"/>
    <w:rsid w:val="00D02C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784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1B655EDA4B814910DE28541E4A9B4837F95D385AD0DE3AAAB22A9601ED20BF7A6A5A8FE97B1CB8D7878A257B1E42C3E467D9CAA5E45E6532D711C57z8R7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1B655EDA4B814910DE28541E4A9B4837F95D385AD0DE3AAAB22A9601ED20BF7A6A5A8FE97B1CB8D7878A257B1E42C3E467D9CAA5E45E6532D711C57z8R7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31B655EDA4B814910DE28541E4A9B4837F95D385AD0DE3AAAB22A9601ED20BF7A6A5A8FE97B1CB8D7878A257B1E42C3E467D9CAA5E45E6532D711C57z8R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B655EDA4B814910DE28541E4A9B4837F95D385AD0DE3AAAB22A9601ED20BF7A6A5A8FE97B1CB8D7878A25ABAE42C3E467D9CAA5E45E6532D711C57z8R7M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CCF5A-8269-48B9-A049-245BFC075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81</Pages>
  <Words>17949</Words>
  <Characters>102315</Characters>
  <Application>Microsoft Office Word</Application>
  <DocSecurity>4</DocSecurity>
  <Lines>852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120024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2019-03-11T12:32:00Z</cp:lastPrinted>
  <dcterms:created xsi:type="dcterms:W3CDTF">2022-07-20T13:42:00Z</dcterms:created>
  <dcterms:modified xsi:type="dcterms:W3CDTF">2022-07-20T13:42:00Z</dcterms:modified>
</cp:coreProperties>
</file>