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14:paraId="1E7A0225" w14:textId="77777777" w:rsidTr="0012039B">
        <w:trPr>
          <w:jc w:val="center"/>
        </w:trPr>
        <w:tc>
          <w:tcPr>
            <w:tcW w:w="9639" w:type="dxa"/>
          </w:tcPr>
          <w:p w14:paraId="7C4281C9" w14:textId="77777777"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2F951F0" wp14:editId="41C9576D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14:paraId="261917BC" w14:textId="77777777" w:rsidTr="0012039B">
        <w:trPr>
          <w:jc w:val="center"/>
        </w:trPr>
        <w:tc>
          <w:tcPr>
            <w:tcW w:w="9639" w:type="dxa"/>
          </w:tcPr>
          <w:p w14:paraId="49B0FE50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14:paraId="24413ECB" w14:textId="77777777" w:rsidTr="0012039B">
        <w:trPr>
          <w:jc w:val="center"/>
        </w:trPr>
        <w:tc>
          <w:tcPr>
            <w:tcW w:w="9639" w:type="dxa"/>
          </w:tcPr>
          <w:p w14:paraId="2BB04484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14:paraId="447BCBD4" w14:textId="77777777" w:rsidTr="0012039B">
        <w:trPr>
          <w:jc w:val="center"/>
        </w:trPr>
        <w:tc>
          <w:tcPr>
            <w:tcW w:w="9639" w:type="dxa"/>
          </w:tcPr>
          <w:p w14:paraId="7612A61E" w14:textId="77777777"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14:paraId="37337FE4" w14:textId="77777777" w:rsidTr="0012039B">
        <w:trPr>
          <w:jc w:val="center"/>
        </w:trPr>
        <w:tc>
          <w:tcPr>
            <w:tcW w:w="9639" w:type="dxa"/>
          </w:tcPr>
          <w:p w14:paraId="5C475277" w14:textId="77777777"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14:paraId="0F168A0F" w14:textId="77777777" w:rsidTr="0012039B">
        <w:trPr>
          <w:jc w:val="center"/>
        </w:trPr>
        <w:tc>
          <w:tcPr>
            <w:tcW w:w="9639" w:type="dxa"/>
          </w:tcPr>
          <w:p w14:paraId="4DBE0D71" w14:textId="77777777"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14:paraId="1D7CF2F9" w14:textId="77777777" w:rsidTr="0012039B">
        <w:trPr>
          <w:jc w:val="center"/>
        </w:trPr>
        <w:tc>
          <w:tcPr>
            <w:tcW w:w="9639" w:type="dxa"/>
          </w:tcPr>
          <w:p w14:paraId="6EBB2B67" w14:textId="77777777"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14:paraId="60F888CC" w14:textId="77777777" w:rsidTr="0012039B">
        <w:trPr>
          <w:jc w:val="center"/>
        </w:trPr>
        <w:tc>
          <w:tcPr>
            <w:tcW w:w="9639" w:type="dxa"/>
            <w:vAlign w:val="center"/>
          </w:tcPr>
          <w:p w14:paraId="5D820B4E" w14:textId="77777777"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39A4F5AB" w14:textId="77777777"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14:paraId="4C8653DF" w14:textId="77777777" w:rsidTr="004D379D">
        <w:trPr>
          <w:jc w:val="center"/>
        </w:trPr>
        <w:tc>
          <w:tcPr>
            <w:tcW w:w="284" w:type="dxa"/>
            <w:vAlign w:val="bottom"/>
          </w:tcPr>
          <w:p w14:paraId="087168C2" w14:textId="77777777"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01CC8078" w14:textId="77777777" w:rsidR="001E692E" w:rsidRDefault="00CB3EB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 ноября 2020 г.</w:t>
            </w:r>
          </w:p>
        </w:tc>
        <w:tc>
          <w:tcPr>
            <w:tcW w:w="397" w:type="dxa"/>
            <w:vAlign w:val="bottom"/>
          </w:tcPr>
          <w:p w14:paraId="1D693298" w14:textId="77777777"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7C6B122" w14:textId="77777777" w:rsidR="001E692E" w:rsidRDefault="00CB3EB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775-пП</w:t>
            </w:r>
          </w:p>
        </w:tc>
      </w:tr>
      <w:tr w:rsidR="001E692E" w14:paraId="25D43786" w14:textId="77777777" w:rsidTr="004D379D">
        <w:trPr>
          <w:jc w:val="center"/>
        </w:trPr>
        <w:tc>
          <w:tcPr>
            <w:tcW w:w="4650" w:type="dxa"/>
            <w:gridSpan w:val="4"/>
          </w:tcPr>
          <w:p w14:paraId="584C68C7" w14:textId="77777777"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065C812C" w14:textId="77777777"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г.Пенза</w:t>
            </w:r>
            <w:proofErr w:type="spellEnd"/>
          </w:p>
        </w:tc>
      </w:tr>
    </w:tbl>
    <w:p w14:paraId="5962CE8B" w14:textId="77777777" w:rsidR="00784E7B" w:rsidRDefault="00784E7B" w:rsidP="00784E7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14:paraId="3E9A938C" w14:textId="77777777" w:rsidR="00784E7B" w:rsidRPr="004F0B65" w:rsidRDefault="00784E7B" w:rsidP="00784E7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4F0B6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4F0B65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4F0B65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14:paraId="4B1B2EA9" w14:textId="77777777" w:rsidR="00784E7B" w:rsidRPr="004F0B65" w:rsidRDefault="00784E7B" w:rsidP="00784E7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4F0B65">
        <w:rPr>
          <w:b/>
          <w:bCs/>
          <w:sz w:val="28"/>
          <w:szCs w:val="28"/>
        </w:rPr>
        <w:t>от 01.11.2013 № 811-пП (с последующими изменениями)</w:t>
      </w:r>
    </w:p>
    <w:p w14:paraId="6CD9EA33" w14:textId="77777777" w:rsidR="00784E7B" w:rsidRDefault="00784E7B" w:rsidP="00784E7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14:paraId="7EFA9A70" w14:textId="77777777" w:rsidR="00784E7B" w:rsidRPr="004F0B65" w:rsidRDefault="00784E7B" w:rsidP="00784E7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14:paraId="6F03BAE3" w14:textId="77777777" w:rsidR="00784E7B" w:rsidRPr="00784E7B" w:rsidRDefault="00784E7B" w:rsidP="00784E7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84E7B">
        <w:rPr>
          <w:sz w:val="28"/>
          <w:szCs w:val="28"/>
        </w:rPr>
        <w:t xml:space="preserve">В соответствии с </w:t>
      </w:r>
      <w:r w:rsidRPr="00784E7B">
        <w:rPr>
          <w:bCs/>
          <w:sz w:val="28"/>
          <w:szCs w:val="28"/>
        </w:rPr>
        <w:t>Законом Пензенской области от 23.12.2019 № 3435-ЗПО</w:t>
      </w:r>
      <w:r w:rsidRPr="00784E7B">
        <w:rPr>
          <w:bCs/>
          <w:sz w:val="28"/>
          <w:szCs w:val="28"/>
        </w:rPr>
        <w:br/>
        <w:t>"О бюджете Пензенской области на 2020 год и на плановый период</w:t>
      </w:r>
      <w:r w:rsidRPr="00784E7B">
        <w:rPr>
          <w:bCs/>
          <w:sz w:val="28"/>
          <w:szCs w:val="28"/>
        </w:rPr>
        <w:br/>
        <w:t xml:space="preserve">2021 и 2022 годов" (с последующими изменениями), </w:t>
      </w:r>
      <w:r w:rsidRPr="00784E7B">
        <w:rPr>
          <w:sz w:val="28"/>
          <w:szCs w:val="28"/>
        </w:rPr>
        <w:t xml:space="preserve"> </w:t>
      </w:r>
      <w:r w:rsidRPr="00784E7B">
        <w:rPr>
          <w:bCs/>
          <w:sz w:val="28"/>
          <w:szCs w:val="28"/>
        </w:rPr>
        <w:t>руководствуясь Законом Пензенской области от 22.12.2005 № 906-ЗПО "О Правительстве Пензенской области" (с последующими изменениями)</w:t>
      </w:r>
      <w:r w:rsidRPr="00784E7B">
        <w:rPr>
          <w:sz w:val="28"/>
          <w:szCs w:val="28"/>
        </w:rPr>
        <w:t xml:space="preserve">, Правительство Пензенской области </w:t>
      </w:r>
      <w:r w:rsidRPr="00784E7B">
        <w:rPr>
          <w:b/>
          <w:sz w:val="28"/>
          <w:szCs w:val="28"/>
        </w:rPr>
        <w:t>п о с т а н о в л я е т:</w:t>
      </w:r>
    </w:p>
    <w:p w14:paraId="7D258E92" w14:textId="77777777" w:rsidR="00784E7B" w:rsidRPr="00784E7B" w:rsidRDefault="00784E7B" w:rsidP="00784E7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>1. Внести в государственную программу Пензенской области "Обеспечение жильем и коммунальными услугами населения Пензенской области на 2014 - 2024 годы" (далее - Программа), утвержденную постановлением Правительства Пензенской</w:t>
      </w:r>
      <w:r w:rsidR="006D20C4">
        <w:rPr>
          <w:sz w:val="28"/>
          <w:szCs w:val="28"/>
        </w:rPr>
        <w:t xml:space="preserve"> области от 01.11.2013 № 811-пП</w:t>
      </w:r>
      <w:r w:rsidR="006D20C4">
        <w:rPr>
          <w:sz w:val="28"/>
          <w:szCs w:val="28"/>
        </w:rPr>
        <w:br/>
      </w:r>
      <w:r w:rsidRPr="00784E7B">
        <w:rPr>
          <w:sz w:val="28"/>
          <w:szCs w:val="28"/>
        </w:rPr>
        <w:t>(с последующими изменениями), следующие изменения:</w:t>
      </w:r>
    </w:p>
    <w:p w14:paraId="24DB7DD6" w14:textId="77777777" w:rsidR="00784E7B" w:rsidRPr="00784E7B" w:rsidRDefault="00784E7B" w:rsidP="00784E7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1.1. Подпункт </w:t>
      </w:r>
      <w:r w:rsidR="0062622E">
        <w:rPr>
          <w:sz w:val="28"/>
          <w:szCs w:val="28"/>
        </w:rPr>
        <w:t>"</w:t>
      </w:r>
      <w:r w:rsidRPr="00784E7B">
        <w:rPr>
          <w:sz w:val="28"/>
          <w:szCs w:val="28"/>
        </w:rPr>
        <w:t>б</w:t>
      </w:r>
      <w:r w:rsidR="0062622E">
        <w:rPr>
          <w:sz w:val="28"/>
          <w:szCs w:val="28"/>
        </w:rPr>
        <w:t>"</w:t>
      </w:r>
      <w:r w:rsidRPr="00784E7B">
        <w:rPr>
          <w:sz w:val="28"/>
          <w:szCs w:val="28"/>
        </w:rPr>
        <w:t xml:space="preserve"> пункта 3 раздела Программы "Порядок предоставления субсидий из бюджета Пензенской области</w:t>
      </w:r>
      <w:r w:rsidR="006D20C4">
        <w:rPr>
          <w:sz w:val="28"/>
          <w:szCs w:val="28"/>
        </w:rPr>
        <w:t xml:space="preserve"> </w:t>
      </w:r>
      <w:r w:rsidRPr="00784E7B">
        <w:rPr>
          <w:sz w:val="28"/>
          <w:szCs w:val="28"/>
        </w:rPr>
        <w:t>бюджетам муниципальных образований Пензенской области в рамках реализации подпрограммы 1" изложить в следующей редакции:</w:t>
      </w:r>
    </w:p>
    <w:p w14:paraId="13774BE4" w14:textId="77777777" w:rsidR="00784E7B" w:rsidRPr="00784E7B" w:rsidRDefault="00784E7B" w:rsidP="00784E7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>"б) основное мероприятие "Совершенствование систем теплоснабжения</w:t>
      </w:r>
      <w:r w:rsidR="00463880">
        <w:rPr>
          <w:sz w:val="28"/>
          <w:szCs w:val="28"/>
        </w:rPr>
        <w:br/>
      </w:r>
      <w:r w:rsidRPr="00784E7B">
        <w:rPr>
          <w:sz w:val="28"/>
          <w:szCs w:val="28"/>
        </w:rPr>
        <w:t>в населенных пунктах Пензенской области":</w:t>
      </w:r>
    </w:p>
    <w:p w14:paraId="62A738CD" w14:textId="77777777" w:rsidR="00784E7B" w:rsidRPr="00784E7B" w:rsidRDefault="00784E7B" w:rsidP="00784E7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- по мероприятиям "Реконструкция (модернизация) и капитальный ремонт тепловых сетей и сооружений в населенных пунктах Пензенской области", "Перевод квартир на индивидуальное поквартирное отопление" - </w:t>
      </w:r>
      <w:r w:rsidR="00463880">
        <w:rPr>
          <w:sz w:val="28"/>
          <w:szCs w:val="28"/>
        </w:rPr>
        <w:br/>
      </w:r>
      <w:r w:rsidRPr="00784E7B">
        <w:rPr>
          <w:sz w:val="28"/>
          <w:szCs w:val="28"/>
        </w:rPr>
        <w:t>в объеме не более 30% сметной стоимости работ;</w:t>
      </w:r>
    </w:p>
    <w:p w14:paraId="443AFB8C" w14:textId="77777777" w:rsidR="00784E7B" w:rsidRDefault="00784E7B" w:rsidP="00784E7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>- по мероприятию "Строительство объектов и сетей теплоснабжения населенных пунктов Пензенской области" (с учетом технологического присоединения к существующим инженерным сетям) - в объеме не более 70% сметной стоимости работ.".</w:t>
      </w:r>
    </w:p>
    <w:p w14:paraId="25D0F2FE" w14:textId="77777777" w:rsidR="00784E7B" w:rsidRPr="00784E7B" w:rsidRDefault="00784E7B" w:rsidP="00784E7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06B88A" w14:textId="77777777" w:rsidR="00784E7B" w:rsidRPr="00784E7B" w:rsidRDefault="00784E7B" w:rsidP="00784E7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14:paraId="08E25DCD" w14:textId="77777777" w:rsidR="00784E7B" w:rsidRPr="00784E7B" w:rsidRDefault="00784E7B" w:rsidP="00784E7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3. </w:t>
      </w:r>
      <w:r w:rsidR="006D20C4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6D20C4">
        <w:rPr>
          <w:color w:val="000000"/>
          <w:spacing w:val="-10"/>
          <w:sz w:val="28"/>
          <w:szCs w:val="28"/>
        </w:rPr>
        <w:t>"</w:t>
      </w:r>
      <w:r w:rsidR="006D20C4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6D20C4" w:rsidRPr="00295F30">
        <w:rPr>
          <w:color w:val="000000"/>
          <w:sz w:val="28"/>
          <w:szCs w:val="28"/>
        </w:rPr>
        <w:t xml:space="preserve"> ведомости</w:t>
      </w:r>
      <w:r w:rsidR="006D20C4">
        <w:rPr>
          <w:color w:val="000000"/>
          <w:spacing w:val="-10"/>
          <w:sz w:val="28"/>
          <w:szCs w:val="28"/>
        </w:rPr>
        <w:t>"</w:t>
      </w:r>
      <w:r w:rsidR="006D20C4" w:rsidRPr="00295F30">
        <w:rPr>
          <w:color w:val="000000"/>
          <w:sz w:val="28"/>
          <w:szCs w:val="28"/>
        </w:rPr>
        <w:t xml:space="preserve"> </w:t>
      </w:r>
      <w:r w:rsidR="006D20C4">
        <w:rPr>
          <w:color w:val="000000"/>
          <w:sz w:val="28"/>
          <w:szCs w:val="28"/>
        </w:rPr>
        <w:t xml:space="preserve">и разместить (опубликовать) на </w:t>
      </w:r>
      <w:r w:rsidR="006D20C4">
        <w:rPr>
          <w:color w:val="000000"/>
          <w:spacing w:val="-10"/>
          <w:sz w:val="28"/>
          <w:szCs w:val="28"/>
        </w:rPr>
        <w:t>"</w:t>
      </w:r>
      <w:r w:rsidR="006D20C4" w:rsidRPr="00295F30">
        <w:rPr>
          <w:color w:val="000000"/>
          <w:sz w:val="28"/>
          <w:szCs w:val="28"/>
        </w:rPr>
        <w:t xml:space="preserve">Официальном интернет-портале </w:t>
      </w:r>
      <w:r w:rsidR="006D20C4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6D20C4">
        <w:rPr>
          <w:color w:val="000000"/>
          <w:spacing w:val="-10"/>
          <w:sz w:val="28"/>
          <w:szCs w:val="28"/>
        </w:rPr>
        <w:t>"</w:t>
      </w:r>
      <w:r w:rsidR="006D20C4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6D20C4" w:rsidRPr="00295F30">
        <w:rPr>
          <w:color w:val="000000"/>
          <w:sz w:val="28"/>
          <w:szCs w:val="28"/>
        </w:rPr>
        <w:t xml:space="preserve"> </w:t>
      </w:r>
      <w:r w:rsidR="006D20C4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6D20C4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6D20C4">
        <w:rPr>
          <w:color w:val="000000"/>
          <w:spacing w:val="-10"/>
          <w:sz w:val="28"/>
          <w:szCs w:val="28"/>
        </w:rPr>
        <w:t>"</w:t>
      </w:r>
      <w:r w:rsidR="006D20C4" w:rsidRPr="00295F30">
        <w:rPr>
          <w:color w:val="000000"/>
          <w:spacing w:val="-6"/>
          <w:sz w:val="28"/>
          <w:szCs w:val="28"/>
        </w:rPr>
        <w:t>Интернет</w:t>
      </w:r>
      <w:r w:rsidR="006D20C4">
        <w:rPr>
          <w:color w:val="000000"/>
          <w:spacing w:val="-10"/>
          <w:sz w:val="28"/>
          <w:szCs w:val="28"/>
        </w:rPr>
        <w:t>"</w:t>
      </w:r>
      <w:r w:rsidR="006D20C4" w:rsidRPr="00295F30">
        <w:rPr>
          <w:color w:val="000000"/>
          <w:spacing w:val="-6"/>
          <w:sz w:val="28"/>
          <w:szCs w:val="28"/>
        </w:rPr>
        <w:t>.</w:t>
      </w:r>
    </w:p>
    <w:p w14:paraId="6F3548E0" w14:textId="77777777" w:rsidR="00784E7B" w:rsidRPr="00784E7B" w:rsidRDefault="00784E7B" w:rsidP="00784E7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7B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6D20C4">
        <w:rPr>
          <w:color w:val="000000"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784E7B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14:paraId="6A39BD8C" w14:textId="77777777" w:rsidR="00BA5A70" w:rsidRDefault="00BA5A70">
      <w:pPr>
        <w:jc w:val="both"/>
        <w:rPr>
          <w:sz w:val="28"/>
        </w:rPr>
      </w:pPr>
    </w:p>
    <w:p w14:paraId="44298D95" w14:textId="77777777" w:rsidR="00426FF1" w:rsidRDefault="00426FF1">
      <w:pPr>
        <w:jc w:val="both"/>
        <w:rPr>
          <w:sz w:val="28"/>
        </w:rPr>
      </w:pPr>
    </w:p>
    <w:p w14:paraId="09297249" w14:textId="77777777" w:rsidR="00A82A59" w:rsidRDefault="00A82A59" w:rsidP="00A82A59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493"/>
      </w:tblGrid>
      <w:tr w:rsidR="00A82A59" w14:paraId="476E2FE3" w14:textId="77777777" w:rsidTr="00D4531E">
        <w:tc>
          <w:tcPr>
            <w:tcW w:w="4361" w:type="dxa"/>
          </w:tcPr>
          <w:p w14:paraId="1612163E" w14:textId="77777777" w:rsidR="00A82A59" w:rsidRDefault="00A82A59" w:rsidP="00D4531E">
            <w:pPr>
              <w:jc w:val="center"/>
            </w:pPr>
            <w:r w:rsidRPr="002061CC">
              <w:rPr>
                <w:sz w:val="28"/>
              </w:rPr>
              <w:t>Исполняющий обязанности Губернатора Пензенской области</w:t>
            </w:r>
          </w:p>
        </w:tc>
        <w:tc>
          <w:tcPr>
            <w:tcW w:w="5493" w:type="dxa"/>
          </w:tcPr>
          <w:p w14:paraId="4EEBF315" w14:textId="77777777" w:rsidR="00A82A59" w:rsidRDefault="00A82A59" w:rsidP="00D4531E">
            <w:pPr>
              <w:jc w:val="right"/>
              <w:rPr>
                <w:sz w:val="28"/>
              </w:rPr>
            </w:pPr>
          </w:p>
          <w:p w14:paraId="4CD94D10" w14:textId="77777777" w:rsidR="00A82A59" w:rsidRDefault="00CB3EB0" w:rsidP="00CB3EB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A82A59">
              <w:rPr>
                <w:sz w:val="28"/>
              </w:rPr>
              <w:t>Н.П. Симонов</w:t>
            </w:r>
          </w:p>
        </w:tc>
      </w:tr>
    </w:tbl>
    <w:p w14:paraId="692FDF78" w14:textId="77777777" w:rsidR="00426FF1" w:rsidRDefault="00426FF1">
      <w:pPr>
        <w:jc w:val="both"/>
        <w:rPr>
          <w:sz w:val="28"/>
        </w:rPr>
      </w:pPr>
    </w:p>
    <w:p w14:paraId="6C9CEDC9" w14:textId="77777777" w:rsidR="00426FF1" w:rsidRDefault="00426FF1">
      <w:pPr>
        <w:jc w:val="both"/>
        <w:rPr>
          <w:sz w:val="28"/>
        </w:rPr>
      </w:pPr>
    </w:p>
    <w:p w14:paraId="5B5B2723" w14:textId="77777777" w:rsidR="00426FF1" w:rsidRDefault="00426FF1">
      <w:pPr>
        <w:jc w:val="both"/>
        <w:rPr>
          <w:sz w:val="28"/>
        </w:rPr>
      </w:pPr>
    </w:p>
    <w:sectPr w:rsidR="00426FF1" w:rsidSect="00DD74B0">
      <w:headerReference w:type="default" r:id="rId7"/>
      <w:footerReference w:type="default" r:id="rId8"/>
      <w:endnotePr>
        <w:numFmt w:val="decimal"/>
      </w:endnotePr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42A45" w14:textId="77777777" w:rsidR="003634F1" w:rsidRDefault="003634F1">
      <w:r>
        <w:separator/>
      </w:r>
    </w:p>
  </w:endnote>
  <w:endnote w:type="continuationSeparator" w:id="0">
    <w:p w14:paraId="0110F3A2" w14:textId="77777777" w:rsidR="003634F1" w:rsidRDefault="00363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74E58" w14:textId="77777777"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2622E">
      <w:rPr>
        <w:noProof/>
        <w:sz w:val="16"/>
      </w:rPr>
      <w:t>d:\пк1\пр9\постановления\28.10.20.01.docx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BD85F" w14:textId="77777777" w:rsidR="003634F1" w:rsidRDefault="003634F1">
      <w:r>
        <w:separator/>
      </w:r>
    </w:p>
  </w:footnote>
  <w:footnote w:type="continuationSeparator" w:id="0">
    <w:p w14:paraId="29641E7A" w14:textId="77777777" w:rsidR="003634F1" w:rsidRDefault="00363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919116"/>
      <w:docPartObj>
        <w:docPartGallery w:val="Page Numbers (Top of Page)"/>
        <w:docPartUnique/>
      </w:docPartObj>
    </w:sdtPr>
    <w:sdtEndPr/>
    <w:sdtContent>
      <w:p w14:paraId="1D7C2C9F" w14:textId="77777777" w:rsidR="001A518E" w:rsidRDefault="001A51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EB0">
          <w:rPr>
            <w:noProof/>
          </w:rPr>
          <w:t>1</w:t>
        </w:r>
        <w:r>
          <w:fldChar w:fldCharType="end"/>
        </w:r>
      </w:p>
    </w:sdtContent>
  </w:sdt>
  <w:p w14:paraId="3FC87E8D" w14:textId="77777777" w:rsidR="001A518E" w:rsidRDefault="001A51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7B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A518E"/>
    <w:rsid w:val="001B7A0D"/>
    <w:rsid w:val="001E692E"/>
    <w:rsid w:val="00204F72"/>
    <w:rsid w:val="0024384B"/>
    <w:rsid w:val="00271AE9"/>
    <w:rsid w:val="002A2CC8"/>
    <w:rsid w:val="002B6B95"/>
    <w:rsid w:val="002E3A70"/>
    <w:rsid w:val="00361371"/>
    <w:rsid w:val="003634F1"/>
    <w:rsid w:val="003F4EA4"/>
    <w:rsid w:val="004211CA"/>
    <w:rsid w:val="00426FF1"/>
    <w:rsid w:val="00457052"/>
    <w:rsid w:val="00463880"/>
    <w:rsid w:val="0047451C"/>
    <w:rsid w:val="004827C1"/>
    <w:rsid w:val="0049613D"/>
    <w:rsid w:val="004D379D"/>
    <w:rsid w:val="004F2F09"/>
    <w:rsid w:val="005237B7"/>
    <w:rsid w:val="0054374E"/>
    <w:rsid w:val="005812B6"/>
    <w:rsid w:val="006246CD"/>
    <w:rsid w:val="0062622E"/>
    <w:rsid w:val="0069184F"/>
    <w:rsid w:val="006D20C4"/>
    <w:rsid w:val="006D2674"/>
    <w:rsid w:val="006F4247"/>
    <w:rsid w:val="0074074F"/>
    <w:rsid w:val="007767E5"/>
    <w:rsid w:val="00784E7B"/>
    <w:rsid w:val="007F3006"/>
    <w:rsid w:val="008150CC"/>
    <w:rsid w:val="008217BE"/>
    <w:rsid w:val="00886F02"/>
    <w:rsid w:val="008B484C"/>
    <w:rsid w:val="008F2667"/>
    <w:rsid w:val="009D14EE"/>
    <w:rsid w:val="009F7164"/>
    <w:rsid w:val="00A01858"/>
    <w:rsid w:val="00A82A59"/>
    <w:rsid w:val="00AA34A9"/>
    <w:rsid w:val="00AE324C"/>
    <w:rsid w:val="00B713DD"/>
    <w:rsid w:val="00B715E7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CB3EB0"/>
    <w:rsid w:val="00D3044A"/>
    <w:rsid w:val="00D92B08"/>
    <w:rsid w:val="00DD535C"/>
    <w:rsid w:val="00DD74B0"/>
    <w:rsid w:val="00E06208"/>
    <w:rsid w:val="00E629F5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D6EB3"/>
  <w15:docId w15:val="{9D74CEB8-0A2D-4019-ACB9-7942C5C3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1A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Пользователь</cp:lastModifiedBy>
  <cp:revision>2</cp:revision>
  <cp:lastPrinted>2020-10-28T06:52:00Z</cp:lastPrinted>
  <dcterms:created xsi:type="dcterms:W3CDTF">2020-11-10T09:05:00Z</dcterms:created>
  <dcterms:modified xsi:type="dcterms:W3CDTF">2020-11-10T09:05:00Z</dcterms:modified>
</cp:coreProperties>
</file>