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717D7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24 декабря 2021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717D7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913-пП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Pr="006E1F25" w:rsidRDefault="00BA5A70">
      <w:pPr>
        <w:jc w:val="both"/>
        <w:rPr>
          <w:sz w:val="28"/>
          <w:szCs w:val="28"/>
        </w:rPr>
      </w:pPr>
    </w:p>
    <w:p w:rsidR="00E5256D" w:rsidRPr="006E1F25" w:rsidRDefault="00E5256D" w:rsidP="00E5256D">
      <w:pPr>
        <w:jc w:val="center"/>
        <w:rPr>
          <w:b/>
          <w:bCs/>
          <w:color w:val="000000"/>
          <w:sz w:val="28"/>
          <w:szCs w:val="28"/>
        </w:rPr>
      </w:pPr>
      <w:r w:rsidRPr="006E1F25">
        <w:rPr>
          <w:b/>
          <w:bCs/>
          <w:color w:val="000000"/>
          <w:sz w:val="28"/>
          <w:szCs w:val="28"/>
        </w:rPr>
        <w:t xml:space="preserve">О внесении изменений в государственную программу Пензенской области </w:t>
      </w:r>
      <w:r w:rsidR="005A14B7">
        <w:rPr>
          <w:b/>
          <w:bCs/>
          <w:color w:val="000000"/>
          <w:sz w:val="28"/>
          <w:szCs w:val="28"/>
        </w:rPr>
        <w:t>"</w:t>
      </w:r>
      <w:r w:rsidRPr="006E1F25">
        <w:rPr>
          <w:b/>
          <w:bCs/>
          <w:color w:val="000000"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5A14B7">
        <w:rPr>
          <w:b/>
          <w:bCs/>
          <w:color w:val="000000"/>
          <w:sz w:val="28"/>
          <w:szCs w:val="28"/>
        </w:rPr>
        <w:t>"</w:t>
      </w:r>
      <w:r w:rsidRPr="006E1F25">
        <w:rPr>
          <w:b/>
          <w:bCs/>
          <w:color w:val="000000"/>
          <w:sz w:val="28"/>
          <w:szCs w:val="28"/>
        </w:rPr>
        <w:t xml:space="preserve">, утвержденную постановлением Правительства Пензенской области </w:t>
      </w:r>
      <w:r w:rsidR="0079538D">
        <w:rPr>
          <w:b/>
          <w:bCs/>
          <w:color w:val="000000"/>
          <w:sz w:val="28"/>
          <w:szCs w:val="28"/>
        </w:rPr>
        <w:br/>
      </w:r>
      <w:r w:rsidRPr="006E1F25">
        <w:rPr>
          <w:b/>
          <w:bCs/>
          <w:color w:val="000000"/>
          <w:sz w:val="28"/>
          <w:szCs w:val="28"/>
        </w:rPr>
        <w:t>от 29.10.2013 № 801-пП (с последующими изменениями)</w:t>
      </w:r>
    </w:p>
    <w:p w:rsidR="00E5256D" w:rsidRDefault="00E5256D" w:rsidP="00E5256D">
      <w:pPr>
        <w:rPr>
          <w:color w:val="000000"/>
          <w:sz w:val="28"/>
          <w:szCs w:val="28"/>
        </w:rPr>
      </w:pPr>
    </w:p>
    <w:p w:rsidR="00B708C7" w:rsidRPr="006E1F25" w:rsidRDefault="00B708C7" w:rsidP="00E5256D">
      <w:pPr>
        <w:rPr>
          <w:color w:val="000000"/>
          <w:sz w:val="28"/>
          <w:szCs w:val="28"/>
        </w:rPr>
      </w:pPr>
    </w:p>
    <w:p w:rsidR="00E5256D" w:rsidRPr="006E1F25" w:rsidRDefault="00E5256D" w:rsidP="00E5256D">
      <w:pPr>
        <w:pStyle w:val="aa"/>
        <w:ind w:left="0" w:firstLine="709"/>
        <w:jc w:val="both"/>
        <w:rPr>
          <w:b/>
          <w:sz w:val="28"/>
          <w:szCs w:val="28"/>
        </w:rPr>
      </w:pPr>
      <w:proofErr w:type="gramStart"/>
      <w:r w:rsidRPr="006E1F25">
        <w:rPr>
          <w:sz w:val="28"/>
          <w:szCs w:val="28"/>
        </w:rPr>
        <w:t xml:space="preserve">В соответствии </w:t>
      </w:r>
      <w:r w:rsidRPr="006E1F25">
        <w:rPr>
          <w:sz w:val="28"/>
          <w:szCs w:val="28"/>
          <w:shd w:val="clear" w:color="auto" w:fill="FFFFFF"/>
        </w:rPr>
        <w:t xml:space="preserve">с Законом Пензенской области от 25.12.2020 № 3595-ЗПО </w:t>
      </w:r>
      <w:r w:rsidR="005A14B7">
        <w:rPr>
          <w:sz w:val="28"/>
          <w:szCs w:val="28"/>
          <w:shd w:val="clear" w:color="auto" w:fill="FFFFFF"/>
        </w:rPr>
        <w:t>"</w:t>
      </w:r>
      <w:r w:rsidRPr="006E1F25">
        <w:rPr>
          <w:sz w:val="28"/>
          <w:szCs w:val="28"/>
          <w:shd w:val="clear" w:color="auto" w:fill="FFFFFF"/>
        </w:rPr>
        <w:t xml:space="preserve">О бюджете Пензенской области на 2021 год и на плановый период 2022 и </w:t>
      </w:r>
      <w:r w:rsidR="005A14B7">
        <w:rPr>
          <w:sz w:val="28"/>
          <w:szCs w:val="28"/>
          <w:shd w:val="clear" w:color="auto" w:fill="FFFFFF"/>
        </w:rPr>
        <w:br/>
      </w:r>
      <w:r w:rsidRPr="006E1F25">
        <w:rPr>
          <w:sz w:val="28"/>
          <w:szCs w:val="28"/>
          <w:shd w:val="clear" w:color="auto" w:fill="FFFFFF"/>
        </w:rPr>
        <w:t>2023 годов</w:t>
      </w:r>
      <w:r w:rsidR="005A14B7">
        <w:rPr>
          <w:sz w:val="28"/>
          <w:szCs w:val="28"/>
          <w:shd w:val="clear" w:color="auto" w:fill="FFFFFF"/>
        </w:rPr>
        <w:t>"</w:t>
      </w:r>
      <w:r w:rsidRPr="006E1F25">
        <w:rPr>
          <w:sz w:val="28"/>
          <w:szCs w:val="28"/>
          <w:shd w:val="clear" w:color="auto" w:fill="FFFFFF"/>
        </w:rPr>
        <w:t xml:space="preserve"> (с последующими изменениями), </w:t>
      </w:r>
      <w:r w:rsidRPr="006E1F25">
        <w:rPr>
          <w:sz w:val="28"/>
          <w:szCs w:val="28"/>
        </w:rPr>
        <w:t xml:space="preserve">постановлением Правительства Пензенской области от 18.04.2012 № 274-пП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>Об утверждении Порядка разработки и реализации государственных программ Пензенской области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 </w:t>
      </w:r>
      <w:r w:rsidR="005A14B7">
        <w:rPr>
          <w:sz w:val="28"/>
          <w:szCs w:val="28"/>
        </w:rPr>
        <w:br/>
      </w:r>
      <w:r w:rsidRPr="006E1F25">
        <w:rPr>
          <w:sz w:val="28"/>
          <w:szCs w:val="28"/>
        </w:rPr>
        <w:t xml:space="preserve">(с последующими изменениями), руководствуясь Законом Пензенской области </w:t>
      </w:r>
      <w:r w:rsidRPr="005A14B7">
        <w:rPr>
          <w:spacing w:val="-7"/>
          <w:sz w:val="28"/>
          <w:szCs w:val="28"/>
        </w:rPr>
        <w:t xml:space="preserve">от 22.12.2005 № 906-ЗПО </w:t>
      </w:r>
      <w:r w:rsidR="005A14B7" w:rsidRPr="005A14B7">
        <w:rPr>
          <w:spacing w:val="-7"/>
          <w:sz w:val="28"/>
          <w:szCs w:val="28"/>
        </w:rPr>
        <w:t>"</w:t>
      </w:r>
      <w:r w:rsidRPr="005A14B7">
        <w:rPr>
          <w:spacing w:val="-7"/>
          <w:sz w:val="28"/>
          <w:szCs w:val="28"/>
        </w:rPr>
        <w:t>О Правительстве Пензенской области</w:t>
      </w:r>
      <w:r w:rsidR="005A14B7" w:rsidRPr="005A14B7">
        <w:rPr>
          <w:spacing w:val="-7"/>
          <w:sz w:val="28"/>
          <w:szCs w:val="28"/>
        </w:rPr>
        <w:t>"</w:t>
      </w:r>
      <w:r w:rsidRPr="005A14B7">
        <w:rPr>
          <w:spacing w:val="-7"/>
          <w:sz w:val="28"/>
          <w:szCs w:val="28"/>
        </w:rPr>
        <w:t xml:space="preserve"> (с последующими</w:t>
      </w:r>
      <w:proofErr w:type="gramEnd"/>
      <w:r w:rsidRPr="006E1F25">
        <w:rPr>
          <w:sz w:val="28"/>
          <w:szCs w:val="28"/>
        </w:rPr>
        <w:t xml:space="preserve"> изменениями), Правительство Пензенской области </w:t>
      </w:r>
      <w:proofErr w:type="gramStart"/>
      <w:r w:rsidRPr="006E1F25">
        <w:rPr>
          <w:b/>
          <w:sz w:val="28"/>
          <w:szCs w:val="28"/>
        </w:rPr>
        <w:t>п</w:t>
      </w:r>
      <w:proofErr w:type="gramEnd"/>
      <w:r w:rsidRPr="006E1F25">
        <w:rPr>
          <w:b/>
          <w:sz w:val="28"/>
          <w:szCs w:val="28"/>
        </w:rPr>
        <w:t xml:space="preserve"> о с т а н о в л я е т:</w:t>
      </w:r>
    </w:p>
    <w:p w:rsidR="00E5256D" w:rsidRPr="006E1F25" w:rsidRDefault="00E5256D" w:rsidP="00E5256D">
      <w:pPr>
        <w:pStyle w:val="aa"/>
        <w:ind w:left="0" w:firstLine="709"/>
        <w:jc w:val="both"/>
        <w:rPr>
          <w:bCs/>
          <w:sz w:val="28"/>
          <w:szCs w:val="28"/>
        </w:rPr>
      </w:pPr>
      <w:r w:rsidRPr="006E1F25">
        <w:rPr>
          <w:sz w:val="28"/>
          <w:szCs w:val="28"/>
        </w:rPr>
        <w:t xml:space="preserve">1. Внести в государственную программу Пензенской области </w:t>
      </w:r>
      <w:r w:rsidR="005A14B7">
        <w:rPr>
          <w:bCs/>
          <w:sz w:val="28"/>
          <w:szCs w:val="28"/>
        </w:rPr>
        <w:t>"</w:t>
      </w:r>
      <w:r w:rsidRPr="006E1F25"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5A14B7">
        <w:rPr>
          <w:bCs/>
          <w:sz w:val="28"/>
          <w:szCs w:val="28"/>
        </w:rPr>
        <w:t>"</w:t>
      </w:r>
      <w:r w:rsidRPr="006E1F25">
        <w:rPr>
          <w:bCs/>
          <w:sz w:val="28"/>
          <w:szCs w:val="28"/>
        </w:rPr>
        <w:t xml:space="preserve"> (далее </w:t>
      </w:r>
      <w:r w:rsidR="005A14B7">
        <w:rPr>
          <w:bCs/>
          <w:sz w:val="28"/>
          <w:szCs w:val="28"/>
        </w:rPr>
        <w:t>-</w:t>
      </w:r>
      <w:r w:rsidRPr="006E1F25">
        <w:rPr>
          <w:bCs/>
          <w:sz w:val="28"/>
          <w:szCs w:val="28"/>
        </w:rPr>
        <w:t xml:space="preserve"> Программа), утвержденную постановлением Правительства Пензенской области от 29.10.2013 № 801-пП </w:t>
      </w:r>
      <w:r w:rsidR="005A14B7">
        <w:rPr>
          <w:bCs/>
          <w:sz w:val="28"/>
          <w:szCs w:val="28"/>
        </w:rPr>
        <w:t>"</w:t>
      </w:r>
      <w:r w:rsidRPr="006E1F25">
        <w:rPr>
          <w:bCs/>
          <w:sz w:val="28"/>
          <w:szCs w:val="28"/>
        </w:rPr>
        <w:t xml:space="preserve">Об утверждении государственной программы Пензенской области </w:t>
      </w:r>
      <w:r w:rsidR="005A14B7">
        <w:rPr>
          <w:bCs/>
          <w:sz w:val="28"/>
          <w:szCs w:val="28"/>
        </w:rPr>
        <w:t>"</w:t>
      </w:r>
      <w:r w:rsidRPr="006E1F25"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5A14B7">
        <w:rPr>
          <w:bCs/>
          <w:sz w:val="28"/>
          <w:szCs w:val="28"/>
        </w:rPr>
        <w:t>"</w:t>
      </w:r>
      <w:r w:rsidRPr="006E1F25">
        <w:rPr>
          <w:bCs/>
          <w:sz w:val="28"/>
          <w:szCs w:val="28"/>
        </w:rPr>
        <w:t xml:space="preserve"> (с последующими изменениями),</w:t>
      </w:r>
      <w:r w:rsidRPr="006E1F25">
        <w:rPr>
          <w:b/>
          <w:bCs/>
          <w:sz w:val="28"/>
          <w:szCs w:val="28"/>
        </w:rPr>
        <w:t xml:space="preserve"> </w:t>
      </w:r>
      <w:r w:rsidRPr="006E1F25">
        <w:rPr>
          <w:bCs/>
          <w:sz w:val="28"/>
          <w:szCs w:val="28"/>
        </w:rPr>
        <w:t>следующие изменения:</w:t>
      </w:r>
    </w:p>
    <w:p w:rsidR="00E5256D" w:rsidRPr="006E1F25" w:rsidRDefault="00E5256D" w:rsidP="00E5256D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bCs/>
          <w:sz w:val="28"/>
          <w:szCs w:val="28"/>
        </w:rPr>
        <w:t xml:space="preserve">В Паспорте </w:t>
      </w:r>
      <w:r w:rsidRPr="006E1F25">
        <w:rPr>
          <w:rFonts w:ascii="Times New Roman" w:hAnsi="Times New Roman"/>
          <w:sz w:val="28"/>
          <w:szCs w:val="28"/>
        </w:rPr>
        <w:t xml:space="preserve">Программы: </w:t>
      </w:r>
    </w:p>
    <w:p w:rsidR="00E5256D" w:rsidRPr="006E1F25" w:rsidRDefault="00E5256D" w:rsidP="00E525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 xml:space="preserve">1.1.1. в позиции </w:t>
      </w:r>
      <w:r w:rsidR="005A14B7">
        <w:rPr>
          <w:rFonts w:ascii="Times New Roman" w:hAnsi="Times New Roman"/>
          <w:sz w:val="28"/>
          <w:szCs w:val="28"/>
        </w:rPr>
        <w:t>"</w:t>
      </w:r>
      <w:r w:rsidRPr="006E1F25">
        <w:rPr>
          <w:rFonts w:ascii="Times New Roman" w:hAnsi="Times New Roman"/>
          <w:sz w:val="28"/>
          <w:szCs w:val="28"/>
        </w:rPr>
        <w:t>Соисполнители государственной программы</w:t>
      </w:r>
      <w:r w:rsidR="005A14B7">
        <w:rPr>
          <w:rFonts w:ascii="Times New Roman" w:hAnsi="Times New Roman"/>
          <w:sz w:val="28"/>
          <w:szCs w:val="28"/>
        </w:rPr>
        <w:t>"</w:t>
      </w:r>
      <w:r w:rsidRPr="006E1F25">
        <w:rPr>
          <w:rFonts w:ascii="Times New Roman" w:hAnsi="Times New Roman"/>
          <w:sz w:val="28"/>
          <w:szCs w:val="28"/>
        </w:rPr>
        <w:t xml:space="preserve"> слова </w:t>
      </w:r>
      <w:r w:rsidR="005A14B7">
        <w:rPr>
          <w:rFonts w:ascii="Times New Roman" w:hAnsi="Times New Roman"/>
          <w:sz w:val="28"/>
          <w:szCs w:val="28"/>
        </w:rPr>
        <w:t>"</w:t>
      </w:r>
      <w:r w:rsidRPr="006E1F25">
        <w:rPr>
          <w:rFonts w:ascii="Times New Roman" w:hAnsi="Times New Roman"/>
          <w:sz w:val="28"/>
          <w:szCs w:val="28"/>
        </w:rPr>
        <w:t>Министерство промышленности, транспорта и инновационной политики Пензенской области</w:t>
      </w:r>
      <w:r w:rsidR="005A14B7">
        <w:rPr>
          <w:rFonts w:ascii="Times New Roman" w:hAnsi="Times New Roman"/>
          <w:sz w:val="28"/>
          <w:szCs w:val="28"/>
        </w:rPr>
        <w:t>"</w:t>
      </w:r>
      <w:r w:rsidRPr="006E1F25">
        <w:rPr>
          <w:rFonts w:ascii="Times New Roman" w:hAnsi="Times New Roman"/>
          <w:sz w:val="28"/>
          <w:szCs w:val="28"/>
        </w:rPr>
        <w:t xml:space="preserve"> заменить словами </w:t>
      </w:r>
      <w:r w:rsidR="005A14B7">
        <w:rPr>
          <w:rFonts w:ascii="Times New Roman" w:hAnsi="Times New Roman"/>
          <w:sz w:val="28"/>
          <w:szCs w:val="28"/>
        </w:rPr>
        <w:t>"</w:t>
      </w:r>
      <w:r w:rsidRPr="006E1F25">
        <w:rPr>
          <w:rFonts w:ascii="Times New Roman" w:hAnsi="Times New Roman"/>
          <w:sz w:val="28"/>
          <w:szCs w:val="28"/>
        </w:rPr>
        <w:t>Министерство экономического развития и промышленности Пензенской области</w:t>
      </w:r>
      <w:r w:rsidR="005A14B7">
        <w:rPr>
          <w:rFonts w:ascii="Times New Roman" w:hAnsi="Times New Roman"/>
          <w:sz w:val="28"/>
          <w:szCs w:val="28"/>
        </w:rPr>
        <w:t>"</w:t>
      </w:r>
      <w:r w:rsidRPr="006E1F25">
        <w:rPr>
          <w:rFonts w:ascii="Times New Roman" w:hAnsi="Times New Roman"/>
          <w:sz w:val="28"/>
          <w:szCs w:val="28"/>
        </w:rPr>
        <w:t>;</w:t>
      </w:r>
    </w:p>
    <w:p w:rsidR="00E5256D" w:rsidRPr="006E1F25" w:rsidRDefault="00E5256D" w:rsidP="00E525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 xml:space="preserve">1.1.2. пункт 2 позиции </w:t>
      </w:r>
      <w:r w:rsidR="005A14B7">
        <w:rPr>
          <w:rFonts w:ascii="Times New Roman" w:hAnsi="Times New Roman"/>
          <w:sz w:val="28"/>
          <w:szCs w:val="28"/>
        </w:rPr>
        <w:t>"</w:t>
      </w:r>
      <w:r w:rsidRPr="006E1F25">
        <w:rPr>
          <w:rFonts w:ascii="Times New Roman" w:hAnsi="Times New Roman"/>
          <w:sz w:val="28"/>
          <w:szCs w:val="28"/>
        </w:rPr>
        <w:t>Задачи государственной программы</w:t>
      </w:r>
      <w:r w:rsidR="005A14B7">
        <w:rPr>
          <w:rFonts w:ascii="Times New Roman" w:hAnsi="Times New Roman"/>
          <w:sz w:val="28"/>
          <w:szCs w:val="28"/>
        </w:rPr>
        <w:t>"</w:t>
      </w:r>
      <w:r w:rsidRPr="006E1F25">
        <w:rPr>
          <w:rFonts w:ascii="Times New Roman" w:hAnsi="Times New Roman"/>
          <w:sz w:val="28"/>
          <w:szCs w:val="28"/>
        </w:rPr>
        <w:t xml:space="preserve"> изложить </w:t>
      </w:r>
      <w:r w:rsidR="0021053E">
        <w:rPr>
          <w:rFonts w:ascii="Times New Roman" w:hAnsi="Times New Roman"/>
          <w:sz w:val="28"/>
          <w:szCs w:val="28"/>
        </w:rPr>
        <w:br/>
      </w:r>
      <w:r w:rsidRPr="006E1F25">
        <w:rPr>
          <w:rFonts w:ascii="Times New Roman" w:hAnsi="Times New Roman"/>
          <w:sz w:val="28"/>
          <w:szCs w:val="28"/>
        </w:rPr>
        <w:t>в следующей редакции:</w:t>
      </w:r>
    </w:p>
    <w:p w:rsidR="00E5256D" w:rsidRPr="006E1F25" w:rsidRDefault="005A14B7" w:rsidP="00E5256D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"</w:t>
      </w:r>
      <w:r w:rsidR="00E5256D" w:rsidRPr="006E1F25">
        <w:rPr>
          <w:sz w:val="28"/>
          <w:szCs w:val="28"/>
          <w:highlight w:val="white"/>
        </w:rPr>
        <w:t xml:space="preserve">2. Достижение приемлемого уровня риска воздействия опасных химических, </w:t>
      </w:r>
      <w:proofErr w:type="spellStart"/>
      <w:r w:rsidR="00E5256D" w:rsidRPr="006E1F25">
        <w:rPr>
          <w:sz w:val="28"/>
          <w:szCs w:val="28"/>
          <w:highlight w:val="white"/>
        </w:rPr>
        <w:t>пожаро</w:t>
      </w:r>
      <w:proofErr w:type="spellEnd"/>
      <w:r w:rsidR="00E5256D" w:rsidRPr="006E1F25">
        <w:rPr>
          <w:sz w:val="28"/>
          <w:szCs w:val="28"/>
          <w:highlight w:val="white"/>
        </w:rPr>
        <w:t xml:space="preserve">-взрывоопасных и биологических факторов на биосферу, </w:t>
      </w:r>
      <w:proofErr w:type="spellStart"/>
      <w:r w:rsidR="00E5256D" w:rsidRPr="006E1F25">
        <w:rPr>
          <w:sz w:val="28"/>
          <w:szCs w:val="28"/>
          <w:highlight w:val="white"/>
        </w:rPr>
        <w:t>техносферу</w:t>
      </w:r>
      <w:proofErr w:type="spellEnd"/>
      <w:r w:rsidR="00E5256D" w:rsidRPr="006E1F25">
        <w:rPr>
          <w:sz w:val="28"/>
          <w:szCs w:val="28"/>
          <w:highlight w:val="white"/>
        </w:rPr>
        <w:t xml:space="preserve"> и экологическую систему Пензенской области</w:t>
      </w:r>
      <w:proofErr w:type="gramStart"/>
      <w:r w:rsidR="00E5256D" w:rsidRPr="006E1F25">
        <w:rPr>
          <w:sz w:val="28"/>
          <w:szCs w:val="28"/>
          <w:highlight w:val="white"/>
        </w:rPr>
        <w:t>.</w:t>
      </w:r>
      <w:r>
        <w:rPr>
          <w:sz w:val="28"/>
          <w:szCs w:val="28"/>
          <w:highlight w:val="white"/>
        </w:rPr>
        <w:t>"</w:t>
      </w:r>
      <w:r w:rsidR="00E5256D" w:rsidRPr="006E1F25">
        <w:rPr>
          <w:sz w:val="28"/>
          <w:szCs w:val="28"/>
          <w:highlight w:val="white"/>
        </w:rPr>
        <w:t>.</w:t>
      </w:r>
      <w:proofErr w:type="gramEnd"/>
    </w:p>
    <w:p w:rsidR="00E5256D" w:rsidRPr="006E1F25" w:rsidRDefault="00E5256D" w:rsidP="0021053E">
      <w:pPr>
        <w:pStyle w:val="ConsPlusNormal"/>
        <w:spacing w:line="228" w:lineRule="auto"/>
        <w:ind w:firstLine="709"/>
        <w:jc w:val="both"/>
        <w:rPr>
          <w:rFonts w:ascii="Times New Roman" w:hAnsi="Times New Roman"/>
          <w:bCs/>
          <w:sz w:val="28"/>
          <w:szCs w:val="28"/>
          <w:highlight w:val="white"/>
        </w:rPr>
      </w:pPr>
      <w:r w:rsidRPr="006E1F25">
        <w:rPr>
          <w:rFonts w:ascii="Times New Roman" w:hAnsi="Times New Roman"/>
          <w:bCs/>
          <w:sz w:val="28"/>
          <w:szCs w:val="28"/>
          <w:highlight w:val="white"/>
        </w:rPr>
        <w:lastRenderedPageBreak/>
        <w:t>1.2. В Паспорте подпрограммы 1 Программы:</w:t>
      </w:r>
    </w:p>
    <w:p w:rsidR="00E5256D" w:rsidRPr="006E1F25" w:rsidRDefault="00E5256D" w:rsidP="0021053E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  <w:highlight w:val="white"/>
        </w:rPr>
        <w:t xml:space="preserve">1.2.1. в позиции </w:t>
      </w:r>
      <w:r w:rsidR="005A14B7">
        <w:rPr>
          <w:rFonts w:ascii="Times New Roman" w:hAnsi="Times New Roman"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sz w:val="28"/>
          <w:szCs w:val="28"/>
          <w:highlight w:val="white"/>
        </w:rPr>
        <w:t>Соисполнители государственной программы</w:t>
      </w:r>
      <w:r w:rsidR="005A14B7">
        <w:rPr>
          <w:rFonts w:ascii="Times New Roman" w:hAnsi="Times New Roman"/>
          <w:bCs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bCs/>
          <w:sz w:val="28"/>
          <w:szCs w:val="28"/>
          <w:highlight w:val="white"/>
        </w:rPr>
        <w:t xml:space="preserve"> </w:t>
      </w:r>
      <w:r w:rsidRPr="006E1F25">
        <w:rPr>
          <w:rFonts w:ascii="Times New Roman" w:hAnsi="Times New Roman"/>
          <w:sz w:val="28"/>
          <w:szCs w:val="28"/>
          <w:highlight w:val="white"/>
        </w:rPr>
        <w:t xml:space="preserve">слова </w:t>
      </w:r>
      <w:r w:rsidR="005A14B7">
        <w:rPr>
          <w:rFonts w:ascii="Times New Roman" w:hAnsi="Times New Roman"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sz w:val="28"/>
          <w:szCs w:val="28"/>
          <w:highlight w:val="white"/>
        </w:rPr>
        <w:t>Министерство промышленности, транспорта и инновационной политики Пензенской области</w:t>
      </w:r>
      <w:r w:rsidR="005A14B7">
        <w:rPr>
          <w:rFonts w:ascii="Times New Roman" w:hAnsi="Times New Roman"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sz w:val="28"/>
          <w:szCs w:val="28"/>
          <w:highlight w:val="white"/>
        </w:rPr>
        <w:t xml:space="preserve"> заменить словами </w:t>
      </w:r>
      <w:r w:rsidR="005A14B7">
        <w:rPr>
          <w:rFonts w:ascii="Times New Roman" w:hAnsi="Times New Roman"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sz w:val="28"/>
          <w:szCs w:val="28"/>
          <w:highlight w:val="white"/>
        </w:rPr>
        <w:t>Министерство экономического развития и промышленности Пензенской области</w:t>
      </w:r>
      <w:r w:rsidR="005A14B7">
        <w:rPr>
          <w:rFonts w:ascii="Times New Roman" w:hAnsi="Times New Roman"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sz w:val="28"/>
          <w:szCs w:val="28"/>
          <w:highlight w:val="white"/>
        </w:rPr>
        <w:t>;</w:t>
      </w:r>
    </w:p>
    <w:p w:rsidR="00E5256D" w:rsidRPr="006E1F25" w:rsidRDefault="00E5256D" w:rsidP="0021053E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 xml:space="preserve">1.2.2. позицию </w:t>
      </w:r>
      <w:r w:rsidR="005A14B7">
        <w:rPr>
          <w:rFonts w:ascii="Times New Roman" w:hAnsi="Times New Roman"/>
          <w:sz w:val="28"/>
          <w:szCs w:val="28"/>
        </w:rPr>
        <w:t>"</w:t>
      </w:r>
      <w:r w:rsidRPr="006E1F25">
        <w:rPr>
          <w:rFonts w:ascii="Times New Roman" w:hAnsi="Times New Roman"/>
          <w:sz w:val="28"/>
          <w:szCs w:val="28"/>
        </w:rPr>
        <w:t>Задачи подпрограммы</w:t>
      </w:r>
      <w:r w:rsidR="005A14B7">
        <w:rPr>
          <w:rFonts w:ascii="Times New Roman" w:hAnsi="Times New Roman"/>
          <w:sz w:val="28"/>
          <w:szCs w:val="28"/>
        </w:rPr>
        <w:t>"</w:t>
      </w:r>
      <w:r w:rsidRPr="006E1F25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E5256D" w:rsidRPr="006E1F25" w:rsidRDefault="005A14B7" w:rsidP="0021053E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r w:rsidR="00E5256D" w:rsidRPr="006E1F25">
        <w:rPr>
          <w:rFonts w:ascii="Times New Roman" w:hAnsi="Times New Roman"/>
          <w:sz w:val="28"/>
          <w:szCs w:val="28"/>
        </w:rPr>
        <w:t>Задачи подпрограммы</w:t>
      </w:r>
    </w:p>
    <w:p w:rsidR="00E5256D" w:rsidRPr="006E1F25" w:rsidRDefault="00E5256D" w:rsidP="0021053E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>1. Повышение уровня противопожарной защиты населения Пензенской области.</w:t>
      </w:r>
    </w:p>
    <w:p w:rsidR="00E5256D" w:rsidRPr="006E1F25" w:rsidRDefault="00E5256D" w:rsidP="0021053E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 xml:space="preserve">2. Обеспечение готовности к реагированию сил и средств Пензенской </w:t>
      </w:r>
      <w:r w:rsidRPr="0021053E">
        <w:rPr>
          <w:rFonts w:ascii="Times New Roman" w:hAnsi="Times New Roman"/>
          <w:spacing w:val="-4"/>
          <w:sz w:val="28"/>
          <w:szCs w:val="28"/>
        </w:rPr>
        <w:t>территориальной подсистемы единой государственной системы предупреждения</w:t>
      </w:r>
      <w:r w:rsidRPr="006E1F25">
        <w:rPr>
          <w:rFonts w:ascii="Times New Roman" w:hAnsi="Times New Roman"/>
          <w:sz w:val="28"/>
          <w:szCs w:val="28"/>
        </w:rPr>
        <w:t xml:space="preserve"> и ликвидации чрезвычайных ситуаций для защиты населения и территорий Пензенской области от чрезвычайных ситуаций, обеспечения пожарной безопасности и безопасности людей на водных объектах</w:t>
      </w:r>
      <w:proofErr w:type="gramStart"/>
      <w:r w:rsidR="008A1CA6">
        <w:rPr>
          <w:rFonts w:ascii="Times New Roman" w:hAnsi="Times New Roman"/>
          <w:sz w:val="28"/>
          <w:szCs w:val="28"/>
        </w:rPr>
        <w:t>.</w:t>
      </w:r>
      <w:r w:rsidR="005A14B7">
        <w:rPr>
          <w:rFonts w:ascii="Times New Roman" w:hAnsi="Times New Roman"/>
          <w:sz w:val="28"/>
          <w:szCs w:val="28"/>
        </w:rPr>
        <w:t>"</w:t>
      </w:r>
      <w:r w:rsidR="008A1CA6">
        <w:rPr>
          <w:rFonts w:ascii="Times New Roman" w:hAnsi="Times New Roman"/>
          <w:sz w:val="28"/>
          <w:szCs w:val="28"/>
        </w:rPr>
        <w:t>;</w:t>
      </w:r>
      <w:proofErr w:type="gramEnd"/>
    </w:p>
    <w:p w:rsidR="00E5256D" w:rsidRPr="006E1F25" w:rsidRDefault="00E5256D" w:rsidP="0021053E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6E1F25">
        <w:rPr>
          <w:rFonts w:ascii="Times New Roman" w:hAnsi="Times New Roman"/>
          <w:sz w:val="28"/>
          <w:szCs w:val="28"/>
          <w:highlight w:val="white"/>
        </w:rPr>
        <w:t xml:space="preserve">1.2.3. абзац первый позиции </w:t>
      </w:r>
      <w:r w:rsidR="005A14B7">
        <w:rPr>
          <w:rFonts w:ascii="Times New Roman" w:hAnsi="Times New Roman"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sz w:val="28"/>
          <w:szCs w:val="28"/>
          <w:highlight w:val="white"/>
        </w:rPr>
        <w:t>Целевые показатели подпрограммы</w:t>
      </w:r>
      <w:r w:rsidR="005A14B7">
        <w:rPr>
          <w:rFonts w:ascii="Times New Roman" w:hAnsi="Times New Roman"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sz w:val="28"/>
          <w:szCs w:val="28"/>
          <w:highlight w:val="white"/>
        </w:rPr>
        <w:t xml:space="preserve"> изложить в следующей редакции:</w:t>
      </w:r>
    </w:p>
    <w:p w:rsidR="00E5256D" w:rsidRPr="006E1F25" w:rsidRDefault="005A14B7" w:rsidP="0021053E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21053E">
        <w:rPr>
          <w:rFonts w:ascii="Times New Roman" w:hAnsi="Times New Roman"/>
          <w:spacing w:val="-4"/>
          <w:sz w:val="28"/>
          <w:szCs w:val="28"/>
        </w:rPr>
        <w:t>"</w:t>
      </w:r>
      <w:r w:rsidR="00E5256D" w:rsidRPr="0021053E">
        <w:rPr>
          <w:rFonts w:ascii="Times New Roman" w:hAnsi="Times New Roman"/>
          <w:spacing w:val="-4"/>
          <w:sz w:val="28"/>
          <w:szCs w:val="28"/>
        </w:rPr>
        <w:t>Динамика снижения на территории Пензенской области общего количества</w:t>
      </w:r>
      <w:r w:rsidR="00E5256D" w:rsidRPr="006E1F25">
        <w:rPr>
          <w:rFonts w:ascii="Times New Roman" w:hAnsi="Times New Roman"/>
          <w:sz w:val="28"/>
          <w:szCs w:val="28"/>
          <w:highlight w:val="white"/>
        </w:rPr>
        <w:t xml:space="preserve"> чрезвычайных ситуаций к аналогичному показателю 2013 года</w:t>
      </w:r>
      <w:proofErr w:type="gramStart"/>
      <w:r w:rsidR="00E5256D" w:rsidRPr="006E1F25">
        <w:rPr>
          <w:rFonts w:ascii="Times New Roman" w:hAnsi="Times New Roman"/>
          <w:sz w:val="28"/>
          <w:szCs w:val="28"/>
          <w:highlight w:val="white"/>
        </w:rPr>
        <w:t xml:space="preserve"> (%);</w:t>
      </w:r>
      <w:r>
        <w:rPr>
          <w:rFonts w:ascii="Times New Roman" w:hAnsi="Times New Roman"/>
          <w:sz w:val="28"/>
          <w:szCs w:val="28"/>
          <w:highlight w:val="white"/>
        </w:rPr>
        <w:t>"</w:t>
      </w:r>
      <w:r w:rsidR="00E5256D" w:rsidRPr="006E1F25">
        <w:rPr>
          <w:rFonts w:ascii="Times New Roman" w:hAnsi="Times New Roman"/>
          <w:sz w:val="28"/>
          <w:szCs w:val="28"/>
          <w:highlight w:val="white"/>
        </w:rPr>
        <w:t>;</w:t>
      </w:r>
      <w:proofErr w:type="gramEnd"/>
    </w:p>
    <w:p w:rsidR="00E5256D" w:rsidRPr="006E1F25" w:rsidRDefault="00E5256D" w:rsidP="0021053E">
      <w:pPr>
        <w:spacing w:line="228" w:lineRule="auto"/>
        <w:ind w:firstLine="709"/>
        <w:rPr>
          <w:bCs/>
          <w:sz w:val="28"/>
          <w:szCs w:val="28"/>
          <w:highlight w:val="white"/>
        </w:rPr>
      </w:pPr>
      <w:r w:rsidRPr="006E1F25">
        <w:rPr>
          <w:bCs/>
          <w:sz w:val="28"/>
          <w:szCs w:val="28"/>
          <w:highlight w:val="white"/>
        </w:rPr>
        <w:t xml:space="preserve">1.2.4. позицию </w:t>
      </w:r>
      <w:r w:rsidR="005A14B7">
        <w:rPr>
          <w:bCs/>
          <w:sz w:val="28"/>
          <w:szCs w:val="28"/>
          <w:highlight w:val="white"/>
        </w:rPr>
        <w:t>"</w:t>
      </w:r>
      <w:r w:rsidRPr="006E1F25">
        <w:rPr>
          <w:sz w:val="28"/>
          <w:szCs w:val="28"/>
          <w:highlight w:val="white"/>
        </w:rPr>
        <w:t>Ожидаемые результаты реализации подпрограммы</w:t>
      </w:r>
      <w:r w:rsidR="005A14B7">
        <w:rPr>
          <w:bCs/>
          <w:sz w:val="28"/>
          <w:szCs w:val="28"/>
          <w:highlight w:val="white"/>
        </w:rPr>
        <w:t>"</w:t>
      </w:r>
      <w:r w:rsidRPr="006E1F25">
        <w:rPr>
          <w:bCs/>
          <w:sz w:val="28"/>
          <w:szCs w:val="28"/>
          <w:highlight w:val="white"/>
        </w:rPr>
        <w:t xml:space="preserve"> изложить в следующей редакции:</w:t>
      </w:r>
    </w:p>
    <w:p w:rsidR="00E5256D" w:rsidRPr="006E1F25" w:rsidRDefault="005A14B7" w:rsidP="0021053E">
      <w:pPr>
        <w:spacing w:line="228" w:lineRule="auto"/>
        <w:ind w:firstLine="709"/>
        <w:rPr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"</w:t>
      </w:r>
      <w:r w:rsidR="00E5256D" w:rsidRPr="006E1F25">
        <w:rPr>
          <w:sz w:val="28"/>
          <w:szCs w:val="28"/>
          <w:highlight w:val="white"/>
        </w:rPr>
        <w:t>Ожидаемые результаты реализации подпрограммы</w:t>
      </w:r>
    </w:p>
    <w:p w:rsidR="00E5256D" w:rsidRPr="006E1F25" w:rsidRDefault="00E5256D" w:rsidP="0021053E">
      <w:pPr>
        <w:spacing w:line="228" w:lineRule="auto"/>
        <w:ind w:firstLine="709"/>
        <w:jc w:val="both"/>
        <w:rPr>
          <w:sz w:val="28"/>
          <w:szCs w:val="28"/>
          <w:highlight w:val="white"/>
        </w:rPr>
      </w:pPr>
      <w:r w:rsidRPr="006E1F25">
        <w:rPr>
          <w:sz w:val="28"/>
          <w:szCs w:val="28"/>
          <w:highlight w:val="white"/>
        </w:rPr>
        <w:t>В результате реализации мероприятий подпрограммы к концу 2024 года ожидается:</w:t>
      </w:r>
    </w:p>
    <w:p w:rsidR="00E5256D" w:rsidRPr="006E1F25" w:rsidRDefault="00E5256D" w:rsidP="0021053E">
      <w:pPr>
        <w:spacing w:line="228" w:lineRule="auto"/>
        <w:ind w:firstLine="709"/>
        <w:jc w:val="both"/>
        <w:rPr>
          <w:sz w:val="28"/>
          <w:szCs w:val="28"/>
          <w:highlight w:val="white"/>
        </w:rPr>
      </w:pPr>
      <w:r w:rsidRPr="006E1F25">
        <w:rPr>
          <w:sz w:val="28"/>
          <w:szCs w:val="28"/>
          <w:highlight w:val="white"/>
        </w:rPr>
        <w:t xml:space="preserve">снижение на территории Пензенской области общего количества </w:t>
      </w:r>
      <w:r w:rsidRPr="0021053E">
        <w:rPr>
          <w:spacing w:val="-6"/>
          <w:sz w:val="28"/>
          <w:szCs w:val="28"/>
        </w:rPr>
        <w:t>зарегистрированных чрезвычайных ситуаций к аналогичному показателю 2013 года</w:t>
      </w:r>
      <w:r w:rsidRPr="006E1F25">
        <w:rPr>
          <w:sz w:val="28"/>
          <w:szCs w:val="28"/>
          <w:highlight w:val="white"/>
        </w:rPr>
        <w:t xml:space="preserve"> на 22%;</w:t>
      </w:r>
    </w:p>
    <w:p w:rsidR="00E5256D" w:rsidRPr="006E1F25" w:rsidRDefault="00E5256D" w:rsidP="0021053E">
      <w:pPr>
        <w:spacing w:line="228" w:lineRule="auto"/>
        <w:ind w:firstLine="709"/>
        <w:jc w:val="both"/>
        <w:rPr>
          <w:sz w:val="28"/>
          <w:szCs w:val="28"/>
          <w:highlight w:val="white"/>
        </w:rPr>
      </w:pPr>
      <w:r w:rsidRPr="006E1F25">
        <w:rPr>
          <w:sz w:val="28"/>
          <w:szCs w:val="28"/>
          <w:highlight w:val="white"/>
        </w:rPr>
        <w:t xml:space="preserve">увеличение доли государственных учреждений, в которых в полном объеме смонтирована система автоматической пожарной сигнализации </w:t>
      </w:r>
      <w:r w:rsidR="0021053E">
        <w:rPr>
          <w:sz w:val="28"/>
          <w:szCs w:val="28"/>
          <w:highlight w:val="white"/>
        </w:rPr>
        <w:br/>
      </w:r>
      <w:r w:rsidRPr="006E1F25">
        <w:rPr>
          <w:sz w:val="28"/>
          <w:szCs w:val="28"/>
          <w:highlight w:val="white"/>
        </w:rPr>
        <w:t>от общего количества государственных учреждений, подлежащих оборудованию автоматической пожарной сигнализацией, на 100%;</w:t>
      </w:r>
    </w:p>
    <w:p w:rsidR="00E5256D" w:rsidRPr="006E1F25" w:rsidRDefault="00E5256D" w:rsidP="0021053E">
      <w:pPr>
        <w:spacing w:line="228" w:lineRule="auto"/>
        <w:ind w:firstLine="709"/>
        <w:jc w:val="both"/>
        <w:rPr>
          <w:sz w:val="28"/>
          <w:szCs w:val="28"/>
          <w:highlight w:val="white"/>
        </w:rPr>
      </w:pPr>
      <w:r w:rsidRPr="006E1F25">
        <w:rPr>
          <w:sz w:val="28"/>
          <w:szCs w:val="28"/>
          <w:highlight w:val="white"/>
        </w:rPr>
        <w:t>увеличение удельного веса населения Пензенской области, охваченного различными техническими средствами оповещения в случае возникновении чрезвычайных ситуаций, на 80%</w:t>
      </w:r>
    </w:p>
    <w:p w:rsidR="00E5256D" w:rsidRPr="006E1F25" w:rsidRDefault="00E5256D" w:rsidP="0021053E">
      <w:pPr>
        <w:spacing w:line="228" w:lineRule="auto"/>
        <w:ind w:firstLine="709"/>
        <w:rPr>
          <w:bCs/>
          <w:sz w:val="28"/>
          <w:szCs w:val="28"/>
          <w:highlight w:val="white"/>
        </w:rPr>
      </w:pPr>
      <w:r w:rsidRPr="006E1F25">
        <w:rPr>
          <w:sz w:val="28"/>
          <w:szCs w:val="28"/>
          <w:highlight w:val="white"/>
        </w:rPr>
        <w:t>Увеличение охвата населения области, оповещаемого с помощью региональной автоматизированной системы централизованного оповещения (далее - РАСЦО), на 82% от общей численности населения области</w:t>
      </w:r>
      <w:proofErr w:type="gramStart"/>
      <w:r w:rsidRPr="006E1F25">
        <w:rPr>
          <w:sz w:val="28"/>
          <w:szCs w:val="28"/>
          <w:highlight w:val="white"/>
        </w:rPr>
        <w:t>.</w:t>
      </w:r>
      <w:r w:rsidR="005A14B7">
        <w:rPr>
          <w:sz w:val="28"/>
          <w:szCs w:val="28"/>
          <w:highlight w:val="white"/>
        </w:rPr>
        <w:t>"</w:t>
      </w:r>
      <w:r w:rsidRPr="006E1F25">
        <w:rPr>
          <w:sz w:val="28"/>
          <w:szCs w:val="28"/>
          <w:highlight w:val="white"/>
        </w:rPr>
        <w:t>.</w:t>
      </w:r>
      <w:proofErr w:type="gramEnd"/>
    </w:p>
    <w:p w:rsidR="00E5256D" w:rsidRPr="006E1F25" w:rsidRDefault="00E5256D" w:rsidP="0021053E">
      <w:pPr>
        <w:pStyle w:val="ConsPlusNormal"/>
        <w:spacing w:line="228" w:lineRule="auto"/>
        <w:ind w:firstLine="709"/>
        <w:jc w:val="both"/>
        <w:rPr>
          <w:rFonts w:ascii="Times New Roman" w:hAnsi="Times New Roman"/>
          <w:bCs/>
          <w:sz w:val="28"/>
          <w:szCs w:val="28"/>
          <w:highlight w:val="white"/>
        </w:rPr>
      </w:pPr>
      <w:r w:rsidRPr="006E1F25">
        <w:rPr>
          <w:rFonts w:ascii="Times New Roman" w:hAnsi="Times New Roman"/>
          <w:bCs/>
          <w:sz w:val="28"/>
          <w:szCs w:val="28"/>
          <w:highlight w:val="white"/>
        </w:rPr>
        <w:t>1.3. В Паспорте подпрограммы 2 Программы:</w:t>
      </w:r>
    </w:p>
    <w:p w:rsidR="00E5256D" w:rsidRPr="006E1F25" w:rsidRDefault="00E5256D" w:rsidP="0021053E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6E1F25">
        <w:rPr>
          <w:rFonts w:ascii="Times New Roman" w:hAnsi="Times New Roman"/>
          <w:sz w:val="28"/>
          <w:szCs w:val="28"/>
          <w:highlight w:val="white"/>
        </w:rPr>
        <w:t xml:space="preserve">1.3.1. позицию </w:t>
      </w:r>
      <w:r w:rsidR="005A14B7">
        <w:rPr>
          <w:rFonts w:ascii="Times New Roman" w:hAnsi="Times New Roman"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sz w:val="28"/>
          <w:szCs w:val="28"/>
          <w:highlight w:val="white"/>
        </w:rPr>
        <w:t>Цель подпрограммы</w:t>
      </w:r>
      <w:r w:rsidR="005A14B7">
        <w:rPr>
          <w:rFonts w:ascii="Times New Roman" w:hAnsi="Times New Roman"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6E1F25">
        <w:rPr>
          <w:rFonts w:ascii="Times New Roman" w:hAnsi="Times New Roman"/>
          <w:bCs/>
          <w:sz w:val="28"/>
          <w:szCs w:val="28"/>
          <w:highlight w:val="white"/>
        </w:rPr>
        <w:t>изложить в следующей редакции:</w:t>
      </w:r>
    </w:p>
    <w:p w:rsidR="00E5256D" w:rsidRPr="006E1F25" w:rsidRDefault="005A14B7" w:rsidP="0021053E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"</w:t>
      </w:r>
      <w:r w:rsidR="00E5256D" w:rsidRPr="006E1F25">
        <w:rPr>
          <w:rFonts w:ascii="Times New Roman" w:hAnsi="Times New Roman"/>
          <w:sz w:val="28"/>
          <w:szCs w:val="28"/>
          <w:highlight w:val="white"/>
        </w:rPr>
        <w:t>Цель подпрограммы</w:t>
      </w:r>
    </w:p>
    <w:p w:rsidR="00E5256D" w:rsidRPr="006E1F25" w:rsidRDefault="00E5256D" w:rsidP="0021053E">
      <w:pPr>
        <w:spacing w:line="228" w:lineRule="auto"/>
        <w:ind w:firstLine="709"/>
        <w:jc w:val="both"/>
        <w:rPr>
          <w:sz w:val="28"/>
          <w:szCs w:val="28"/>
          <w:highlight w:val="white"/>
        </w:rPr>
      </w:pPr>
      <w:r w:rsidRPr="006E1F25">
        <w:rPr>
          <w:sz w:val="28"/>
          <w:szCs w:val="28"/>
          <w:highlight w:val="white"/>
        </w:rPr>
        <w:t xml:space="preserve">Достижение приемлемого уровня риска воздействия опасных химических, </w:t>
      </w:r>
      <w:proofErr w:type="spellStart"/>
      <w:r w:rsidRPr="006E1F25">
        <w:rPr>
          <w:sz w:val="28"/>
          <w:szCs w:val="28"/>
          <w:highlight w:val="white"/>
        </w:rPr>
        <w:t>пожаро</w:t>
      </w:r>
      <w:proofErr w:type="spellEnd"/>
      <w:r w:rsidRPr="006E1F25">
        <w:rPr>
          <w:sz w:val="28"/>
          <w:szCs w:val="28"/>
          <w:highlight w:val="white"/>
        </w:rPr>
        <w:t xml:space="preserve">-взрывоопасных и биологических факторов на биосферу, </w:t>
      </w:r>
      <w:proofErr w:type="spellStart"/>
      <w:r w:rsidRPr="006E1F25">
        <w:rPr>
          <w:sz w:val="28"/>
          <w:szCs w:val="28"/>
          <w:highlight w:val="white"/>
        </w:rPr>
        <w:t>техносферу</w:t>
      </w:r>
      <w:proofErr w:type="spellEnd"/>
      <w:r w:rsidRPr="006E1F25">
        <w:rPr>
          <w:sz w:val="28"/>
          <w:szCs w:val="28"/>
          <w:highlight w:val="white"/>
        </w:rPr>
        <w:t xml:space="preserve"> и экологическую систему Пензенской области</w:t>
      </w:r>
      <w:r w:rsidR="005A14B7">
        <w:rPr>
          <w:sz w:val="28"/>
          <w:szCs w:val="28"/>
          <w:highlight w:val="white"/>
        </w:rPr>
        <w:t>"</w:t>
      </w:r>
      <w:r w:rsidRPr="006E1F25">
        <w:rPr>
          <w:sz w:val="28"/>
          <w:szCs w:val="28"/>
          <w:highlight w:val="white"/>
        </w:rPr>
        <w:t>;</w:t>
      </w:r>
    </w:p>
    <w:p w:rsidR="00E5256D" w:rsidRPr="006E1F25" w:rsidRDefault="00E5256D" w:rsidP="0021053E">
      <w:pPr>
        <w:pStyle w:val="ConsPlusNormal"/>
        <w:spacing w:line="228" w:lineRule="auto"/>
        <w:ind w:firstLine="709"/>
        <w:jc w:val="both"/>
        <w:rPr>
          <w:rFonts w:ascii="Times New Roman" w:hAnsi="Times New Roman"/>
          <w:bCs/>
          <w:sz w:val="28"/>
          <w:szCs w:val="28"/>
          <w:highlight w:val="white"/>
        </w:rPr>
      </w:pPr>
      <w:r w:rsidRPr="006E1F25">
        <w:rPr>
          <w:rFonts w:ascii="Times New Roman" w:hAnsi="Times New Roman"/>
          <w:sz w:val="28"/>
          <w:szCs w:val="28"/>
          <w:highlight w:val="white"/>
        </w:rPr>
        <w:t xml:space="preserve">1.3.2. позицию </w:t>
      </w:r>
      <w:r w:rsidR="005A14B7">
        <w:rPr>
          <w:rFonts w:ascii="Times New Roman" w:hAnsi="Times New Roman"/>
          <w:bCs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sz w:val="28"/>
          <w:szCs w:val="28"/>
          <w:highlight w:val="white"/>
        </w:rPr>
        <w:t>Задачи подпрограммы</w:t>
      </w:r>
      <w:r w:rsidR="005A14B7">
        <w:rPr>
          <w:rFonts w:ascii="Times New Roman" w:hAnsi="Times New Roman"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bCs/>
          <w:sz w:val="28"/>
          <w:szCs w:val="28"/>
          <w:highlight w:val="white"/>
        </w:rPr>
        <w:t xml:space="preserve"> изложить в следующей редакции:</w:t>
      </w:r>
    </w:p>
    <w:p w:rsidR="00E5256D" w:rsidRPr="006E1F25" w:rsidRDefault="005A14B7" w:rsidP="0021053E">
      <w:pPr>
        <w:pStyle w:val="ConsPlusNormal"/>
        <w:pBdr>
          <w:right w:val="none" w:sz="4" w:space="1" w:color="000000"/>
        </w:pBdr>
        <w:spacing w:line="228" w:lineRule="auto"/>
        <w:ind w:firstLine="709"/>
        <w:jc w:val="both"/>
        <w:rPr>
          <w:rFonts w:ascii="Times New Roman" w:hAnsi="Times New Roman"/>
          <w:bCs/>
          <w:sz w:val="28"/>
          <w:szCs w:val="28"/>
          <w:highlight w:val="white"/>
        </w:rPr>
      </w:pPr>
      <w:r>
        <w:rPr>
          <w:rFonts w:ascii="Times New Roman" w:hAnsi="Times New Roman"/>
          <w:bCs/>
          <w:sz w:val="28"/>
          <w:szCs w:val="28"/>
          <w:highlight w:val="white"/>
        </w:rPr>
        <w:t>"</w:t>
      </w:r>
      <w:r w:rsidR="00E5256D" w:rsidRPr="006E1F25">
        <w:rPr>
          <w:rFonts w:ascii="Times New Roman" w:hAnsi="Times New Roman"/>
          <w:bCs/>
          <w:sz w:val="28"/>
          <w:szCs w:val="28"/>
          <w:highlight w:val="white"/>
        </w:rPr>
        <w:t>Задачи подпрограммы</w:t>
      </w:r>
    </w:p>
    <w:p w:rsidR="00E5256D" w:rsidRPr="006E1F25" w:rsidRDefault="00E5256D" w:rsidP="0021053E">
      <w:pPr>
        <w:pBdr>
          <w:right w:val="none" w:sz="4" w:space="1" w:color="000000"/>
        </w:pBdr>
        <w:spacing w:line="228" w:lineRule="auto"/>
        <w:ind w:firstLine="709"/>
        <w:jc w:val="both"/>
        <w:rPr>
          <w:sz w:val="28"/>
          <w:szCs w:val="28"/>
          <w:highlight w:val="white"/>
        </w:rPr>
      </w:pPr>
      <w:r w:rsidRPr="006E1F25">
        <w:rPr>
          <w:sz w:val="28"/>
          <w:szCs w:val="28"/>
          <w:highlight w:val="white"/>
        </w:rPr>
        <w:t xml:space="preserve">Повышение защищенности населения и среды его обитания от негативного влияния опасных химических веществ, биологических агентов, </w:t>
      </w:r>
      <w:proofErr w:type="spellStart"/>
      <w:r w:rsidRPr="006E1F25">
        <w:rPr>
          <w:sz w:val="28"/>
          <w:szCs w:val="28"/>
          <w:highlight w:val="white"/>
        </w:rPr>
        <w:t>пожаро</w:t>
      </w:r>
      <w:proofErr w:type="spellEnd"/>
      <w:r w:rsidRPr="006E1F25">
        <w:rPr>
          <w:sz w:val="28"/>
          <w:szCs w:val="28"/>
          <w:highlight w:val="white"/>
        </w:rPr>
        <w:t>-взрывоопасных веществ и предметов</w:t>
      </w:r>
      <w:r w:rsidR="005A14B7">
        <w:rPr>
          <w:sz w:val="28"/>
          <w:szCs w:val="28"/>
          <w:highlight w:val="white"/>
        </w:rPr>
        <w:t>"</w:t>
      </w:r>
      <w:r w:rsidRPr="006E1F25">
        <w:rPr>
          <w:sz w:val="28"/>
          <w:szCs w:val="28"/>
          <w:highlight w:val="white"/>
        </w:rPr>
        <w:t>;</w:t>
      </w:r>
    </w:p>
    <w:p w:rsidR="00E5256D" w:rsidRPr="006E1F25" w:rsidRDefault="00E5256D" w:rsidP="00405BFC">
      <w:pPr>
        <w:pBdr>
          <w:right w:val="none" w:sz="4" w:space="1" w:color="000000"/>
        </w:pBdr>
        <w:spacing w:line="233" w:lineRule="auto"/>
        <w:ind w:firstLine="709"/>
        <w:jc w:val="both"/>
        <w:rPr>
          <w:sz w:val="28"/>
          <w:szCs w:val="28"/>
          <w:highlight w:val="white"/>
        </w:rPr>
      </w:pPr>
      <w:r w:rsidRPr="006E1F25">
        <w:rPr>
          <w:sz w:val="28"/>
          <w:szCs w:val="28"/>
          <w:highlight w:val="white"/>
        </w:rPr>
        <w:lastRenderedPageBreak/>
        <w:t xml:space="preserve">1.3.3. позицию </w:t>
      </w:r>
      <w:r w:rsidR="005A14B7">
        <w:rPr>
          <w:sz w:val="28"/>
          <w:szCs w:val="28"/>
          <w:highlight w:val="white"/>
        </w:rPr>
        <w:t>"</w:t>
      </w:r>
      <w:r w:rsidRPr="006E1F25">
        <w:rPr>
          <w:sz w:val="28"/>
          <w:szCs w:val="28"/>
          <w:highlight w:val="white"/>
        </w:rPr>
        <w:t>Целевые показатели подпрограммы</w:t>
      </w:r>
      <w:r w:rsidR="005A14B7">
        <w:rPr>
          <w:sz w:val="28"/>
          <w:szCs w:val="28"/>
          <w:highlight w:val="white"/>
        </w:rPr>
        <w:t>"</w:t>
      </w:r>
      <w:r w:rsidRPr="006E1F25">
        <w:rPr>
          <w:sz w:val="28"/>
          <w:szCs w:val="28"/>
          <w:highlight w:val="white"/>
        </w:rPr>
        <w:t xml:space="preserve"> дополнить абзацем следующего содержания:</w:t>
      </w:r>
    </w:p>
    <w:p w:rsidR="00E5256D" w:rsidRPr="006E1F25" w:rsidRDefault="005A14B7" w:rsidP="00405BFC">
      <w:pPr>
        <w:pStyle w:val="aa"/>
        <w:pBdr>
          <w:right w:val="none" w:sz="4" w:space="1" w:color="000000"/>
        </w:pBdr>
        <w:spacing w:line="233" w:lineRule="auto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"</w:t>
      </w:r>
      <w:r w:rsidR="00E5256D" w:rsidRPr="006E1F25">
        <w:rPr>
          <w:sz w:val="28"/>
          <w:szCs w:val="28"/>
          <w:highlight w:val="white"/>
        </w:rPr>
        <w:t xml:space="preserve">- приведение объектов, расположенных на территории Пензенской области на которых хранятся с нарушением установленных правил </w:t>
      </w:r>
      <w:proofErr w:type="spellStart"/>
      <w:r w:rsidR="00E5256D" w:rsidRPr="006E1F25">
        <w:rPr>
          <w:sz w:val="28"/>
          <w:szCs w:val="28"/>
          <w:highlight w:val="white"/>
        </w:rPr>
        <w:t>пожаро</w:t>
      </w:r>
      <w:proofErr w:type="spellEnd"/>
      <w:r w:rsidR="00E5256D" w:rsidRPr="006E1F25">
        <w:rPr>
          <w:sz w:val="28"/>
          <w:szCs w:val="28"/>
          <w:highlight w:val="white"/>
        </w:rPr>
        <w:t>-взрывоопасные вещества и предметы, в безопасное состояние</w:t>
      </w:r>
      <w:proofErr w:type="gramStart"/>
      <w:r w:rsidR="00E5256D" w:rsidRPr="006E1F25">
        <w:rPr>
          <w:sz w:val="28"/>
          <w:szCs w:val="28"/>
          <w:highlight w:val="white"/>
        </w:rPr>
        <w:t>.</w:t>
      </w:r>
      <w:r>
        <w:rPr>
          <w:sz w:val="28"/>
          <w:szCs w:val="28"/>
          <w:highlight w:val="white"/>
        </w:rPr>
        <w:t>"</w:t>
      </w:r>
      <w:r w:rsidR="00E5256D" w:rsidRPr="006E1F25">
        <w:rPr>
          <w:sz w:val="28"/>
          <w:szCs w:val="28"/>
          <w:highlight w:val="white"/>
        </w:rPr>
        <w:t>;</w:t>
      </w:r>
      <w:proofErr w:type="gramEnd"/>
    </w:p>
    <w:p w:rsidR="00E5256D" w:rsidRPr="006E1F25" w:rsidRDefault="00E5256D" w:rsidP="00405BFC">
      <w:pPr>
        <w:pStyle w:val="ConsPlusNormal"/>
        <w:spacing w:line="233" w:lineRule="auto"/>
        <w:ind w:firstLine="709"/>
        <w:jc w:val="both"/>
        <w:rPr>
          <w:rFonts w:ascii="Times New Roman" w:hAnsi="Times New Roman"/>
          <w:bCs/>
          <w:sz w:val="28"/>
          <w:szCs w:val="28"/>
          <w:highlight w:val="white"/>
        </w:rPr>
      </w:pPr>
      <w:r w:rsidRPr="006E1F25">
        <w:rPr>
          <w:rFonts w:ascii="Times New Roman" w:hAnsi="Times New Roman"/>
          <w:bCs/>
          <w:sz w:val="28"/>
          <w:szCs w:val="28"/>
          <w:highlight w:val="white"/>
        </w:rPr>
        <w:t xml:space="preserve">1.3.4. позицию </w:t>
      </w:r>
      <w:r w:rsidR="005A14B7">
        <w:rPr>
          <w:rFonts w:ascii="Times New Roman" w:hAnsi="Times New Roman"/>
          <w:bCs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bCs/>
          <w:sz w:val="28"/>
          <w:szCs w:val="28"/>
          <w:highlight w:val="white"/>
        </w:rPr>
        <w:t>Ожидаемые результаты реализации подпрограммы</w:t>
      </w:r>
      <w:r w:rsidR="005A14B7">
        <w:rPr>
          <w:rFonts w:ascii="Times New Roman" w:hAnsi="Times New Roman"/>
          <w:bCs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bCs/>
          <w:sz w:val="28"/>
          <w:szCs w:val="28"/>
          <w:highlight w:val="white"/>
        </w:rPr>
        <w:t xml:space="preserve"> дополнить абзацем следующего содержания:</w:t>
      </w:r>
    </w:p>
    <w:p w:rsidR="00E5256D" w:rsidRPr="006E1F25" w:rsidRDefault="005A14B7" w:rsidP="00405BFC">
      <w:pPr>
        <w:pStyle w:val="ConsPlusNormal"/>
        <w:spacing w:line="233" w:lineRule="auto"/>
        <w:ind w:firstLine="709"/>
        <w:jc w:val="both"/>
        <w:rPr>
          <w:rFonts w:ascii="Times New Roman" w:hAnsi="Times New Roman"/>
          <w:bCs/>
          <w:sz w:val="28"/>
          <w:szCs w:val="28"/>
          <w:highlight w:val="white"/>
        </w:rPr>
      </w:pPr>
      <w:r>
        <w:rPr>
          <w:rFonts w:ascii="Times New Roman" w:hAnsi="Times New Roman"/>
          <w:bCs/>
          <w:sz w:val="28"/>
          <w:szCs w:val="28"/>
          <w:highlight w:val="white"/>
        </w:rPr>
        <w:t>"</w:t>
      </w:r>
      <w:r w:rsidR="00E5256D" w:rsidRPr="006E1F25">
        <w:rPr>
          <w:rFonts w:ascii="Times New Roman" w:hAnsi="Times New Roman"/>
          <w:sz w:val="28"/>
          <w:szCs w:val="28"/>
          <w:highlight w:val="white"/>
        </w:rPr>
        <w:t xml:space="preserve">приведение 1 объекта, расположенного на территории Пензенской области, на котором хранятся с нарушением установленных правил </w:t>
      </w:r>
      <w:proofErr w:type="spellStart"/>
      <w:r w:rsidR="00E5256D" w:rsidRPr="006E1F25">
        <w:rPr>
          <w:rFonts w:ascii="Times New Roman" w:hAnsi="Times New Roman"/>
          <w:sz w:val="28"/>
          <w:szCs w:val="28"/>
          <w:highlight w:val="white"/>
        </w:rPr>
        <w:t>пожаро</w:t>
      </w:r>
      <w:proofErr w:type="spellEnd"/>
      <w:r w:rsidR="00E5256D" w:rsidRPr="006E1F25">
        <w:rPr>
          <w:rFonts w:ascii="Times New Roman" w:hAnsi="Times New Roman"/>
          <w:sz w:val="28"/>
          <w:szCs w:val="28"/>
          <w:highlight w:val="white"/>
        </w:rPr>
        <w:t>-взрывоопасные вещества и предметы, в безопасное состояние</w:t>
      </w:r>
      <w:proofErr w:type="gramStart"/>
      <w:r w:rsidR="00E5256D" w:rsidRPr="006E1F25">
        <w:rPr>
          <w:rFonts w:ascii="Times New Roman" w:hAnsi="Times New Roman"/>
          <w:sz w:val="28"/>
          <w:szCs w:val="28"/>
          <w:highlight w:val="white"/>
        </w:rPr>
        <w:t>.</w:t>
      </w:r>
      <w:r>
        <w:rPr>
          <w:rFonts w:ascii="Times New Roman" w:hAnsi="Times New Roman"/>
          <w:sz w:val="28"/>
          <w:szCs w:val="28"/>
          <w:highlight w:val="white"/>
        </w:rPr>
        <w:t>"</w:t>
      </w:r>
      <w:r w:rsidR="00E5256D" w:rsidRPr="006E1F25">
        <w:rPr>
          <w:rFonts w:ascii="Times New Roman" w:hAnsi="Times New Roman"/>
          <w:sz w:val="28"/>
          <w:szCs w:val="28"/>
          <w:highlight w:val="white"/>
        </w:rPr>
        <w:t>.</w:t>
      </w:r>
      <w:proofErr w:type="gramEnd"/>
    </w:p>
    <w:p w:rsidR="00E5256D" w:rsidRPr="006E1F25" w:rsidRDefault="00E5256D" w:rsidP="00405BFC">
      <w:pPr>
        <w:pStyle w:val="ConsPlusNormal"/>
        <w:spacing w:line="233" w:lineRule="auto"/>
        <w:ind w:firstLine="709"/>
        <w:jc w:val="both"/>
        <w:rPr>
          <w:rFonts w:ascii="Times New Roman" w:hAnsi="Times New Roman"/>
          <w:bCs/>
          <w:sz w:val="28"/>
          <w:szCs w:val="28"/>
          <w:highlight w:val="white"/>
        </w:rPr>
      </w:pPr>
      <w:r w:rsidRPr="006E1F25">
        <w:rPr>
          <w:rFonts w:ascii="Times New Roman" w:hAnsi="Times New Roman"/>
          <w:bCs/>
          <w:sz w:val="28"/>
          <w:szCs w:val="28"/>
          <w:highlight w:val="white"/>
        </w:rPr>
        <w:t xml:space="preserve">1.4. В Паспорте подпрограммы 3 Программы </w:t>
      </w:r>
      <w:r w:rsidRPr="006E1F25">
        <w:rPr>
          <w:rFonts w:ascii="Times New Roman" w:hAnsi="Times New Roman"/>
          <w:sz w:val="28"/>
          <w:szCs w:val="28"/>
          <w:highlight w:val="white"/>
        </w:rPr>
        <w:t xml:space="preserve">позицию </w:t>
      </w:r>
      <w:r w:rsidR="005A14B7">
        <w:rPr>
          <w:rFonts w:ascii="Times New Roman" w:hAnsi="Times New Roman"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sz w:val="28"/>
          <w:szCs w:val="28"/>
          <w:highlight w:val="white"/>
        </w:rPr>
        <w:t>Ожидаемые результаты реализации подпрограммы</w:t>
      </w:r>
      <w:r w:rsidR="005A14B7">
        <w:rPr>
          <w:rFonts w:ascii="Times New Roman" w:hAnsi="Times New Roman"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sz w:val="28"/>
          <w:szCs w:val="28"/>
          <w:highlight w:val="white"/>
        </w:rPr>
        <w:t xml:space="preserve"> изложить в следующей редакции:</w:t>
      </w:r>
    </w:p>
    <w:p w:rsidR="00E5256D" w:rsidRPr="006E1F25" w:rsidRDefault="005A14B7" w:rsidP="00405BFC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"</w:t>
      </w:r>
      <w:r w:rsidR="00E5256D" w:rsidRPr="006E1F25">
        <w:rPr>
          <w:rFonts w:ascii="Times New Roman" w:hAnsi="Times New Roman"/>
          <w:sz w:val="28"/>
          <w:szCs w:val="28"/>
          <w:highlight w:val="white"/>
        </w:rPr>
        <w:t>Ожидаемые результаты реализации подпрограммы</w:t>
      </w:r>
    </w:p>
    <w:p w:rsidR="00E5256D" w:rsidRPr="006E1F25" w:rsidRDefault="00E5256D" w:rsidP="00405BFC">
      <w:pPr>
        <w:spacing w:line="233" w:lineRule="auto"/>
        <w:ind w:firstLine="709"/>
        <w:jc w:val="both"/>
        <w:rPr>
          <w:sz w:val="28"/>
          <w:szCs w:val="28"/>
          <w:highlight w:val="white"/>
        </w:rPr>
      </w:pPr>
      <w:r w:rsidRPr="006E1F25">
        <w:rPr>
          <w:sz w:val="28"/>
          <w:szCs w:val="28"/>
          <w:highlight w:val="white"/>
        </w:rPr>
        <w:t>сокращение среднего времени комплексного реагирования экстренных оперативных служб на обращения населения по номеру "112" на территории Пензенской области - 20% к концу 2024 года;</w:t>
      </w:r>
    </w:p>
    <w:p w:rsidR="00E5256D" w:rsidRPr="006E1F25" w:rsidRDefault="00E5256D" w:rsidP="00405BFC">
      <w:pPr>
        <w:pStyle w:val="ConsPlusNormal"/>
        <w:spacing w:line="233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6E1F25">
        <w:rPr>
          <w:rFonts w:ascii="Times New Roman" w:hAnsi="Times New Roman"/>
          <w:sz w:val="28"/>
          <w:szCs w:val="28"/>
          <w:highlight w:val="white"/>
        </w:rPr>
        <w:t>создание на территории Пензенской области центра обработки вызовов системы-112 к концу 2017 года</w:t>
      </w:r>
      <w:proofErr w:type="gramStart"/>
      <w:r w:rsidRPr="006E1F25">
        <w:rPr>
          <w:rFonts w:ascii="Times New Roman" w:hAnsi="Times New Roman"/>
          <w:sz w:val="28"/>
          <w:szCs w:val="28"/>
          <w:highlight w:val="white"/>
        </w:rPr>
        <w:t>.</w:t>
      </w:r>
      <w:r w:rsidR="005A14B7">
        <w:rPr>
          <w:rFonts w:ascii="Times New Roman" w:hAnsi="Times New Roman"/>
          <w:sz w:val="28"/>
          <w:szCs w:val="28"/>
          <w:highlight w:val="white"/>
        </w:rPr>
        <w:t>"</w:t>
      </w:r>
      <w:r w:rsidRPr="006E1F25">
        <w:rPr>
          <w:rFonts w:ascii="Times New Roman" w:hAnsi="Times New Roman"/>
          <w:sz w:val="28"/>
          <w:szCs w:val="28"/>
          <w:highlight w:val="white"/>
        </w:rPr>
        <w:t>.</w:t>
      </w:r>
      <w:proofErr w:type="gramEnd"/>
    </w:p>
    <w:p w:rsidR="00E5256D" w:rsidRPr="006E1F25" w:rsidRDefault="00E5256D" w:rsidP="00405BFC">
      <w:pPr>
        <w:spacing w:line="233" w:lineRule="auto"/>
        <w:ind w:firstLine="709"/>
        <w:jc w:val="both"/>
        <w:rPr>
          <w:sz w:val="28"/>
          <w:szCs w:val="28"/>
        </w:rPr>
      </w:pPr>
      <w:r w:rsidRPr="006E1F25">
        <w:rPr>
          <w:sz w:val="28"/>
          <w:szCs w:val="28"/>
        </w:rPr>
        <w:t xml:space="preserve">1.5. Раздел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>Приоритеты государственной политики, цели, задачи, основные мероприятия в сфере социально-экономического развития, в рамках которой реализуется государственная программа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 Программы изложить </w:t>
      </w:r>
      <w:r w:rsidR="0021053E">
        <w:rPr>
          <w:sz w:val="28"/>
          <w:szCs w:val="28"/>
        </w:rPr>
        <w:br/>
      </w:r>
      <w:r w:rsidRPr="006E1F25">
        <w:rPr>
          <w:sz w:val="28"/>
          <w:szCs w:val="28"/>
        </w:rPr>
        <w:t xml:space="preserve">в следующей редакции: </w:t>
      </w:r>
    </w:p>
    <w:p w:rsidR="00E5256D" w:rsidRPr="006E1F25" w:rsidRDefault="005A14B7" w:rsidP="00405BFC">
      <w:pPr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"</w:t>
      </w:r>
      <w:r w:rsidR="00E5256D" w:rsidRPr="006E1F25">
        <w:rPr>
          <w:sz w:val="28"/>
          <w:szCs w:val="28"/>
        </w:rPr>
        <w:t>Приоритеты государственной политики, цели, задачи, основные мероприятия в сфере социально-экономического развития, в рамках которой реализуется государственная программа</w:t>
      </w:r>
    </w:p>
    <w:p w:rsidR="00E5256D" w:rsidRPr="006E1F25" w:rsidRDefault="00E5256D" w:rsidP="00405BFC">
      <w:pPr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6E1F25">
        <w:rPr>
          <w:sz w:val="28"/>
          <w:szCs w:val="28"/>
        </w:rPr>
        <w:t xml:space="preserve">Государственная программа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Защита населения и территорий </w:t>
      </w:r>
      <w:r w:rsidR="0021053E">
        <w:rPr>
          <w:sz w:val="28"/>
          <w:szCs w:val="28"/>
        </w:rPr>
        <w:br/>
      </w:r>
      <w:r w:rsidRPr="006E1F25">
        <w:rPr>
          <w:sz w:val="28"/>
          <w:szCs w:val="28"/>
        </w:rPr>
        <w:t>от чрезвычайных ситуаций, обеспечение пожарной безопасности в Пензенской области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 (далее - Госпрограмма) разработана исходя из положений Стратегии национальной безопасности Российской Федерации, утвержденной Указом Президента Российской Федерации от 02.07.2021 № 400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>О Стратегии национальной безопасности Российской Федерации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, Основ государственной политики Российской Федерации в области пожарной безопасности на период до 2030 года, утвержденных Указом Президента Российской Федерации </w:t>
      </w:r>
      <w:r w:rsidR="0021053E">
        <w:rPr>
          <w:sz w:val="28"/>
          <w:szCs w:val="28"/>
        </w:rPr>
        <w:br/>
      </w:r>
      <w:r w:rsidRPr="006E1F25">
        <w:rPr>
          <w:sz w:val="28"/>
          <w:szCs w:val="28"/>
        </w:rPr>
        <w:t>от</w:t>
      </w:r>
      <w:proofErr w:type="gramEnd"/>
      <w:r w:rsidRPr="006E1F25">
        <w:rPr>
          <w:sz w:val="28"/>
          <w:szCs w:val="28"/>
        </w:rPr>
        <w:t xml:space="preserve"> </w:t>
      </w:r>
      <w:proofErr w:type="gramStart"/>
      <w:r w:rsidRPr="006E1F25">
        <w:rPr>
          <w:sz w:val="28"/>
          <w:szCs w:val="28"/>
        </w:rPr>
        <w:t xml:space="preserve">01.01.2018 № 2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Об утверждении Основ государственной политики </w:t>
      </w:r>
      <w:r w:rsidRPr="0021053E">
        <w:rPr>
          <w:spacing w:val="-6"/>
          <w:sz w:val="28"/>
          <w:szCs w:val="28"/>
        </w:rPr>
        <w:t>Российской Федерации в области пожарной безопасности на период до 2030 года</w:t>
      </w:r>
      <w:r w:rsidR="005A14B7" w:rsidRPr="0021053E">
        <w:rPr>
          <w:spacing w:val="-6"/>
          <w:sz w:val="28"/>
          <w:szCs w:val="28"/>
        </w:rPr>
        <w:t>"</w:t>
      </w:r>
      <w:r w:rsidRPr="0021053E">
        <w:rPr>
          <w:spacing w:val="-6"/>
          <w:sz w:val="28"/>
          <w:szCs w:val="28"/>
        </w:rPr>
        <w:t>,</w:t>
      </w:r>
      <w:r w:rsidRPr="006E1F25">
        <w:rPr>
          <w:sz w:val="28"/>
          <w:szCs w:val="28"/>
        </w:rPr>
        <w:t xml:space="preserve"> Основ государственной политики Российской Федерации в области защиты населения и территорий от чрезвычайных ситуаций на период до 2030 года, утвержденных Указом Президента Российской Федерации от 11.01.2018 № 12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Об утверждении Основ государственной политики Российской Федерации </w:t>
      </w:r>
      <w:r w:rsidR="0021053E">
        <w:rPr>
          <w:sz w:val="28"/>
          <w:szCs w:val="28"/>
        </w:rPr>
        <w:br/>
      </w:r>
      <w:r w:rsidRPr="006E1F25">
        <w:rPr>
          <w:sz w:val="28"/>
          <w:szCs w:val="28"/>
        </w:rPr>
        <w:t>в области защиты населения и территорий от чрезвычайных</w:t>
      </w:r>
      <w:proofErr w:type="gramEnd"/>
      <w:r w:rsidRPr="006E1F25">
        <w:rPr>
          <w:sz w:val="28"/>
          <w:szCs w:val="28"/>
        </w:rPr>
        <w:t xml:space="preserve"> </w:t>
      </w:r>
      <w:proofErr w:type="gramStart"/>
      <w:r w:rsidRPr="006E1F25">
        <w:rPr>
          <w:sz w:val="28"/>
          <w:szCs w:val="28"/>
        </w:rPr>
        <w:t>ситуаций на период до 2030 года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, Основ государственной политики Российской Федерации в области гражданской обороны на период до 2030 года, утвержденных Указом Президента Российской Федерации от 20.12.2016 № 696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>Об утверждении Основ государственной политики Российской Федерации в области гражданской обороны на период до 2030 года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, Основ государственной политики Российской Федерации в области обеспечения химической и </w:t>
      </w:r>
      <w:r w:rsidRPr="006E1F25">
        <w:rPr>
          <w:sz w:val="28"/>
          <w:szCs w:val="28"/>
        </w:rPr>
        <w:lastRenderedPageBreak/>
        <w:t>биологической безопасности на период до 2025</w:t>
      </w:r>
      <w:proofErr w:type="gramEnd"/>
      <w:r w:rsidRPr="006E1F25">
        <w:rPr>
          <w:sz w:val="28"/>
          <w:szCs w:val="28"/>
        </w:rPr>
        <w:t xml:space="preserve"> </w:t>
      </w:r>
      <w:proofErr w:type="gramStart"/>
      <w:r w:rsidRPr="006E1F25">
        <w:rPr>
          <w:sz w:val="28"/>
          <w:szCs w:val="28"/>
        </w:rPr>
        <w:t xml:space="preserve">года и дальнейшую перспективу, утвержденных Указом Президента Российской Федерации </w:t>
      </w:r>
      <w:r w:rsidR="0021053E">
        <w:rPr>
          <w:sz w:val="28"/>
          <w:szCs w:val="28"/>
        </w:rPr>
        <w:br/>
      </w:r>
      <w:r w:rsidRPr="006E1F25">
        <w:rPr>
          <w:sz w:val="28"/>
          <w:szCs w:val="28"/>
        </w:rPr>
        <w:t xml:space="preserve">от 11.03.2019 № 97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>Об Основах государственной политики Российской Федерации в области обеспечения химической и биологической безопасности на период до 2025 года и дальнейшую перспективу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, Стратегии в области </w:t>
      </w:r>
      <w:r w:rsidRPr="0021053E">
        <w:rPr>
          <w:spacing w:val="-4"/>
          <w:sz w:val="28"/>
          <w:szCs w:val="28"/>
        </w:rPr>
        <w:t>развития гражданской обороны, защиты населения и территорий от чрезвычайных</w:t>
      </w:r>
      <w:r w:rsidRPr="006E1F25">
        <w:rPr>
          <w:sz w:val="28"/>
          <w:szCs w:val="28"/>
        </w:rPr>
        <w:t xml:space="preserve"> ситуаций, обеспечения пожарной безопасности и безопасности людей на водных объектах на период до 2030 года</w:t>
      </w:r>
      <w:proofErr w:type="gramEnd"/>
      <w:r w:rsidRPr="006E1F25">
        <w:rPr>
          <w:sz w:val="28"/>
          <w:szCs w:val="28"/>
        </w:rPr>
        <w:t xml:space="preserve">, утвержденной Указом Президента Российской Федерации от 16.10.2019 № 501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</w:t>
      </w:r>
      <w:r w:rsidR="0021053E">
        <w:rPr>
          <w:sz w:val="28"/>
          <w:szCs w:val="28"/>
        </w:rPr>
        <w:br/>
      </w:r>
      <w:r w:rsidRPr="006E1F25">
        <w:rPr>
          <w:sz w:val="28"/>
          <w:szCs w:val="28"/>
        </w:rPr>
        <w:t>на водных объектах на период до 2030 года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. </w:t>
      </w:r>
      <w:proofErr w:type="gramStart"/>
      <w:r w:rsidRPr="006E1F25">
        <w:rPr>
          <w:sz w:val="28"/>
          <w:szCs w:val="28"/>
        </w:rPr>
        <w:t xml:space="preserve">Кроме того, Госпрограмма предусматривает реализацию требований федеральных законов от 21.12.1994 </w:t>
      </w:r>
      <w:r w:rsidR="0021053E">
        <w:rPr>
          <w:sz w:val="28"/>
          <w:szCs w:val="28"/>
        </w:rPr>
        <w:br/>
      </w:r>
      <w:r w:rsidRPr="006E1F25">
        <w:rPr>
          <w:sz w:val="28"/>
          <w:szCs w:val="28"/>
        </w:rPr>
        <w:t xml:space="preserve">№ 68-ФЗ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 (с последующими изменениями), </w:t>
      </w:r>
      <w:r w:rsidR="0021053E">
        <w:rPr>
          <w:sz w:val="28"/>
          <w:szCs w:val="28"/>
        </w:rPr>
        <w:br/>
      </w:r>
      <w:r w:rsidRPr="0021053E">
        <w:rPr>
          <w:spacing w:val="-6"/>
          <w:sz w:val="28"/>
          <w:szCs w:val="28"/>
        </w:rPr>
        <w:t xml:space="preserve">от 12.02.1998 № 28-ФЗ </w:t>
      </w:r>
      <w:r w:rsidR="005A14B7" w:rsidRPr="0021053E">
        <w:rPr>
          <w:spacing w:val="-6"/>
          <w:sz w:val="28"/>
          <w:szCs w:val="28"/>
        </w:rPr>
        <w:t>"</w:t>
      </w:r>
      <w:r w:rsidRPr="0021053E">
        <w:rPr>
          <w:spacing w:val="-6"/>
          <w:sz w:val="28"/>
          <w:szCs w:val="28"/>
        </w:rPr>
        <w:t>О гражданской обороне</w:t>
      </w:r>
      <w:r w:rsidR="005A14B7" w:rsidRPr="0021053E">
        <w:rPr>
          <w:spacing w:val="-6"/>
          <w:sz w:val="28"/>
          <w:szCs w:val="28"/>
        </w:rPr>
        <w:t>"</w:t>
      </w:r>
      <w:r w:rsidRPr="0021053E">
        <w:rPr>
          <w:spacing w:val="-6"/>
          <w:sz w:val="28"/>
          <w:szCs w:val="28"/>
        </w:rPr>
        <w:t xml:space="preserve"> (с последующими изменениями),</w:t>
      </w:r>
      <w:r w:rsidRPr="006E1F25">
        <w:rPr>
          <w:sz w:val="28"/>
          <w:szCs w:val="28"/>
        </w:rPr>
        <w:t xml:space="preserve"> от 21.12.1994 № 69-ФЗ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>О пожарной безопасности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 (с последующими изменениями), Стратегии социально-экономического развития Пензенской области на период до 2035 года (далее - Стратегия), утвержденной Законом Пензенской области</w:t>
      </w:r>
      <w:proofErr w:type="gramEnd"/>
      <w:r w:rsidRPr="006E1F25">
        <w:rPr>
          <w:sz w:val="28"/>
          <w:szCs w:val="28"/>
        </w:rPr>
        <w:t xml:space="preserve"> от 15.05.2019 № 3323-ЗПО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>О Стратегии социально-экономического развития Пензенской области на период до 2035 года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>, и других нормативных правовых актов Правительства Российской Федерации и Правительства Пензенской области в сфере гражданской обороны, защиты населения и территорий от чрезвычайных ситуаций.</w:t>
      </w:r>
    </w:p>
    <w:p w:rsidR="00E5256D" w:rsidRPr="006E1F25" w:rsidRDefault="00E5256D" w:rsidP="00405BFC">
      <w:pPr>
        <w:spacing w:line="228" w:lineRule="auto"/>
        <w:ind w:firstLine="709"/>
        <w:jc w:val="both"/>
        <w:rPr>
          <w:sz w:val="28"/>
          <w:szCs w:val="28"/>
        </w:rPr>
      </w:pPr>
      <w:r w:rsidRPr="006E1F25">
        <w:rPr>
          <w:sz w:val="28"/>
          <w:szCs w:val="28"/>
        </w:rPr>
        <w:t xml:space="preserve">Мероприятия государственной программы направлены на реализацию основного направления Стратегии -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>Пензенская область - территория комфортного проживания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>.</w:t>
      </w:r>
    </w:p>
    <w:p w:rsidR="00E5256D" w:rsidRPr="006E1F25" w:rsidRDefault="00E5256D" w:rsidP="00405BFC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E1F25">
        <w:rPr>
          <w:rFonts w:ascii="Times New Roman" w:hAnsi="Times New Roman"/>
          <w:sz w:val="28"/>
          <w:szCs w:val="28"/>
        </w:rPr>
        <w:t xml:space="preserve">Целью развития гражданской обороны, защиты населения и территорий Пензенской области от чрезвычайных ситуаций, обеспечения пожарной безопасности и безопасности людей на водных объектах является повышение уровня защищенности населения, материальных и культурных ценностей </w:t>
      </w:r>
      <w:r w:rsidR="0021053E">
        <w:rPr>
          <w:rFonts w:ascii="Times New Roman" w:hAnsi="Times New Roman"/>
          <w:sz w:val="28"/>
          <w:szCs w:val="28"/>
        </w:rPr>
        <w:br/>
      </w:r>
      <w:r w:rsidRPr="006E1F25">
        <w:rPr>
          <w:rFonts w:ascii="Times New Roman" w:hAnsi="Times New Roman"/>
          <w:sz w:val="28"/>
          <w:szCs w:val="28"/>
        </w:rPr>
        <w:t>от опасностей, возникающих при военных конфликтах или вследствие этих конфликтов, а также при чрезвычайных ситуациях, пожарах и происшествиях на водных объектах.</w:t>
      </w:r>
      <w:proofErr w:type="gramEnd"/>
    </w:p>
    <w:p w:rsidR="00E5256D" w:rsidRPr="006E1F25" w:rsidRDefault="00E5256D" w:rsidP="00405BFC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053E">
        <w:rPr>
          <w:rFonts w:ascii="Times New Roman" w:hAnsi="Times New Roman"/>
          <w:spacing w:val="-4"/>
          <w:sz w:val="28"/>
          <w:szCs w:val="28"/>
        </w:rPr>
        <w:t>Приоритетными направлениями в области развития гражданской обороны,</w:t>
      </w:r>
      <w:r w:rsidRPr="006E1F25">
        <w:rPr>
          <w:rFonts w:ascii="Times New Roman" w:hAnsi="Times New Roman"/>
          <w:sz w:val="28"/>
          <w:szCs w:val="28"/>
        </w:rPr>
        <w:t xml:space="preserve"> </w:t>
      </w:r>
      <w:r w:rsidRPr="0021053E">
        <w:rPr>
          <w:rFonts w:ascii="Times New Roman" w:hAnsi="Times New Roman"/>
          <w:spacing w:val="-4"/>
          <w:sz w:val="28"/>
          <w:szCs w:val="28"/>
        </w:rPr>
        <w:t>защиты населения и территорий Пензенской области от чрезвычайных ситуаций,</w:t>
      </w:r>
      <w:r w:rsidRPr="006E1F25">
        <w:rPr>
          <w:rFonts w:ascii="Times New Roman" w:hAnsi="Times New Roman"/>
          <w:sz w:val="28"/>
          <w:szCs w:val="28"/>
        </w:rPr>
        <w:t xml:space="preserve"> обеспечения пожарной безопасности и безопасности людей на водных объектах являются:</w:t>
      </w:r>
    </w:p>
    <w:p w:rsidR="00E5256D" w:rsidRPr="006E1F25" w:rsidRDefault="00E5256D" w:rsidP="00405BFC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>развитие системы государственного управления и стратегического планирования в области гражданской обороны, защиты населения и территорий Пензенской области от чрезвычайных ситуаций, обеспечения пожарной безопасности и безопасности людей на водных объектах;</w:t>
      </w:r>
    </w:p>
    <w:p w:rsidR="00E5256D" w:rsidRPr="006E1F25" w:rsidRDefault="00E5256D" w:rsidP="00405BFC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053E">
        <w:rPr>
          <w:rFonts w:ascii="Times New Roman" w:hAnsi="Times New Roman"/>
          <w:spacing w:val="-4"/>
          <w:sz w:val="28"/>
          <w:szCs w:val="28"/>
        </w:rPr>
        <w:t xml:space="preserve">внедрение новых </w:t>
      </w:r>
      <w:proofErr w:type="gramStart"/>
      <w:r w:rsidRPr="0021053E">
        <w:rPr>
          <w:rFonts w:ascii="Times New Roman" w:hAnsi="Times New Roman"/>
          <w:spacing w:val="-4"/>
          <w:sz w:val="28"/>
          <w:szCs w:val="28"/>
        </w:rPr>
        <w:t>технологий обеспечения безопасности жизнедеятельности</w:t>
      </w:r>
      <w:r w:rsidRPr="006E1F25">
        <w:rPr>
          <w:rFonts w:ascii="Times New Roman" w:hAnsi="Times New Roman"/>
          <w:sz w:val="28"/>
          <w:szCs w:val="28"/>
        </w:rPr>
        <w:t xml:space="preserve"> населения Пензенской области</w:t>
      </w:r>
      <w:proofErr w:type="gramEnd"/>
      <w:r w:rsidRPr="006E1F25">
        <w:rPr>
          <w:rFonts w:ascii="Times New Roman" w:hAnsi="Times New Roman"/>
          <w:sz w:val="28"/>
          <w:szCs w:val="28"/>
        </w:rPr>
        <w:t>;</w:t>
      </w:r>
    </w:p>
    <w:p w:rsidR="00E5256D" w:rsidRPr="006E1F25" w:rsidRDefault="00E5256D" w:rsidP="00405BFC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>развитие системы обеспечения пожарной безопасности в целях профилактики пожаров, их тушения и проведения аварийно-спасательных работ на территории Пензенской области.</w:t>
      </w:r>
    </w:p>
    <w:p w:rsidR="00E5256D" w:rsidRPr="006E1F25" w:rsidRDefault="00E5256D" w:rsidP="00024BDA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lastRenderedPageBreak/>
        <w:t>Основными задачами в области развития гражданской обороны, защиты населения и территорий Пензенской области от чрезвычайных ситуаций, обеспечения пожарной безопасности и безопасности людей на водных объектах являются:</w:t>
      </w:r>
    </w:p>
    <w:p w:rsidR="00E5256D" w:rsidRPr="006E1F25" w:rsidRDefault="00E5256D" w:rsidP="00024BDA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7F">
        <w:rPr>
          <w:rFonts w:ascii="Times New Roman" w:hAnsi="Times New Roman"/>
          <w:spacing w:val="-8"/>
          <w:sz w:val="28"/>
          <w:szCs w:val="28"/>
        </w:rPr>
        <w:t xml:space="preserve">формирование эффективного </w:t>
      </w:r>
      <w:proofErr w:type="gramStart"/>
      <w:r w:rsidRPr="0049387F">
        <w:rPr>
          <w:rFonts w:ascii="Times New Roman" w:hAnsi="Times New Roman"/>
          <w:spacing w:val="-8"/>
          <w:sz w:val="28"/>
          <w:szCs w:val="28"/>
        </w:rPr>
        <w:t>механизма оценки применения законодательства</w:t>
      </w:r>
      <w:r w:rsidRPr="006E1F25">
        <w:rPr>
          <w:rFonts w:ascii="Times New Roman" w:hAnsi="Times New Roman"/>
          <w:sz w:val="28"/>
          <w:szCs w:val="28"/>
        </w:rPr>
        <w:t xml:space="preserve"> </w:t>
      </w:r>
      <w:r w:rsidRPr="0049387F">
        <w:rPr>
          <w:rFonts w:ascii="Times New Roman" w:hAnsi="Times New Roman"/>
          <w:spacing w:val="-4"/>
          <w:sz w:val="28"/>
          <w:szCs w:val="28"/>
        </w:rPr>
        <w:t>Российской Федерации</w:t>
      </w:r>
      <w:proofErr w:type="gramEnd"/>
      <w:r w:rsidRPr="0049387F">
        <w:rPr>
          <w:rFonts w:ascii="Times New Roman" w:hAnsi="Times New Roman"/>
          <w:spacing w:val="-4"/>
          <w:sz w:val="28"/>
          <w:szCs w:val="28"/>
        </w:rPr>
        <w:t xml:space="preserve"> и реализации документов стратегического планирования</w:t>
      </w:r>
      <w:r w:rsidRPr="006E1F25">
        <w:rPr>
          <w:rFonts w:ascii="Times New Roman" w:hAnsi="Times New Roman"/>
          <w:sz w:val="28"/>
          <w:szCs w:val="28"/>
        </w:rPr>
        <w:t xml:space="preserve"> </w:t>
      </w:r>
      <w:r w:rsidR="0049387F">
        <w:rPr>
          <w:rFonts w:ascii="Times New Roman" w:hAnsi="Times New Roman"/>
          <w:sz w:val="28"/>
          <w:szCs w:val="28"/>
        </w:rPr>
        <w:br/>
      </w:r>
      <w:r w:rsidRPr="006E1F25">
        <w:rPr>
          <w:rFonts w:ascii="Times New Roman" w:hAnsi="Times New Roman"/>
          <w:sz w:val="28"/>
          <w:szCs w:val="28"/>
        </w:rPr>
        <w:t xml:space="preserve">в области гражданской обороны, защиты населения и территорий </w:t>
      </w:r>
      <w:r w:rsidR="00405BFC">
        <w:rPr>
          <w:rFonts w:ascii="Times New Roman" w:hAnsi="Times New Roman"/>
          <w:sz w:val="28"/>
          <w:szCs w:val="28"/>
        </w:rPr>
        <w:br/>
      </w:r>
      <w:r w:rsidRPr="00405BFC">
        <w:rPr>
          <w:rFonts w:ascii="Times New Roman" w:hAnsi="Times New Roman"/>
          <w:spacing w:val="-4"/>
          <w:sz w:val="28"/>
          <w:szCs w:val="28"/>
        </w:rPr>
        <w:t>от чрезвычайных ситуаций, обеспечения пожарной безопасности и безопасности</w:t>
      </w:r>
      <w:r w:rsidRPr="006E1F25">
        <w:rPr>
          <w:rFonts w:ascii="Times New Roman" w:hAnsi="Times New Roman"/>
          <w:sz w:val="28"/>
          <w:szCs w:val="28"/>
        </w:rPr>
        <w:t xml:space="preserve"> людей на водных объектах;</w:t>
      </w:r>
    </w:p>
    <w:p w:rsidR="00E5256D" w:rsidRPr="006E1F25" w:rsidRDefault="00E5256D" w:rsidP="00024BDA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 xml:space="preserve">совершенствование организации взаимодействия системы управления гражданской обороной Пензенской области, органов управления Пензенской </w:t>
      </w:r>
      <w:r w:rsidRPr="008D635C">
        <w:rPr>
          <w:rFonts w:ascii="Times New Roman" w:hAnsi="Times New Roman"/>
          <w:spacing w:val="-4"/>
          <w:sz w:val="28"/>
          <w:szCs w:val="28"/>
        </w:rPr>
        <w:t xml:space="preserve">территориальной </w:t>
      </w:r>
      <w:proofErr w:type="spellStart"/>
      <w:r w:rsidRPr="008D635C">
        <w:rPr>
          <w:rFonts w:ascii="Times New Roman" w:hAnsi="Times New Roman"/>
          <w:spacing w:val="-4"/>
          <w:sz w:val="28"/>
          <w:szCs w:val="28"/>
        </w:rPr>
        <w:t>подсистеммы</w:t>
      </w:r>
      <w:proofErr w:type="spellEnd"/>
      <w:r w:rsidRPr="008D635C">
        <w:rPr>
          <w:rFonts w:ascii="Times New Roman" w:hAnsi="Times New Roman"/>
          <w:spacing w:val="-4"/>
          <w:sz w:val="28"/>
          <w:szCs w:val="28"/>
        </w:rPr>
        <w:t xml:space="preserve"> единой государственной системы предупреждения</w:t>
      </w:r>
      <w:r w:rsidRPr="006E1F25">
        <w:rPr>
          <w:rFonts w:ascii="Times New Roman" w:hAnsi="Times New Roman"/>
          <w:sz w:val="28"/>
          <w:szCs w:val="28"/>
        </w:rPr>
        <w:t xml:space="preserve"> и ликвидации чрезвычайных ситуаций (далее - ПТП РСЧС) с системой государственного управления Российской Федерации;</w:t>
      </w:r>
    </w:p>
    <w:p w:rsidR="00E5256D" w:rsidRPr="006E1F25" w:rsidRDefault="00E5256D" w:rsidP="00024BDA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 xml:space="preserve">развитие аппаратно-программных комплексов и технических средств мониторинга, прогнозирования и поддержки принятия решений в целях </w:t>
      </w:r>
      <w:proofErr w:type="gramStart"/>
      <w:r w:rsidRPr="006E1F25">
        <w:rPr>
          <w:rFonts w:ascii="Times New Roman" w:hAnsi="Times New Roman"/>
          <w:sz w:val="28"/>
          <w:szCs w:val="28"/>
        </w:rPr>
        <w:t>повышения эффективности деятельности органов управления гражданской</w:t>
      </w:r>
      <w:proofErr w:type="gramEnd"/>
      <w:r w:rsidRPr="006E1F25">
        <w:rPr>
          <w:rFonts w:ascii="Times New Roman" w:hAnsi="Times New Roman"/>
          <w:sz w:val="28"/>
          <w:szCs w:val="28"/>
        </w:rPr>
        <w:t xml:space="preserve"> обороной Пензенской области и органов управления ПТП РСЧС;</w:t>
      </w:r>
    </w:p>
    <w:p w:rsidR="00E5256D" w:rsidRPr="006E1F25" w:rsidRDefault="00E5256D" w:rsidP="00024BDA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>совершенствование состава и структуры органов управления гражданской обороной, сил и сре</w:t>
      </w:r>
      <w:proofErr w:type="gramStart"/>
      <w:r w:rsidRPr="006E1F25">
        <w:rPr>
          <w:rFonts w:ascii="Times New Roman" w:hAnsi="Times New Roman"/>
          <w:sz w:val="28"/>
          <w:szCs w:val="28"/>
        </w:rPr>
        <w:t>дств гр</w:t>
      </w:r>
      <w:proofErr w:type="gramEnd"/>
      <w:r w:rsidRPr="006E1F25">
        <w:rPr>
          <w:rFonts w:ascii="Times New Roman" w:hAnsi="Times New Roman"/>
          <w:sz w:val="28"/>
          <w:szCs w:val="28"/>
        </w:rPr>
        <w:t xml:space="preserve">ажданской обороны Пензенской области, органов управления, сил и средств ПТП РСЧС с учетом прогнозируемых опасностей, возникающих при военных конфликтах или вследствие этих конфликтов, </w:t>
      </w:r>
      <w:r w:rsidR="008D635C">
        <w:rPr>
          <w:rFonts w:ascii="Times New Roman" w:hAnsi="Times New Roman"/>
          <w:sz w:val="28"/>
          <w:szCs w:val="28"/>
        </w:rPr>
        <w:br/>
      </w:r>
      <w:r w:rsidRPr="008D635C">
        <w:rPr>
          <w:rFonts w:ascii="Times New Roman" w:hAnsi="Times New Roman"/>
          <w:spacing w:val="-4"/>
          <w:sz w:val="28"/>
          <w:szCs w:val="28"/>
        </w:rPr>
        <w:t>а также рисков возникновения чрезвычайных ситуаций, пожаров и происшествий</w:t>
      </w:r>
      <w:r w:rsidRPr="006E1F25">
        <w:rPr>
          <w:rFonts w:ascii="Times New Roman" w:hAnsi="Times New Roman"/>
          <w:sz w:val="28"/>
          <w:szCs w:val="28"/>
        </w:rPr>
        <w:t xml:space="preserve"> на водных объектах;</w:t>
      </w:r>
    </w:p>
    <w:p w:rsidR="00E5256D" w:rsidRPr="006E1F25" w:rsidRDefault="00E5256D" w:rsidP="00024BDA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>повышение социальной защищенности сотрудников подразделений пожарной охраны и аварийно-спасательных формирований;</w:t>
      </w:r>
    </w:p>
    <w:p w:rsidR="00E5256D" w:rsidRPr="006E1F25" w:rsidRDefault="00E5256D" w:rsidP="00024BDA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E1F25">
        <w:rPr>
          <w:rFonts w:ascii="Times New Roman" w:hAnsi="Times New Roman"/>
          <w:sz w:val="28"/>
          <w:szCs w:val="28"/>
        </w:rPr>
        <w:t xml:space="preserve">совершенствование методов, средств и способов проведения мероприятий по гражданской обороне, защите населения и территорий Пензенской области от чрезвычайных ситуаций, обеспечению пожарной безопасности и безопасности людей на водных объектах, направленных на повышение уровня защищенности населения Пензенской области от опасностей, возникающих при </w:t>
      </w:r>
      <w:r w:rsidRPr="00C73CD1">
        <w:rPr>
          <w:rFonts w:ascii="Times New Roman" w:hAnsi="Times New Roman"/>
          <w:spacing w:val="-4"/>
          <w:sz w:val="28"/>
          <w:szCs w:val="28"/>
        </w:rPr>
        <w:t>военных конфликтах или вследствие этих конфликтов, а также при чрезвычайных</w:t>
      </w:r>
      <w:r w:rsidRPr="006E1F25">
        <w:rPr>
          <w:rFonts w:ascii="Times New Roman" w:hAnsi="Times New Roman"/>
          <w:sz w:val="28"/>
          <w:szCs w:val="28"/>
        </w:rPr>
        <w:t xml:space="preserve"> ситуациях, пожарах и происшествиях на водных объектах;</w:t>
      </w:r>
      <w:proofErr w:type="gramEnd"/>
    </w:p>
    <w:p w:rsidR="00E5256D" w:rsidRPr="006E1F25" w:rsidRDefault="00E5256D" w:rsidP="00024BDA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 xml:space="preserve">создание условий для эффективной деятельности аварийно-спасательных </w:t>
      </w:r>
      <w:r w:rsidRPr="00024BDA">
        <w:rPr>
          <w:rFonts w:ascii="Times New Roman" w:hAnsi="Times New Roman"/>
          <w:spacing w:val="-4"/>
          <w:sz w:val="28"/>
          <w:szCs w:val="28"/>
        </w:rPr>
        <w:t>служб и формирований, пожарно-спасательных подразделений  противопожарной</w:t>
      </w:r>
      <w:r w:rsidRPr="006E1F25">
        <w:rPr>
          <w:rFonts w:ascii="Times New Roman" w:hAnsi="Times New Roman"/>
          <w:sz w:val="28"/>
          <w:szCs w:val="28"/>
        </w:rPr>
        <w:t xml:space="preserve"> службы Пензенской области с учетом приоритетов регионального развития и экономических перспектив освоения территорий; </w:t>
      </w:r>
    </w:p>
    <w:p w:rsidR="00E5256D" w:rsidRPr="006E1F25" w:rsidRDefault="00E5256D" w:rsidP="00024BDA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>совершенствование спасательных технологий, технических средств и экипировки, предназначенных для оснащения аварийно-спасательных служб и аварийно-спасательных формирований, пожарно-спасательных подразделений Пензенской области;</w:t>
      </w:r>
    </w:p>
    <w:p w:rsidR="00E5256D" w:rsidRPr="006E1F25" w:rsidRDefault="00E5256D" w:rsidP="00024BDA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>поддержание необходимого уровня готовности сил и сре</w:t>
      </w:r>
      <w:proofErr w:type="gramStart"/>
      <w:r w:rsidRPr="006E1F25">
        <w:rPr>
          <w:rFonts w:ascii="Times New Roman" w:hAnsi="Times New Roman"/>
          <w:sz w:val="28"/>
          <w:szCs w:val="28"/>
        </w:rPr>
        <w:t xml:space="preserve">дств </w:t>
      </w:r>
      <w:r w:rsidRPr="00024BDA">
        <w:rPr>
          <w:rFonts w:ascii="Times New Roman" w:hAnsi="Times New Roman"/>
          <w:spacing w:val="-4"/>
          <w:sz w:val="28"/>
          <w:szCs w:val="28"/>
        </w:rPr>
        <w:t>гр</w:t>
      </w:r>
      <w:proofErr w:type="gramEnd"/>
      <w:r w:rsidRPr="00024BDA">
        <w:rPr>
          <w:rFonts w:ascii="Times New Roman" w:hAnsi="Times New Roman"/>
          <w:spacing w:val="-4"/>
          <w:sz w:val="28"/>
          <w:szCs w:val="28"/>
        </w:rPr>
        <w:t>ажданской обороны Пензенской области к использованию по предназначению</w:t>
      </w:r>
      <w:r w:rsidRPr="006E1F25">
        <w:rPr>
          <w:rFonts w:ascii="Times New Roman" w:hAnsi="Times New Roman"/>
          <w:sz w:val="28"/>
          <w:szCs w:val="28"/>
        </w:rPr>
        <w:t>, оснащение их современной экипировкой и специальной техникой;</w:t>
      </w:r>
    </w:p>
    <w:p w:rsidR="00E5256D" w:rsidRPr="006E1F25" w:rsidRDefault="00E5256D" w:rsidP="00E525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 xml:space="preserve">внедрение новых форм подготовки населения Пензенской области </w:t>
      </w:r>
      <w:r w:rsidR="00024BDA">
        <w:rPr>
          <w:rFonts w:ascii="Times New Roman" w:hAnsi="Times New Roman"/>
          <w:sz w:val="28"/>
          <w:szCs w:val="28"/>
        </w:rPr>
        <w:br/>
      </w:r>
      <w:r w:rsidRPr="006E1F25">
        <w:rPr>
          <w:rFonts w:ascii="Times New Roman" w:hAnsi="Times New Roman"/>
          <w:sz w:val="28"/>
          <w:szCs w:val="28"/>
        </w:rPr>
        <w:t xml:space="preserve">в области гражданской обороны и к действиям в чрезвычайных ситуациях, </w:t>
      </w:r>
      <w:r w:rsidR="00024BDA">
        <w:rPr>
          <w:rFonts w:ascii="Times New Roman" w:hAnsi="Times New Roman"/>
          <w:sz w:val="28"/>
          <w:szCs w:val="28"/>
        </w:rPr>
        <w:br/>
      </w:r>
      <w:r w:rsidRPr="006E1F25">
        <w:rPr>
          <w:rFonts w:ascii="Times New Roman" w:hAnsi="Times New Roman"/>
          <w:sz w:val="28"/>
          <w:szCs w:val="28"/>
        </w:rPr>
        <w:t>в том числе с использованием современных технических средств обучения;</w:t>
      </w:r>
    </w:p>
    <w:p w:rsidR="00E5256D" w:rsidRPr="006E1F25" w:rsidRDefault="00E5256D" w:rsidP="00E3247B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lastRenderedPageBreak/>
        <w:t xml:space="preserve">совершенствование системы подготовки специалистов в области гражданской обороны, защиты населения и территорий от чрезвычайных ситуаций, обеспечения пожарной безопасности и безопасности людей </w:t>
      </w:r>
      <w:r w:rsidR="00024BDA">
        <w:rPr>
          <w:rFonts w:ascii="Times New Roman" w:hAnsi="Times New Roman"/>
          <w:sz w:val="28"/>
          <w:szCs w:val="28"/>
        </w:rPr>
        <w:br/>
      </w:r>
      <w:r w:rsidRPr="006E1F25">
        <w:rPr>
          <w:rFonts w:ascii="Times New Roman" w:hAnsi="Times New Roman"/>
          <w:sz w:val="28"/>
          <w:szCs w:val="28"/>
        </w:rPr>
        <w:t>на водных объектах;</w:t>
      </w:r>
    </w:p>
    <w:p w:rsidR="00E5256D" w:rsidRPr="006E1F25" w:rsidRDefault="00E5256D" w:rsidP="00E3247B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 xml:space="preserve">совершенствование способов и методов </w:t>
      </w:r>
      <w:proofErr w:type="gramStart"/>
      <w:r w:rsidRPr="006E1F25">
        <w:rPr>
          <w:rFonts w:ascii="Times New Roman" w:hAnsi="Times New Roman"/>
          <w:sz w:val="28"/>
          <w:szCs w:val="28"/>
        </w:rPr>
        <w:t>взаимодействия всех элементов системы обеспечения пожарной безопасности</w:t>
      </w:r>
      <w:proofErr w:type="gramEnd"/>
      <w:r w:rsidRPr="006E1F25">
        <w:rPr>
          <w:rFonts w:ascii="Times New Roman" w:hAnsi="Times New Roman"/>
          <w:sz w:val="28"/>
          <w:szCs w:val="28"/>
        </w:rPr>
        <w:t>;</w:t>
      </w:r>
    </w:p>
    <w:p w:rsidR="00E5256D" w:rsidRPr="006E1F25" w:rsidRDefault="00E5256D" w:rsidP="00E3247B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F25">
        <w:rPr>
          <w:rFonts w:ascii="Times New Roman" w:hAnsi="Times New Roman"/>
          <w:sz w:val="28"/>
          <w:szCs w:val="28"/>
        </w:rPr>
        <w:t>привлечение общественных объединений и других некоммерческих организаций к деятельности в области защиты населения и территорий Пензенской области от чрезвычайных ситуаций</w:t>
      </w:r>
      <w:proofErr w:type="gramStart"/>
      <w:r w:rsidRPr="006E1F25">
        <w:rPr>
          <w:rFonts w:ascii="Times New Roman" w:hAnsi="Times New Roman"/>
          <w:sz w:val="28"/>
          <w:szCs w:val="28"/>
        </w:rPr>
        <w:t>.</w:t>
      </w:r>
      <w:r w:rsidR="005A14B7">
        <w:rPr>
          <w:rFonts w:ascii="Times New Roman" w:eastAsia="Calibri" w:hAnsi="Times New Roman"/>
          <w:sz w:val="28"/>
          <w:szCs w:val="28"/>
          <w:lang w:eastAsia="en-US"/>
        </w:rPr>
        <w:t>"</w:t>
      </w:r>
      <w:r w:rsidRPr="006E1F25">
        <w:rPr>
          <w:rFonts w:ascii="Times New Roman" w:eastAsia="Calibri" w:hAnsi="Times New Roman"/>
          <w:sz w:val="28"/>
          <w:szCs w:val="28"/>
          <w:lang w:eastAsia="en-US"/>
        </w:rPr>
        <w:t>.</w:t>
      </w:r>
      <w:proofErr w:type="gramEnd"/>
    </w:p>
    <w:p w:rsidR="00E5256D" w:rsidRPr="006E1F25" w:rsidRDefault="00E5256D" w:rsidP="00E3247B">
      <w:pPr>
        <w:spacing w:line="228" w:lineRule="auto"/>
        <w:ind w:firstLine="709"/>
        <w:jc w:val="both"/>
        <w:rPr>
          <w:sz w:val="28"/>
          <w:szCs w:val="28"/>
        </w:rPr>
      </w:pPr>
      <w:r w:rsidRPr="006E1F25">
        <w:rPr>
          <w:sz w:val="28"/>
          <w:szCs w:val="28"/>
        </w:rPr>
        <w:t xml:space="preserve">1.6. Приложение № 1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Перечень целевых показателей государственной программы Пензенской области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Защита населения и территорий </w:t>
      </w:r>
      <w:r w:rsidR="00024BDA">
        <w:rPr>
          <w:sz w:val="28"/>
          <w:szCs w:val="28"/>
        </w:rPr>
        <w:br/>
      </w:r>
      <w:r w:rsidRPr="006E1F25">
        <w:rPr>
          <w:sz w:val="28"/>
          <w:szCs w:val="28"/>
        </w:rPr>
        <w:t>от чрезвычайных ситуаций, обеспечение пожарной безопасности в Пензенской области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 к Программе изложить в новой редакции согласно приложению № 1 </w:t>
      </w:r>
      <w:r w:rsidR="00024BDA">
        <w:rPr>
          <w:sz w:val="28"/>
          <w:szCs w:val="28"/>
        </w:rPr>
        <w:br/>
      </w:r>
      <w:r w:rsidRPr="006E1F25">
        <w:rPr>
          <w:sz w:val="28"/>
          <w:szCs w:val="28"/>
        </w:rPr>
        <w:t xml:space="preserve">к настоящему постановлению. </w:t>
      </w:r>
    </w:p>
    <w:p w:rsidR="00E5256D" w:rsidRPr="006E1F25" w:rsidRDefault="00E5256D" w:rsidP="00E3247B">
      <w:pPr>
        <w:spacing w:line="228" w:lineRule="auto"/>
        <w:ind w:firstLine="709"/>
        <w:jc w:val="both"/>
        <w:rPr>
          <w:sz w:val="28"/>
          <w:szCs w:val="28"/>
        </w:rPr>
      </w:pPr>
      <w:r w:rsidRPr="006E1F25">
        <w:rPr>
          <w:sz w:val="28"/>
          <w:szCs w:val="28"/>
        </w:rPr>
        <w:t xml:space="preserve">1.7. Приложение № 5.2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Ресурсное обеспечение реализации государственной программы Пензенской области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Защита населения и территорий от чрезвычайных ситуаций, обеспечение пожарной безопасности </w:t>
      </w:r>
      <w:r w:rsidR="00024BDA">
        <w:rPr>
          <w:sz w:val="28"/>
          <w:szCs w:val="28"/>
        </w:rPr>
        <w:br/>
      </w:r>
      <w:r w:rsidRPr="006E1F25">
        <w:rPr>
          <w:sz w:val="28"/>
          <w:szCs w:val="28"/>
        </w:rPr>
        <w:t>в Пензенской области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 за счет средств бюджета Пензенской области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 </w:t>
      </w:r>
      <w:r w:rsidR="00024BDA">
        <w:rPr>
          <w:sz w:val="28"/>
          <w:szCs w:val="28"/>
        </w:rPr>
        <w:br/>
      </w:r>
      <w:r w:rsidRPr="006E1F25">
        <w:rPr>
          <w:sz w:val="28"/>
          <w:szCs w:val="28"/>
        </w:rPr>
        <w:t>к Программе изложить в новой редакции согласно приложению №</w:t>
      </w:r>
      <w:r w:rsidR="00024BDA">
        <w:rPr>
          <w:sz w:val="28"/>
          <w:szCs w:val="28"/>
        </w:rPr>
        <w:t> </w:t>
      </w:r>
      <w:r w:rsidRPr="006E1F25">
        <w:rPr>
          <w:sz w:val="28"/>
          <w:szCs w:val="28"/>
        </w:rPr>
        <w:t xml:space="preserve">2 </w:t>
      </w:r>
      <w:r w:rsidR="00024BDA">
        <w:rPr>
          <w:sz w:val="28"/>
          <w:szCs w:val="28"/>
        </w:rPr>
        <w:br/>
      </w:r>
      <w:r w:rsidRPr="006E1F25">
        <w:rPr>
          <w:sz w:val="28"/>
          <w:szCs w:val="28"/>
        </w:rPr>
        <w:t>к настоящему постановлению.</w:t>
      </w:r>
    </w:p>
    <w:p w:rsidR="00E5256D" w:rsidRPr="006E1F25" w:rsidRDefault="00E5256D" w:rsidP="00E3247B">
      <w:pPr>
        <w:spacing w:line="228" w:lineRule="auto"/>
        <w:ind w:firstLine="709"/>
        <w:jc w:val="both"/>
        <w:rPr>
          <w:sz w:val="28"/>
          <w:szCs w:val="28"/>
        </w:rPr>
      </w:pPr>
      <w:r w:rsidRPr="006E1F25">
        <w:rPr>
          <w:sz w:val="28"/>
          <w:szCs w:val="28"/>
        </w:rPr>
        <w:t xml:space="preserve">1.8. Приложение № 6.2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Перечень основных мероприятий (региональных проектов), мероприятий государственной программы Пензенской области 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5A14B7">
        <w:rPr>
          <w:sz w:val="28"/>
          <w:szCs w:val="28"/>
        </w:rPr>
        <w:t>"</w:t>
      </w:r>
      <w:r w:rsidRPr="006E1F25">
        <w:rPr>
          <w:sz w:val="28"/>
          <w:szCs w:val="28"/>
        </w:rPr>
        <w:t xml:space="preserve"> к Программе изложить в новой редакции согласно приложению № 3 к настоящему постановлению.</w:t>
      </w:r>
    </w:p>
    <w:p w:rsidR="00E5256D" w:rsidRPr="006E1F25" w:rsidRDefault="00E5256D" w:rsidP="00E3247B">
      <w:pPr>
        <w:spacing w:line="228" w:lineRule="auto"/>
        <w:ind w:firstLine="709"/>
        <w:jc w:val="both"/>
        <w:rPr>
          <w:sz w:val="28"/>
          <w:szCs w:val="28"/>
        </w:rPr>
      </w:pPr>
      <w:r w:rsidRPr="006E1F25">
        <w:rPr>
          <w:sz w:val="28"/>
          <w:szCs w:val="28"/>
        </w:rPr>
        <w:t>2.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E5256D" w:rsidRPr="006E1F25" w:rsidRDefault="00E5256D" w:rsidP="00E3247B">
      <w:pPr>
        <w:pStyle w:val="ab"/>
        <w:spacing w:before="0" w:beforeAutospacing="0" w:after="0" w:afterAutospacing="0" w:line="228" w:lineRule="auto"/>
        <w:ind w:firstLine="709"/>
        <w:jc w:val="both"/>
        <w:rPr>
          <w:bCs/>
          <w:sz w:val="28"/>
          <w:szCs w:val="28"/>
        </w:rPr>
      </w:pPr>
      <w:r w:rsidRPr="006E1F25">
        <w:rPr>
          <w:sz w:val="28"/>
          <w:szCs w:val="28"/>
        </w:rPr>
        <w:t>3.</w:t>
      </w:r>
      <w:r w:rsidRPr="006E1F25">
        <w:rPr>
          <w:bCs/>
          <w:sz w:val="28"/>
          <w:szCs w:val="28"/>
        </w:rPr>
        <w:t xml:space="preserve"> Настоящее постановление вступает в силу со дня его официального опубликования, за исключением пункта 1.5.</w:t>
      </w:r>
    </w:p>
    <w:p w:rsidR="00E5256D" w:rsidRPr="00024BDA" w:rsidRDefault="00E5256D" w:rsidP="00E3247B">
      <w:pPr>
        <w:pStyle w:val="ab"/>
        <w:spacing w:before="0" w:beforeAutospacing="0" w:after="0" w:afterAutospacing="0" w:line="228" w:lineRule="auto"/>
        <w:ind w:firstLine="709"/>
        <w:jc w:val="both"/>
        <w:rPr>
          <w:spacing w:val="-6"/>
          <w:sz w:val="28"/>
          <w:szCs w:val="28"/>
        </w:rPr>
      </w:pPr>
      <w:r w:rsidRPr="00024BDA">
        <w:rPr>
          <w:bCs/>
          <w:spacing w:val="-6"/>
          <w:sz w:val="28"/>
          <w:szCs w:val="28"/>
        </w:rPr>
        <w:t>4. Пункт 1.5 настоящего постановления вступает в силу с 1 января 2022 года.</w:t>
      </w:r>
    </w:p>
    <w:p w:rsidR="00E5256D" w:rsidRPr="006E1F25" w:rsidRDefault="00E5256D" w:rsidP="00E3247B">
      <w:pPr>
        <w:spacing w:line="228" w:lineRule="auto"/>
        <w:ind w:firstLine="709"/>
        <w:jc w:val="both"/>
        <w:rPr>
          <w:bCs/>
          <w:sz w:val="28"/>
          <w:szCs w:val="28"/>
        </w:rPr>
      </w:pPr>
      <w:r w:rsidRPr="006E1F25">
        <w:rPr>
          <w:spacing w:val="-4"/>
          <w:sz w:val="28"/>
          <w:szCs w:val="28"/>
        </w:rPr>
        <w:t xml:space="preserve">5. </w:t>
      </w:r>
      <w:r w:rsidR="004C382C" w:rsidRPr="00A9267D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4C382C" w:rsidRPr="00295F30">
        <w:rPr>
          <w:color w:val="000000"/>
          <w:sz w:val="28"/>
          <w:szCs w:val="28"/>
        </w:rPr>
        <w:t xml:space="preserve"> ведомости</w:t>
      </w:r>
      <w:r w:rsidR="004C382C">
        <w:rPr>
          <w:color w:val="000000"/>
          <w:sz w:val="28"/>
          <w:szCs w:val="28"/>
        </w:rPr>
        <w:t>"</w:t>
      </w:r>
      <w:r w:rsidR="004C382C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4C382C">
        <w:rPr>
          <w:color w:val="000000"/>
          <w:sz w:val="28"/>
          <w:szCs w:val="28"/>
        </w:rPr>
        <w:t>"</w:t>
      </w:r>
      <w:r w:rsidR="004C382C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4C382C" w:rsidRPr="00295F30">
        <w:rPr>
          <w:color w:val="000000"/>
          <w:sz w:val="28"/>
          <w:szCs w:val="28"/>
        </w:rPr>
        <w:t>интернет-портале</w:t>
      </w:r>
      <w:proofErr w:type="gramEnd"/>
      <w:r w:rsidR="004C382C" w:rsidRPr="00295F30">
        <w:rPr>
          <w:color w:val="000000"/>
          <w:sz w:val="28"/>
          <w:szCs w:val="28"/>
        </w:rPr>
        <w:t xml:space="preserve"> </w:t>
      </w:r>
      <w:r w:rsidR="004C382C" w:rsidRPr="00A9267D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4C382C" w:rsidRPr="00295F30">
        <w:rPr>
          <w:color w:val="000000"/>
          <w:sz w:val="28"/>
          <w:szCs w:val="28"/>
        </w:rPr>
        <w:t xml:space="preserve"> </w:t>
      </w:r>
      <w:r w:rsidR="004C382C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4C382C">
        <w:rPr>
          <w:color w:val="000000"/>
          <w:spacing w:val="-6"/>
          <w:sz w:val="28"/>
          <w:szCs w:val="28"/>
        </w:rPr>
        <w:t>"</w:t>
      </w:r>
      <w:r w:rsidR="004C382C" w:rsidRPr="00295F30">
        <w:rPr>
          <w:color w:val="000000"/>
          <w:spacing w:val="-6"/>
          <w:sz w:val="28"/>
          <w:szCs w:val="28"/>
        </w:rPr>
        <w:t>Интернет</w:t>
      </w:r>
      <w:r w:rsidR="004C382C">
        <w:rPr>
          <w:color w:val="000000"/>
          <w:spacing w:val="-6"/>
          <w:sz w:val="28"/>
          <w:szCs w:val="28"/>
        </w:rPr>
        <w:t>"</w:t>
      </w:r>
      <w:r w:rsidR="004C382C" w:rsidRPr="00295F30">
        <w:rPr>
          <w:color w:val="000000"/>
          <w:spacing w:val="-6"/>
          <w:sz w:val="28"/>
          <w:szCs w:val="28"/>
        </w:rPr>
        <w:t>.</w:t>
      </w:r>
    </w:p>
    <w:p w:rsidR="00E5256D" w:rsidRPr="006E1F25" w:rsidRDefault="00E5256D" w:rsidP="00E3247B">
      <w:pPr>
        <w:spacing w:line="228" w:lineRule="auto"/>
        <w:ind w:firstLine="709"/>
        <w:jc w:val="both"/>
        <w:rPr>
          <w:sz w:val="28"/>
          <w:szCs w:val="28"/>
        </w:rPr>
      </w:pPr>
      <w:r w:rsidRPr="006E1F25">
        <w:rPr>
          <w:bCs/>
          <w:sz w:val="28"/>
          <w:szCs w:val="28"/>
        </w:rPr>
        <w:t xml:space="preserve">6. </w:t>
      </w:r>
      <w:proofErr w:type="gramStart"/>
      <w:r w:rsidRPr="006E1F25">
        <w:rPr>
          <w:bCs/>
          <w:sz w:val="28"/>
          <w:szCs w:val="28"/>
        </w:rPr>
        <w:t>Контроль за</w:t>
      </w:r>
      <w:proofErr w:type="gramEnd"/>
      <w:r w:rsidRPr="006E1F25">
        <w:rPr>
          <w:bCs/>
          <w:sz w:val="28"/>
          <w:szCs w:val="28"/>
        </w:rPr>
        <w:t xml:space="preserve"> исполнением настоящего постановления возложить на </w:t>
      </w:r>
      <w:r w:rsidRPr="006E1F25">
        <w:rPr>
          <w:bCs/>
          <w:spacing w:val="-4"/>
          <w:sz w:val="28"/>
          <w:szCs w:val="28"/>
        </w:rPr>
        <w:t xml:space="preserve">заместителя Председателя Правительства Пензенской области, </w:t>
      </w:r>
      <w:r w:rsidRPr="006E1F25">
        <w:rPr>
          <w:sz w:val="28"/>
          <w:szCs w:val="28"/>
        </w:rPr>
        <w:t>координирующего вопросы защиты населения и территорий от чрезвычайных ситуаций, пожарной безопасности.</w:t>
      </w:r>
    </w:p>
    <w:p w:rsidR="00BA5A70" w:rsidRPr="006E1F25" w:rsidRDefault="00BA5A70" w:rsidP="00E3247B">
      <w:pPr>
        <w:spacing w:line="228" w:lineRule="auto"/>
        <w:jc w:val="both"/>
        <w:rPr>
          <w:sz w:val="28"/>
          <w:szCs w:val="28"/>
        </w:rPr>
      </w:pPr>
    </w:p>
    <w:p w:rsidR="00BA5A70" w:rsidRPr="006E1F25" w:rsidRDefault="00BA5A70" w:rsidP="00E3247B">
      <w:pPr>
        <w:spacing w:line="228" w:lineRule="auto"/>
        <w:jc w:val="both"/>
        <w:rPr>
          <w:sz w:val="28"/>
          <w:szCs w:val="28"/>
        </w:rPr>
      </w:pPr>
    </w:p>
    <w:p w:rsidR="00BA5A70" w:rsidRDefault="00BA5A70" w:rsidP="00E3247B">
      <w:pPr>
        <w:spacing w:line="228" w:lineRule="auto"/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C1663" w:rsidTr="008073FD">
        <w:tc>
          <w:tcPr>
            <w:tcW w:w="2802" w:type="dxa"/>
          </w:tcPr>
          <w:p w:rsidR="001C1663" w:rsidRDefault="001C1663" w:rsidP="008073FD">
            <w:pPr>
              <w:pStyle w:val="4"/>
            </w:pPr>
            <w:r>
              <w:t>Губернатор</w:t>
            </w:r>
          </w:p>
          <w:p w:rsidR="001C1663" w:rsidRDefault="001C1663" w:rsidP="008073FD">
            <w:pPr>
              <w:pStyle w:val="4"/>
            </w:pPr>
            <w:r>
              <w:t>Пензенской области</w:t>
            </w:r>
          </w:p>
        </w:tc>
        <w:tc>
          <w:tcPr>
            <w:tcW w:w="7052" w:type="dxa"/>
          </w:tcPr>
          <w:p w:rsidR="001C1663" w:rsidRDefault="001C1663" w:rsidP="008073FD">
            <w:pPr>
              <w:jc w:val="right"/>
              <w:rPr>
                <w:sz w:val="28"/>
              </w:rPr>
            </w:pPr>
          </w:p>
          <w:p w:rsidR="001C1663" w:rsidRDefault="001C1663" w:rsidP="00717D73">
            <w:pPr>
              <w:rPr>
                <w:sz w:val="28"/>
              </w:rPr>
            </w:pPr>
            <w:r w:rsidRPr="00EC6A55">
              <w:rPr>
                <w:sz w:val="28"/>
              </w:rPr>
              <w:t>О.В. Мельниченко</w:t>
            </w:r>
          </w:p>
        </w:tc>
      </w:tr>
    </w:tbl>
    <w:p w:rsidR="008535CE" w:rsidRDefault="008535CE">
      <w:pPr>
        <w:jc w:val="both"/>
        <w:rPr>
          <w:sz w:val="28"/>
        </w:rPr>
        <w:sectPr w:rsidR="008535CE" w:rsidSect="003B2226">
          <w:headerReference w:type="default" r:id="rId10"/>
          <w:footerReference w:type="default" r:id="rId11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p w:rsidR="0025381F" w:rsidRPr="0025381F" w:rsidRDefault="0025381F" w:rsidP="006D0C5C">
      <w:pPr>
        <w:pStyle w:val="ConsPlusNormal"/>
        <w:ind w:left="10206"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25381F" w:rsidRPr="0025381F" w:rsidRDefault="0025381F" w:rsidP="006D0C5C">
      <w:pPr>
        <w:pStyle w:val="ConsPlusNormal"/>
        <w:ind w:left="10206"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 xml:space="preserve">к постановлению Правительства </w:t>
      </w:r>
      <w:r w:rsidR="006D0C5C">
        <w:rPr>
          <w:rFonts w:ascii="Times New Roman" w:hAnsi="Times New Roman"/>
          <w:sz w:val="24"/>
          <w:szCs w:val="24"/>
        </w:rPr>
        <w:br/>
      </w:r>
      <w:r w:rsidRPr="0025381F">
        <w:rPr>
          <w:rFonts w:ascii="Times New Roman" w:hAnsi="Times New Roman"/>
          <w:sz w:val="24"/>
          <w:szCs w:val="24"/>
        </w:rPr>
        <w:t>Пензенской области</w:t>
      </w:r>
    </w:p>
    <w:p w:rsidR="0025381F" w:rsidRPr="0025381F" w:rsidRDefault="00717D73" w:rsidP="006D0C5C">
      <w:pPr>
        <w:ind w:left="10206"/>
        <w:jc w:val="center"/>
        <w:outlineLvl w:val="0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24.12.2021 </w:t>
      </w:r>
      <w:r w:rsidR="0025381F" w:rsidRPr="0025381F">
        <w:rPr>
          <w:sz w:val="24"/>
          <w:szCs w:val="24"/>
        </w:rPr>
        <w:t>№</w:t>
      </w:r>
      <w:r>
        <w:rPr>
          <w:sz w:val="24"/>
          <w:szCs w:val="24"/>
        </w:rPr>
        <w:t xml:space="preserve"> 913-пП</w:t>
      </w:r>
    </w:p>
    <w:p w:rsidR="0025381F" w:rsidRPr="0025381F" w:rsidRDefault="0025381F" w:rsidP="006D0C5C">
      <w:pPr>
        <w:ind w:left="10206"/>
        <w:jc w:val="center"/>
        <w:outlineLvl w:val="0"/>
        <w:rPr>
          <w:rFonts w:eastAsia="Calibri"/>
          <w:sz w:val="24"/>
          <w:szCs w:val="24"/>
          <w:lang w:eastAsia="en-US"/>
        </w:rPr>
      </w:pPr>
    </w:p>
    <w:p w:rsidR="008535CE" w:rsidRPr="0025381F" w:rsidRDefault="008535CE" w:rsidP="006D0C5C">
      <w:pPr>
        <w:ind w:left="10206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25381F">
        <w:rPr>
          <w:rFonts w:eastAsia="Calibri"/>
          <w:sz w:val="24"/>
          <w:szCs w:val="24"/>
          <w:lang w:eastAsia="en-US"/>
        </w:rPr>
        <w:t>Приложение № 1</w:t>
      </w:r>
    </w:p>
    <w:p w:rsidR="008535CE" w:rsidRPr="0025381F" w:rsidRDefault="008535CE" w:rsidP="006D0C5C">
      <w:pPr>
        <w:ind w:left="10206"/>
        <w:jc w:val="center"/>
        <w:rPr>
          <w:rFonts w:eastAsia="Calibri"/>
          <w:sz w:val="24"/>
          <w:szCs w:val="24"/>
          <w:lang w:eastAsia="en-US"/>
        </w:rPr>
      </w:pPr>
      <w:r w:rsidRPr="0025381F">
        <w:rPr>
          <w:rFonts w:eastAsia="Calibri"/>
          <w:sz w:val="24"/>
          <w:szCs w:val="24"/>
          <w:lang w:eastAsia="en-US"/>
        </w:rPr>
        <w:t>к государственной программе</w:t>
      </w:r>
    </w:p>
    <w:p w:rsidR="008535CE" w:rsidRPr="0025381F" w:rsidRDefault="008535CE" w:rsidP="006D0C5C">
      <w:pPr>
        <w:ind w:left="10206"/>
        <w:jc w:val="center"/>
        <w:rPr>
          <w:rFonts w:eastAsia="Calibri"/>
          <w:sz w:val="24"/>
          <w:szCs w:val="24"/>
          <w:lang w:eastAsia="en-US"/>
        </w:rPr>
      </w:pPr>
      <w:r w:rsidRPr="0025381F">
        <w:rPr>
          <w:rFonts w:eastAsia="Calibri"/>
          <w:sz w:val="24"/>
          <w:szCs w:val="24"/>
          <w:lang w:eastAsia="en-US"/>
        </w:rPr>
        <w:t>Пензенской области</w:t>
      </w:r>
    </w:p>
    <w:p w:rsidR="008535CE" w:rsidRPr="0025381F" w:rsidRDefault="008535CE" w:rsidP="006D0C5C">
      <w:pPr>
        <w:ind w:left="10206"/>
        <w:jc w:val="center"/>
        <w:rPr>
          <w:rFonts w:eastAsia="Calibri"/>
          <w:sz w:val="24"/>
          <w:szCs w:val="24"/>
          <w:lang w:eastAsia="en-US"/>
        </w:rPr>
      </w:pPr>
      <w:r w:rsidRPr="0025381F">
        <w:rPr>
          <w:rFonts w:eastAsia="Calibri"/>
          <w:sz w:val="24"/>
          <w:szCs w:val="24"/>
          <w:lang w:eastAsia="en-US"/>
        </w:rPr>
        <w:t>"Защита населения и территорий</w:t>
      </w:r>
    </w:p>
    <w:p w:rsidR="008535CE" w:rsidRPr="0025381F" w:rsidRDefault="008535CE" w:rsidP="006D0C5C">
      <w:pPr>
        <w:ind w:left="10206"/>
        <w:jc w:val="center"/>
        <w:rPr>
          <w:rFonts w:eastAsia="Calibri"/>
          <w:sz w:val="24"/>
          <w:szCs w:val="24"/>
          <w:lang w:eastAsia="en-US"/>
        </w:rPr>
      </w:pPr>
      <w:r w:rsidRPr="0025381F">
        <w:rPr>
          <w:rFonts w:eastAsia="Calibri"/>
          <w:sz w:val="24"/>
          <w:szCs w:val="24"/>
          <w:lang w:eastAsia="en-US"/>
        </w:rPr>
        <w:t>от чрезвычайных ситуаций,</w:t>
      </w:r>
    </w:p>
    <w:p w:rsidR="008535CE" w:rsidRPr="0025381F" w:rsidRDefault="008535CE" w:rsidP="006D0C5C">
      <w:pPr>
        <w:ind w:left="10206"/>
        <w:jc w:val="center"/>
        <w:rPr>
          <w:rFonts w:eastAsia="Calibri"/>
          <w:sz w:val="24"/>
          <w:szCs w:val="24"/>
          <w:lang w:eastAsia="en-US"/>
        </w:rPr>
      </w:pPr>
      <w:r w:rsidRPr="0025381F">
        <w:rPr>
          <w:rFonts w:eastAsia="Calibri"/>
          <w:sz w:val="24"/>
          <w:szCs w:val="24"/>
          <w:lang w:eastAsia="en-US"/>
        </w:rPr>
        <w:t>обеспечение пожарной безопасности</w:t>
      </w:r>
    </w:p>
    <w:p w:rsidR="008535CE" w:rsidRPr="0025381F" w:rsidRDefault="008535CE" w:rsidP="006D0C5C">
      <w:pPr>
        <w:ind w:left="10206"/>
        <w:jc w:val="center"/>
        <w:rPr>
          <w:rFonts w:eastAsia="Calibri"/>
          <w:sz w:val="24"/>
          <w:szCs w:val="24"/>
          <w:lang w:eastAsia="en-US"/>
        </w:rPr>
      </w:pPr>
      <w:r w:rsidRPr="0025381F">
        <w:rPr>
          <w:rFonts w:eastAsia="Calibri"/>
          <w:sz w:val="24"/>
          <w:szCs w:val="24"/>
          <w:lang w:eastAsia="en-US"/>
        </w:rPr>
        <w:t>в Пензенской области"</w:t>
      </w:r>
    </w:p>
    <w:p w:rsidR="008535CE" w:rsidRDefault="008535CE" w:rsidP="008535CE">
      <w:pPr>
        <w:jc w:val="both"/>
        <w:rPr>
          <w:rFonts w:eastAsia="Calibri"/>
          <w:sz w:val="24"/>
          <w:szCs w:val="24"/>
          <w:lang w:eastAsia="en-US"/>
        </w:rPr>
      </w:pPr>
    </w:p>
    <w:p w:rsidR="0065220E" w:rsidRPr="0025381F" w:rsidRDefault="0065220E" w:rsidP="008535CE">
      <w:pPr>
        <w:jc w:val="both"/>
        <w:rPr>
          <w:rFonts w:eastAsia="Calibri"/>
          <w:sz w:val="24"/>
          <w:szCs w:val="24"/>
          <w:lang w:eastAsia="en-US"/>
        </w:rPr>
      </w:pPr>
    </w:p>
    <w:p w:rsidR="008535CE" w:rsidRPr="0025381F" w:rsidRDefault="008535CE" w:rsidP="008535CE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proofErr w:type="gramStart"/>
      <w:r w:rsidRPr="0025381F">
        <w:rPr>
          <w:rFonts w:eastAsia="Calibri"/>
          <w:b/>
          <w:bCs/>
          <w:sz w:val="24"/>
          <w:szCs w:val="24"/>
          <w:lang w:eastAsia="en-US"/>
        </w:rPr>
        <w:t>П</w:t>
      </w:r>
      <w:proofErr w:type="gramEnd"/>
      <w:r w:rsidR="006D0C5C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25381F">
        <w:rPr>
          <w:rFonts w:eastAsia="Calibri"/>
          <w:b/>
          <w:bCs/>
          <w:sz w:val="24"/>
          <w:szCs w:val="24"/>
          <w:lang w:eastAsia="en-US"/>
        </w:rPr>
        <w:t>Е</w:t>
      </w:r>
      <w:r w:rsidR="006D0C5C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25381F">
        <w:rPr>
          <w:rFonts w:eastAsia="Calibri"/>
          <w:b/>
          <w:bCs/>
          <w:sz w:val="24"/>
          <w:szCs w:val="24"/>
          <w:lang w:eastAsia="en-US"/>
        </w:rPr>
        <w:t>Р</w:t>
      </w:r>
      <w:r w:rsidR="006D0C5C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25381F">
        <w:rPr>
          <w:rFonts w:eastAsia="Calibri"/>
          <w:b/>
          <w:bCs/>
          <w:sz w:val="24"/>
          <w:szCs w:val="24"/>
          <w:lang w:eastAsia="en-US"/>
        </w:rPr>
        <w:t>Е</w:t>
      </w:r>
      <w:r w:rsidR="006D0C5C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25381F">
        <w:rPr>
          <w:rFonts w:eastAsia="Calibri"/>
          <w:b/>
          <w:bCs/>
          <w:sz w:val="24"/>
          <w:szCs w:val="24"/>
          <w:lang w:eastAsia="en-US"/>
        </w:rPr>
        <w:t>Ч</w:t>
      </w:r>
      <w:r w:rsidR="006D0C5C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25381F">
        <w:rPr>
          <w:rFonts w:eastAsia="Calibri"/>
          <w:b/>
          <w:bCs/>
          <w:sz w:val="24"/>
          <w:szCs w:val="24"/>
          <w:lang w:eastAsia="en-US"/>
        </w:rPr>
        <w:t>Е</w:t>
      </w:r>
      <w:r w:rsidR="006D0C5C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25381F">
        <w:rPr>
          <w:rFonts w:eastAsia="Calibri"/>
          <w:b/>
          <w:bCs/>
          <w:sz w:val="24"/>
          <w:szCs w:val="24"/>
          <w:lang w:eastAsia="en-US"/>
        </w:rPr>
        <w:t>Н</w:t>
      </w:r>
      <w:r w:rsidR="006D0C5C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25381F">
        <w:rPr>
          <w:rFonts w:eastAsia="Calibri"/>
          <w:b/>
          <w:bCs/>
          <w:sz w:val="24"/>
          <w:szCs w:val="24"/>
          <w:lang w:eastAsia="en-US"/>
        </w:rPr>
        <w:t>Ь</w:t>
      </w:r>
    </w:p>
    <w:p w:rsidR="008535CE" w:rsidRDefault="006D0C5C" w:rsidP="008535CE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25381F">
        <w:rPr>
          <w:rFonts w:eastAsia="Calibri"/>
          <w:b/>
          <w:bCs/>
          <w:sz w:val="24"/>
          <w:szCs w:val="24"/>
          <w:lang w:eastAsia="en-US"/>
        </w:rPr>
        <w:t xml:space="preserve">целевых показателей государственной программы </w:t>
      </w:r>
      <w:r w:rsidR="009C0993" w:rsidRPr="0025381F">
        <w:rPr>
          <w:rFonts w:eastAsia="Calibri"/>
          <w:b/>
          <w:bCs/>
          <w:sz w:val="24"/>
          <w:szCs w:val="24"/>
          <w:lang w:eastAsia="en-US"/>
        </w:rPr>
        <w:t>Пензенской</w:t>
      </w:r>
      <w:r w:rsidR="009C0993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25381F">
        <w:rPr>
          <w:rFonts w:eastAsia="Calibri"/>
          <w:b/>
          <w:bCs/>
          <w:sz w:val="24"/>
          <w:szCs w:val="24"/>
          <w:lang w:eastAsia="en-US"/>
        </w:rPr>
        <w:t>области "</w:t>
      </w:r>
      <w:r w:rsidR="009C0993" w:rsidRPr="0025381F">
        <w:rPr>
          <w:rFonts w:eastAsia="Calibri"/>
          <w:b/>
          <w:bCs/>
          <w:sz w:val="24"/>
          <w:szCs w:val="24"/>
          <w:lang w:eastAsia="en-US"/>
        </w:rPr>
        <w:t xml:space="preserve">Защита </w:t>
      </w:r>
      <w:r w:rsidRPr="0025381F">
        <w:rPr>
          <w:rFonts w:eastAsia="Calibri"/>
          <w:b/>
          <w:bCs/>
          <w:sz w:val="24"/>
          <w:szCs w:val="24"/>
          <w:lang w:eastAsia="en-US"/>
        </w:rPr>
        <w:t xml:space="preserve">населения и территорий </w:t>
      </w:r>
      <w:r w:rsidR="009C0993">
        <w:rPr>
          <w:rFonts w:eastAsia="Calibri"/>
          <w:b/>
          <w:bCs/>
          <w:sz w:val="24"/>
          <w:szCs w:val="24"/>
          <w:lang w:eastAsia="en-US"/>
        </w:rPr>
        <w:br/>
      </w:r>
      <w:r w:rsidRPr="0025381F">
        <w:rPr>
          <w:rFonts w:eastAsia="Calibri"/>
          <w:b/>
          <w:bCs/>
          <w:sz w:val="24"/>
          <w:szCs w:val="24"/>
          <w:lang w:eastAsia="en-US"/>
        </w:rPr>
        <w:t>от чрезвычайных</w:t>
      </w:r>
      <w:r w:rsidR="009C0993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25381F">
        <w:rPr>
          <w:rFonts w:eastAsia="Calibri"/>
          <w:b/>
          <w:bCs/>
          <w:sz w:val="24"/>
          <w:szCs w:val="24"/>
          <w:lang w:eastAsia="en-US"/>
        </w:rPr>
        <w:t xml:space="preserve">ситуаций, обеспечение пожарной безопасности в </w:t>
      </w:r>
      <w:r w:rsidR="009C0993" w:rsidRPr="0025381F">
        <w:rPr>
          <w:rFonts w:eastAsia="Calibri"/>
          <w:b/>
          <w:bCs/>
          <w:sz w:val="24"/>
          <w:szCs w:val="24"/>
          <w:lang w:eastAsia="en-US"/>
        </w:rPr>
        <w:t>Пензенской</w:t>
      </w:r>
      <w:r w:rsidR="009C0993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25381F">
        <w:rPr>
          <w:rFonts w:eastAsia="Calibri"/>
          <w:b/>
          <w:bCs/>
          <w:sz w:val="24"/>
          <w:szCs w:val="24"/>
          <w:lang w:eastAsia="en-US"/>
        </w:rPr>
        <w:t>области"</w:t>
      </w:r>
    </w:p>
    <w:p w:rsidR="009C0993" w:rsidRDefault="009C0993" w:rsidP="008535CE">
      <w:pPr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65220E" w:rsidRPr="0025381F" w:rsidRDefault="0065220E" w:rsidP="008535CE">
      <w:pPr>
        <w:jc w:val="center"/>
        <w:rPr>
          <w:rFonts w:eastAsia="Calibri"/>
          <w:b/>
          <w:bCs/>
          <w:sz w:val="24"/>
          <w:szCs w:val="24"/>
          <w:lang w:eastAsia="en-US"/>
        </w:rPr>
      </w:pPr>
    </w:p>
    <w:tbl>
      <w:tblPr>
        <w:tblStyle w:val="af8"/>
        <w:tblW w:w="15981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9"/>
        <w:gridCol w:w="3121"/>
        <w:gridCol w:w="1315"/>
        <w:gridCol w:w="996"/>
        <w:gridCol w:w="937"/>
        <w:gridCol w:w="966"/>
        <w:gridCol w:w="952"/>
        <w:gridCol w:w="989"/>
        <w:gridCol w:w="989"/>
        <w:gridCol w:w="1003"/>
        <w:gridCol w:w="990"/>
        <w:gridCol w:w="956"/>
        <w:gridCol w:w="924"/>
        <w:gridCol w:w="994"/>
      </w:tblGrid>
      <w:tr w:rsidR="008073FD" w:rsidRPr="00644D4A" w:rsidTr="008073FD">
        <w:tc>
          <w:tcPr>
            <w:tcW w:w="3970" w:type="dxa"/>
            <w:gridSpan w:val="2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2011" w:type="dxa"/>
            <w:gridSpan w:val="12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433441" w:rsidRPr="00644D4A" w:rsidTr="008073FD">
        <w:tc>
          <w:tcPr>
            <w:tcW w:w="849" w:type="dxa"/>
            <w:vMerge w:val="restart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 xml:space="preserve">№ </w:t>
            </w:r>
            <w:r w:rsidR="00433441" w:rsidRPr="00644D4A">
              <w:rPr>
                <w:rFonts w:ascii="Times New Roman" w:hAnsi="Times New Roman" w:cs="Times New Roman"/>
              </w:rPr>
              <w:br/>
            </w:r>
            <w:proofErr w:type="gramStart"/>
            <w:r w:rsidRPr="00644D4A">
              <w:rPr>
                <w:rFonts w:ascii="Times New Roman" w:hAnsi="Times New Roman" w:cs="Times New Roman"/>
              </w:rPr>
              <w:t>п</w:t>
            </w:r>
            <w:proofErr w:type="gramEnd"/>
            <w:r w:rsidRPr="00644D4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21" w:type="dxa"/>
            <w:vMerge w:val="restart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315" w:type="dxa"/>
            <w:vMerge w:val="restart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0696" w:type="dxa"/>
            <w:gridSpan w:val="11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</w:tr>
      <w:tr w:rsidR="00433441" w:rsidRPr="00644D4A" w:rsidTr="008073FD">
        <w:tc>
          <w:tcPr>
            <w:tcW w:w="849" w:type="dxa"/>
            <w:vMerge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vMerge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937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952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00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95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92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2024 г.</w:t>
            </w:r>
          </w:p>
        </w:tc>
      </w:tr>
    </w:tbl>
    <w:p w:rsidR="00433441" w:rsidRPr="00433441" w:rsidRDefault="00433441">
      <w:pPr>
        <w:rPr>
          <w:sz w:val="4"/>
          <w:szCs w:val="4"/>
        </w:rPr>
      </w:pPr>
    </w:p>
    <w:tbl>
      <w:tblPr>
        <w:tblStyle w:val="af8"/>
        <w:tblW w:w="15981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9"/>
        <w:gridCol w:w="3121"/>
        <w:gridCol w:w="1315"/>
        <w:gridCol w:w="990"/>
        <w:gridCol w:w="943"/>
        <w:gridCol w:w="966"/>
        <w:gridCol w:w="966"/>
        <w:gridCol w:w="989"/>
        <w:gridCol w:w="985"/>
        <w:gridCol w:w="993"/>
        <w:gridCol w:w="990"/>
        <w:gridCol w:w="964"/>
        <w:gridCol w:w="916"/>
        <w:gridCol w:w="994"/>
      </w:tblGrid>
      <w:tr w:rsidR="00433441" w:rsidRPr="00644D4A" w:rsidTr="008073FD">
        <w:trPr>
          <w:tblHeader/>
        </w:trPr>
        <w:tc>
          <w:tcPr>
            <w:tcW w:w="84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1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14</w:t>
            </w:r>
          </w:p>
        </w:tc>
      </w:tr>
      <w:tr w:rsidR="008535CE" w:rsidRPr="00644D4A" w:rsidTr="008073FD">
        <w:tc>
          <w:tcPr>
            <w:tcW w:w="15981" w:type="dxa"/>
            <w:gridSpan w:val="14"/>
          </w:tcPr>
          <w:p w:rsidR="008535CE" w:rsidRPr="00644D4A" w:rsidRDefault="008535CE" w:rsidP="008073FD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 xml:space="preserve">Государственная программа Пензенской области "Защита населения и территорий от чрезвычайных ситуаций, </w:t>
            </w:r>
            <w:r w:rsidR="00433441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>обеспечение пожарной безопасности в Пензенской области"</w:t>
            </w:r>
          </w:p>
        </w:tc>
      </w:tr>
      <w:tr w:rsidR="00433441" w:rsidRPr="00644D4A" w:rsidTr="008073FD">
        <w:tc>
          <w:tcPr>
            <w:tcW w:w="84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21" w:type="dxa"/>
          </w:tcPr>
          <w:p w:rsidR="008535CE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 xml:space="preserve">Динамика снижения </w:t>
            </w:r>
            <w:r w:rsidR="00433441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на территории Пензенской области количества деструктивных событий (пожаров, происшествий </w:t>
            </w:r>
            <w:r w:rsidR="00AA6BCC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на водных объектах), зарегистрированных </w:t>
            </w:r>
            <w:r w:rsidR="00433441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>к аналогичному показателю 2013 года</w:t>
            </w:r>
            <w:proofErr w:type="gramStart"/>
            <w:r w:rsidRPr="00644D4A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  <w:p w:rsidR="00644D4A" w:rsidRPr="00644D4A" w:rsidRDefault="00644D4A" w:rsidP="008073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6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22</w:t>
            </w:r>
          </w:p>
        </w:tc>
      </w:tr>
      <w:tr w:rsidR="00433441" w:rsidRPr="00644D4A" w:rsidTr="008073FD">
        <w:tc>
          <w:tcPr>
            <w:tcW w:w="849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121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 xml:space="preserve">Увеличение количества структурных подразделений объектов здравоохранения, приведенных </w:t>
            </w:r>
            <w:r w:rsidR="00433441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в соответствие </w:t>
            </w:r>
            <w:r w:rsidR="00433441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с требованиями санитарных </w:t>
            </w:r>
            <w:r w:rsidR="00433441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нормативов и правил, задействованных </w:t>
            </w:r>
            <w:r w:rsidR="00433441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в оказании медицинской помощи населению </w:t>
            </w:r>
            <w:r w:rsidR="00A61F87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>при возникновении вспышек инфекционных заболеваний</w:t>
            </w:r>
          </w:p>
        </w:tc>
        <w:tc>
          <w:tcPr>
            <w:tcW w:w="1315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</w:tr>
      <w:tr w:rsidR="00433441" w:rsidRPr="00644D4A" w:rsidTr="008073FD">
        <w:tc>
          <w:tcPr>
            <w:tcW w:w="849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21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 xml:space="preserve">Доля населения </w:t>
            </w:r>
            <w:r w:rsidR="008073FD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Пензенской области, охваченного системой обеспечения вызова экстренных оперативных служб по единому </w:t>
            </w:r>
            <w:r w:rsidR="008073FD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>номеру "112"</w:t>
            </w:r>
          </w:p>
        </w:tc>
        <w:tc>
          <w:tcPr>
            <w:tcW w:w="1315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3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5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16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100</w:t>
            </w:r>
          </w:p>
        </w:tc>
      </w:tr>
      <w:tr w:rsidR="008535CE" w:rsidRPr="00644D4A" w:rsidTr="008073FD">
        <w:tc>
          <w:tcPr>
            <w:tcW w:w="15981" w:type="dxa"/>
            <w:gridSpan w:val="14"/>
          </w:tcPr>
          <w:p w:rsidR="008535CE" w:rsidRPr="00644D4A" w:rsidRDefault="008535CE" w:rsidP="008073FD">
            <w:pPr>
              <w:spacing w:line="252" w:lineRule="auto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 xml:space="preserve">Подпрограмма 1 "Снижение рисков и смягчение последствий чрезвычайных ситуаций природного и техногенного характера и </w:t>
            </w:r>
            <w:r w:rsidR="00A61F87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>обеспечение пожарной безопасности Пензенской области"</w:t>
            </w:r>
          </w:p>
        </w:tc>
      </w:tr>
      <w:tr w:rsidR="00433441" w:rsidRPr="00644D4A" w:rsidTr="008073FD">
        <w:tc>
          <w:tcPr>
            <w:tcW w:w="849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121" w:type="dxa"/>
          </w:tcPr>
          <w:p w:rsidR="00A61F87" w:rsidRPr="00644D4A" w:rsidRDefault="008535CE" w:rsidP="00644D4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 xml:space="preserve">Динамика снижения </w:t>
            </w:r>
            <w:r w:rsidR="00433441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на территории </w:t>
            </w:r>
            <w:r w:rsidR="008073FD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Пензенской области </w:t>
            </w:r>
            <w:r w:rsidR="008073FD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общего количества зарегистрированных чрезвычайных ситуаций </w:t>
            </w:r>
            <w:r w:rsidR="0065220E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к аналогичному </w:t>
            </w:r>
            <w:r w:rsidR="008073FD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>показателю 2013 года</w:t>
            </w:r>
          </w:p>
        </w:tc>
        <w:tc>
          <w:tcPr>
            <w:tcW w:w="1315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3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5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64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6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22</w:t>
            </w:r>
          </w:p>
        </w:tc>
      </w:tr>
      <w:tr w:rsidR="00433441" w:rsidRPr="00644D4A" w:rsidTr="008073FD">
        <w:tc>
          <w:tcPr>
            <w:tcW w:w="84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121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 xml:space="preserve">Доля государственных учреждений, в которых </w:t>
            </w:r>
            <w:r w:rsidR="00A61F87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в полном объеме смонтирована система автоматической пожарной сигнализации, </w:t>
            </w:r>
            <w:r w:rsidR="0065220E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lastRenderedPageBreak/>
              <w:t>от общего количества государственных учреждений, подлежащих оборудованию автоматической пожарной сигнализацией</w:t>
            </w:r>
          </w:p>
        </w:tc>
        <w:tc>
          <w:tcPr>
            <w:tcW w:w="131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4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8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1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100</w:t>
            </w:r>
          </w:p>
        </w:tc>
      </w:tr>
      <w:tr w:rsidR="00433441" w:rsidRPr="00644D4A" w:rsidTr="008073FD">
        <w:tc>
          <w:tcPr>
            <w:tcW w:w="84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3121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 xml:space="preserve">Увеличение удельного веса населения Пензенской области, охваченного различными техническими средствами оповещения, </w:t>
            </w:r>
            <w:r w:rsidR="00A61F87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>в случае возникновения чрезвычайных ситуаций</w:t>
            </w:r>
          </w:p>
        </w:tc>
        <w:tc>
          <w:tcPr>
            <w:tcW w:w="131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4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8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1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80</w:t>
            </w:r>
          </w:p>
        </w:tc>
      </w:tr>
      <w:tr w:rsidR="00433441" w:rsidRPr="00644D4A" w:rsidTr="008073FD">
        <w:tc>
          <w:tcPr>
            <w:tcW w:w="84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121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 xml:space="preserve">Охват населения области, оповещаемого с помощью региональной автоматизированной системы централизованного оповещения (РАСЦО), % </w:t>
            </w:r>
            <w:r w:rsid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>от общей численности населения области</w:t>
            </w:r>
          </w:p>
        </w:tc>
        <w:tc>
          <w:tcPr>
            <w:tcW w:w="131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6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1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82</w:t>
            </w:r>
          </w:p>
        </w:tc>
      </w:tr>
      <w:tr w:rsidR="008535CE" w:rsidRPr="00644D4A" w:rsidTr="008073FD">
        <w:tc>
          <w:tcPr>
            <w:tcW w:w="15981" w:type="dxa"/>
            <w:gridSpan w:val="14"/>
          </w:tcPr>
          <w:p w:rsidR="008535CE" w:rsidRPr="00644D4A" w:rsidRDefault="008535CE" w:rsidP="008073FD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Подпрограмма 2 "Система химической и биологической безопасности Пензенской области"</w:t>
            </w:r>
          </w:p>
        </w:tc>
      </w:tr>
      <w:tr w:rsidR="00433441" w:rsidRPr="00644D4A" w:rsidTr="008073FD">
        <w:tc>
          <w:tcPr>
            <w:tcW w:w="84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121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Снижение количества объектов (мест хранения) опасных отходов (пестициды) с истекшим сроком хранения</w:t>
            </w:r>
          </w:p>
        </w:tc>
        <w:tc>
          <w:tcPr>
            <w:tcW w:w="131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</w:tr>
      <w:tr w:rsidR="00433441" w:rsidRPr="00644D4A" w:rsidTr="008073FD">
        <w:tc>
          <w:tcPr>
            <w:tcW w:w="84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121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Увеличение количества структурных подразделений объектов здравоохранения, оснащенных соответствующим оборудованием и техникой, задействованных в оказании медицинской помощи населению при возникновении вспышек инфекционных заболеваний</w:t>
            </w:r>
          </w:p>
        </w:tc>
        <w:tc>
          <w:tcPr>
            <w:tcW w:w="131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</w:tr>
      <w:tr w:rsidR="00433441" w:rsidRPr="00644D4A" w:rsidTr="008073FD">
        <w:trPr>
          <w:trHeight w:val="1301"/>
        </w:trPr>
        <w:tc>
          <w:tcPr>
            <w:tcW w:w="84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3121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 xml:space="preserve">Обеспечение установленных </w:t>
            </w:r>
            <w:r w:rsidR="00A61F87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категорий населения Пензенской области средствами индивидуальной </w:t>
            </w:r>
            <w:r w:rsidR="00A61F87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>защиты</w:t>
            </w:r>
          </w:p>
        </w:tc>
        <w:tc>
          <w:tcPr>
            <w:tcW w:w="131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79,13</w:t>
            </w:r>
          </w:p>
        </w:tc>
        <w:tc>
          <w:tcPr>
            <w:tcW w:w="94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79,21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79,22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79,35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79,43</w:t>
            </w:r>
          </w:p>
        </w:tc>
        <w:tc>
          <w:tcPr>
            <w:tcW w:w="98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79,44</w:t>
            </w:r>
          </w:p>
        </w:tc>
        <w:tc>
          <w:tcPr>
            <w:tcW w:w="99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79,57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79,77</w:t>
            </w:r>
          </w:p>
        </w:tc>
        <w:tc>
          <w:tcPr>
            <w:tcW w:w="96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91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80,00</w:t>
            </w:r>
          </w:p>
        </w:tc>
      </w:tr>
      <w:tr w:rsidR="00433441" w:rsidRPr="00644D4A" w:rsidTr="008073FD">
        <w:tc>
          <w:tcPr>
            <w:tcW w:w="84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121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  <w:color w:val="000000"/>
                <w:lang w:bidi="en-US"/>
              </w:rPr>
              <w:t xml:space="preserve">Приведение объектов, расположенных на территории Пензенской области на которых хранятся </w:t>
            </w:r>
            <w:r w:rsidR="00644D4A">
              <w:rPr>
                <w:rFonts w:ascii="Times New Roman" w:hAnsi="Times New Roman" w:cs="Times New Roman"/>
                <w:color w:val="000000"/>
                <w:lang w:bidi="en-US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с нарушением </w:t>
            </w:r>
            <w:r w:rsid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установленных правил </w:t>
            </w:r>
            <w:proofErr w:type="spellStart"/>
            <w:r w:rsidRPr="00644D4A">
              <w:rPr>
                <w:rFonts w:ascii="Times New Roman" w:hAnsi="Times New Roman" w:cs="Times New Roman"/>
                <w:color w:val="000000"/>
                <w:lang w:bidi="en-US"/>
              </w:rPr>
              <w:t>пожаро</w:t>
            </w:r>
            <w:proofErr w:type="spellEnd"/>
            <w:r w:rsidRPr="00644D4A">
              <w:rPr>
                <w:rFonts w:ascii="Times New Roman" w:hAnsi="Times New Roman" w:cs="Times New Roman"/>
                <w:color w:val="000000"/>
                <w:lang w:bidi="en-US"/>
              </w:rPr>
              <w:t xml:space="preserve">-взрывоопасные вещества и предметы, </w:t>
            </w:r>
            <w:r w:rsidR="0065220E" w:rsidRPr="00644D4A">
              <w:rPr>
                <w:rFonts w:ascii="Times New Roman" w:hAnsi="Times New Roman" w:cs="Times New Roman"/>
                <w:color w:val="000000"/>
                <w:lang w:bidi="en-US"/>
              </w:rPr>
              <w:br/>
            </w:r>
            <w:r w:rsidRPr="00644D4A">
              <w:rPr>
                <w:rFonts w:ascii="Times New Roman" w:hAnsi="Times New Roman" w:cs="Times New Roman"/>
                <w:color w:val="000000"/>
                <w:lang w:bidi="en-US"/>
              </w:rPr>
              <w:t>в безопасное состояние</w:t>
            </w:r>
          </w:p>
        </w:tc>
        <w:tc>
          <w:tcPr>
            <w:tcW w:w="131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</w:tr>
      <w:tr w:rsidR="008535CE" w:rsidRPr="00644D4A" w:rsidTr="008073FD">
        <w:tc>
          <w:tcPr>
            <w:tcW w:w="15981" w:type="dxa"/>
            <w:gridSpan w:val="14"/>
          </w:tcPr>
          <w:p w:rsidR="008535CE" w:rsidRPr="00644D4A" w:rsidRDefault="008535CE" w:rsidP="008073FD">
            <w:pPr>
              <w:jc w:val="center"/>
              <w:outlineLvl w:val="2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Подпрограмма 3 "Создание системы обеспечения вызова экстренных оперативных служб по единому номеру "112" в Пензенской области"</w:t>
            </w:r>
          </w:p>
        </w:tc>
      </w:tr>
      <w:tr w:rsidR="00433441" w:rsidRPr="00644D4A" w:rsidTr="008073FD">
        <w:tc>
          <w:tcPr>
            <w:tcW w:w="84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121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Количество созданных центров обработки вызовов Системы-112 на территории Пензенской области</w:t>
            </w:r>
          </w:p>
        </w:tc>
        <w:tc>
          <w:tcPr>
            <w:tcW w:w="131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</w:tr>
      <w:tr w:rsidR="00433441" w:rsidRPr="00644D4A" w:rsidTr="008073FD">
        <w:tc>
          <w:tcPr>
            <w:tcW w:w="84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121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Сокращение среднего времени комплексного реагирования экстренных оперативных служб на обращения населения по номеру "112"</w:t>
            </w:r>
            <w:r w:rsid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 на территории </w:t>
            </w:r>
            <w:r w:rsid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Пензенской области </w:t>
            </w:r>
            <w:r w:rsidR="00A61F87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 xml:space="preserve">по сравнению </w:t>
            </w:r>
            <w:r w:rsidR="00A61F87" w:rsidRPr="00644D4A">
              <w:rPr>
                <w:rFonts w:ascii="Times New Roman" w:hAnsi="Times New Roman" w:cs="Times New Roman"/>
              </w:rPr>
              <w:br/>
            </w:r>
            <w:r w:rsidRPr="00644D4A">
              <w:rPr>
                <w:rFonts w:ascii="Times New Roman" w:hAnsi="Times New Roman" w:cs="Times New Roman"/>
              </w:rPr>
              <w:t>с предыдущим годом</w:t>
            </w:r>
          </w:p>
        </w:tc>
        <w:tc>
          <w:tcPr>
            <w:tcW w:w="131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9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5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0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6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6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4" w:type="dxa"/>
          </w:tcPr>
          <w:p w:rsidR="008535CE" w:rsidRPr="00644D4A" w:rsidRDefault="008535CE" w:rsidP="008073FD">
            <w:pPr>
              <w:jc w:val="center"/>
              <w:rPr>
                <w:rFonts w:ascii="Times New Roman" w:hAnsi="Times New Roman" w:cs="Times New Roman"/>
              </w:rPr>
            </w:pPr>
            <w:r w:rsidRPr="00644D4A">
              <w:rPr>
                <w:rFonts w:ascii="Times New Roman" w:hAnsi="Times New Roman" w:cs="Times New Roman"/>
              </w:rPr>
              <w:t>20</w:t>
            </w:r>
          </w:p>
        </w:tc>
      </w:tr>
    </w:tbl>
    <w:p w:rsidR="0065220E" w:rsidRPr="0065220E" w:rsidRDefault="0065220E">
      <w:pPr>
        <w:rPr>
          <w:sz w:val="24"/>
          <w:szCs w:val="24"/>
        </w:rPr>
      </w:pPr>
    </w:p>
    <w:p w:rsidR="0065220E" w:rsidRPr="0065220E" w:rsidRDefault="0065220E">
      <w:pPr>
        <w:rPr>
          <w:sz w:val="24"/>
          <w:szCs w:val="24"/>
        </w:rPr>
      </w:pPr>
    </w:p>
    <w:p w:rsidR="0065220E" w:rsidRPr="0065220E" w:rsidRDefault="0065220E" w:rsidP="0065220E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65220E" w:rsidRPr="0065220E" w:rsidRDefault="0065220E">
      <w:pPr>
        <w:rPr>
          <w:sz w:val="24"/>
          <w:szCs w:val="24"/>
        </w:rPr>
      </w:pPr>
    </w:p>
    <w:p w:rsidR="0065220E" w:rsidRDefault="0065220E">
      <w:pPr>
        <w:rPr>
          <w:sz w:val="24"/>
          <w:szCs w:val="24"/>
        </w:rPr>
        <w:sectPr w:rsidR="0065220E" w:rsidSect="009C0993">
          <w:pgSz w:w="16838" w:h="11905" w:orient="landscape" w:code="9"/>
          <w:pgMar w:top="1701" w:right="1134" w:bottom="567" w:left="1134" w:header="567" w:footer="374" w:gutter="0"/>
          <w:pgNumType w:start="1"/>
          <w:cols w:space="720"/>
          <w:titlePg/>
          <w:docGrid w:linePitch="360"/>
        </w:sectPr>
      </w:pPr>
    </w:p>
    <w:p w:rsidR="001E6E4D" w:rsidRPr="0025381F" w:rsidRDefault="001E6E4D" w:rsidP="004842DA">
      <w:pPr>
        <w:pStyle w:val="ConsPlusNormal"/>
        <w:spacing w:line="223" w:lineRule="auto"/>
        <w:ind w:left="9639"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1E6E4D" w:rsidRPr="0025381F" w:rsidRDefault="001E6E4D" w:rsidP="004842DA">
      <w:pPr>
        <w:pStyle w:val="ConsPlusNormal"/>
        <w:spacing w:line="223" w:lineRule="auto"/>
        <w:ind w:left="9639"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 xml:space="preserve">к постановлению Правительства  </w:t>
      </w:r>
      <w:r>
        <w:rPr>
          <w:rFonts w:ascii="Times New Roman" w:hAnsi="Times New Roman"/>
          <w:sz w:val="24"/>
          <w:szCs w:val="24"/>
        </w:rPr>
        <w:br/>
      </w:r>
      <w:r w:rsidRPr="0025381F">
        <w:rPr>
          <w:rFonts w:ascii="Times New Roman" w:hAnsi="Times New Roman"/>
          <w:sz w:val="24"/>
          <w:szCs w:val="24"/>
        </w:rPr>
        <w:t>Пензенской области</w:t>
      </w:r>
    </w:p>
    <w:p w:rsidR="0065220E" w:rsidRPr="0065220E" w:rsidRDefault="00717D73" w:rsidP="004842DA">
      <w:pPr>
        <w:spacing w:line="223" w:lineRule="auto"/>
        <w:ind w:left="9639"/>
        <w:jc w:val="center"/>
        <w:rPr>
          <w:sz w:val="24"/>
          <w:szCs w:val="24"/>
        </w:rPr>
      </w:pPr>
      <w:r w:rsidRPr="00717D73">
        <w:rPr>
          <w:sz w:val="24"/>
          <w:szCs w:val="24"/>
        </w:rPr>
        <w:t>24.12.2021 № 913-пП</w:t>
      </w:r>
      <w:r w:rsidR="001E6E4D" w:rsidRPr="0025381F">
        <w:rPr>
          <w:sz w:val="24"/>
          <w:szCs w:val="24"/>
        </w:rPr>
        <w:t xml:space="preserve"> </w:t>
      </w:r>
    </w:p>
    <w:p w:rsidR="008535CE" w:rsidRPr="004842DA" w:rsidRDefault="008535CE" w:rsidP="004842DA">
      <w:pPr>
        <w:pStyle w:val="ConsPlusNormal"/>
        <w:spacing w:line="223" w:lineRule="auto"/>
        <w:ind w:left="9639" w:firstLine="0"/>
        <w:jc w:val="center"/>
        <w:outlineLvl w:val="0"/>
        <w:rPr>
          <w:rFonts w:ascii="Times New Roman" w:hAnsi="Times New Roman"/>
          <w:sz w:val="16"/>
          <w:szCs w:val="16"/>
        </w:rPr>
      </w:pPr>
    </w:p>
    <w:p w:rsidR="008535CE" w:rsidRPr="0025381F" w:rsidRDefault="008535CE" w:rsidP="004842DA">
      <w:pPr>
        <w:pStyle w:val="ConsPlusNormal"/>
        <w:spacing w:line="223" w:lineRule="auto"/>
        <w:ind w:left="9639" w:firstLine="0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0" w:name="_GoBack"/>
      <w:r w:rsidRPr="0025381F">
        <w:rPr>
          <w:rFonts w:ascii="Times New Roman" w:hAnsi="Times New Roman"/>
          <w:sz w:val="24"/>
          <w:szCs w:val="24"/>
        </w:rPr>
        <w:t xml:space="preserve">Приложение № </w:t>
      </w:r>
      <w:bookmarkEnd w:id="0"/>
      <w:r w:rsidRPr="0025381F">
        <w:rPr>
          <w:rFonts w:ascii="Times New Roman" w:hAnsi="Times New Roman"/>
          <w:sz w:val="24"/>
          <w:szCs w:val="24"/>
        </w:rPr>
        <w:t>5.2</w:t>
      </w:r>
    </w:p>
    <w:p w:rsidR="008535CE" w:rsidRPr="0025381F" w:rsidRDefault="008535CE" w:rsidP="004842DA">
      <w:pPr>
        <w:pStyle w:val="ConsPlusNormal"/>
        <w:spacing w:line="223" w:lineRule="auto"/>
        <w:ind w:left="9639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к государственной программе</w:t>
      </w:r>
    </w:p>
    <w:p w:rsidR="008535CE" w:rsidRPr="0025381F" w:rsidRDefault="008535CE" w:rsidP="004842DA">
      <w:pPr>
        <w:pStyle w:val="ConsPlusNormal"/>
        <w:spacing w:line="223" w:lineRule="auto"/>
        <w:ind w:left="9639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Пензенской области</w:t>
      </w:r>
    </w:p>
    <w:p w:rsidR="008535CE" w:rsidRPr="0025381F" w:rsidRDefault="008535CE" w:rsidP="004842DA">
      <w:pPr>
        <w:pStyle w:val="ConsPlusNormal"/>
        <w:spacing w:line="223" w:lineRule="auto"/>
        <w:ind w:left="9639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"Защита населения и территорий</w:t>
      </w:r>
    </w:p>
    <w:p w:rsidR="008535CE" w:rsidRPr="0025381F" w:rsidRDefault="008535CE" w:rsidP="004842DA">
      <w:pPr>
        <w:pStyle w:val="ConsPlusNormal"/>
        <w:spacing w:line="223" w:lineRule="auto"/>
        <w:ind w:left="9639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от чрезвычайных ситуаций,</w:t>
      </w:r>
    </w:p>
    <w:p w:rsidR="008535CE" w:rsidRPr="0025381F" w:rsidRDefault="008535CE" w:rsidP="004842DA">
      <w:pPr>
        <w:pStyle w:val="ConsPlusNormal"/>
        <w:spacing w:line="223" w:lineRule="auto"/>
        <w:ind w:left="9639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 xml:space="preserve">обеспечение </w:t>
      </w:r>
      <w:proofErr w:type="gramStart"/>
      <w:r w:rsidRPr="0025381F">
        <w:rPr>
          <w:rFonts w:ascii="Times New Roman" w:hAnsi="Times New Roman"/>
          <w:sz w:val="24"/>
          <w:szCs w:val="24"/>
        </w:rPr>
        <w:t>пожарной</w:t>
      </w:r>
      <w:proofErr w:type="gramEnd"/>
    </w:p>
    <w:p w:rsidR="008535CE" w:rsidRPr="0025381F" w:rsidRDefault="008535CE" w:rsidP="004842DA">
      <w:pPr>
        <w:pStyle w:val="ConsPlusNormal"/>
        <w:spacing w:line="223" w:lineRule="auto"/>
        <w:ind w:left="9639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безопасности</w:t>
      </w:r>
    </w:p>
    <w:p w:rsidR="008535CE" w:rsidRPr="0025381F" w:rsidRDefault="008535CE" w:rsidP="004842DA">
      <w:pPr>
        <w:pStyle w:val="ConsPlusNormal"/>
        <w:spacing w:line="223" w:lineRule="auto"/>
        <w:ind w:left="9639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в Пензенской области"</w:t>
      </w:r>
    </w:p>
    <w:p w:rsidR="008535CE" w:rsidRPr="0025381F" w:rsidRDefault="008535CE" w:rsidP="004842DA">
      <w:pPr>
        <w:pStyle w:val="ConsPlusNormal"/>
        <w:spacing w:line="223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535CE" w:rsidRPr="0025381F" w:rsidRDefault="008535CE" w:rsidP="004842DA">
      <w:pPr>
        <w:pStyle w:val="ConsPlusTitle"/>
        <w:spacing w:line="22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381F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8535CE" w:rsidRPr="0025381F" w:rsidRDefault="00644D4A" w:rsidP="004842DA">
      <w:pPr>
        <w:pStyle w:val="ConsPlusTitle"/>
        <w:spacing w:line="22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381F">
        <w:rPr>
          <w:rFonts w:ascii="Times New Roman" w:hAnsi="Times New Roman" w:cs="Times New Roman"/>
          <w:sz w:val="24"/>
          <w:szCs w:val="24"/>
        </w:rPr>
        <w:t>реализации государственной программы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81F">
        <w:rPr>
          <w:rFonts w:ascii="Times New Roman" w:hAnsi="Times New Roman" w:cs="Times New Roman"/>
          <w:sz w:val="24"/>
          <w:szCs w:val="24"/>
        </w:rPr>
        <w:t xml:space="preserve">"Защита населения и территорий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25381F">
        <w:rPr>
          <w:rFonts w:ascii="Times New Roman" w:hAnsi="Times New Roman" w:cs="Times New Roman"/>
          <w:sz w:val="24"/>
          <w:szCs w:val="24"/>
        </w:rPr>
        <w:t>от чрезвычайных ситуаций,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81F">
        <w:rPr>
          <w:rFonts w:ascii="Times New Roman" w:hAnsi="Times New Roman" w:cs="Times New Roman"/>
          <w:sz w:val="24"/>
          <w:szCs w:val="24"/>
        </w:rPr>
        <w:t xml:space="preserve">обеспечение пожарной безопасности в Пензенской области" </w:t>
      </w:r>
    </w:p>
    <w:p w:rsidR="008535CE" w:rsidRPr="0025381F" w:rsidRDefault="00644D4A" w:rsidP="004842DA">
      <w:pPr>
        <w:pStyle w:val="ConsPlusTitle"/>
        <w:spacing w:line="22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381F">
        <w:rPr>
          <w:rFonts w:ascii="Times New Roman" w:hAnsi="Times New Roman" w:cs="Times New Roman"/>
          <w:sz w:val="24"/>
          <w:szCs w:val="24"/>
        </w:rPr>
        <w:t>за счет средств бюджета Пензенской области</w:t>
      </w:r>
    </w:p>
    <w:p w:rsidR="008535CE" w:rsidRPr="0025381F" w:rsidRDefault="008535CE" w:rsidP="004842DA">
      <w:pPr>
        <w:pStyle w:val="ConsPlusNormal"/>
        <w:spacing w:line="223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8"/>
        <w:tblW w:w="1587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1196"/>
        <w:gridCol w:w="2065"/>
        <w:gridCol w:w="1842"/>
        <w:gridCol w:w="851"/>
        <w:gridCol w:w="583"/>
        <w:gridCol w:w="462"/>
        <w:gridCol w:w="1463"/>
        <w:gridCol w:w="633"/>
        <w:gridCol w:w="992"/>
        <w:gridCol w:w="992"/>
        <w:gridCol w:w="1134"/>
        <w:gridCol w:w="1019"/>
        <w:gridCol w:w="992"/>
        <w:gridCol w:w="1080"/>
      </w:tblGrid>
      <w:tr w:rsidR="008535CE" w:rsidRPr="00567EC0" w:rsidTr="004842DA">
        <w:tc>
          <w:tcPr>
            <w:tcW w:w="3828" w:type="dxa"/>
            <w:gridSpan w:val="3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государственной программы</w:t>
            </w:r>
          </w:p>
        </w:tc>
        <w:tc>
          <w:tcPr>
            <w:tcW w:w="1842" w:type="dxa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2" w:type="dxa"/>
            <w:gridSpan w:val="5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9" w:type="dxa"/>
            <w:gridSpan w:val="6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8535CE" w:rsidRPr="00567EC0" w:rsidTr="004842DA">
        <w:tc>
          <w:tcPr>
            <w:tcW w:w="567" w:type="dxa"/>
            <w:vMerge w:val="restart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196" w:type="dxa"/>
            <w:vMerge w:val="restart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065" w:type="dxa"/>
            <w:vMerge w:val="restart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842" w:type="dxa"/>
            <w:vMerge w:val="restart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3992" w:type="dxa"/>
            <w:gridSpan w:val="5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209" w:type="dxa"/>
            <w:gridSpan w:val="6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Расходы бюджета Пензенской области, тыс. рублей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4842DA">
            <w:pPr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4842DA">
            <w:pPr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4842DA">
            <w:pPr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8535CE" w:rsidRPr="00567EC0" w:rsidRDefault="008535CE" w:rsidP="004842DA">
            <w:pPr>
              <w:spacing w:line="22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583" w:type="dxa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62" w:type="dxa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63" w:type="dxa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633" w:type="dxa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992" w:type="dxa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992" w:type="dxa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134" w:type="dxa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1019" w:type="dxa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  <w:tc>
          <w:tcPr>
            <w:tcW w:w="992" w:type="dxa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1080" w:type="dxa"/>
          </w:tcPr>
          <w:p w:rsidR="008535CE" w:rsidRPr="00567EC0" w:rsidRDefault="008535CE" w:rsidP="004842DA">
            <w:pPr>
              <w:pStyle w:val="ConsPlusNormal"/>
              <w:spacing w:line="22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</w:tr>
    </w:tbl>
    <w:p w:rsidR="004842DA" w:rsidRPr="004842DA" w:rsidRDefault="004842DA">
      <w:pPr>
        <w:rPr>
          <w:sz w:val="4"/>
          <w:szCs w:val="4"/>
        </w:rPr>
      </w:pPr>
    </w:p>
    <w:tbl>
      <w:tblPr>
        <w:tblStyle w:val="af8"/>
        <w:tblW w:w="1587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1196"/>
        <w:gridCol w:w="2065"/>
        <w:gridCol w:w="1842"/>
        <w:gridCol w:w="851"/>
        <w:gridCol w:w="583"/>
        <w:gridCol w:w="462"/>
        <w:gridCol w:w="1463"/>
        <w:gridCol w:w="633"/>
        <w:gridCol w:w="992"/>
        <w:gridCol w:w="992"/>
        <w:gridCol w:w="1134"/>
        <w:gridCol w:w="1019"/>
        <w:gridCol w:w="992"/>
        <w:gridCol w:w="1080"/>
      </w:tblGrid>
      <w:tr w:rsidR="008535CE" w:rsidRPr="00567EC0" w:rsidTr="004842DA">
        <w:trPr>
          <w:tblHeader/>
        </w:trPr>
        <w:tc>
          <w:tcPr>
            <w:tcW w:w="567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6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5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535CE" w:rsidRPr="00567EC0" w:rsidTr="004842DA">
        <w:tc>
          <w:tcPr>
            <w:tcW w:w="567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Государ</w:t>
            </w:r>
            <w:r w:rsidR="004842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ственная</w:t>
            </w:r>
            <w:proofErr w:type="spellEnd"/>
            <w:proofErr w:type="gramEnd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</w:t>
            </w:r>
          </w:p>
        </w:tc>
        <w:tc>
          <w:tcPr>
            <w:tcW w:w="2065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Защита населения и территорий от чрезвычайных ситуаций, обеспечение пожарной безопасности в Пензенской области </w:t>
            </w: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134898,5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149701,4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192637,5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151813,0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155839,1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155839,1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05 0 00 00000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109349,1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113422,2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05 0 00 00000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158846,0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115473,7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119499,8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119499,8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855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05 0 00 00000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9440,0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9599,8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8940,0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9440,0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9440,0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9440,0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05 0 00 00000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181,9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5472,6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178,1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4295,9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185,0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3897,0</w:t>
            </w:r>
          </w:p>
        </w:tc>
        <w:tc>
          <w:tcPr>
            <w:tcW w:w="1019" w:type="dxa"/>
          </w:tcPr>
          <w:p w:rsidR="008535CE" w:rsidRPr="00567EC0" w:rsidRDefault="008535CE" w:rsidP="00AA6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743,7</w:t>
            </w:r>
          </w:p>
          <w:p w:rsidR="008535CE" w:rsidRPr="00567EC0" w:rsidRDefault="008535CE" w:rsidP="00AA6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4000,0</w:t>
            </w:r>
          </w:p>
        </w:tc>
        <w:tc>
          <w:tcPr>
            <w:tcW w:w="992" w:type="dxa"/>
          </w:tcPr>
          <w:p w:rsidR="008535CE" w:rsidRPr="00567EC0" w:rsidRDefault="008535CE" w:rsidP="00AA6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743,7</w:t>
            </w:r>
          </w:p>
          <w:p w:rsidR="008535CE" w:rsidRPr="00567EC0" w:rsidRDefault="008535CE" w:rsidP="00AA6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4000,0</w:t>
            </w:r>
          </w:p>
        </w:tc>
        <w:tc>
          <w:tcPr>
            <w:tcW w:w="1080" w:type="dxa"/>
          </w:tcPr>
          <w:p w:rsidR="008535CE" w:rsidRPr="00567EC0" w:rsidRDefault="008535CE" w:rsidP="00AA6B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743,7</w:t>
            </w:r>
          </w:p>
          <w:p w:rsidR="008535CE" w:rsidRPr="00567EC0" w:rsidRDefault="008535CE" w:rsidP="00AA6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4000,0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B02B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816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05 0 00 00000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882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05 0 00 00000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физической культуры и спорта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05 0 00 00000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1999,3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1800,0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и туризма Пензенской области</w:t>
            </w:r>
          </w:p>
          <w:p w:rsidR="00955F34" w:rsidRPr="00567EC0" w:rsidRDefault="00955F34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857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05 0 00 00000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A14D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823,4</w:t>
            </w:r>
          </w:p>
          <w:p w:rsidR="008535CE" w:rsidRPr="00567EC0" w:rsidRDefault="008535CE" w:rsidP="00A14D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6132,2</w:t>
            </w:r>
          </w:p>
        </w:tc>
        <w:tc>
          <w:tcPr>
            <w:tcW w:w="992" w:type="dxa"/>
          </w:tcPr>
          <w:p w:rsidR="008535CE" w:rsidRPr="00567EC0" w:rsidRDefault="008535CE" w:rsidP="00A14D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780,3</w:t>
            </w:r>
          </w:p>
          <w:p w:rsidR="008535CE" w:rsidRPr="00567EC0" w:rsidRDefault="008535CE" w:rsidP="00A14D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1217,8</w:t>
            </w:r>
          </w:p>
        </w:tc>
        <w:tc>
          <w:tcPr>
            <w:tcW w:w="1134" w:type="dxa"/>
          </w:tcPr>
          <w:p w:rsidR="008535CE" w:rsidRPr="00567EC0" w:rsidRDefault="008535CE" w:rsidP="00A14D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757,8</w:t>
            </w:r>
          </w:p>
          <w:p w:rsidR="008535CE" w:rsidRPr="00567EC0" w:rsidRDefault="008535CE" w:rsidP="00A14D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1238,7</w:t>
            </w:r>
          </w:p>
        </w:tc>
        <w:tc>
          <w:tcPr>
            <w:tcW w:w="1019" w:type="dxa"/>
          </w:tcPr>
          <w:p w:rsidR="008535CE" w:rsidRPr="00567EC0" w:rsidRDefault="008535CE" w:rsidP="00A14D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757,8</w:t>
            </w:r>
          </w:p>
          <w:p w:rsidR="008535CE" w:rsidRPr="00567EC0" w:rsidRDefault="008535CE" w:rsidP="00A14D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1240,3</w:t>
            </w:r>
          </w:p>
        </w:tc>
        <w:tc>
          <w:tcPr>
            <w:tcW w:w="992" w:type="dxa"/>
          </w:tcPr>
          <w:p w:rsidR="008535CE" w:rsidRPr="00567EC0" w:rsidRDefault="008535CE" w:rsidP="00A14D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757,8</w:t>
            </w:r>
          </w:p>
          <w:p w:rsidR="008535CE" w:rsidRPr="00567EC0" w:rsidRDefault="008535CE" w:rsidP="00A14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1240,3</w:t>
            </w:r>
          </w:p>
        </w:tc>
        <w:tc>
          <w:tcPr>
            <w:tcW w:w="1080" w:type="dxa"/>
          </w:tcPr>
          <w:p w:rsidR="008535CE" w:rsidRPr="00567EC0" w:rsidRDefault="008535CE" w:rsidP="00A14D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757,8</w:t>
            </w:r>
          </w:p>
          <w:p w:rsidR="008535CE" w:rsidRPr="00567EC0" w:rsidRDefault="008535CE" w:rsidP="00A14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1240,3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874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05 0 00 00000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17250,0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15115,5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950,0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16800,0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16800,0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950,0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16800,0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950,0</w:t>
            </w:r>
          </w:p>
        </w:tc>
      </w:tr>
      <w:tr w:rsidR="008535CE" w:rsidRPr="00567EC0" w:rsidTr="004842DA">
        <w:tc>
          <w:tcPr>
            <w:tcW w:w="567" w:type="dxa"/>
            <w:vMerge w:val="restart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6" w:type="dxa"/>
            <w:vMerge w:val="restart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r w:rsidR="00955F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proofErr w:type="gramEnd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065" w:type="dxa"/>
            <w:vMerge w:val="restart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</w:tc>
        <w:tc>
          <w:tcPr>
            <w:tcW w:w="184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133043,5</w:t>
            </w: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148344,1</w:t>
            </w:r>
          </w:p>
        </w:tc>
        <w:tc>
          <w:tcPr>
            <w:tcW w:w="1134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155860,5</w:t>
            </w:r>
          </w:p>
        </w:tc>
        <w:tc>
          <w:tcPr>
            <w:tcW w:w="1019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146306,4</w:t>
            </w:r>
          </w:p>
        </w:tc>
        <w:tc>
          <w:tcPr>
            <w:tcW w:w="992" w:type="dxa"/>
          </w:tcPr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150332,5</w:t>
            </w:r>
          </w:p>
        </w:tc>
        <w:tc>
          <w:tcPr>
            <w:tcW w:w="1080" w:type="dxa"/>
          </w:tcPr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150332,5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05 1 00 00000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107494,1</w:t>
            </w: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112422,2</w:t>
            </w:r>
          </w:p>
        </w:tc>
        <w:tc>
          <w:tcPr>
            <w:tcW w:w="1134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</w:tcPr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05 1 00 00000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122426,3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110324,4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114350,5</w:t>
            </w:r>
          </w:p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</w:tcPr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114350,5</w:t>
            </w:r>
          </w:p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855</w:t>
            </w:r>
          </w:p>
        </w:tc>
        <w:tc>
          <w:tcPr>
            <w:tcW w:w="58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6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05 1 00 00000</w:t>
            </w:r>
          </w:p>
        </w:tc>
        <w:tc>
          <w:tcPr>
            <w:tcW w:w="63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9440,0</w:t>
            </w: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9599,8</w:t>
            </w:r>
          </w:p>
        </w:tc>
        <w:tc>
          <w:tcPr>
            <w:tcW w:w="1134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8940,0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19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9440,0</w:t>
            </w:r>
          </w:p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9440,0</w:t>
            </w:r>
          </w:p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0" w:type="dxa"/>
          </w:tcPr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9440,0</w:t>
            </w:r>
          </w:p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физической культуры и спорта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58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6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05 1 00 00000</w:t>
            </w:r>
          </w:p>
        </w:tc>
        <w:tc>
          <w:tcPr>
            <w:tcW w:w="63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1999,3</w:t>
            </w: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1800,0</w:t>
            </w:r>
          </w:p>
        </w:tc>
        <w:tc>
          <w:tcPr>
            <w:tcW w:w="1019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992" w:type="dxa"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080" w:type="dxa"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882</w:t>
            </w:r>
          </w:p>
        </w:tc>
        <w:tc>
          <w:tcPr>
            <w:tcW w:w="58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6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05 1 00 00000</w:t>
            </w:r>
          </w:p>
        </w:tc>
        <w:tc>
          <w:tcPr>
            <w:tcW w:w="63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19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80" w:type="dxa"/>
          </w:tcPr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955F34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816</w:t>
            </w:r>
          </w:p>
        </w:tc>
        <w:tc>
          <w:tcPr>
            <w:tcW w:w="58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6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05 1 00 00000</w:t>
            </w:r>
          </w:p>
        </w:tc>
        <w:tc>
          <w:tcPr>
            <w:tcW w:w="633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19" w:type="dxa"/>
          </w:tcPr>
          <w:p w:rsidR="008535CE" w:rsidRPr="00567EC0" w:rsidRDefault="008535CE" w:rsidP="00955F3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80" w:type="dxa"/>
          </w:tcPr>
          <w:p w:rsidR="008535CE" w:rsidRPr="00567EC0" w:rsidRDefault="008535CE" w:rsidP="00955F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и туризма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857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05 1 00 00000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823,4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6132,2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780,3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1217,8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757,8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655,0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550,2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757,8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655,0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551,8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757,8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655,0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551,8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757,8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655,0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551,8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874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05 1 00 00000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430,0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2560,0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4390,0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10300,0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1700,0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3260,0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10155,5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950,0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2100,0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3260,0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11440,0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2100,0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3260,0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11440,0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950,0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2100,0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3260,0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11440,0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950,0</w:t>
            </w:r>
          </w:p>
        </w:tc>
      </w:tr>
      <w:tr w:rsidR="008535CE" w:rsidRPr="00567EC0" w:rsidTr="004842DA">
        <w:trPr>
          <w:trHeight w:val="1984"/>
        </w:trPr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труда, </w:t>
            </w:r>
            <w:r w:rsidR="00EB54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социальной защиты и демографии Пензенской области, подведомственные учреждения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05 1 00 00000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181,9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5472,6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178,1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4295,9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185,0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3897,0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743,7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4000,0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743,7</w:t>
            </w:r>
          </w:p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4000,0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743,7</w:t>
            </w:r>
          </w:p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4000,0</w:t>
            </w:r>
          </w:p>
        </w:tc>
      </w:tr>
      <w:tr w:rsidR="008535CE" w:rsidRPr="00567EC0" w:rsidTr="004842DA">
        <w:tc>
          <w:tcPr>
            <w:tcW w:w="567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196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r w:rsidR="00593F2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 1.1.</w:t>
            </w:r>
          </w:p>
        </w:tc>
        <w:tc>
          <w:tcPr>
            <w:tcW w:w="2065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и гражданской защиты </w:t>
            </w:r>
            <w:r w:rsidR="00EB54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05 1 01 21210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жилищно-коммунального хозяйства и гражданской защиты </w:t>
            </w:r>
            <w:r w:rsidR="00EB549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05 1 01 21210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8535CE" w:rsidRPr="00567EC0" w:rsidTr="004842DA">
        <w:trPr>
          <w:trHeight w:val="614"/>
        </w:trPr>
        <w:tc>
          <w:tcPr>
            <w:tcW w:w="567" w:type="dxa"/>
            <w:vMerge w:val="restart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196" w:type="dxa"/>
            <w:vMerge w:val="restart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r w:rsidR="007F6B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 1.2.</w:t>
            </w:r>
          </w:p>
        </w:tc>
        <w:tc>
          <w:tcPr>
            <w:tcW w:w="2065" w:type="dxa"/>
            <w:vMerge w:val="restart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184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19894,9</w:t>
            </w:r>
          </w:p>
        </w:tc>
        <w:tc>
          <w:tcPr>
            <w:tcW w:w="99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31447,9</w:t>
            </w:r>
          </w:p>
        </w:tc>
        <w:tc>
          <w:tcPr>
            <w:tcW w:w="1134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29302,0</w:t>
            </w:r>
          </w:p>
        </w:tc>
        <w:tc>
          <w:tcPr>
            <w:tcW w:w="1019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31188,1</w:t>
            </w:r>
          </w:p>
        </w:tc>
        <w:tc>
          <w:tcPr>
            <w:tcW w:w="992" w:type="dxa"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31188,1</w:t>
            </w:r>
          </w:p>
        </w:tc>
        <w:tc>
          <w:tcPr>
            <w:tcW w:w="1080" w:type="dxa"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31188,1</w:t>
            </w:r>
          </w:p>
        </w:tc>
      </w:tr>
      <w:tr w:rsidR="008535CE" w:rsidRPr="00567EC0" w:rsidTr="004842DA">
        <w:trPr>
          <w:trHeight w:val="389"/>
        </w:trPr>
        <w:tc>
          <w:tcPr>
            <w:tcW w:w="567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физической культуры и спорта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58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6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05 1 02 64360</w:t>
            </w:r>
          </w:p>
        </w:tc>
        <w:tc>
          <w:tcPr>
            <w:tcW w:w="63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99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1999,3</w:t>
            </w:r>
          </w:p>
        </w:tc>
        <w:tc>
          <w:tcPr>
            <w:tcW w:w="99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237,0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1563,0</w:t>
            </w:r>
          </w:p>
        </w:tc>
        <w:tc>
          <w:tcPr>
            <w:tcW w:w="1019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992" w:type="dxa"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080" w:type="dxa"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культуры и туризма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857</w:t>
            </w:r>
          </w:p>
        </w:tc>
        <w:tc>
          <w:tcPr>
            <w:tcW w:w="58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6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6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05 1 02 64360</w:t>
            </w:r>
          </w:p>
        </w:tc>
        <w:tc>
          <w:tcPr>
            <w:tcW w:w="63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99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823,4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6018,2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99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780,3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1217,8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757,8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655,0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550,2</w:t>
            </w:r>
          </w:p>
        </w:tc>
        <w:tc>
          <w:tcPr>
            <w:tcW w:w="1019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757,8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655,0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551,8</w:t>
            </w:r>
          </w:p>
        </w:tc>
        <w:tc>
          <w:tcPr>
            <w:tcW w:w="99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757,8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655,0</w:t>
            </w:r>
          </w:p>
          <w:p w:rsidR="008535CE" w:rsidRPr="00567EC0" w:rsidRDefault="008535CE" w:rsidP="007F6B7B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551,8</w:t>
            </w:r>
          </w:p>
        </w:tc>
        <w:tc>
          <w:tcPr>
            <w:tcW w:w="1080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757,8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655,0</w:t>
            </w:r>
          </w:p>
          <w:p w:rsidR="008535CE" w:rsidRPr="00567EC0" w:rsidRDefault="008535CE" w:rsidP="007F6B7B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551,8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874</w:t>
            </w:r>
          </w:p>
        </w:tc>
        <w:tc>
          <w:tcPr>
            <w:tcW w:w="58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6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05 1 02 64360</w:t>
            </w:r>
          </w:p>
        </w:tc>
        <w:tc>
          <w:tcPr>
            <w:tcW w:w="63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9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430,0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2560,0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4390,0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10300,0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1700,0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3260,0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10155,5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950,0</w:t>
            </w:r>
          </w:p>
        </w:tc>
        <w:tc>
          <w:tcPr>
            <w:tcW w:w="1019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2100,0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3260,0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11440,0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950,0</w:t>
            </w:r>
          </w:p>
        </w:tc>
        <w:tc>
          <w:tcPr>
            <w:tcW w:w="99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2100,0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3260,0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11440,0</w:t>
            </w:r>
          </w:p>
          <w:p w:rsidR="008535CE" w:rsidRPr="00567EC0" w:rsidRDefault="008535CE" w:rsidP="007F6B7B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950,0</w:t>
            </w:r>
          </w:p>
        </w:tc>
        <w:tc>
          <w:tcPr>
            <w:tcW w:w="1080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2100,0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3260,0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11440,0</w:t>
            </w:r>
          </w:p>
          <w:p w:rsidR="008535CE" w:rsidRPr="00567EC0" w:rsidRDefault="008535CE" w:rsidP="007F6B7B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950,0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7F6B7B">
            <w:pPr>
              <w:spacing w:line="221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51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855</w:t>
            </w:r>
          </w:p>
        </w:tc>
        <w:tc>
          <w:tcPr>
            <w:tcW w:w="58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6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05 1 02 64360</w:t>
            </w:r>
          </w:p>
        </w:tc>
        <w:tc>
          <w:tcPr>
            <w:tcW w:w="633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9440,0</w:t>
            </w:r>
          </w:p>
        </w:tc>
        <w:tc>
          <w:tcPr>
            <w:tcW w:w="992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9599,8</w:t>
            </w:r>
          </w:p>
        </w:tc>
        <w:tc>
          <w:tcPr>
            <w:tcW w:w="1134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8940,0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19" w:type="dxa"/>
          </w:tcPr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9440,0</w:t>
            </w:r>
          </w:p>
          <w:p w:rsidR="008535CE" w:rsidRPr="00567EC0" w:rsidRDefault="008535CE" w:rsidP="007F6B7B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7F6B7B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9440,0</w:t>
            </w:r>
          </w:p>
          <w:p w:rsidR="008535CE" w:rsidRPr="00567EC0" w:rsidRDefault="008535CE" w:rsidP="007F6B7B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0" w:type="dxa"/>
          </w:tcPr>
          <w:p w:rsidR="008535CE" w:rsidRPr="00567EC0" w:rsidRDefault="008535CE" w:rsidP="007F6B7B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9440,0</w:t>
            </w:r>
          </w:p>
          <w:p w:rsidR="008535CE" w:rsidRPr="00567EC0" w:rsidRDefault="008535CE" w:rsidP="007F6B7B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F6B7B" w:rsidRPr="00567EC0" w:rsidTr="004842DA">
        <w:tc>
          <w:tcPr>
            <w:tcW w:w="567" w:type="dxa"/>
            <w:vMerge w:val="restart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196" w:type="dxa"/>
            <w:vMerge w:val="restart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 1.3.</w:t>
            </w:r>
          </w:p>
        </w:tc>
        <w:tc>
          <w:tcPr>
            <w:tcW w:w="2065" w:type="dxa"/>
            <w:vMerge w:val="restart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184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2594,0</w:t>
            </w:r>
          </w:p>
        </w:tc>
        <w:tc>
          <w:tcPr>
            <w:tcW w:w="1134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2882,9</w:t>
            </w:r>
          </w:p>
        </w:tc>
        <w:tc>
          <w:tcPr>
            <w:tcW w:w="1019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F6B7B" w:rsidRPr="00567EC0" w:rsidRDefault="007F6B7B" w:rsidP="007F6B7B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0" w:type="dxa"/>
          </w:tcPr>
          <w:p w:rsidR="007F6B7B" w:rsidRPr="00567EC0" w:rsidRDefault="007F6B7B" w:rsidP="007F6B7B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F6B7B" w:rsidRPr="00567EC0" w:rsidTr="004842DA">
        <w:tc>
          <w:tcPr>
            <w:tcW w:w="567" w:type="dxa"/>
            <w:vMerge/>
          </w:tcPr>
          <w:p w:rsidR="007F6B7B" w:rsidRPr="00567EC0" w:rsidRDefault="007F6B7B" w:rsidP="007F6B7B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7F6B7B" w:rsidRPr="00567EC0" w:rsidRDefault="007F6B7B" w:rsidP="007F6B7B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7F6B7B" w:rsidRPr="00567EC0" w:rsidRDefault="007F6B7B" w:rsidP="007F6B7B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B7B" w:rsidRPr="00567EC0" w:rsidTr="004842DA">
        <w:tc>
          <w:tcPr>
            <w:tcW w:w="567" w:type="dxa"/>
            <w:vMerge/>
          </w:tcPr>
          <w:p w:rsidR="007F6B7B" w:rsidRPr="00567EC0" w:rsidRDefault="007F6B7B" w:rsidP="007F6B7B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7F6B7B" w:rsidRPr="00567EC0" w:rsidRDefault="007F6B7B" w:rsidP="007F6B7B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7F6B7B" w:rsidRPr="00567EC0" w:rsidRDefault="007F6B7B" w:rsidP="007F6B7B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63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05 1 03 64480</w:t>
            </w: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05 1 03 65290</w:t>
            </w:r>
          </w:p>
        </w:tc>
        <w:tc>
          <w:tcPr>
            <w:tcW w:w="633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9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2494,0</w:t>
            </w: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9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7F6B7B" w:rsidRPr="00567EC0" w:rsidRDefault="007F6B7B" w:rsidP="007F6B7B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7F6B7B" w:rsidRPr="00567EC0" w:rsidRDefault="007F6B7B" w:rsidP="007F6B7B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</w:tcPr>
          <w:p w:rsidR="007F6B7B" w:rsidRPr="00567EC0" w:rsidRDefault="007F6B7B" w:rsidP="007F6B7B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7F6B7B" w:rsidRPr="00567EC0" w:rsidRDefault="007F6B7B" w:rsidP="007F6B7B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7F6B7B" w:rsidRPr="00567EC0" w:rsidTr="004842DA">
        <w:tc>
          <w:tcPr>
            <w:tcW w:w="567" w:type="dxa"/>
            <w:vMerge/>
          </w:tcPr>
          <w:p w:rsidR="007F6B7B" w:rsidRPr="00567EC0" w:rsidRDefault="007F6B7B" w:rsidP="007F6B7B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7F6B7B" w:rsidRPr="00567EC0" w:rsidRDefault="007F6B7B" w:rsidP="007F6B7B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7F6B7B" w:rsidRPr="00567EC0" w:rsidRDefault="007F6B7B" w:rsidP="007F6B7B">
            <w:pPr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63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05 1 03 64480</w:t>
            </w: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05 1 03 65290</w:t>
            </w:r>
          </w:p>
        </w:tc>
        <w:tc>
          <w:tcPr>
            <w:tcW w:w="633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9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2882,9</w:t>
            </w: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9" w:type="dxa"/>
          </w:tcPr>
          <w:p w:rsidR="007F6B7B" w:rsidRPr="00567EC0" w:rsidRDefault="007F6B7B" w:rsidP="007F6B7B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7F6B7B" w:rsidRPr="00567EC0" w:rsidRDefault="007F6B7B" w:rsidP="007F6B7B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0" w:type="dxa"/>
          </w:tcPr>
          <w:p w:rsidR="007F6B7B" w:rsidRPr="00567EC0" w:rsidRDefault="007F6B7B" w:rsidP="007F6B7B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535CE" w:rsidRPr="00567EC0" w:rsidTr="004842DA">
        <w:tc>
          <w:tcPr>
            <w:tcW w:w="567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1196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r w:rsidR="007F6B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 1.4.</w:t>
            </w:r>
          </w:p>
        </w:tc>
        <w:tc>
          <w:tcPr>
            <w:tcW w:w="2065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системы подготовки населения </w:t>
            </w:r>
            <w:r w:rsidR="007F6B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к действиям </w:t>
            </w:r>
            <w:r w:rsidR="007F6B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в чрезвычайных ситуациях, </w:t>
            </w:r>
            <w:r w:rsidR="007F6B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11302,0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4969,2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4580,1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5243,9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5243,9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5243,9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и гражданской защиты </w:t>
            </w:r>
            <w:r w:rsidR="007F6B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05 1 04 65280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5647,5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495,2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жилищно-коммунального хозяйства и гражданской защиты </w:t>
            </w:r>
            <w:r w:rsidR="007F6B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05 1 04 65280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497,9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882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05 1 04 20110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816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05 1 04 20110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труда, </w:t>
            </w:r>
            <w:r w:rsidR="007F6B7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социальной защиты и демографии Пензенской области, подведомственные учреждения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05 1 04 64360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181,9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5472,6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178,1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4295,9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185,0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3047,0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850,0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743,7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4000,0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743,7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4000,0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743,7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4000,0</w:t>
            </w:r>
          </w:p>
        </w:tc>
      </w:tr>
      <w:tr w:rsidR="008535CE" w:rsidRPr="00567EC0" w:rsidTr="004842DA">
        <w:tc>
          <w:tcPr>
            <w:tcW w:w="567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1196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 1.5.</w:t>
            </w:r>
          </w:p>
        </w:tc>
        <w:tc>
          <w:tcPr>
            <w:tcW w:w="2065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государственного задания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ГБУ Пензенской области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"Пензенский пожарно-спасательный центр"</w:t>
            </w: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101846,6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109333,0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117772,7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109824,4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113850,5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113850,5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и гражданской защиты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05 1 05 65260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101846,6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109333,0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535CE" w:rsidRPr="00567EC0" w:rsidTr="00C04B78">
        <w:trPr>
          <w:trHeight w:val="1817"/>
        </w:trPr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жилищно-коммунального хозяйства и гражданской защиты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05 1 05 65260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117772,7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109824,4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113850,5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113850,5</w:t>
            </w:r>
          </w:p>
        </w:tc>
      </w:tr>
      <w:tr w:rsidR="008535CE" w:rsidRPr="00567EC0" w:rsidTr="004842DA">
        <w:tc>
          <w:tcPr>
            <w:tcW w:w="567" w:type="dxa"/>
            <w:vMerge w:val="restart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1196" w:type="dxa"/>
            <w:vMerge w:val="restart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 1.6.</w:t>
            </w:r>
          </w:p>
        </w:tc>
        <w:tc>
          <w:tcPr>
            <w:tcW w:w="2065" w:type="dxa"/>
            <w:vMerge w:val="restart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1.6. "Предоставление дополнительных гарантий спасателям Пензенской области"</w:t>
            </w: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1272,8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и гражданской защиты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05 1 06 64730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жилищно-коммунального хозяйства и гражданской защиты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05 1 06 64730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1272,8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535CE" w:rsidRPr="00567EC0" w:rsidTr="004842DA">
        <w:tc>
          <w:tcPr>
            <w:tcW w:w="567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196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proofErr w:type="gramEnd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065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355,5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23357,3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и гражданской защиты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05 2 00 00000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355,5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жилищно-коммунального хозяйства и гражданской защиты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05 2 00 00000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23357,3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</w:tr>
      <w:tr w:rsidR="008535CE" w:rsidRPr="00567EC0" w:rsidTr="004842DA">
        <w:tc>
          <w:tcPr>
            <w:tcW w:w="567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1196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 2.1.</w:t>
            </w:r>
          </w:p>
        </w:tc>
        <w:tc>
          <w:tcPr>
            <w:tcW w:w="2065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355,5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23357,3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и гражданской защиты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05 2 01 20100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05 2 01 64740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355,5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жилищно-коммунального хозяйства и гражданской защиты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населения Пензенской области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05 2 01 20100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05 2 01 64740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23000,0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357,3</w:t>
            </w:r>
          </w:p>
        </w:tc>
      </w:tr>
      <w:tr w:rsidR="008535CE" w:rsidRPr="00567EC0" w:rsidTr="004842DA">
        <w:tc>
          <w:tcPr>
            <w:tcW w:w="567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196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proofErr w:type="gramEnd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065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Создание системы обеспечения вызова экстренных оперативных служб по единому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 номеру "112"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 Пензенской области</w:t>
            </w: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1499,5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13419,7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5149,3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5149,3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ГБУ Пензенской области "Пензенский пожарно-спасательный центр"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05 3 00 00000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1499,5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ГБУ Пензенской области "Пензенский пожарно-спасательный центр"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05 3 00 00000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13419,7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5149,3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5149,3</w:t>
            </w:r>
          </w:p>
        </w:tc>
      </w:tr>
      <w:tr w:rsidR="008535CE" w:rsidRPr="00567EC0" w:rsidTr="004842DA">
        <w:tc>
          <w:tcPr>
            <w:tcW w:w="567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1196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proofErr w:type="gramEnd"/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 3.1.</w:t>
            </w:r>
          </w:p>
        </w:tc>
        <w:tc>
          <w:tcPr>
            <w:tcW w:w="2065" w:type="dxa"/>
            <w:vMerge w:val="restart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системы обеспечения вызова экстренных оперативных служб по единому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номеру "112"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 в Пензенской области</w:t>
            </w: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1499,5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13419,7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5149,3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5149,3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8535CE" w:rsidRPr="00567EC0" w:rsidRDefault="008535CE" w:rsidP="001E6E4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ГБУ Пензенской области "Пензенский пожарно-спасательный центр"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05 3 01 64700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05 3 01 65270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1499,5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535CE" w:rsidRPr="00567EC0" w:rsidTr="004842DA">
        <w:tc>
          <w:tcPr>
            <w:tcW w:w="567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C04B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ГБУ Пензенской области "Пензенский пожарно-спасательный центр"</w:t>
            </w:r>
          </w:p>
        </w:tc>
        <w:tc>
          <w:tcPr>
            <w:tcW w:w="851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58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6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05 3 01 64700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05 3 01 65270</w:t>
            </w:r>
          </w:p>
        </w:tc>
        <w:tc>
          <w:tcPr>
            <w:tcW w:w="633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3862,0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9557,7</w:t>
            </w:r>
          </w:p>
        </w:tc>
        <w:tc>
          <w:tcPr>
            <w:tcW w:w="1019" w:type="dxa"/>
          </w:tcPr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5149,3</w:t>
            </w: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5149,3</w:t>
            </w:r>
          </w:p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0" w:type="dxa"/>
          </w:tcPr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5149,3</w:t>
            </w:r>
          </w:p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CE" w:rsidRPr="00567EC0" w:rsidRDefault="008535CE" w:rsidP="001E6E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8535CE" w:rsidRPr="00567EC0" w:rsidRDefault="008535CE" w:rsidP="001E6E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35CE" w:rsidRDefault="008535CE" w:rsidP="008535CE">
      <w:pPr>
        <w:rPr>
          <w:sz w:val="24"/>
          <w:szCs w:val="24"/>
        </w:rPr>
      </w:pPr>
    </w:p>
    <w:p w:rsidR="00C04B78" w:rsidRDefault="00C04B78" w:rsidP="008535CE">
      <w:pPr>
        <w:rPr>
          <w:sz w:val="24"/>
          <w:szCs w:val="24"/>
        </w:rPr>
      </w:pPr>
    </w:p>
    <w:p w:rsidR="00C04B78" w:rsidRDefault="00C04B78" w:rsidP="00C04B78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</w:t>
      </w:r>
    </w:p>
    <w:p w:rsidR="00C04B78" w:rsidRDefault="00C04B78" w:rsidP="008535CE">
      <w:pPr>
        <w:rPr>
          <w:sz w:val="24"/>
          <w:szCs w:val="24"/>
        </w:rPr>
      </w:pPr>
    </w:p>
    <w:p w:rsidR="00C04B78" w:rsidRDefault="00C04B78" w:rsidP="008535CE">
      <w:pPr>
        <w:rPr>
          <w:sz w:val="24"/>
          <w:szCs w:val="24"/>
        </w:rPr>
      </w:pPr>
    </w:p>
    <w:p w:rsidR="00C04B78" w:rsidRPr="0025381F" w:rsidRDefault="00C04B78" w:rsidP="008535CE">
      <w:pPr>
        <w:rPr>
          <w:sz w:val="24"/>
          <w:szCs w:val="24"/>
        </w:rPr>
        <w:sectPr w:rsidR="00C04B78" w:rsidRPr="0025381F" w:rsidSect="001E6E4D">
          <w:pgSz w:w="16838" w:h="11905" w:orient="landscape" w:code="9"/>
          <w:pgMar w:top="1701" w:right="1134" w:bottom="567" w:left="1134" w:header="567" w:footer="374" w:gutter="0"/>
          <w:pgNumType w:start="1"/>
          <w:cols w:space="720"/>
          <w:titlePg/>
          <w:docGrid w:linePitch="360"/>
        </w:sectPr>
      </w:pPr>
    </w:p>
    <w:p w:rsidR="008535CE" w:rsidRPr="0025381F" w:rsidRDefault="008535CE" w:rsidP="00260D8A">
      <w:pPr>
        <w:pStyle w:val="ConsPlusNormal"/>
        <w:spacing w:line="221" w:lineRule="auto"/>
        <w:ind w:left="9072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8535CE" w:rsidRPr="0025381F" w:rsidRDefault="008535CE" w:rsidP="00260D8A">
      <w:pPr>
        <w:pStyle w:val="ConsPlusNormal"/>
        <w:spacing w:line="221" w:lineRule="auto"/>
        <w:ind w:left="9072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к постановлению Правительства</w:t>
      </w:r>
    </w:p>
    <w:p w:rsidR="008535CE" w:rsidRPr="0025381F" w:rsidRDefault="008535CE" w:rsidP="00260D8A">
      <w:pPr>
        <w:pStyle w:val="ConsPlusNormal"/>
        <w:spacing w:line="221" w:lineRule="auto"/>
        <w:ind w:left="9072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Пензенской области</w:t>
      </w:r>
    </w:p>
    <w:p w:rsidR="008535CE" w:rsidRPr="0025381F" w:rsidRDefault="00717D73" w:rsidP="00260D8A">
      <w:pPr>
        <w:pStyle w:val="ConsPlusNormal"/>
        <w:spacing w:line="221" w:lineRule="auto"/>
        <w:ind w:left="9072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17D73">
        <w:rPr>
          <w:rFonts w:ascii="Times New Roman" w:hAnsi="Times New Roman"/>
          <w:sz w:val="24"/>
          <w:szCs w:val="24"/>
        </w:rPr>
        <w:t>4.12.2021 № 913-пП</w:t>
      </w:r>
      <w:r w:rsidR="008535CE" w:rsidRPr="0025381F">
        <w:rPr>
          <w:rFonts w:ascii="Times New Roman" w:hAnsi="Times New Roman"/>
          <w:sz w:val="24"/>
          <w:szCs w:val="24"/>
        </w:rPr>
        <w:t xml:space="preserve"> </w:t>
      </w:r>
    </w:p>
    <w:p w:rsidR="008535CE" w:rsidRPr="00D849E6" w:rsidRDefault="008535CE" w:rsidP="00260D8A">
      <w:pPr>
        <w:pStyle w:val="ConsPlusNormal"/>
        <w:spacing w:line="221" w:lineRule="auto"/>
        <w:ind w:left="9072" w:firstLine="0"/>
        <w:jc w:val="center"/>
        <w:rPr>
          <w:rFonts w:ascii="Times New Roman" w:hAnsi="Times New Roman"/>
          <w:sz w:val="16"/>
          <w:szCs w:val="16"/>
        </w:rPr>
      </w:pPr>
    </w:p>
    <w:p w:rsidR="008535CE" w:rsidRPr="0025381F" w:rsidRDefault="008535CE" w:rsidP="00260D8A">
      <w:pPr>
        <w:pStyle w:val="ConsPlusNormal"/>
        <w:spacing w:line="221" w:lineRule="auto"/>
        <w:ind w:left="9072"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Приложение № 6.2</w:t>
      </w:r>
    </w:p>
    <w:p w:rsidR="008535CE" w:rsidRPr="0025381F" w:rsidRDefault="008535CE" w:rsidP="00260D8A">
      <w:pPr>
        <w:pStyle w:val="ConsPlusNormal"/>
        <w:spacing w:line="221" w:lineRule="auto"/>
        <w:ind w:left="9072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к государственной программе</w:t>
      </w:r>
    </w:p>
    <w:p w:rsidR="008535CE" w:rsidRPr="0025381F" w:rsidRDefault="008535CE" w:rsidP="00260D8A">
      <w:pPr>
        <w:pStyle w:val="ConsPlusNormal"/>
        <w:spacing w:line="221" w:lineRule="auto"/>
        <w:ind w:left="9072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Пензенской области</w:t>
      </w:r>
    </w:p>
    <w:p w:rsidR="008535CE" w:rsidRPr="0025381F" w:rsidRDefault="008535CE" w:rsidP="00260D8A">
      <w:pPr>
        <w:pStyle w:val="ConsPlusNormal"/>
        <w:spacing w:line="221" w:lineRule="auto"/>
        <w:ind w:left="9072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"Защита населения и территорий</w:t>
      </w:r>
    </w:p>
    <w:p w:rsidR="008535CE" w:rsidRPr="0025381F" w:rsidRDefault="008535CE" w:rsidP="00260D8A">
      <w:pPr>
        <w:pStyle w:val="ConsPlusNormal"/>
        <w:spacing w:line="221" w:lineRule="auto"/>
        <w:ind w:left="9072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от чрезвычайных ситуаций,</w:t>
      </w:r>
    </w:p>
    <w:p w:rsidR="008535CE" w:rsidRPr="0025381F" w:rsidRDefault="008535CE" w:rsidP="00260D8A">
      <w:pPr>
        <w:pStyle w:val="ConsPlusNormal"/>
        <w:spacing w:line="221" w:lineRule="auto"/>
        <w:ind w:left="9072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 xml:space="preserve">обеспечение </w:t>
      </w:r>
      <w:proofErr w:type="gramStart"/>
      <w:r w:rsidRPr="0025381F">
        <w:rPr>
          <w:rFonts w:ascii="Times New Roman" w:hAnsi="Times New Roman"/>
          <w:sz w:val="24"/>
          <w:szCs w:val="24"/>
        </w:rPr>
        <w:t>пожарной</w:t>
      </w:r>
      <w:proofErr w:type="gramEnd"/>
    </w:p>
    <w:p w:rsidR="008535CE" w:rsidRPr="0025381F" w:rsidRDefault="008535CE" w:rsidP="00260D8A">
      <w:pPr>
        <w:pStyle w:val="ConsPlusNormal"/>
        <w:spacing w:line="221" w:lineRule="auto"/>
        <w:ind w:left="9072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безопасности</w:t>
      </w:r>
    </w:p>
    <w:p w:rsidR="008535CE" w:rsidRPr="0025381F" w:rsidRDefault="008535CE" w:rsidP="00260D8A">
      <w:pPr>
        <w:pStyle w:val="ConsPlusNormal"/>
        <w:spacing w:line="221" w:lineRule="auto"/>
        <w:ind w:left="9072" w:firstLine="0"/>
        <w:jc w:val="center"/>
        <w:rPr>
          <w:rFonts w:ascii="Times New Roman" w:hAnsi="Times New Roman"/>
          <w:sz w:val="24"/>
          <w:szCs w:val="24"/>
        </w:rPr>
      </w:pPr>
      <w:r w:rsidRPr="0025381F">
        <w:rPr>
          <w:rFonts w:ascii="Times New Roman" w:hAnsi="Times New Roman"/>
          <w:sz w:val="24"/>
          <w:szCs w:val="24"/>
        </w:rPr>
        <w:t>в Пензенской области"</w:t>
      </w:r>
    </w:p>
    <w:p w:rsidR="003D466B" w:rsidRPr="0025381F" w:rsidRDefault="003D466B" w:rsidP="00260D8A">
      <w:pPr>
        <w:pStyle w:val="ConsPlusNormal"/>
        <w:spacing w:line="221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535CE" w:rsidRPr="0025381F" w:rsidRDefault="008535CE" w:rsidP="00260D8A">
      <w:pPr>
        <w:pStyle w:val="ConsPlusTitle"/>
        <w:spacing w:line="221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381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D466B">
        <w:rPr>
          <w:rFonts w:ascii="Times New Roman" w:hAnsi="Times New Roman" w:cs="Times New Roman"/>
          <w:sz w:val="24"/>
          <w:szCs w:val="24"/>
        </w:rPr>
        <w:t xml:space="preserve"> </w:t>
      </w:r>
      <w:r w:rsidRPr="0025381F">
        <w:rPr>
          <w:rFonts w:ascii="Times New Roman" w:hAnsi="Times New Roman" w:cs="Times New Roman"/>
          <w:sz w:val="24"/>
          <w:szCs w:val="24"/>
        </w:rPr>
        <w:t>Е</w:t>
      </w:r>
      <w:r w:rsidR="003D466B">
        <w:rPr>
          <w:rFonts w:ascii="Times New Roman" w:hAnsi="Times New Roman" w:cs="Times New Roman"/>
          <w:sz w:val="24"/>
          <w:szCs w:val="24"/>
        </w:rPr>
        <w:t xml:space="preserve"> </w:t>
      </w:r>
      <w:r w:rsidRPr="0025381F">
        <w:rPr>
          <w:rFonts w:ascii="Times New Roman" w:hAnsi="Times New Roman" w:cs="Times New Roman"/>
          <w:sz w:val="24"/>
          <w:szCs w:val="24"/>
        </w:rPr>
        <w:t>Р</w:t>
      </w:r>
      <w:r w:rsidR="003D466B">
        <w:rPr>
          <w:rFonts w:ascii="Times New Roman" w:hAnsi="Times New Roman" w:cs="Times New Roman"/>
          <w:sz w:val="24"/>
          <w:szCs w:val="24"/>
        </w:rPr>
        <w:t xml:space="preserve"> </w:t>
      </w:r>
      <w:r w:rsidRPr="0025381F">
        <w:rPr>
          <w:rFonts w:ascii="Times New Roman" w:hAnsi="Times New Roman" w:cs="Times New Roman"/>
          <w:sz w:val="24"/>
          <w:szCs w:val="24"/>
        </w:rPr>
        <w:t>Е</w:t>
      </w:r>
      <w:r w:rsidR="003D466B">
        <w:rPr>
          <w:rFonts w:ascii="Times New Roman" w:hAnsi="Times New Roman" w:cs="Times New Roman"/>
          <w:sz w:val="24"/>
          <w:szCs w:val="24"/>
        </w:rPr>
        <w:t xml:space="preserve"> </w:t>
      </w:r>
      <w:r w:rsidRPr="0025381F">
        <w:rPr>
          <w:rFonts w:ascii="Times New Roman" w:hAnsi="Times New Roman" w:cs="Times New Roman"/>
          <w:sz w:val="24"/>
          <w:szCs w:val="24"/>
        </w:rPr>
        <w:t>Ч</w:t>
      </w:r>
      <w:r w:rsidR="003D466B">
        <w:rPr>
          <w:rFonts w:ascii="Times New Roman" w:hAnsi="Times New Roman" w:cs="Times New Roman"/>
          <w:sz w:val="24"/>
          <w:szCs w:val="24"/>
        </w:rPr>
        <w:t xml:space="preserve"> </w:t>
      </w:r>
      <w:r w:rsidRPr="0025381F">
        <w:rPr>
          <w:rFonts w:ascii="Times New Roman" w:hAnsi="Times New Roman" w:cs="Times New Roman"/>
          <w:sz w:val="24"/>
          <w:szCs w:val="24"/>
        </w:rPr>
        <w:t>Е</w:t>
      </w:r>
      <w:r w:rsidR="003D466B">
        <w:rPr>
          <w:rFonts w:ascii="Times New Roman" w:hAnsi="Times New Roman" w:cs="Times New Roman"/>
          <w:sz w:val="24"/>
          <w:szCs w:val="24"/>
        </w:rPr>
        <w:t xml:space="preserve"> </w:t>
      </w:r>
      <w:r w:rsidRPr="0025381F">
        <w:rPr>
          <w:rFonts w:ascii="Times New Roman" w:hAnsi="Times New Roman" w:cs="Times New Roman"/>
          <w:sz w:val="24"/>
          <w:szCs w:val="24"/>
        </w:rPr>
        <w:t>Н</w:t>
      </w:r>
      <w:r w:rsidR="003D466B">
        <w:rPr>
          <w:rFonts w:ascii="Times New Roman" w:hAnsi="Times New Roman" w:cs="Times New Roman"/>
          <w:sz w:val="24"/>
          <w:szCs w:val="24"/>
        </w:rPr>
        <w:t xml:space="preserve"> </w:t>
      </w:r>
      <w:r w:rsidRPr="0025381F">
        <w:rPr>
          <w:rFonts w:ascii="Times New Roman" w:hAnsi="Times New Roman" w:cs="Times New Roman"/>
          <w:sz w:val="24"/>
          <w:szCs w:val="24"/>
        </w:rPr>
        <w:t>Ь</w:t>
      </w:r>
    </w:p>
    <w:p w:rsidR="008535CE" w:rsidRPr="0025381F" w:rsidRDefault="003D466B" w:rsidP="00260D8A">
      <w:pPr>
        <w:pStyle w:val="ConsPlusTitle"/>
        <w:spacing w:line="221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381F">
        <w:rPr>
          <w:rFonts w:ascii="Times New Roman" w:hAnsi="Times New Roman" w:cs="Times New Roman"/>
          <w:sz w:val="24"/>
          <w:szCs w:val="24"/>
        </w:rPr>
        <w:t>основных мероприятий (региональных проектов),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81F">
        <w:rPr>
          <w:rFonts w:ascii="Times New Roman" w:hAnsi="Times New Roman" w:cs="Times New Roman"/>
          <w:sz w:val="24"/>
          <w:szCs w:val="24"/>
        </w:rPr>
        <w:t xml:space="preserve">государственной программы Пензенской области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25381F">
        <w:rPr>
          <w:rFonts w:ascii="Times New Roman" w:hAnsi="Times New Roman" w:cs="Times New Roman"/>
          <w:sz w:val="24"/>
          <w:szCs w:val="24"/>
        </w:rPr>
        <w:t>"Защита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81F">
        <w:rPr>
          <w:rFonts w:ascii="Times New Roman" w:hAnsi="Times New Roman" w:cs="Times New Roman"/>
          <w:sz w:val="24"/>
          <w:szCs w:val="24"/>
        </w:rPr>
        <w:t>населения и территорий от чрезвычайных ситуаций, обеспечение</w:t>
      </w:r>
    </w:p>
    <w:p w:rsidR="008535CE" w:rsidRPr="0025381F" w:rsidRDefault="003D466B" w:rsidP="00260D8A">
      <w:pPr>
        <w:pStyle w:val="ConsPlusTitle"/>
        <w:spacing w:line="221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381F">
        <w:rPr>
          <w:rFonts w:ascii="Times New Roman" w:hAnsi="Times New Roman" w:cs="Times New Roman"/>
          <w:sz w:val="24"/>
          <w:szCs w:val="24"/>
        </w:rPr>
        <w:t>пожарной безопасности в Пензенской области"</w:t>
      </w:r>
    </w:p>
    <w:p w:rsidR="008535CE" w:rsidRPr="0025381F" w:rsidRDefault="008535CE" w:rsidP="00260D8A">
      <w:pPr>
        <w:pStyle w:val="ConsPlusNormal"/>
        <w:spacing w:line="221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8"/>
        <w:tblW w:w="1596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65"/>
        <w:gridCol w:w="2618"/>
        <w:gridCol w:w="2210"/>
        <w:gridCol w:w="799"/>
        <w:gridCol w:w="1148"/>
        <w:gridCol w:w="1274"/>
        <w:gridCol w:w="1050"/>
        <w:gridCol w:w="1008"/>
        <w:gridCol w:w="994"/>
        <w:gridCol w:w="2550"/>
        <w:gridCol w:w="1551"/>
      </w:tblGrid>
      <w:tr w:rsidR="008535CE" w:rsidRPr="003D466B" w:rsidTr="008809E0">
        <w:tc>
          <w:tcPr>
            <w:tcW w:w="765" w:type="dxa"/>
            <w:vMerge w:val="restart"/>
          </w:tcPr>
          <w:p w:rsid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№ </w:t>
            </w:r>
          </w:p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п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>/п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Наименование </w:t>
            </w:r>
            <w:r w:rsidR="00260D8A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основного мероприятия (регионального проекта), мероприятия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Исполнители</w:t>
            </w:r>
          </w:p>
        </w:tc>
        <w:tc>
          <w:tcPr>
            <w:tcW w:w="799" w:type="dxa"/>
            <w:vMerge w:val="restart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Срок </w:t>
            </w:r>
            <w:proofErr w:type="spellStart"/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испол</w:t>
            </w:r>
            <w:proofErr w:type="spellEnd"/>
            <w:r w:rsidR="003D466B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>нения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(год)</w:t>
            </w:r>
          </w:p>
        </w:tc>
        <w:tc>
          <w:tcPr>
            <w:tcW w:w="5474" w:type="dxa"/>
            <w:gridSpan w:val="5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Объем финансирования, тыс. рублей</w:t>
            </w:r>
          </w:p>
        </w:tc>
        <w:tc>
          <w:tcPr>
            <w:tcW w:w="2550" w:type="dxa"/>
            <w:vMerge w:val="restart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Связь </w:t>
            </w:r>
            <w:r w:rsidR="008809E0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 показателем </w:t>
            </w:r>
            <w:proofErr w:type="spellStart"/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государствен</w:t>
            </w:r>
            <w:proofErr w:type="spellEnd"/>
            <w:r w:rsidR="008809E0">
              <w:rPr>
                <w:rFonts w:ascii="Times New Roman" w:hAnsi="Times New Roman" w:cs="Times New Roman"/>
                <w:spacing w:val="-4"/>
              </w:rPr>
              <w:t>-</w:t>
            </w:r>
            <w:r w:rsidRPr="008809E0">
              <w:rPr>
                <w:rFonts w:ascii="Times New Roman" w:hAnsi="Times New Roman" w:cs="Times New Roman"/>
                <w:spacing w:val="-6"/>
              </w:rPr>
              <w:t>ной</w:t>
            </w:r>
            <w:proofErr w:type="gramEnd"/>
            <w:r w:rsidRPr="008809E0">
              <w:rPr>
                <w:rFonts w:ascii="Times New Roman" w:hAnsi="Times New Roman" w:cs="Times New Roman"/>
                <w:spacing w:val="-6"/>
              </w:rPr>
              <w:t xml:space="preserve"> программы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(</w:t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подпрог</w:t>
            </w:r>
            <w:r w:rsidR="008809E0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>раммы</w:t>
            </w:r>
            <w:proofErr w:type="spellEnd"/>
            <w:r w:rsidRPr="003D466B">
              <w:rPr>
                <w:rFonts w:ascii="Times New Roman" w:hAnsi="Times New Roman" w:cs="Times New Roman"/>
                <w:spacing w:val="-4"/>
              </w:rPr>
              <w:t>)</w:t>
            </w:r>
          </w:p>
        </w:tc>
      </w:tr>
      <w:tr w:rsidR="008535CE" w:rsidRPr="003D466B" w:rsidTr="008809E0">
        <w:tc>
          <w:tcPr>
            <w:tcW w:w="765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4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всего</w:t>
            </w:r>
          </w:p>
        </w:tc>
        <w:tc>
          <w:tcPr>
            <w:tcW w:w="1274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бюджет Пензенской области</w:t>
            </w:r>
          </w:p>
        </w:tc>
        <w:tc>
          <w:tcPr>
            <w:tcW w:w="1050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proofErr w:type="gramStart"/>
            <w:r w:rsidRPr="008809E0">
              <w:rPr>
                <w:rFonts w:ascii="Times New Roman" w:hAnsi="Times New Roman" w:cs="Times New Roman"/>
                <w:spacing w:val="-6"/>
              </w:rPr>
              <w:t>федераль</w:t>
            </w:r>
            <w:r w:rsidR="008809E0" w:rsidRPr="008809E0">
              <w:rPr>
                <w:rFonts w:ascii="Times New Roman" w:hAnsi="Times New Roman" w:cs="Times New Roman"/>
                <w:spacing w:val="-6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>ный</w:t>
            </w:r>
            <w:proofErr w:type="spellEnd"/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бюджет</w:t>
            </w:r>
          </w:p>
        </w:tc>
        <w:tc>
          <w:tcPr>
            <w:tcW w:w="100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8809E0">
              <w:rPr>
                <w:rFonts w:ascii="Times New Roman" w:hAnsi="Times New Roman" w:cs="Times New Roman"/>
                <w:spacing w:val="-8"/>
              </w:rPr>
              <w:t>бюджеты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муници</w:t>
            </w:r>
            <w:r w:rsidR="008809E0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>пальных</w:t>
            </w:r>
            <w:proofErr w:type="spellEnd"/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образо</w:t>
            </w:r>
            <w:r w:rsidR="008809E0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>ваний</w:t>
            </w:r>
            <w:proofErr w:type="spellEnd"/>
          </w:p>
        </w:tc>
        <w:tc>
          <w:tcPr>
            <w:tcW w:w="994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внебюд</w:t>
            </w:r>
            <w:r w:rsidR="008809E0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>жетные</w:t>
            </w:r>
            <w:proofErr w:type="spellEnd"/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средства</w:t>
            </w:r>
          </w:p>
        </w:tc>
        <w:tc>
          <w:tcPr>
            <w:tcW w:w="2550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</w:tbl>
    <w:p w:rsidR="00D849E6" w:rsidRPr="00D849E6" w:rsidRDefault="00D849E6">
      <w:pPr>
        <w:rPr>
          <w:sz w:val="4"/>
          <w:szCs w:val="4"/>
        </w:rPr>
      </w:pPr>
    </w:p>
    <w:tbl>
      <w:tblPr>
        <w:tblStyle w:val="af8"/>
        <w:tblW w:w="1596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65"/>
        <w:gridCol w:w="2618"/>
        <w:gridCol w:w="2210"/>
        <w:gridCol w:w="34"/>
        <w:gridCol w:w="765"/>
        <w:gridCol w:w="1148"/>
        <w:gridCol w:w="1274"/>
        <w:gridCol w:w="1050"/>
        <w:gridCol w:w="1008"/>
        <w:gridCol w:w="994"/>
        <w:gridCol w:w="2550"/>
        <w:gridCol w:w="1551"/>
      </w:tblGrid>
      <w:tr w:rsidR="008535CE" w:rsidRPr="003D466B" w:rsidTr="00596841">
        <w:trPr>
          <w:tblHeader/>
        </w:trPr>
        <w:tc>
          <w:tcPr>
            <w:tcW w:w="765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</w:t>
            </w:r>
          </w:p>
        </w:tc>
        <w:tc>
          <w:tcPr>
            <w:tcW w:w="261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</w:t>
            </w:r>
          </w:p>
        </w:tc>
        <w:tc>
          <w:tcPr>
            <w:tcW w:w="2210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</w:t>
            </w:r>
          </w:p>
        </w:tc>
        <w:tc>
          <w:tcPr>
            <w:tcW w:w="114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</w:t>
            </w:r>
          </w:p>
        </w:tc>
        <w:tc>
          <w:tcPr>
            <w:tcW w:w="1274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</w:t>
            </w:r>
          </w:p>
        </w:tc>
        <w:tc>
          <w:tcPr>
            <w:tcW w:w="1050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</w:t>
            </w:r>
          </w:p>
        </w:tc>
        <w:tc>
          <w:tcPr>
            <w:tcW w:w="100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8</w:t>
            </w:r>
          </w:p>
        </w:tc>
        <w:tc>
          <w:tcPr>
            <w:tcW w:w="994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9</w:t>
            </w:r>
          </w:p>
        </w:tc>
        <w:tc>
          <w:tcPr>
            <w:tcW w:w="2550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</w:t>
            </w:r>
          </w:p>
        </w:tc>
        <w:tc>
          <w:tcPr>
            <w:tcW w:w="1551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</w:t>
            </w: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outlineLvl w:val="2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Подпрограмма 1 "Снижение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области"</w:t>
            </w: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outlineLvl w:val="3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Цель подпрограммы - повышение уровня защищенности населения и территорий от чрезвычайных ситуаций природного и техногенного характера, пожарной безопасности и безопасности людей на водных объектах</w:t>
            </w: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outlineLvl w:val="4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Задача подпрограммы - повышение уровня противопожарной защиты населения Пензенской области</w:t>
            </w: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1.1.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Основное </w:t>
            </w:r>
            <w:r w:rsidR="00D849E6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мероприятие 1.1. "Обеспечение устойчивого функционирования пожарно-спасательных подразделений Пензенской области"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200,0</w:t>
            </w:r>
          </w:p>
        </w:tc>
        <w:tc>
          <w:tcPr>
            <w:tcW w:w="1274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200,0</w:t>
            </w:r>
          </w:p>
        </w:tc>
        <w:tc>
          <w:tcPr>
            <w:tcW w:w="1050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 w:val="restart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274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050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274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050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274" w:type="dxa"/>
          </w:tcPr>
          <w:p w:rsidR="008535CE" w:rsidRPr="003D466B" w:rsidRDefault="008535CE" w:rsidP="00260D8A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050" w:type="dxa"/>
          </w:tcPr>
          <w:p w:rsidR="008535CE" w:rsidRPr="003D466B" w:rsidRDefault="008535CE" w:rsidP="00260D8A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60D8A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60D8A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274" w:type="dxa"/>
          </w:tcPr>
          <w:p w:rsidR="008535CE" w:rsidRPr="003D466B" w:rsidRDefault="008535CE" w:rsidP="00260D8A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050" w:type="dxa"/>
          </w:tcPr>
          <w:p w:rsidR="008535CE" w:rsidRPr="003D466B" w:rsidRDefault="008535CE" w:rsidP="00260D8A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60D8A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60D8A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260D8A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260D8A">
            <w:pPr>
              <w:pStyle w:val="ConsPlusNormal"/>
              <w:spacing w:line="221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в том числе:</w:t>
            </w: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1.1.1.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D849E6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Расходы на реализацию постановления Правительства </w:t>
            </w:r>
            <w:r w:rsidR="00D849E6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Пензенской области </w:t>
            </w:r>
            <w:r w:rsidR="00D849E6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от 04.07.2012 </w:t>
            </w:r>
            <w:r w:rsidR="00D849E6">
              <w:rPr>
                <w:rFonts w:ascii="Times New Roman" w:hAnsi="Times New Roman" w:cs="Times New Roman"/>
                <w:spacing w:val="-4"/>
              </w:rPr>
              <w:t>№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480-пП </w:t>
            </w:r>
            <w:r w:rsidR="00D849E6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"О мерах по реализации Закона Пензенской области от 10.10.2011 </w:t>
            </w:r>
            <w:r w:rsidR="00D849E6">
              <w:rPr>
                <w:rFonts w:ascii="Times New Roman" w:hAnsi="Times New Roman" w:cs="Times New Roman"/>
                <w:spacing w:val="-4"/>
              </w:rPr>
              <w:br/>
              <w:t>№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2126-ЗПО </w:t>
            </w:r>
            <w:r w:rsidR="00D849E6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"О некоторых вопросах, связанных с реализацией </w:t>
            </w:r>
            <w:r w:rsidR="00D849E6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в Пензенской области Федерального закона </w:t>
            </w:r>
            <w:r w:rsidR="00D849E6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от 06 мая 2011 г. </w:t>
            </w:r>
            <w:r w:rsidR="00D849E6">
              <w:rPr>
                <w:rFonts w:ascii="Times New Roman" w:hAnsi="Times New Roman" w:cs="Times New Roman"/>
                <w:spacing w:val="-4"/>
              </w:rPr>
              <w:br/>
              <w:t>№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100-ФЗ </w:t>
            </w:r>
            <w:r w:rsidR="00D849E6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"О добровольной пожарной охране"</w:t>
            </w:r>
          </w:p>
        </w:tc>
        <w:tc>
          <w:tcPr>
            <w:tcW w:w="2244" w:type="dxa"/>
            <w:gridSpan w:val="2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433D58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ГБУ Пензенской области "ППСЦ"</w:t>
            </w:r>
          </w:p>
        </w:tc>
        <w:tc>
          <w:tcPr>
            <w:tcW w:w="765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Выплата единовременного пособия членам семьи работника добровольной пожарной охраны или добровольного пожарного, погибшего </w:t>
            </w:r>
            <w:r w:rsidR="00433D58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в период исполнения им обязанностей добровольного пожарного: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1.1.</w:t>
            </w: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65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 тыс. руб.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65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 тыс. руб.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 w:val="restart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 w:rsidR="00433D58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ГБУ Пензенской области "ППСЦ"</w:t>
            </w:r>
          </w:p>
        </w:tc>
        <w:tc>
          <w:tcPr>
            <w:tcW w:w="765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 тыс. руб.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65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 тыс. руб.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65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 тыс. руб.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65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50,0 тыс. руб.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1.1.2.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Проведение смотра-конкурса среди муниципальных образований на звание "Лучшее подразделение добровольной пожарной охраны"</w:t>
            </w:r>
          </w:p>
        </w:tc>
        <w:tc>
          <w:tcPr>
            <w:tcW w:w="2244" w:type="dxa"/>
            <w:gridSpan w:val="2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защиты населения </w:t>
            </w:r>
            <w:r w:rsidR="00433D58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</w:t>
            </w:r>
          </w:p>
        </w:tc>
        <w:tc>
          <w:tcPr>
            <w:tcW w:w="765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Проведение смотров-конкурсов, ед.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1.1.</w:t>
            </w: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65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смотр-конкурс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65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смотр-конкурс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 w:val="restart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 w:rsidR="00433D58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</w:t>
            </w:r>
          </w:p>
        </w:tc>
        <w:tc>
          <w:tcPr>
            <w:tcW w:w="765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смотр-конкурс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65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смотр-конкурс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65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смотр-конкурс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65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смотр-конкурс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1.2.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Основное </w:t>
            </w:r>
            <w:r w:rsidR="00433D58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мероприятие 1.2. "Проведение мероприятий по противопожарной безопасности </w:t>
            </w:r>
            <w:r w:rsidR="00433D58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в государственных организациях (учреждениях) </w:t>
            </w:r>
            <w:r w:rsidR="00433D58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области"</w:t>
            </w:r>
          </w:p>
        </w:tc>
        <w:tc>
          <w:tcPr>
            <w:tcW w:w="2244" w:type="dxa"/>
            <w:gridSpan w:val="2"/>
            <w:vMerge w:val="restart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65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174209,1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174209,1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 w:val="restart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65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19894,9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19894,9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65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31447,9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31447,9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65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29302,0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29302,0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65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31188,1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31188,1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65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31188,1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31188,1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44" w:type="dxa"/>
            <w:gridSpan w:val="2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65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31188,1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31188,1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в том числе:</w:t>
            </w: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1.2.1.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Ремонт, монтаж, приобретение автоматической пожарной сигнализации, систем оповещения людей о пожаре (в том числе и беспроводных систем </w:t>
            </w:r>
            <w:r w:rsidR="00433D58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в комплекте с </w:t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индиви</w:t>
            </w:r>
            <w:proofErr w:type="spellEnd"/>
            <w:r w:rsidR="00433D58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</w:t>
            </w:r>
            <w:r w:rsidR="00433D58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в учреждениях </w:t>
            </w:r>
            <w:r w:rsidR="00433D58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(в том числе разработка проектной документации, техническое обслуживание существующих систем)</w:t>
            </w:r>
            <w:proofErr w:type="gramEnd"/>
          </w:p>
        </w:tc>
        <w:tc>
          <w:tcPr>
            <w:tcW w:w="2210" w:type="dxa"/>
            <w:vMerge w:val="restart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21152,0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21152,0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Количество государственных организаций, в которых проведен монтаж, ремонт систем автоматической пожарной сигнализации: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1.2.</w:t>
            </w: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3300,0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3300,0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4900,0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4900,0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4752,0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4752,0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3000,0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3000,0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2600,0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2600,0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2600,0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2600,0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29285,1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29285,1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8800,1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8800,1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8075,0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8075,0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5510,0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5510,0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3450,0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3450,0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8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3450,0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3450,0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8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11378,1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11378,1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6131,5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6131,5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798,6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798,6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1112,0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1112,0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1112,0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1112,0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1112,0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1112,0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1112,0</w:t>
            </w:r>
          </w:p>
        </w:tc>
        <w:tc>
          <w:tcPr>
            <w:tcW w:w="1274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1112,0</w:t>
            </w:r>
          </w:p>
        </w:tc>
        <w:tc>
          <w:tcPr>
            <w:tcW w:w="1050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433D58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433D58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433D58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 w:val="restart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1.2.2.</w:t>
            </w:r>
          </w:p>
        </w:tc>
        <w:tc>
          <w:tcPr>
            <w:tcW w:w="2618" w:type="dxa"/>
            <w:vMerge w:val="restart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Ремонт, монтаж внутренних и наружных электрических сетей, электроустановок,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электро-технических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изделий и электроосветительных приборов в учреждениях (в том числе разработка проектной документации)</w:t>
            </w:r>
          </w:p>
        </w:tc>
        <w:tc>
          <w:tcPr>
            <w:tcW w:w="2210" w:type="dxa"/>
            <w:vMerge w:val="restart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6330,0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6330,0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Замена, ремонт электропроводки, силовых электроустановок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в организациях:</w:t>
            </w:r>
          </w:p>
        </w:tc>
        <w:tc>
          <w:tcPr>
            <w:tcW w:w="1551" w:type="dxa"/>
            <w:vMerge w:val="restart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1.2.</w:t>
            </w: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600,0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600,0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100,0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100,0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500,0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500,0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1950,0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1950,0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1590,0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1590,0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1590,0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1590,0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14123,7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14123,7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1620,0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1620,0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1780,5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1780,5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3060,0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3060,0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3766,6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3766,6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3766,6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3766,6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73,7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73,7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24,7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24,7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25,0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25,0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33D58" w:rsidRPr="003D466B" w:rsidTr="00596841">
        <w:tc>
          <w:tcPr>
            <w:tcW w:w="765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33D58" w:rsidRPr="003D466B" w:rsidRDefault="00433D58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6,0</w:t>
            </w:r>
          </w:p>
        </w:tc>
        <w:tc>
          <w:tcPr>
            <w:tcW w:w="1274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6,0</w:t>
            </w:r>
          </w:p>
        </w:tc>
        <w:tc>
          <w:tcPr>
            <w:tcW w:w="1050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33D58" w:rsidRPr="003D466B" w:rsidRDefault="00433D58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  <w:vMerge/>
          </w:tcPr>
          <w:p w:rsidR="00433D58" w:rsidRPr="003D466B" w:rsidRDefault="00433D58" w:rsidP="00433D58">
            <w:pPr>
              <w:pStyle w:val="ConsPlusNormal"/>
              <w:spacing w:line="223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 w:val="restart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1.2.3.</w:t>
            </w:r>
          </w:p>
        </w:tc>
        <w:tc>
          <w:tcPr>
            <w:tcW w:w="2618" w:type="dxa"/>
            <w:vMerge w:val="restart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Приобретение, монтаж, ввод в эксплуатацию автономных источников электроснабжения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(в том числе разработка проектной документации)</w:t>
            </w:r>
          </w:p>
        </w:tc>
        <w:tc>
          <w:tcPr>
            <w:tcW w:w="2210" w:type="dxa"/>
            <w:vMerge w:val="restart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99" w:type="dxa"/>
            <w:gridSpan w:val="2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8940,0</w:t>
            </w:r>
          </w:p>
        </w:tc>
        <w:tc>
          <w:tcPr>
            <w:tcW w:w="1274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8940,0</w:t>
            </w:r>
          </w:p>
        </w:tc>
        <w:tc>
          <w:tcPr>
            <w:tcW w:w="1050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Оснащение медицинских организаций государственной системы здравоохранения автономными источниками питания:</w:t>
            </w:r>
          </w:p>
        </w:tc>
        <w:tc>
          <w:tcPr>
            <w:tcW w:w="1551" w:type="dxa"/>
            <w:vMerge w:val="restart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1.2.</w:t>
            </w: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1800,0</w:t>
            </w:r>
          </w:p>
        </w:tc>
        <w:tc>
          <w:tcPr>
            <w:tcW w:w="1274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1800,0</w:t>
            </w:r>
          </w:p>
        </w:tc>
        <w:tc>
          <w:tcPr>
            <w:tcW w:w="1050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640,0</w:t>
            </w:r>
          </w:p>
        </w:tc>
        <w:tc>
          <w:tcPr>
            <w:tcW w:w="1274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640,0</w:t>
            </w:r>
          </w:p>
        </w:tc>
        <w:tc>
          <w:tcPr>
            <w:tcW w:w="1050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500,0</w:t>
            </w:r>
          </w:p>
        </w:tc>
        <w:tc>
          <w:tcPr>
            <w:tcW w:w="1274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500,0</w:t>
            </w:r>
          </w:p>
        </w:tc>
        <w:tc>
          <w:tcPr>
            <w:tcW w:w="1050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-</w:t>
            </w:r>
          </w:p>
        </w:tc>
        <w:tc>
          <w:tcPr>
            <w:tcW w:w="1551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CD6251" w:rsidRPr="003D466B" w:rsidRDefault="00CD6251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3000,0</w:t>
            </w:r>
          </w:p>
        </w:tc>
        <w:tc>
          <w:tcPr>
            <w:tcW w:w="1274" w:type="dxa"/>
          </w:tcPr>
          <w:p w:rsidR="00CD6251" w:rsidRPr="003D466B" w:rsidRDefault="00CD6251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3000,0</w:t>
            </w:r>
          </w:p>
        </w:tc>
        <w:tc>
          <w:tcPr>
            <w:tcW w:w="1050" w:type="dxa"/>
          </w:tcPr>
          <w:p w:rsidR="00CD6251" w:rsidRPr="003D466B" w:rsidRDefault="00CD6251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CD6251" w:rsidRPr="003D466B" w:rsidRDefault="00CD6251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3000,0</w:t>
            </w:r>
          </w:p>
        </w:tc>
        <w:tc>
          <w:tcPr>
            <w:tcW w:w="1274" w:type="dxa"/>
          </w:tcPr>
          <w:p w:rsidR="00CD6251" w:rsidRPr="003D466B" w:rsidRDefault="00CD6251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3000,0</w:t>
            </w:r>
          </w:p>
        </w:tc>
        <w:tc>
          <w:tcPr>
            <w:tcW w:w="1050" w:type="dxa"/>
          </w:tcPr>
          <w:p w:rsidR="00CD6251" w:rsidRPr="003D466B" w:rsidRDefault="00CD6251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433D58">
            <w:pPr>
              <w:spacing w:line="22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433D58">
            <w:pPr>
              <w:pStyle w:val="ConsPlusNormal"/>
              <w:spacing w:line="22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433D58">
            <w:pPr>
              <w:spacing w:line="22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6510,0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6510,0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Оснащение образовательных организаций автономными источниками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питания: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710,0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710,0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530,0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530,0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550,0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550,0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1274,0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1274,0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 орг.</w:t>
            </w:r>
          </w:p>
        </w:tc>
        <w:tc>
          <w:tcPr>
            <w:tcW w:w="1551" w:type="dxa"/>
            <w:vMerge w:val="restart"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1723,0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1723,0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1723,0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1723,0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1.2.4.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Приобретение сре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дств сп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>асения и эвакуации для сотрудников и обслуживаемого контингента учреждений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2640,0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2640,0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Оснащение </w:t>
            </w:r>
            <w:r w:rsidR="00CD6251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организаций </w:t>
            </w:r>
            <w:r w:rsidR="00CD6251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средствами </w:t>
            </w:r>
            <w:r w:rsidR="00CD6251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спасения: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1.2.</w:t>
            </w: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240,0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240,0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1100,0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1100,0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-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400,0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400,0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400,0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400,0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образования Пензенской области, подведомственные учреждения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78,9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78,9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Оснащение </w:t>
            </w:r>
            <w:r w:rsidR="00CD6251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организаций </w:t>
            </w:r>
            <w:r w:rsidR="00CD6251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средствами </w:t>
            </w:r>
            <w:r w:rsidR="00CD6251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спасения: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1.2.</w:t>
            </w:r>
          </w:p>
        </w:tc>
      </w:tr>
      <w:tr w:rsidR="008535CE" w:rsidRPr="003D466B" w:rsidTr="00355C24">
        <w:trPr>
          <w:trHeight w:val="316"/>
        </w:trPr>
        <w:tc>
          <w:tcPr>
            <w:tcW w:w="765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355C24">
        <w:trPr>
          <w:trHeight w:val="315"/>
        </w:trPr>
        <w:tc>
          <w:tcPr>
            <w:tcW w:w="765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78,9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78,9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355C24">
        <w:trPr>
          <w:trHeight w:val="316"/>
        </w:trPr>
        <w:tc>
          <w:tcPr>
            <w:tcW w:w="765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355C24">
        <w:trPr>
          <w:trHeight w:val="357"/>
        </w:trPr>
        <w:tc>
          <w:tcPr>
            <w:tcW w:w="765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355C24">
        <w:trPr>
          <w:trHeight w:val="336"/>
        </w:trPr>
        <w:tc>
          <w:tcPr>
            <w:tcW w:w="765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 w:val="restart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1.2.5.</w:t>
            </w:r>
          </w:p>
        </w:tc>
        <w:tc>
          <w:tcPr>
            <w:tcW w:w="2618" w:type="dxa"/>
            <w:vMerge w:val="restart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от поэтажных коридоров (в том числе разработка проектной документации)</w:t>
            </w:r>
          </w:p>
        </w:tc>
        <w:tc>
          <w:tcPr>
            <w:tcW w:w="2210" w:type="dxa"/>
            <w:vMerge w:val="restart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12689,8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12689,8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Приведение </w:t>
            </w:r>
            <w:r w:rsidR="00D71482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организаций </w:t>
            </w:r>
            <w:r w:rsidR="00D71482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в соответствие </w:t>
            </w:r>
            <w:r w:rsidR="00D71482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с НП пожарной безопасности:</w:t>
            </w:r>
          </w:p>
        </w:tc>
        <w:tc>
          <w:tcPr>
            <w:tcW w:w="1551" w:type="dxa"/>
            <w:vMerge w:val="restart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1.2.</w:t>
            </w: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3500,0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3500,0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8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2859,8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2859,8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2640,0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2640,0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2490,0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2490,0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600,0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600,0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600,0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600,0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28844,4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28844,4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4749,4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4749,4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5040,0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5040,0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5220,0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5220,0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7345,0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7345,0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7345,0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7345,0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258,2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258,2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201,5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201,5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56,7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56,7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 орг.</w:t>
            </w: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6251" w:rsidRPr="003D466B" w:rsidTr="00596841">
        <w:tc>
          <w:tcPr>
            <w:tcW w:w="765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D6251" w:rsidRPr="003D466B" w:rsidRDefault="00CD6251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D6251" w:rsidRPr="003D466B" w:rsidRDefault="00CD6251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D6251" w:rsidRPr="003D466B" w:rsidRDefault="00CD6251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 w:val="restart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1.2.6.</w:t>
            </w:r>
          </w:p>
        </w:tc>
        <w:tc>
          <w:tcPr>
            <w:tcW w:w="2618" w:type="dxa"/>
            <w:vMerge w:val="restart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</w:t>
            </w:r>
            <w:r w:rsidR="00D71482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пожарных водоемов (</w:t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водоисточников</w:t>
            </w:r>
            <w:proofErr w:type="spellEnd"/>
            <w:r w:rsidRPr="003D466B">
              <w:rPr>
                <w:rFonts w:ascii="Times New Roman" w:hAnsi="Times New Roman" w:cs="Times New Roman"/>
                <w:spacing w:val="-4"/>
              </w:rPr>
              <w:t xml:space="preserve">)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(в том числе разработка проектной документации)</w:t>
            </w:r>
          </w:p>
        </w:tc>
        <w:tc>
          <w:tcPr>
            <w:tcW w:w="2210" w:type="dxa"/>
            <w:vMerge w:val="restart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5048,0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5048,0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Ремонт систем противопожарного водоснабжения:</w:t>
            </w:r>
          </w:p>
        </w:tc>
        <w:tc>
          <w:tcPr>
            <w:tcW w:w="1551" w:type="dxa"/>
            <w:vMerge w:val="restart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№1.2.</w:t>
            </w: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1048,0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1048,0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 орг.</w:t>
            </w: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1500,0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1500,0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 орг.</w:t>
            </w: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1250,0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1250,0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 орг.</w:t>
            </w: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1250,0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1250,0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 орг.</w:t>
            </w: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4887,1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4887,1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190,0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190,0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орг.</w:t>
            </w: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1672,3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1672,3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 орг.</w:t>
            </w: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330,0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330,0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 орг.</w:t>
            </w: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1994,0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1994,0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 орг.</w:t>
            </w: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255,4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255,4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 орг.</w:t>
            </w: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255,4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255,4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 орг.</w:t>
            </w: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культуры и туризма Пензенской области, подведомственные учреждения</w:t>
            </w: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1267,7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1267,7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285,1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285,1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 орг.</w:t>
            </w: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384,6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384,6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 орг.</w:t>
            </w: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167,5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167,5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 орг.</w:t>
            </w:r>
          </w:p>
        </w:tc>
        <w:tc>
          <w:tcPr>
            <w:tcW w:w="1551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143,5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143,5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 орг.</w:t>
            </w:r>
          </w:p>
        </w:tc>
        <w:tc>
          <w:tcPr>
            <w:tcW w:w="1551" w:type="dxa"/>
            <w:vMerge w:val="restart"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143,5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143,5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 орг.</w:t>
            </w: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25319A" w:rsidRPr="003D466B" w:rsidTr="00596841">
        <w:tc>
          <w:tcPr>
            <w:tcW w:w="765" w:type="dxa"/>
            <w:vMerge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143,5</w:t>
            </w:r>
          </w:p>
        </w:tc>
        <w:tc>
          <w:tcPr>
            <w:tcW w:w="1274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143,5</w:t>
            </w:r>
          </w:p>
        </w:tc>
        <w:tc>
          <w:tcPr>
            <w:tcW w:w="1050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25319A" w:rsidRPr="003D466B" w:rsidRDefault="0025319A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25319A" w:rsidRPr="003D466B" w:rsidRDefault="0025319A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 орг.</w:t>
            </w:r>
          </w:p>
        </w:tc>
        <w:tc>
          <w:tcPr>
            <w:tcW w:w="1551" w:type="dxa"/>
            <w:vMerge/>
          </w:tcPr>
          <w:p w:rsidR="0025319A" w:rsidRPr="003D466B" w:rsidRDefault="0025319A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 w:val="restart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1.2.7.</w:t>
            </w:r>
          </w:p>
        </w:tc>
        <w:tc>
          <w:tcPr>
            <w:tcW w:w="2618" w:type="dxa"/>
            <w:vMerge w:val="restart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Повышение уровня противопожарной защиты государственных организаций (учреждений) Пензенской области</w:t>
            </w:r>
          </w:p>
        </w:tc>
        <w:tc>
          <w:tcPr>
            <w:tcW w:w="2210" w:type="dxa"/>
            <w:vMerge w:val="restart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физической культуры и спорта Пензенской области, подведомственные учреждения</w:t>
            </w: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11799,3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11799,3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1.2.</w:t>
            </w: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1999,3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1999,3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Повышение уровня противопожарной защиты на объектах, подведомственных Министерству физической культуры и спорта Пензенской области: доведение </w:t>
            </w:r>
            <w:r w:rsidR="00B65C2D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до требуемого предела огнестойкости сгораемых конструкций обрешетки кровли - на 1 объекте;</w:t>
            </w:r>
          </w:p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монтаж автоматической пожарной сигнализации, системы оповещения людей о пожаре -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на 1 объекте;</w:t>
            </w:r>
          </w:p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приобретение огнетушителей - 35 шт.;</w:t>
            </w:r>
          </w:p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капитальный ремонт </w:t>
            </w: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 xml:space="preserve">системы вытяжной </w:t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противодымной</w:t>
            </w:r>
            <w:proofErr w:type="spellEnd"/>
            <w:r w:rsidRPr="003D466B">
              <w:rPr>
                <w:rFonts w:ascii="Times New Roman" w:hAnsi="Times New Roman" w:cs="Times New Roman"/>
                <w:spacing w:val="-4"/>
              </w:rPr>
              <w:t xml:space="preserve"> вентиляции -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на 1 объекте;</w:t>
            </w:r>
          </w:p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ремонтно-восстановительные работы системы автоматического отключения вентиляционных систем при пожаре в помещениях 1-го пускового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комплекса - на 1 объекте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2000,0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2000,0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B65C2D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Повышение уровня противопожарной защиты на объектах, подведомственных Министерству физической культуры и спорта Пензенской области: приобретение огнетушителей -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2 объекта; установка акустических модулей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D71482">
              <w:rPr>
                <w:rFonts w:ascii="Times New Roman" w:hAnsi="Times New Roman" w:cs="Times New Roman"/>
                <w:spacing w:val="-8"/>
              </w:rPr>
              <w:t>в рамках текущего ремонта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систем оповещения и управления эвакуацией при пожаре (СОУЭ) -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1 объект; приобретение оборудования для текущего ремонта систем автоматического </w:t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дымоудаления</w:t>
            </w:r>
            <w:proofErr w:type="spellEnd"/>
            <w:r w:rsidRPr="003D466B">
              <w:rPr>
                <w:rFonts w:ascii="Times New Roman" w:hAnsi="Times New Roman" w:cs="Times New Roman"/>
                <w:spacing w:val="-4"/>
              </w:rPr>
              <w:t xml:space="preserve"> помещений - 1 объект; приобретение доводчиков </w:t>
            </w: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для противопожарных дверей - 1 объект;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приобретение аккумуляторов для обеспечения исправного состояния систем и установок </w:t>
            </w:r>
            <w:proofErr w:type="spellStart"/>
            <w:proofErr w:type="gramStart"/>
            <w:r w:rsidRPr="00D71482">
              <w:rPr>
                <w:rFonts w:ascii="Times New Roman" w:hAnsi="Times New Roman" w:cs="Times New Roman"/>
                <w:spacing w:val="-4"/>
              </w:rPr>
              <w:t>противо</w:t>
            </w:r>
            <w:proofErr w:type="spellEnd"/>
            <w:r>
              <w:rPr>
                <w:rFonts w:ascii="Times New Roman" w:hAnsi="Times New Roman" w:cs="Times New Roman"/>
                <w:spacing w:val="-4"/>
              </w:rPr>
              <w:t>-</w:t>
            </w:r>
            <w:r w:rsidRPr="00D71482">
              <w:rPr>
                <w:rFonts w:ascii="Times New Roman" w:hAnsi="Times New Roman" w:cs="Times New Roman"/>
                <w:spacing w:val="-4"/>
              </w:rPr>
              <w:t>пожарной</w:t>
            </w:r>
            <w:proofErr w:type="gramEnd"/>
            <w:r w:rsidRPr="00D71482">
              <w:rPr>
                <w:rFonts w:ascii="Times New Roman" w:hAnsi="Times New Roman" w:cs="Times New Roman"/>
                <w:spacing w:val="-4"/>
              </w:rPr>
              <w:t xml:space="preserve"> защиты -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1 объект; ремонт системы автоматической пожарной сигнализации, оповещения людей о пожаре - 1 объект; приобретение </w:t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оборудо</w:t>
            </w:r>
            <w:r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>вания</w:t>
            </w:r>
            <w:proofErr w:type="spellEnd"/>
            <w:r w:rsidRPr="003D466B">
              <w:rPr>
                <w:rFonts w:ascii="Times New Roman" w:hAnsi="Times New Roman" w:cs="Times New Roman"/>
                <w:spacing w:val="-4"/>
              </w:rPr>
              <w:t xml:space="preserve"> для обустройства системы </w:t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противопожар</w:t>
            </w:r>
            <w:proofErr w:type="spellEnd"/>
            <w:r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ной сигнализации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в спортивном зале -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1 объект; приобретение оборудования для системы автоматической пожарной сигнализации - 1 объект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D71482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D71482" w:rsidRPr="003D466B" w:rsidRDefault="00D71482" w:rsidP="00D71482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1800,0</w:t>
            </w:r>
          </w:p>
        </w:tc>
        <w:tc>
          <w:tcPr>
            <w:tcW w:w="1274" w:type="dxa"/>
          </w:tcPr>
          <w:p w:rsidR="00D71482" w:rsidRPr="003D466B" w:rsidRDefault="00D71482" w:rsidP="00D71482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1800,0</w:t>
            </w:r>
          </w:p>
        </w:tc>
        <w:tc>
          <w:tcPr>
            <w:tcW w:w="1050" w:type="dxa"/>
          </w:tcPr>
          <w:p w:rsidR="00D71482" w:rsidRPr="003D466B" w:rsidRDefault="00D71482" w:rsidP="00D71482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D71482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D71482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Default="00D71482" w:rsidP="00B65C2D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bCs/>
                <w:spacing w:val="-4"/>
              </w:rPr>
            </w:pPr>
            <w:r w:rsidRPr="003D466B">
              <w:rPr>
                <w:rFonts w:ascii="Times New Roman" w:hAnsi="Times New Roman" w:cs="Times New Roman"/>
                <w:bCs/>
                <w:spacing w:val="-4"/>
              </w:rPr>
              <w:t xml:space="preserve">Приобретение огнетушителей - </w:t>
            </w:r>
            <w:r>
              <w:rPr>
                <w:rFonts w:ascii="Times New Roman" w:hAnsi="Times New Roman" w:cs="Times New Roman"/>
                <w:bCs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bCs/>
                <w:spacing w:val="-4"/>
              </w:rPr>
              <w:t xml:space="preserve">4 объекта, автоматизация систем вытяжной и приточной </w:t>
            </w:r>
            <w:proofErr w:type="spellStart"/>
            <w:r w:rsidRPr="003D466B">
              <w:rPr>
                <w:rFonts w:ascii="Times New Roman" w:hAnsi="Times New Roman" w:cs="Times New Roman"/>
                <w:bCs/>
                <w:spacing w:val="-4"/>
              </w:rPr>
              <w:t>противо</w:t>
            </w:r>
            <w:proofErr w:type="spellEnd"/>
            <w:r>
              <w:rPr>
                <w:rFonts w:ascii="Times New Roman" w:hAnsi="Times New Roman" w:cs="Times New Roman"/>
                <w:bCs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bCs/>
                <w:spacing w:val="-4"/>
              </w:rPr>
              <w:t xml:space="preserve">дымной вентиляции - </w:t>
            </w:r>
            <w:r>
              <w:rPr>
                <w:rFonts w:ascii="Times New Roman" w:hAnsi="Times New Roman" w:cs="Times New Roman"/>
                <w:bCs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bCs/>
                <w:spacing w:val="-4"/>
              </w:rPr>
              <w:t xml:space="preserve">1 объект; приобретение доводчиков дверей, замена запирающей системы для пожарных и запасных выходов - </w:t>
            </w:r>
            <w:r>
              <w:rPr>
                <w:rFonts w:ascii="Times New Roman" w:hAnsi="Times New Roman" w:cs="Times New Roman"/>
                <w:bCs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bCs/>
                <w:spacing w:val="-4"/>
              </w:rPr>
              <w:t>1 объект</w:t>
            </w:r>
          </w:p>
          <w:p w:rsidR="00B35F02" w:rsidRPr="003D466B" w:rsidRDefault="00B35F02" w:rsidP="00B65C2D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D71482" w:rsidRPr="003D466B" w:rsidRDefault="00D71482" w:rsidP="00D71482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2000,0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2000,0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Повышение уровня противопожарной защиты одного учреждения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2000,0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2000,0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Повышение уровня противопожарной защиты одного учреждения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2000,0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2000,0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Повышение уровня противопожарной защиты одного учреждения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культуры и туризма Пензенской области, подведомственные учреждения</w:t>
            </w: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3968,4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3968,4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Приведение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организаций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в соответствие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с НП пожарной безопасности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312,8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312,8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 орг.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733,2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733,2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 орг.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712,6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712,6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 орг.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736,6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736,6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 орг.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736,6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736,6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 орг.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736,6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736,6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7 орг.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4936,3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4936,3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Общестроительные работы по устранению замечаний отдела надзорной деятельности ГУ МЧС России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по Пензенской области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C44B7B">
        <w:trPr>
          <w:trHeight w:val="358"/>
        </w:trPr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600,0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600,0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 орг.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C44B7B">
        <w:trPr>
          <w:trHeight w:val="329"/>
        </w:trPr>
        <w:tc>
          <w:tcPr>
            <w:tcW w:w="765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399,3</w:t>
            </w:r>
          </w:p>
        </w:tc>
        <w:tc>
          <w:tcPr>
            <w:tcW w:w="1274" w:type="dxa"/>
          </w:tcPr>
          <w:p w:rsidR="00D71482" w:rsidRPr="003D466B" w:rsidRDefault="00D71482" w:rsidP="00D71482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399,3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 орг.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C44B7B">
        <w:trPr>
          <w:trHeight w:val="329"/>
        </w:trPr>
        <w:tc>
          <w:tcPr>
            <w:tcW w:w="765" w:type="dxa"/>
            <w:vMerge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290,0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290,0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 орг.</w:t>
            </w:r>
          </w:p>
        </w:tc>
        <w:tc>
          <w:tcPr>
            <w:tcW w:w="1551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C44B7B">
        <w:trPr>
          <w:trHeight w:val="316"/>
        </w:trPr>
        <w:tc>
          <w:tcPr>
            <w:tcW w:w="765" w:type="dxa"/>
            <w:vMerge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692,0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692,0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 орг.</w:t>
            </w:r>
          </w:p>
        </w:tc>
        <w:tc>
          <w:tcPr>
            <w:tcW w:w="1551" w:type="dxa"/>
            <w:vMerge w:val="restart"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C44B7B">
        <w:trPr>
          <w:trHeight w:val="287"/>
        </w:trPr>
        <w:tc>
          <w:tcPr>
            <w:tcW w:w="765" w:type="dxa"/>
            <w:vMerge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1210,0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1210,0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 орг.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48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1210,0</w:t>
            </w:r>
          </w:p>
        </w:tc>
        <w:tc>
          <w:tcPr>
            <w:tcW w:w="1274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1210,0</w:t>
            </w:r>
          </w:p>
        </w:tc>
        <w:tc>
          <w:tcPr>
            <w:tcW w:w="1050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 орг.</w:t>
            </w:r>
          </w:p>
        </w:tc>
        <w:tc>
          <w:tcPr>
            <w:tcW w:w="1551" w:type="dxa"/>
            <w:vMerge/>
          </w:tcPr>
          <w:p w:rsidR="00D71482" w:rsidRPr="003D466B" w:rsidRDefault="00D71482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both"/>
              <w:outlineLvl w:val="4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Задача подпрограммы - обеспечение готовности к реагированию сил и средств Пензенской территориальной подсистемы единой государственной системы предупреждения и ликвидации чрезвычайных ситуаций для защиты населения и территорий Пензенской области от чрезвычайных ситуаций, обеспечения пожарной безопасности и безопасности людей на водных объектах</w:t>
            </w:r>
          </w:p>
        </w:tc>
      </w:tr>
      <w:tr w:rsidR="00D71482" w:rsidRPr="003D466B" w:rsidTr="00596841">
        <w:tc>
          <w:tcPr>
            <w:tcW w:w="765" w:type="dxa"/>
            <w:vMerge w:val="restart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1.3.</w:t>
            </w:r>
          </w:p>
        </w:tc>
        <w:tc>
          <w:tcPr>
            <w:tcW w:w="2618" w:type="dxa"/>
            <w:vMerge w:val="restart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Основное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мероприятие 1.3. "Формирование эффективной системы предупреждения, локализации и ликвидации последствий чрезвычайных ситуаций техногенного характера,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в том числе локализации и ликвидации аварийных разливов нефти и нефтепродуктов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области"</w:t>
            </w:r>
          </w:p>
        </w:tc>
        <w:tc>
          <w:tcPr>
            <w:tcW w:w="2210" w:type="dxa"/>
            <w:vMerge w:val="restart"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5476,9</w:t>
            </w:r>
          </w:p>
        </w:tc>
        <w:tc>
          <w:tcPr>
            <w:tcW w:w="127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5476,9</w:t>
            </w:r>
          </w:p>
        </w:tc>
        <w:tc>
          <w:tcPr>
            <w:tcW w:w="1050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 w:val="restart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0.0</w:t>
            </w:r>
          </w:p>
        </w:tc>
        <w:tc>
          <w:tcPr>
            <w:tcW w:w="1050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2594,0</w:t>
            </w:r>
          </w:p>
        </w:tc>
        <w:tc>
          <w:tcPr>
            <w:tcW w:w="127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2594,0</w:t>
            </w:r>
          </w:p>
        </w:tc>
        <w:tc>
          <w:tcPr>
            <w:tcW w:w="1050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2882,9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2882,9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в том числе:</w:t>
            </w:r>
          </w:p>
        </w:tc>
      </w:tr>
      <w:tr w:rsidR="00D71482" w:rsidRPr="003D466B" w:rsidTr="00596841">
        <w:tc>
          <w:tcPr>
            <w:tcW w:w="765" w:type="dxa"/>
            <w:vMerge w:val="restart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1.3.1.</w:t>
            </w:r>
          </w:p>
        </w:tc>
        <w:tc>
          <w:tcPr>
            <w:tcW w:w="2618" w:type="dxa"/>
            <w:vMerge w:val="restart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Создание и поддержание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в состоянии постоянной готовности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к использованию региональной автоматизированной системы централизованного оповещения населения (РАСЦО)</w:t>
            </w:r>
          </w:p>
        </w:tc>
        <w:tc>
          <w:tcPr>
            <w:tcW w:w="2210" w:type="dxa"/>
            <w:vMerge w:val="restart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защиты населения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ГБУ Пензенской области "ППСЦ"</w:t>
            </w:r>
          </w:p>
        </w:tc>
        <w:tc>
          <w:tcPr>
            <w:tcW w:w="799" w:type="dxa"/>
            <w:gridSpan w:val="2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100,0</w:t>
            </w:r>
          </w:p>
        </w:tc>
        <w:tc>
          <w:tcPr>
            <w:tcW w:w="127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100,0</w:t>
            </w:r>
          </w:p>
        </w:tc>
        <w:tc>
          <w:tcPr>
            <w:tcW w:w="1050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Разработка проектно-сметной документации </w:t>
            </w:r>
            <w:r w:rsidR="00B65C2D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 целью последующей замены аналогового оборудования существующей РАСЦО на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цифровое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, </w:t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компл</w:t>
            </w:r>
            <w:proofErr w:type="spellEnd"/>
            <w:r w:rsidRPr="003D466B">
              <w:rPr>
                <w:rFonts w:ascii="Times New Roman" w:hAnsi="Times New Roman" w:cs="Times New Roman"/>
                <w:spacing w:val="-4"/>
              </w:rPr>
              <w:t>.</w:t>
            </w:r>
          </w:p>
        </w:tc>
        <w:tc>
          <w:tcPr>
            <w:tcW w:w="1551" w:type="dxa"/>
            <w:vMerge w:val="restart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1.3, 1.4.</w:t>
            </w: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100,0</w:t>
            </w:r>
          </w:p>
        </w:tc>
        <w:tc>
          <w:tcPr>
            <w:tcW w:w="127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100,0</w:t>
            </w:r>
          </w:p>
        </w:tc>
        <w:tc>
          <w:tcPr>
            <w:tcW w:w="1050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</w:t>
            </w:r>
          </w:p>
        </w:tc>
        <w:tc>
          <w:tcPr>
            <w:tcW w:w="1551" w:type="dxa"/>
            <w:vMerge/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ГБУ Пензенской области "ППСЦ"</w:t>
            </w:r>
          </w:p>
        </w:tc>
        <w:tc>
          <w:tcPr>
            <w:tcW w:w="799" w:type="dxa"/>
            <w:gridSpan w:val="2"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  <w:tcBorders>
              <w:bottom w:val="single" w:sz="4" w:space="0" w:color="000000"/>
            </w:tcBorders>
          </w:tcPr>
          <w:p w:rsidR="00D71482" w:rsidRPr="003D466B" w:rsidRDefault="00D71482" w:rsidP="002832A4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71482" w:rsidRPr="003D466B" w:rsidTr="00596841">
        <w:tc>
          <w:tcPr>
            <w:tcW w:w="765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71482" w:rsidRPr="003D466B" w:rsidRDefault="00D71482" w:rsidP="002832A4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D71482" w:rsidRPr="003D466B" w:rsidRDefault="00D71482" w:rsidP="002832A4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1.3.2.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Информирование населения о мерах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защиты населения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Размещение в средствах массовой информации,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на официальном сайте заметок о мерах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1.3., 1.4.</w:t>
            </w: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</w:t>
            </w:r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</w:t>
            </w:r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</w:t>
            </w:r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</w:t>
            </w:r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</w:t>
            </w:r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</w:t>
            </w:r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1.3.3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защиты населения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Пензенской области,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ГБУ Пензенской области "ППСЦ"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5376,9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5376,9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1., 1.1.</w:t>
            </w: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2494,0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2494,0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Приобретение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4 костюмов изолирующих закрытого типа,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1 перекачивающей станции; 1 аварийно-спасательного автомобиля</w:t>
            </w:r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ГБУ Пензенской области "ППСЦ"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2882,9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2882,9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Приобретение: </w:t>
            </w:r>
            <w:r w:rsidR="006D7581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1 комплекта щеточного </w:t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скиммера</w:t>
            </w:r>
            <w:proofErr w:type="spellEnd"/>
            <w:r w:rsidRPr="003D466B">
              <w:rPr>
                <w:rFonts w:ascii="Times New Roman" w:hAnsi="Times New Roman" w:cs="Times New Roman"/>
                <w:spacing w:val="-4"/>
              </w:rPr>
              <w:t xml:space="preserve">, 1 комплекта мотопомпы для грязной воды, 2 комплектов перекачивающей станции, разборных резервуаров общей емкостью 67 куб. метров, сорбента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0,2 тонны, боны заградительные -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 xml:space="preserve">80 метров, 1 единицы парогенератора, вспомогательного оборудования и инструментов (рукавов </w:t>
            </w:r>
            <w:r w:rsidR="005A14B7" w:rsidRPr="003D466B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100 метров, лопат </w:t>
            </w:r>
            <w:r w:rsidR="005A14B7" w:rsidRPr="003D466B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10 шт., граблей </w:t>
            </w:r>
            <w:r w:rsidR="005A14B7" w:rsidRPr="003D466B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5 шт., искрогасителей </w:t>
            </w:r>
            <w:r w:rsidR="005A14B7" w:rsidRPr="003D466B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7 шт., респираторов </w:t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газодымозащитных</w:t>
            </w:r>
            <w:proofErr w:type="spellEnd"/>
            <w:r w:rsidRPr="003D466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5A14B7" w:rsidRPr="003D466B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16 шт.)</w:t>
            </w:r>
            <w:proofErr w:type="gramEnd"/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1.4.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Основное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мероприятие 1.4. "Совершенствование системы подготовки населения к действиям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чрезвычайных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ситуациях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>, создание резерва материальных ресурсов для организации первоочередного жизнеобеспечения пострадавшего населения"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36583,0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36583,0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 w:val="restart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11302,0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11302,0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4969,2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4969,2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4580,1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4580,1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5243,9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5243,9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pStyle w:val="ConsPlusNormal"/>
              <w:spacing w:line="22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5243,9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5243,9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5243,9</w:t>
            </w:r>
          </w:p>
        </w:tc>
        <w:tc>
          <w:tcPr>
            <w:tcW w:w="1274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5243,9</w:t>
            </w:r>
          </w:p>
        </w:tc>
        <w:tc>
          <w:tcPr>
            <w:tcW w:w="1050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2832A4">
            <w:pPr>
              <w:spacing w:line="221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2832A4">
            <w:pPr>
              <w:spacing w:line="221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в том числе:</w:t>
            </w: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1.4.1.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Проведение (обновление) отбора поставщиков, подрядчиков,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исполни</w:t>
            </w:r>
            <w:r w:rsidR="002832A4">
              <w:rPr>
                <w:rFonts w:ascii="Times New Roman" w:hAnsi="Times New Roman" w:cs="Times New Roman"/>
                <w:spacing w:val="-4"/>
              </w:rPr>
              <w:t>-</w:t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телей</w:t>
            </w:r>
            <w:proofErr w:type="spellEnd"/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в целях после</w:t>
            </w:r>
            <w:r w:rsidR="002832A4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>дующего осуществления закупок у них товаров, работ, услуг путем проведения запроса котировок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сельского хозяйства Пензенской области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0,4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0,4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 w:val="restart"/>
          </w:tcPr>
          <w:p w:rsidR="008535CE" w:rsidRPr="003D466B" w:rsidRDefault="008535CE" w:rsidP="002832A4">
            <w:pPr>
              <w:widowControl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bCs/>
                <w:spacing w:val="-4"/>
              </w:rPr>
              <w:t xml:space="preserve">Проведение одного предварительного отбора поставщиков в целях последующего осуществления закупок </w:t>
            </w:r>
            <w:r w:rsidR="002832A4">
              <w:rPr>
                <w:rFonts w:ascii="Times New Roman" w:hAnsi="Times New Roman" w:cs="Times New Roman"/>
                <w:bCs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bCs/>
                <w:spacing w:val="-4"/>
              </w:rPr>
              <w:t>у них товаров путем проведения запроса котировок на поставку продуктов питания, ежегодно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1., 1.1.</w:t>
            </w: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промышленности, транспорта и инновационной политики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0,4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0,4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 w:val="restart"/>
          </w:tcPr>
          <w:p w:rsidR="008535CE" w:rsidRPr="003D466B" w:rsidRDefault="008535CE" w:rsidP="002832A4">
            <w:pPr>
              <w:widowControl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bCs/>
                <w:spacing w:val="-4"/>
              </w:rPr>
              <w:t>Проведение одного предварительного отбора поставщиков, исполнителей 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оказания услуг по транспортному обеспечению, ежегодно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color w:val="000000"/>
                <w:spacing w:val="-4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0,1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1.4.2.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Подготовка к пропуску весеннего половодья и летне-осенних паводков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защиты населения </w:t>
            </w:r>
            <w:r w:rsidR="00394C98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Пензенской области, </w:t>
            </w:r>
            <w:r w:rsidR="00394C98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ГБУ Пензенской области "ППСЦ"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2991,3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2991,3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Приобретение специальной техники; информационное обеспечение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1., 1.1.</w:t>
            </w: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498,2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498,2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1 подвесной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лодочный мотор;</w:t>
            </w: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лодка надувная ПВХ;</w:t>
            </w: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 снегоход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495,2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495,2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1 модульный сборно-разборный понтон;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1 прицеп двухосный автомобильный;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ГБУ Пензенской области "ППСЦ"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497,9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497,9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Лодка моторная без двигателя </w:t>
            </w:r>
            <w:r w:rsidR="005A14B7" w:rsidRPr="003D466B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1 единица, прицеп </w:t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одноостный</w:t>
            </w:r>
            <w:proofErr w:type="spellEnd"/>
            <w:r w:rsidRPr="003D466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5A14B7" w:rsidRPr="003D466B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1 единица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4 комплекта водолазного и специального снаряжения/1 договор </w:t>
            </w:r>
            <w:r w:rsidR="002832A4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Пензенским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ЦГМС на предоставление сведений </w:t>
            </w: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о фактическом состоянии водных объектов в период прохождения весеннего половодья 2022 года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4 комплекта водолазного и специального снаряжения/1 договор </w:t>
            </w:r>
            <w:r w:rsidR="00B65C2D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Пензенским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ЦГМС на предоставление сведений о фактическом состоянии водных объектов в период прохождения весеннего половодья 2023 года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500,0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4 комплекта водолазного и специального снаряжения/1 договор </w:t>
            </w:r>
            <w:r w:rsidR="00F43647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Пензенским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ЦГМС на предоставление сведений о фактическом состоянии водных объектов в период прохождения весеннего половодья 2024 года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94C98" w:rsidRPr="003D466B" w:rsidTr="00596841">
        <w:tc>
          <w:tcPr>
            <w:tcW w:w="765" w:type="dxa"/>
            <w:vMerge w:val="restart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1.4.3.</w:t>
            </w:r>
          </w:p>
        </w:tc>
        <w:tc>
          <w:tcPr>
            <w:tcW w:w="2618" w:type="dxa"/>
            <w:vMerge w:val="restart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Повышение уровня противопожарной защиты государственных учреждений, подведомственных Министерству труда, социальной защиты и демографии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</w:t>
            </w:r>
          </w:p>
        </w:tc>
        <w:tc>
          <w:tcPr>
            <w:tcW w:w="2210" w:type="dxa"/>
            <w:vMerge w:val="restart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799" w:type="dxa"/>
            <w:gridSpan w:val="2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28441,5</w:t>
            </w:r>
          </w:p>
        </w:tc>
        <w:tc>
          <w:tcPr>
            <w:tcW w:w="1274" w:type="dxa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28441,5</w:t>
            </w:r>
          </w:p>
        </w:tc>
        <w:tc>
          <w:tcPr>
            <w:tcW w:w="1050" w:type="dxa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94C98" w:rsidRPr="003D466B" w:rsidRDefault="00394C9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1., 1.2.</w:t>
            </w:r>
          </w:p>
        </w:tc>
      </w:tr>
      <w:tr w:rsidR="00394C98" w:rsidRPr="003D466B" w:rsidTr="00596841">
        <w:tc>
          <w:tcPr>
            <w:tcW w:w="765" w:type="dxa"/>
            <w:vMerge/>
          </w:tcPr>
          <w:p w:rsidR="00394C98" w:rsidRPr="003D466B" w:rsidRDefault="00394C9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394C98" w:rsidRPr="003D466B" w:rsidRDefault="00394C9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394C98" w:rsidRPr="003D466B" w:rsidRDefault="00394C9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5654,4</w:t>
            </w:r>
          </w:p>
        </w:tc>
        <w:tc>
          <w:tcPr>
            <w:tcW w:w="1274" w:type="dxa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5654,4</w:t>
            </w:r>
          </w:p>
        </w:tc>
        <w:tc>
          <w:tcPr>
            <w:tcW w:w="1050" w:type="dxa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Приобретение: огнетушителей - 93 шт., средств индивидуальной защиты - 185 шт., пожарных </w:t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извещателей</w:t>
            </w:r>
            <w:proofErr w:type="spellEnd"/>
            <w:r w:rsidRPr="003D466B">
              <w:rPr>
                <w:rFonts w:ascii="Times New Roman" w:hAnsi="Times New Roman" w:cs="Times New Roman"/>
                <w:spacing w:val="-4"/>
              </w:rPr>
              <w:t xml:space="preserve"> - 271 шт., носилок для эвакуации - 17 шт., знаков эвакуации - 448 шт., планы эвакуации 2 шт., пожарных шкафов - 5 шт., </w:t>
            </w:r>
            <w:r w:rsidRPr="00394C98">
              <w:rPr>
                <w:rFonts w:ascii="Times New Roman" w:hAnsi="Times New Roman" w:cs="Times New Roman"/>
                <w:spacing w:val="-8"/>
              </w:rPr>
              <w:t>противопожарных дверей -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8 шт., пожарных рукавов - </w:t>
            </w: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32 шт., аккумуляторов для автоматической пожарной сигнализации (далее - АПС) - 10 шт., светильников аварийного освещения - 127 шт., фонари - 15 шт., установка доводчиков - 15 шт., прибор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приемно-контрольный - 1 шт., перезарядка, ремонт и испытание огнетушителей - 108 шт., замена запорно-пускового устройства - 1 шт., монтаж АПС - 1 шт., установка системы оповещения - 1 шт., капитальный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ремонт АПС - 1 шт.,</w:t>
            </w:r>
          </w:p>
        </w:tc>
        <w:tc>
          <w:tcPr>
            <w:tcW w:w="1551" w:type="dxa"/>
            <w:vMerge/>
          </w:tcPr>
          <w:p w:rsidR="00394C98" w:rsidRPr="003D466B" w:rsidRDefault="00394C9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94C98" w:rsidRPr="003D466B" w:rsidTr="00596841">
        <w:tc>
          <w:tcPr>
            <w:tcW w:w="765" w:type="dxa"/>
            <w:vMerge/>
          </w:tcPr>
          <w:p w:rsidR="00394C98" w:rsidRPr="003D466B" w:rsidRDefault="00394C9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394C98" w:rsidRPr="003D466B" w:rsidRDefault="00394C9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394C98" w:rsidRPr="003D466B" w:rsidRDefault="00394C9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4474,0</w:t>
            </w:r>
          </w:p>
        </w:tc>
        <w:tc>
          <w:tcPr>
            <w:tcW w:w="1274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4474,0</w:t>
            </w:r>
          </w:p>
        </w:tc>
        <w:tc>
          <w:tcPr>
            <w:tcW w:w="1050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Повышение уровня противопожарной защиты двадцати семи учреждений</w:t>
            </w:r>
          </w:p>
        </w:tc>
        <w:tc>
          <w:tcPr>
            <w:tcW w:w="1551" w:type="dxa"/>
            <w:vMerge/>
          </w:tcPr>
          <w:p w:rsidR="00394C98" w:rsidRPr="003D466B" w:rsidRDefault="00394C98" w:rsidP="00F43647">
            <w:pPr>
              <w:spacing w:line="233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94C98" w:rsidRPr="003D466B" w:rsidTr="00596841">
        <w:tc>
          <w:tcPr>
            <w:tcW w:w="765" w:type="dxa"/>
            <w:vMerge/>
          </w:tcPr>
          <w:p w:rsidR="00394C98" w:rsidRPr="003D466B" w:rsidRDefault="00394C9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394C98" w:rsidRPr="003D466B" w:rsidRDefault="00394C9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394C98" w:rsidRPr="003D466B" w:rsidRDefault="00394C9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4082,0</w:t>
            </w:r>
          </w:p>
        </w:tc>
        <w:tc>
          <w:tcPr>
            <w:tcW w:w="1274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4082,0</w:t>
            </w:r>
          </w:p>
        </w:tc>
        <w:tc>
          <w:tcPr>
            <w:tcW w:w="1050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Повышение уровня противопожарной защиты  девятнадцати социальных учреждений</w:t>
            </w:r>
          </w:p>
        </w:tc>
        <w:tc>
          <w:tcPr>
            <w:tcW w:w="1551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94C98" w:rsidRPr="003D466B" w:rsidTr="00596841">
        <w:tc>
          <w:tcPr>
            <w:tcW w:w="765" w:type="dxa"/>
            <w:vMerge/>
          </w:tcPr>
          <w:p w:rsidR="00394C98" w:rsidRPr="003D466B" w:rsidRDefault="00394C9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394C98" w:rsidRPr="003D466B" w:rsidRDefault="00394C9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394C98" w:rsidRPr="003D466B" w:rsidRDefault="00394C9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4743,7</w:t>
            </w:r>
          </w:p>
        </w:tc>
        <w:tc>
          <w:tcPr>
            <w:tcW w:w="1274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4743,7</w:t>
            </w:r>
          </w:p>
        </w:tc>
        <w:tc>
          <w:tcPr>
            <w:tcW w:w="1050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551" w:type="dxa"/>
            <w:vMerge w:val="restart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94C98" w:rsidRPr="003D466B" w:rsidTr="00596841">
        <w:tc>
          <w:tcPr>
            <w:tcW w:w="765" w:type="dxa"/>
            <w:vMerge/>
          </w:tcPr>
          <w:p w:rsidR="00394C98" w:rsidRPr="003D466B" w:rsidRDefault="00394C9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394C98" w:rsidRPr="003D466B" w:rsidRDefault="00394C9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394C98" w:rsidRPr="003D466B" w:rsidRDefault="00394C9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94C98" w:rsidRPr="003D466B" w:rsidRDefault="00394C98" w:rsidP="00F43647">
            <w:pPr>
              <w:spacing w:line="23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394C98" w:rsidRPr="003D466B" w:rsidRDefault="00394C98" w:rsidP="00F43647">
            <w:pPr>
              <w:spacing w:line="23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4743,7</w:t>
            </w:r>
          </w:p>
        </w:tc>
        <w:tc>
          <w:tcPr>
            <w:tcW w:w="1274" w:type="dxa"/>
          </w:tcPr>
          <w:p w:rsidR="00394C98" w:rsidRPr="003D466B" w:rsidRDefault="00394C98" w:rsidP="00F43647">
            <w:pPr>
              <w:spacing w:line="23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4743,7</w:t>
            </w:r>
          </w:p>
        </w:tc>
        <w:tc>
          <w:tcPr>
            <w:tcW w:w="1050" w:type="dxa"/>
          </w:tcPr>
          <w:p w:rsidR="00394C98" w:rsidRPr="003D466B" w:rsidRDefault="00394C98" w:rsidP="00F43647">
            <w:pPr>
              <w:spacing w:line="23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94C98" w:rsidRPr="003D466B" w:rsidRDefault="00394C98" w:rsidP="00F43647">
            <w:pPr>
              <w:spacing w:line="23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94C98" w:rsidRPr="003D466B" w:rsidRDefault="00394C98" w:rsidP="00F43647">
            <w:pPr>
              <w:spacing w:line="233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551" w:type="dxa"/>
            <w:vMerge/>
          </w:tcPr>
          <w:p w:rsidR="00394C98" w:rsidRPr="003D466B" w:rsidRDefault="00394C98" w:rsidP="00F43647">
            <w:pPr>
              <w:pStyle w:val="ConsPlusNormal"/>
              <w:spacing w:line="233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94C98" w:rsidRPr="003D466B" w:rsidTr="00596841">
        <w:tc>
          <w:tcPr>
            <w:tcW w:w="765" w:type="dxa"/>
            <w:vMerge/>
          </w:tcPr>
          <w:p w:rsidR="00394C98" w:rsidRPr="003D466B" w:rsidRDefault="00394C9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394C98" w:rsidRPr="003D466B" w:rsidRDefault="00394C9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394C98" w:rsidRPr="003D466B" w:rsidRDefault="00394C9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94C98" w:rsidRPr="003D466B" w:rsidRDefault="00394C9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394C98" w:rsidRPr="003D466B" w:rsidRDefault="00394C9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4743,7</w:t>
            </w:r>
          </w:p>
        </w:tc>
        <w:tc>
          <w:tcPr>
            <w:tcW w:w="1274" w:type="dxa"/>
          </w:tcPr>
          <w:p w:rsidR="00394C98" w:rsidRPr="003D466B" w:rsidRDefault="00394C9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4743,7</w:t>
            </w:r>
          </w:p>
        </w:tc>
        <w:tc>
          <w:tcPr>
            <w:tcW w:w="1050" w:type="dxa"/>
          </w:tcPr>
          <w:p w:rsidR="00394C98" w:rsidRPr="003D466B" w:rsidRDefault="00394C9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94C98" w:rsidRPr="003D466B" w:rsidRDefault="00394C9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94C98" w:rsidRPr="003D466B" w:rsidRDefault="00394C9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94C98" w:rsidRPr="003D466B" w:rsidRDefault="00394C9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551" w:type="dxa"/>
            <w:vMerge/>
          </w:tcPr>
          <w:p w:rsidR="00394C98" w:rsidRPr="003D466B" w:rsidRDefault="00394C9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6D7581">
        <w:trPr>
          <w:trHeight w:val="4887"/>
        </w:trPr>
        <w:tc>
          <w:tcPr>
            <w:tcW w:w="765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1.4.4.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Приобретение спецтехники и оборудования </w:t>
            </w:r>
            <w:r w:rsidR="00345466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защиты населения </w:t>
            </w:r>
            <w:r w:rsidR="005B77C8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ГБУ Пензенской области "ППСЦ"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Приобретение спецтехники и оборудования, применяемого для выполнения аварийно-спасательных и других неотложных работ, и работ по локализации и ликвидации аварийных разливов нефти и нефтепродуктов. Подготовка </w:t>
            </w:r>
            <w:r w:rsidR="00345466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специалистов </w:t>
            </w:r>
            <w:r w:rsidR="00345466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по организации и ведению работ </w:t>
            </w:r>
            <w:r w:rsidR="00345466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по локализации и ликвидации аварийных разливов нефти и нефтепродуктов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1., 1.1.</w:t>
            </w:r>
          </w:p>
        </w:tc>
      </w:tr>
      <w:tr w:rsidR="008535CE" w:rsidRPr="003D466B" w:rsidTr="006D7581">
        <w:trPr>
          <w:trHeight w:val="804"/>
        </w:trPr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Приобретение </w:t>
            </w:r>
            <w:r w:rsidR="00345466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пожарного автомобиля (АЦ) - 1 ед.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1.5.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Основное </w:t>
            </w:r>
            <w:r w:rsidR="00B65C2D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мероприятие 1.5. "Выполнение государственного задания ГБУ Пензенской области "Пензенский пожарно-спасательный центр"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666477,7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666477,7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101846,6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101846,6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109333,0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109333,0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117772,7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117772,7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109824,4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109824,4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113850,5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113850,5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113850,5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113850,5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в том числе:</w:t>
            </w: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1.5.1.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Обеспечение выполнения мероприятий в области гражданской обороны, защиты населения и территорий </w:t>
            </w:r>
            <w:r w:rsidR="000E6463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от чрезвычайных ситуаций природного и техногенного характера, обеспечение пожарной безопасности, безопасности людей </w:t>
            </w:r>
            <w:r w:rsidR="000E6463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на водных объектах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защиты населения </w:t>
            </w:r>
            <w:r w:rsidR="000E6463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ГБУ Пензенской области "ППСЦ"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666477,7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666477,7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1., 1.1, 1.4.</w:t>
            </w: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101846,6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101846,6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</w:t>
            </w:r>
            <w:r w:rsidR="000E6463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 подтверждением готовности системы </w:t>
            </w:r>
            <w:r w:rsidR="000E6463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к оповещению населения (ед.), показатель 4.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Количество хранящихся (содержащихся) на складах гражданской обороны СИЗ (ед.), показатель 300800.</w:t>
            </w:r>
            <w:proofErr w:type="gramEnd"/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Количество регламентных, ремонтных, тестовых работ, профилактических и аттестационных мероприятий (ед.), показатель 136.</w:t>
            </w: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Количество оперативных выездов для проведения поисковых и аварийно-спасательных работ (ед.), показатель 563. Количество подготовленных и оснащенных сотрудников в соответствии </w:t>
            </w:r>
            <w:r w:rsidR="000E6463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 xml:space="preserve">с приказом МЧС России от 26.09.2007 </w:t>
            </w:r>
            <w:r w:rsidR="000E6463">
              <w:rPr>
                <w:rFonts w:ascii="Times New Roman" w:hAnsi="Times New Roman" w:cs="Times New Roman"/>
                <w:spacing w:val="-4"/>
              </w:rPr>
              <w:t>№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500 (ед.), показатель 95.</w:t>
            </w:r>
          </w:p>
          <w:p w:rsidR="008535CE" w:rsidRPr="003D466B" w:rsidRDefault="008535CE" w:rsidP="00B65C2D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109333,0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109333,0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Реализация дополнительных профессиональных программ повышения квалификации (чел./час), показатель 79056. Количество проведенных плановых проверок </w:t>
            </w:r>
            <w:r w:rsidRPr="00EC7639">
              <w:rPr>
                <w:rFonts w:ascii="Times New Roman" w:hAnsi="Times New Roman" w:cs="Times New Roman"/>
                <w:spacing w:val="-8"/>
              </w:rPr>
              <w:t>РАСЦО с подтверждением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готовности системы </w:t>
            </w:r>
            <w:r w:rsidR="00EC763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к оповещению населения (ед.), показатель 4.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Количество хранящихся (содержащихся) </w:t>
            </w:r>
            <w:r w:rsidR="00EC763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на складах гражданской обороны СИЗ (ед.), показатель 300800.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7639">
              <w:rPr>
                <w:rFonts w:ascii="Times New Roman" w:hAnsi="Times New Roman" w:cs="Times New Roman"/>
                <w:spacing w:val="-8"/>
              </w:rPr>
              <w:t>Количество регламентных</w:t>
            </w:r>
            <w:r w:rsidRPr="003D466B">
              <w:rPr>
                <w:rFonts w:ascii="Times New Roman" w:hAnsi="Times New Roman" w:cs="Times New Roman"/>
                <w:spacing w:val="-4"/>
              </w:rPr>
              <w:t>, ремонтных, тестовых работ, профилактических и аттестационных мероприятий (ед.),</w:t>
            </w: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показатель 136.</w:t>
            </w:r>
          </w:p>
          <w:p w:rsidR="008535CE" w:rsidRPr="003D466B" w:rsidRDefault="008535CE" w:rsidP="00262980">
            <w:pPr>
              <w:pStyle w:val="ConsPlusNormal"/>
              <w:spacing w:line="245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 xml:space="preserve">Количество </w:t>
            </w:r>
            <w:r w:rsidR="00262980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оперативных выездов для проведения поисковых и аварийно-спасательных работ (ед.), </w:t>
            </w:r>
            <w:r w:rsidR="00262980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показатель 641. Количество подготовленных и оснащенных сотрудников в соответствии </w:t>
            </w:r>
            <w:r w:rsidR="004E11C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 приказом МЧС России от 26.09.2007 </w:t>
            </w:r>
            <w:r w:rsidR="004E11C9">
              <w:rPr>
                <w:rFonts w:ascii="Times New Roman" w:hAnsi="Times New Roman" w:cs="Times New Roman"/>
                <w:spacing w:val="-4"/>
              </w:rPr>
              <w:t>№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500 (ед.), показатель 95.</w:t>
            </w:r>
          </w:p>
          <w:p w:rsidR="008535CE" w:rsidRPr="003D466B" w:rsidRDefault="008535CE" w:rsidP="00262980">
            <w:pPr>
              <w:pStyle w:val="ConsPlusNormal"/>
              <w:spacing w:line="245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Доля направленной обработанной информации в ДДС экстренных оперативных служб в соответствии с их компетенцией от общего количества </w:t>
            </w:r>
            <w:r w:rsidR="00D46423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обращений (процент), </w:t>
            </w:r>
            <w:r w:rsidR="004E11C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показатель 100%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 w:rsidR="004E11C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ГБУ Пензенской области "ППСЦ"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117772,7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117772,7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D46423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Реализация дополнительных профессиональных программ повышения квалификации (чел./час), показатель 80964. Количество проведенных плановых проверок РАСЦО с подтверждением готовности системы </w:t>
            </w:r>
            <w:r w:rsidR="00D46423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к оповещению </w:t>
            </w:r>
            <w:r w:rsidR="00D46423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населения (ед.), показатель 4. </w:t>
            </w:r>
            <w:r w:rsidR="00262980">
              <w:rPr>
                <w:rFonts w:ascii="Times New Roman" w:hAnsi="Times New Roman" w:cs="Times New Roman"/>
                <w:spacing w:val="-4"/>
              </w:rPr>
              <w:br/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Доля хранящихся (содержащихся) на складах гражданской обороны СИЗ (%), показатель 100.</w:t>
            </w:r>
            <w:proofErr w:type="gramEnd"/>
          </w:p>
          <w:p w:rsidR="008535CE" w:rsidRPr="003D466B" w:rsidRDefault="008535CE" w:rsidP="00D46423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 (%), 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>показатель 85.</w:t>
            </w:r>
          </w:p>
          <w:p w:rsidR="008535CE" w:rsidRPr="00D46423" w:rsidRDefault="008535CE" w:rsidP="00CC2F3D">
            <w:pPr>
              <w:pStyle w:val="ConsPlusNormal"/>
              <w:spacing w:line="211" w:lineRule="auto"/>
              <w:ind w:left="-28" w:right="-28" w:firstLine="0"/>
              <w:jc w:val="center"/>
              <w:rPr>
                <w:rFonts w:ascii="Times New Roman" w:hAnsi="Times New Roman" w:cs="Times New Roman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 (%), 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показатель 85. Доля подготовленных и оснащенных сотрудников в соответствии </w:t>
            </w:r>
            <w:r w:rsidR="00CB284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 приказом МЧС России от 26.09.2007 </w:t>
            </w:r>
            <w:r w:rsidR="00CB2849">
              <w:rPr>
                <w:rFonts w:ascii="Times New Roman" w:hAnsi="Times New Roman" w:cs="Times New Roman"/>
                <w:spacing w:val="-4"/>
              </w:rPr>
              <w:t>№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500 (%), показатель 85. Доля оперативных выездов для проведения работ </w:t>
            </w:r>
            <w:r w:rsidR="00CB284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по обеспечению безопасности людей </w:t>
            </w:r>
            <w:r w:rsidR="00696277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на водных объектах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 (%), 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показатель 85. </w:t>
            </w:r>
            <w:r w:rsidR="00D46423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Среднее время прибытия к месту </w:t>
            </w:r>
            <w:r w:rsidRPr="00D46423">
              <w:rPr>
                <w:rFonts w:ascii="Times New Roman" w:hAnsi="Times New Roman" w:cs="Times New Roman"/>
              </w:rPr>
              <w:t>пожара (мин), показатель 20.</w:t>
            </w:r>
          </w:p>
          <w:p w:rsidR="008535CE" w:rsidRPr="003D466B" w:rsidRDefault="008535CE" w:rsidP="00B65C2D">
            <w:pPr>
              <w:pStyle w:val="ConsPlusNormal"/>
              <w:spacing w:line="211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</w:t>
            </w:r>
            <w:r w:rsidR="00846AE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показатель 100%</w:t>
            </w:r>
          </w:p>
        </w:tc>
        <w:tc>
          <w:tcPr>
            <w:tcW w:w="1551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109824,4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109824,4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Реализация дополнительных профессиональных программ повышения квалификации (чел./час), показатель 80964. Количество проведенных плановых проверок РАСЦО с </w:t>
            </w:r>
            <w:proofErr w:type="spellStart"/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подтверж</w:t>
            </w:r>
            <w:r w:rsidR="00846AEB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>дением</w:t>
            </w:r>
            <w:proofErr w:type="spellEnd"/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готовности системы к оповещению населения (ед.), показатель 4. </w:t>
            </w:r>
            <w:r w:rsidR="00846AEB">
              <w:rPr>
                <w:rFonts w:ascii="Times New Roman" w:hAnsi="Times New Roman" w:cs="Times New Roman"/>
                <w:spacing w:val="-4"/>
              </w:rPr>
              <w:br/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 (%), 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>показатель 85.</w:t>
            </w:r>
          </w:p>
          <w:p w:rsidR="00846AE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 (%), 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показатель 85. </w:t>
            </w:r>
            <w:r w:rsidR="00846AE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Доля подготовленных и оснащенных сотрудников в соответствии </w:t>
            </w:r>
            <w:r w:rsidR="006E4007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 приказом МЧС России </w:t>
            </w:r>
            <w:r w:rsidR="00846AE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от 26.09.2007 </w:t>
            </w:r>
            <w:r w:rsidR="00846AEB">
              <w:rPr>
                <w:rFonts w:ascii="Times New Roman" w:hAnsi="Times New Roman" w:cs="Times New Roman"/>
                <w:spacing w:val="-4"/>
              </w:rPr>
              <w:t>№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500 (%), показатель 85. </w:t>
            </w:r>
            <w:r w:rsidR="00846AE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 (%), 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показатель 85. </w:t>
            </w: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Среднее время прибытия к месту пожара (мин), показатель 20.</w:t>
            </w:r>
          </w:p>
          <w:p w:rsidR="008535CE" w:rsidRPr="003D466B" w:rsidRDefault="008535CE" w:rsidP="00B65C2D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</w:t>
            </w:r>
            <w:r w:rsidR="00846AE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показатель 100%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113850,5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113850,5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5630CC">
            <w:pPr>
              <w:pStyle w:val="ConsPlusNormal"/>
              <w:spacing w:line="233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Реализация дополнительных профессиональных программ повышения квалификации (чел./час), показатель 80964. Количество проведенных плановых </w:t>
            </w:r>
            <w:r w:rsidR="00846AE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проверок РАСЦО </w:t>
            </w:r>
            <w:r w:rsidR="00846AE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 подтверждением готовности системы </w:t>
            </w:r>
            <w:r w:rsidR="00846AE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к оповещению населения (ед.), показатель 4. </w:t>
            </w:r>
            <w:r w:rsidR="00846AEB">
              <w:rPr>
                <w:rFonts w:ascii="Times New Roman" w:hAnsi="Times New Roman" w:cs="Times New Roman"/>
                <w:spacing w:val="-4"/>
              </w:rPr>
              <w:br/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 (%), 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>показатель 85.</w:t>
            </w: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 (%), 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показатель 85. </w:t>
            </w:r>
            <w:r w:rsidR="00846AE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Доля подготовленных и оснащенных сотрудников в соответствии </w:t>
            </w:r>
            <w:r w:rsidR="00846AE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 приказом МЧС России </w:t>
            </w:r>
            <w:r w:rsidR="00846AE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от 26.09.2007 </w:t>
            </w:r>
            <w:r w:rsidR="00B65C2D">
              <w:rPr>
                <w:rFonts w:ascii="Times New Roman" w:hAnsi="Times New Roman" w:cs="Times New Roman"/>
                <w:spacing w:val="-4"/>
              </w:rPr>
              <w:t>№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500 (%), показатель 85. Доля оперативных выездов для проведения работ </w:t>
            </w:r>
            <w:r w:rsidR="00B65CA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по обеспечению безопасности людей </w:t>
            </w:r>
            <w:r w:rsidR="00B65CA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на водных объектах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 (%), 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показатель 85. </w:t>
            </w:r>
            <w:r w:rsidR="00846AE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Среднее время прибытия к месту пожара (мин), показатель 20.</w:t>
            </w:r>
          </w:p>
          <w:p w:rsidR="008535CE" w:rsidRPr="003D466B" w:rsidRDefault="008535CE" w:rsidP="00B65C2D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113850,5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113850,5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Реализация дополнительных профессиональных программ повышения квалификации (чел./час), показатель 80964. Количество проведенных плановых проверок РАСЦО </w:t>
            </w:r>
            <w:r w:rsidR="005630CC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 подтверждением готовности системы </w:t>
            </w:r>
            <w:r w:rsidR="005630CC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к оповещению населения (ед.), показатель 4. </w:t>
            </w:r>
            <w:r w:rsidR="00B65C2D">
              <w:rPr>
                <w:rFonts w:ascii="Times New Roman" w:hAnsi="Times New Roman" w:cs="Times New Roman"/>
                <w:spacing w:val="-4"/>
              </w:rPr>
              <w:br/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Доля хранящихся (содержащихся) </w:t>
            </w:r>
            <w:r w:rsidR="00B65C2D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на складах гражданской обороны СИЗ (%), показатель 100.</w:t>
            </w:r>
            <w:proofErr w:type="gramEnd"/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 (%), 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>показатель 85.</w:t>
            </w: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 (%), 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показатель 85. Доля подготовленных и оснащенных сотрудников в соответствии </w:t>
            </w:r>
            <w:r w:rsidR="00B65CA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 приказом МЧС России </w:t>
            </w:r>
            <w:r w:rsidR="00B65CA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от 26.09.2007 </w:t>
            </w:r>
            <w:r w:rsidR="00B65CA9">
              <w:rPr>
                <w:rFonts w:ascii="Times New Roman" w:hAnsi="Times New Roman" w:cs="Times New Roman"/>
                <w:spacing w:val="-4"/>
              </w:rPr>
              <w:t>№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500 (%), показатель 85. </w:t>
            </w:r>
            <w:r w:rsidR="00B65CA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 (%), 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показатель 85. Среднее время прибытия </w:t>
            </w:r>
            <w:r w:rsidR="00B65CA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к месту пожара (мин), показатель 20.</w:t>
            </w:r>
          </w:p>
          <w:p w:rsidR="008535CE" w:rsidRPr="003D466B" w:rsidRDefault="008535CE" w:rsidP="00884F81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Доля направленной обработанной информации в ДДС экстренных оперативных служб в соответствии с их компетенцией от общего количества обращений </w:t>
            </w:r>
            <w:r w:rsidRPr="00884F81">
              <w:rPr>
                <w:rFonts w:ascii="Times New Roman" w:hAnsi="Times New Roman" w:cs="Times New Roman"/>
                <w:spacing w:val="-10"/>
              </w:rPr>
              <w:t>(процент), показатель 100%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1.6.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Основное </w:t>
            </w:r>
            <w:r w:rsidR="00B65CA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мероприятие 1.6. "Предоставление дополнительных </w:t>
            </w:r>
            <w:r w:rsidR="00B65CA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гарантий спасателям Пензенской области"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1272,8</w:t>
            </w:r>
          </w:p>
        </w:tc>
        <w:tc>
          <w:tcPr>
            <w:tcW w:w="127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1272,8</w:t>
            </w:r>
          </w:p>
        </w:tc>
        <w:tc>
          <w:tcPr>
            <w:tcW w:w="10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1272,8</w:t>
            </w:r>
          </w:p>
        </w:tc>
        <w:tc>
          <w:tcPr>
            <w:tcW w:w="127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1272,8</w:t>
            </w:r>
          </w:p>
        </w:tc>
        <w:tc>
          <w:tcPr>
            <w:tcW w:w="10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в том числе:</w:t>
            </w: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1.6.1.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884F81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Ежемесячная денежная выплата спасателям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</w:t>
            </w:r>
            <w:r w:rsidR="00B65CA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защиты населения </w:t>
            </w:r>
            <w:r w:rsidR="00B65CA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Пензенской области, </w:t>
            </w:r>
            <w:r w:rsidR="00B65CA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ГБУ Пензенской области "ППСЦ"</w:t>
            </w:r>
          </w:p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1272,8</w:t>
            </w:r>
          </w:p>
        </w:tc>
        <w:tc>
          <w:tcPr>
            <w:tcW w:w="127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1272,8</w:t>
            </w:r>
          </w:p>
        </w:tc>
        <w:tc>
          <w:tcPr>
            <w:tcW w:w="10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Ежемесячная денежная выплата спасателям, достигшим возраста </w:t>
            </w:r>
            <w:r w:rsidR="00BC7B80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40 лет, принимающим непосредственное участие в проведении аварийно-спасательных работ и проработавшим не менее 15 лет в </w:t>
            </w:r>
            <w:proofErr w:type="spellStart"/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профессиональ</w:t>
            </w:r>
            <w:r w:rsidR="00884F81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>ных</w:t>
            </w:r>
            <w:proofErr w:type="spellEnd"/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аварийно-спасательных службах </w:t>
            </w:r>
            <w:r w:rsidR="001E1A0E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чел.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884F81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1., 1.1.</w:t>
            </w: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E1A0E" w:rsidRPr="003D466B" w:rsidTr="00596841">
        <w:tc>
          <w:tcPr>
            <w:tcW w:w="765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1E1A0E" w:rsidRPr="003D466B" w:rsidRDefault="001E1A0E" w:rsidP="00B65CA9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ГБУ Пензенской области "ППСЦ"</w:t>
            </w:r>
          </w:p>
        </w:tc>
        <w:tc>
          <w:tcPr>
            <w:tcW w:w="799" w:type="dxa"/>
            <w:gridSpan w:val="2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1272,8</w:t>
            </w:r>
          </w:p>
        </w:tc>
        <w:tc>
          <w:tcPr>
            <w:tcW w:w="127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1272,8</w:t>
            </w:r>
          </w:p>
        </w:tc>
        <w:tc>
          <w:tcPr>
            <w:tcW w:w="1050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 чел.</w:t>
            </w:r>
          </w:p>
        </w:tc>
        <w:tc>
          <w:tcPr>
            <w:tcW w:w="1551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E1A0E" w:rsidRPr="003D466B" w:rsidTr="00596841">
        <w:tc>
          <w:tcPr>
            <w:tcW w:w="765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E1A0E" w:rsidRPr="003D466B" w:rsidTr="00596841">
        <w:tc>
          <w:tcPr>
            <w:tcW w:w="765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E1A0E" w:rsidRPr="003D466B" w:rsidTr="00596841">
        <w:tc>
          <w:tcPr>
            <w:tcW w:w="765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E1A0E" w:rsidRPr="003D466B" w:rsidTr="00596841">
        <w:tc>
          <w:tcPr>
            <w:tcW w:w="5593" w:type="dxa"/>
            <w:gridSpan w:val="3"/>
            <w:vMerge w:val="restart"/>
          </w:tcPr>
          <w:p w:rsidR="001E1A0E" w:rsidRPr="003D466B" w:rsidRDefault="001E1A0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Всего по подпрограмме 1:</w:t>
            </w:r>
          </w:p>
        </w:tc>
        <w:tc>
          <w:tcPr>
            <w:tcW w:w="799" w:type="dxa"/>
            <w:gridSpan w:val="2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884219,5</w:t>
            </w:r>
          </w:p>
        </w:tc>
        <w:tc>
          <w:tcPr>
            <w:tcW w:w="127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884219,5</w:t>
            </w:r>
          </w:p>
        </w:tc>
        <w:tc>
          <w:tcPr>
            <w:tcW w:w="1050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 w:val="restart"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1E1A0E" w:rsidRPr="003D466B" w:rsidRDefault="001E1A0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E1A0E" w:rsidRPr="003D466B" w:rsidTr="00596841">
        <w:tc>
          <w:tcPr>
            <w:tcW w:w="5593" w:type="dxa"/>
            <w:gridSpan w:val="3"/>
            <w:vMerge/>
          </w:tcPr>
          <w:p w:rsidR="001E1A0E" w:rsidRPr="003D466B" w:rsidRDefault="001E1A0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133043,5</w:t>
            </w:r>
          </w:p>
        </w:tc>
        <w:tc>
          <w:tcPr>
            <w:tcW w:w="127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133043,5</w:t>
            </w:r>
          </w:p>
        </w:tc>
        <w:tc>
          <w:tcPr>
            <w:tcW w:w="1050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1E1A0E" w:rsidRPr="003D466B" w:rsidRDefault="001E1A0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E1A0E" w:rsidRPr="003D466B" w:rsidTr="00596841">
        <w:tc>
          <w:tcPr>
            <w:tcW w:w="5593" w:type="dxa"/>
            <w:gridSpan w:val="3"/>
            <w:vMerge/>
          </w:tcPr>
          <w:p w:rsidR="001E1A0E" w:rsidRPr="003D466B" w:rsidRDefault="001E1A0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148344,1</w:t>
            </w:r>
          </w:p>
        </w:tc>
        <w:tc>
          <w:tcPr>
            <w:tcW w:w="127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148344,1</w:t>
            </w:r>
          </w:p>
        </w:tc>
        <w:tc>
          <w:tcPr>
            <w:tcW w:w="1050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1E1A0E" w:rsidRPr="003D466B" w:rsidRDefault="001E1A0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E1A0E" w:rsidRPr="003D466B" w:rsidTr="00596841">
        <w:tc>
          <w:tcPr>
            <w:tcW w:w="5593" w:type="dxa"/>
            <w:gridSpan w:val="3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155860,5</w:t>
            </w:r>
          </w:p>
        </w:tc>
        <w:tc>
          <w:tcPr>
            <w:tcW w:w="127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155860,5</w:t>
            </w:r>
          </w:p>
        </w:tc>
        <w:tc>
          <w:tcPr>
            <w:tcW w:w="1050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E1A0E" w:rsidRPr="003D466B" w:rsidTr="00596841">
        <w:tc>
          <w:tcPr>
            <w:tcW w:w="5593" w:type="dxa"/>
            <w:gridSpan w:val="3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146306,4</w:t>
            </w:r>
          </w:p>
        </w:tc>
        <w:tc>
          <w:tcPr>
            <w:tcW w:w="127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146306,4</w:t>
            </w:r>
          </w:p>
        </w:tc>
        <w:tc>
          <w:tcPr>
            <w:tcW w:w="1050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E1A0E" w:rsidRPr="003D466B" w:rsidRDefault="001E1A0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E1A0E" w:rsidRPr="003D466B" w:rsidTr="00596841">
        <w:tc>
          <w:tcPr>
            <w:tcW w:w="5593" w:type="dxa"/>
            <w:gridSpan w:val="3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1E1A0E" w:rsidRPr="003D466B" w:rsidRDefault="001E1A0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1E1A0E" w:rsidRPr="003D466B" w:rsidRDefault="001E1A0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150332,5</w:t>
            </w:r>
          </w:p>
        </w:tc>
        <w:tc>
          <w:tcPr>
            <w:tcW w:w="1274" w:type="dxa"/>
          </w:tcPr>
          <w:p w:rsidR="001E1A0E" w:rsidRPr="003D466B" w:rsidRDefault="001E1A0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150332,5</w:t>
            </w:r>
          </w:p>
        </w:tc>
        <w:tc>
          <w:tcPr>
            <w:tcW w:w="1050" w:type="dxa"/>
          </w:tcPr>
          <w:p w:rsidR="001E1A0E" w:rsidRPr="003D466B" w:rsidRDefault="001E1A0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E1A0E" w:rsidRPr="003D466B" w:rsidRDefault="001E1A0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E1A0E" w:rsidRPr="003D466B" w:rsidRDefault="001E1A0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E1A0E" w:rsidRPr="003D466B" w:rsidTr="00596841">
        <w:tc>
          <w:tcPr>
            <w:tcW w:w="5593" w:type="dxa"/>
            <w:gridSpan w:val="3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1E1A0E" w:rsidRPr="003D466B" w:rsidRDefault="001E1A0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1E1A0E" w:rsidRPr="003D466B" w:rsidRDefault="001E1A0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150332,5</w:t>
            </w:r>
          </w:p>
        </w:tc>
        <w:tc>
          <w:tcPr>
            <w:tcW w:w="1274" w:type="dxa"/>
          </w:tcPr>
          <w:p w:rsidR="001E1A0E" w:rsidRPr="003D466B" w:rsidRDefault="001E1A0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150332,5</w:t>
            </w:r>
          </w:p>
        </w:tc>
        <w:tc>
          <w:tcPr>
            <w:tcW w:w="1050" w:type="dxa"/>
          </w:tcPr>
          <w:p w:rsidR="001E1A0E" w:rsidRPr="003D466B" w:rsidRDefault="001E1A0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E1A0E" w:rsidRPr="003D466B" w:rsidRDefault="001E1A0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E1A0E" w:rsidRPr="003D466B" w:rsidRDefault="001E1A0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1E1A0E" w:rsidRPr="003D466B" w:rsidRDefault="001E1A0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outlineLvl w:val="2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Подпрограмма 2 "Система химической и биологической безопасности Пензенской области"</w:t>
            </w: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outlineLvl w:val="3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Цель подпрограммы - достижение приемлемого уровня риска воздействия опасных химических и биологических факторов на биосферу, </w:t>
            </w:r>
            <w:r w:rsidR="001E1A0E">
              <w:rPr>
                <w:rFonts w:ascii="Times New Roman" w:hAnsi="Times New Roman" w:cs="Times New Roman"/>
                <w:spacing w:val="-4"/>
              </w:rPr>
              <w:br/>
            </w:r>
            <w:proofErr w:type="spellStart"/>
            <w:r w:rsidRPr="003D466B">
              <w:rPr>
                <w:rFonts w:ascii="Times New Roman" w:hAnsi="Times New Roman" w:cs="Times New Roman"/>
                <w:spacing w:val="-4"/>
              </w:rPr>
              <w:t>техносферу</w:t>
            </w:r>
            <w:proofErr w:type="spellEnd"/>
            <w:r w:rsidRPr="003D466B">
              <w:rPr>
                <w:rFonts w:ascii="Times New Roman" w:hAnsi="Times New Roman" w:cs="Times New Roman"/>
                <w:spacing w:val="-4"/>
              </w:rPr>
              <w:t xml:space="preserve"> и экологическую систему Пензенской области</w:t>
            </w: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outlineLvl w:val="4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Задача подпрограммы - </w:t>
            </w:r>
            <w:r w:rsidRPr="003D466B">
              <w:rPr>
                <w:rFonts w:ascii="Times New Roman" w:hAnsi="Times New Roman" w:cs="Times New Roman"/>
                <w:color w:val="000000"/>
                <w:spacing w:val="-4"/>
                <w:lang w:bidi="en-US"/>
              </w:rPr>
              <w:t xml:space="preserve">повышение защищенности населения и среды его обитания от негативных влияний опасных химических веществ, </w:t>
            </w:r>
            <w:r w:rsidR="001E1A0E">
              <w:rPr>
                <w:rFonts w:ascii="Times New Roman" w:hAnsi="Times New Roman" w:cs="Times New Roman"/>
                <w:color w:val="000000"/>
                <w:spacing w:val="-4"/>
                <w:lang w:bidi="en-US"/>
              </w:rPr>
              <w:br/>
            </w:r>
            <w:r w:rsidRPr="003D466B">
              <w:rPr>
                <w:rFonts w:ascii="Times New Roman" w:hAnsi="Times New Roman" w:cs="Times New Roman"/>
                <w:color w:val="000000"/>
                <w:spacing w:val="-4"/>
                <w:lang w:bidi="en-US"/>
              </w:rPr>
              <w:t xml:space="preserve">биологических агентов, </w:t>
            </w:r>
            <w:proofErr w:type="spellStart"/>
            <w:r w:rsidRPr="003D466B">
              <w:rPr>
                <w:rFonts w:ascii="Times New Roman" w:hAnsi="Times New Roman" w:cs="Times New Roman"/>
                <w:color w:val="000000"/>
                <w:spacing w:val="-4"/>
                <w:lang w:bidi="en-US"/>
              </w:rPr>
              <w:t>пожаро</w:t>
            </w:r>
            <w:proofErr w:type="spellEnd"/>
            <w:r w:rsidRPr="003D466B">
              <w:rPr>
                <w:rFonts w:ascii="Times New Roman" w:hAnsi="Times New Roman" w:cs="Times New Roman"/>
                <w:color w:val="000000"/>
                <w:spacing w:val="-4"/>
                <w:lang w:bidi="en-US"/>
              </w:rPr>
              <w:t>-взрывоопасных веществ и предметов</w:t>
            </w:r>
          </w:p>
        </w:tc>
      </w:tr>
      <w:tr w:rsidR="00642618" w:rsidRPr="003D466B" w:rsidTr="00596841">
        <w:tc>
          <w:tcPr>
            <w:tcW w:w="765" w:type="dxa"/>
            <w:vMerge w:val="restart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2.1.</w:t>
            </w:r>
          </w:p>
        </w:tc>
        <w:tc>
          <w:tcPr>
            <w:tcW w:w="2618" w:type="dxa"/>
            <w:vMerge w:val="restart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Основное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мероприятие 2.1 "Повышение защищенности населения и среды его обитания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от негативных влияний опасных химических веществ и биологических агентов, </w:t>
            </w:r>
            <w:proofErr w:type="spellStart"/>
            <w:r w:rsidRPr="003D466B">
              <w:rPr>
                <w:rFonts w:ascii="Times New Roman" w:hAnsi="Times New Roman" w:cs="Times New Roman"/>
                <w:color w:val="000000"/>
                <w:spacing w:val="-4"/>
                <w:lang w:bidi="en-US"/>
              </w:rPr>
              <w:t>пожаро</w:t>
            </w:r>
            <w:proofErr w:type="spellEnd"/>
            <w:r w:rsidRPr="003D466B">
              <w:rPr>
                <w:rFonts w:ascii="Times New Roman" w:hAnsi="Times New Roman" w:cs="Times New Roman"/>
                <w:color w:val="000000"/>
                <w:spacing w:val="-4"/>
                <w:lang w:bidi="en-US"/>
              </w:rPr>
              <w:t>-взрывоопасных веществ и предметов</w:t>
            </w:r>
            <w:r w:rsidRPr="003D466B">
              <w:rPr>
                <w:rFonts w:ascii="Times New Roman" w:hAnsi="Times New Roman" w:cs="Times New Roman"/>
                <w:spacing w:val="-4"/>
              </w:rPr>
              <w:t>"</w:t>
            </w:r>
          </w:p>
        </w:tc>
        <w:tc>
          <w:tcPr>
            <w:tcW w:w="2210" w:type="dxa"/>
            <w:vMerge w:val="restart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25142,0</w:t>
            </w:r>
          </w:p>
        </w:tc>
        <w:tc>
          <w:tcPr>
            <w:tcW w:w="1274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25142,0</w:t>
            </w:r>
          </w:p>
        </w:tc>
        <w:tc>
          <w:tcPr>
            <w:tcW w:w="1050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 w:val="restart"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642618" w:rsidRPr="003D466B" w:rsidTr="00596841">
        <w:tc>
          <w:tcPr>
            <w:tcW w:w="765" w:type="dxa"/>
            <w:vMerge/>
          </w:tcPr>
          <w:p w:rsidR="00642618" w:rsidRPr="003D466B" w:rsidRDefault="0064261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642618" w:rsidRPr="003D466B" w:rsidRDefault="0064261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355,5</w:t>
            </w:r>
          </w:p>
        </w:tc>
        <w:tc>
          <w:tcPr>
            <w:tcW w:w="1274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355,5</w:t>
            </w:r>
          </w:p>
        </w:tc>
        <w:tc>
          <w:tcPr>
            <w:tcW w:w="1050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642618" w:rsidRPr="003D466B" w:rsidRDefault="0064261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642618" w:rsidRPr="003D466B" w:rsidRDefault="0064261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642618" w:rsidRPr="003D466B" w:rsidTr="00596841">
        <w:tc>
          <w:tcPr>
            <w:tcW w:w="765" w:type="dxa"/>
            <w:vMerge/>
          </w:tcPr>
          <w:p w:rsidR="00642618" w:rsidRPr="003D466B" w:rsidRDefault="0064261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642618" w:rsidRPr="003D466B" w:rsidRDefault="0064261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274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050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642618" w:rsidRPr="003D466B" w:rsidRDefault="0064261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642618" w:rsidRPr="003D466B" w:rsidRDefault="00642618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642618" w:rsidRPr="003D466B" w:rsidTr="00596841">
        <w:tc>
          <w:tcPr>
            <w:tcW w:w="765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23357,3</w:t>
            </w:r>
          </w:p>
        </w:tc>
        <w:tc>
          <w:tcPr>
            <w:tcW w:w="1274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23357,3</w:t>
            </w:r>
          </w:p>
        </w:tc>
        <w:tc>
          <w:tcPr>
            <w:tcW w:w="1050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642618" w:rsidRPr="003D466B" w:rsidTr="00596841">
        <w:tc>
          <w:tcPr>
            <w:tcW w:w="765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274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050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642618" w:rsidRPr="003D466B" w:rsidRDefault="00642618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642618" w:rsidRPr="003D466B" w:rsidTr="00596841">
        <w:tc>
          <w:tcPr>
            <w:tcW w:w="765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642618" w:rsidRPr="003D466B" w:rsidRDefault="0064261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642618" w:rsidRPr="003D466B" w:rsidRDefault="0064261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274" w:type="dxa"/>
          </w:tcPr>
          <w:p w:rsidR="00642618" w:rsidRPr="003D466B" w:rsidRDefault="0064261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050" w:type="dxa"/>
          </w:tcPr>
          <w:p w:rsidR="00642618" w:rsidRPr="003D466B" w:rsidRDefault="0064261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642618" w:rsidRPr="003D466B" w:rsidRDefault="0064261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642618" w:rsidRPr="003D466B" w:rsidRDefault="0064261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642618" w:rsidRPr="003D466B" w:rsidTr="00596841">
        <w:tc>
          <w:tcPr>
            <w:tcW w:w="765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642618" w:rsidRPr="003D466B" w:rsidRDefault="0064261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642618" w:rsidRPr="003D466B" w:rsidRDefault="0064261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274" w:type="dxa"/>
          </w:tcPr>
          <w:p w:rsidR="00642618" w:rsidRPr="003D466B" w:rsidRDefault="0064261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050" w:type="dxa"/>
          </w:tcPr>
          <w:p w:rsidR="00642618" w:rsidRPr="003D466B" w:rsidRDefault="0064261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642618" w:rsidRPr="003D466B" w:rsidRDefault="0064261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642618" w:rsidRPr="003D466B" w:rsidRDefault="00642618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642618" w:rsidRPr="003D466B" w:rsidRDefault="00642618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в том числе:</w:t>
            </w:r>
          </w:p>
        </w:tc>
      </w:tr>
      <w:tr w:rsidR="001C1026" w:rsidRPr="003D466B" w:rsidTr="00596841">
        <w:tc>
          <w:tcPr>
            <w:tcW w:w="765" w:type="dxa"/>
            <w:vMerge w:val="restart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2.1.1.</w:t>
            </w:r>
          </w:p>
        </w:tc>
        <w:tc>
          <w:tcPr>
            <w:tcW w:w="2618" w:type="dxa"/>
            <w:vMerge w:val="restart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Создание запасов средств индивидуальной защиты населения</w:t>
            </w:r>
          </w:p>
        </w:tc>
        <w:tc>
          <w:tcPr>
            <w:tcW w:w="2210" w:type="dxa"/>
            <w:vMerge w:val="restart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защиты населения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Пензенской области,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ГБУ Пензенской области "ППСЦ"</w:t>
            </w:r>
          </w:p>
        </w:tc>
        <w:tc>
          <w:tcPr>
            <w:tcW w:w="799" w:type="dxa"/>
            <w:gridSpan w:val="2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 w:val="restart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Приобретение средств индивидуальной защиты (далее -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СИЗ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>), шт</w:t>
            </w:r>
            <w:r>
              <w:rPr>
                <w:rFonts w:ascii="Times New Roman" w:hAnsi="Times New Roman" w:cs="Times New Roman"/>
                <w:spacing w:val="-4"/>
              </w:rPr>
              <w:t>.</w:t>
            </w:r>
          </w:p>
        </w:tc>
        <w:tc>
          <w:tcPr>
            <w:tcW w:w="1551" w:type="dxa"/>
            <w:vMerge w:val="restart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2., 2.3.</w:t>
            </w:r>
          </w:p>
        </w:tc>
      </w:tr>
      <w:tr w:rsidR="001C1026" w:rsidRPr="003D466B" w:rsidTr="00596841">
        <w:tc>
          <w:tcPr>
            <w:tcW w:w="765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1C1026" w:rsidRPr="003D466B" w:rsidRDefault="001C102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C1026" w:rsidRPr="003D466B" w:rsidTr="00596841">
        <w:tc>
          <w:tcPr>
            <w:tcW w:w="765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1C1026" w:rsidRPr="003D466B" w:rsidRDefault="001C102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C1026" w:rsidRPr="003D466B" w:rsidTr="00596841">
        <w:tc>
          <w:tcPr>
            <w:tcW w:w="765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1C1026" w:rsidRPr="003D466B" w:rsidRDefault="001C102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ГБУ Пензенской области "ППСЦ"</w:t>
            </w:r>
          </w:p>
        </w:tc>
        <w:tc>
          <w:tcPr>
            <w:tcW w:w="799" w:type="dxa"/>
            <w:gridSpan w:val="2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 w:val="restart"/>
          </w:tcPr>
          <w:p w:rsidR="001C1026" w:rsidRPr="003D466B" w:rsidRDefault="001C102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1C1026" w:rsidRPr="003D466B" w:rsidRDefault="001C102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C1026" w:rsidRPr="003D466B" w:rsidTr="00596841">
        <w:tc>
          <w:tcPr>
            <w:tcW w:w="765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C1026" w:rsidRPr="003D466B" w:rsidRDefault="001C102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1C1026" w:rsidRPr="003D466B" w:rsidRDefault="001C102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1C1026" w:rsidRPr="003D466B" w:rsidRDefault="001C102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C1026" w:rsidRPr="003D466B" w:rsidTr="00596841">
        <w:tc>
          <w:tcPr>
            <w:tcW w:w="765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1C1026" w:rsidRPr="003D466B" w:rsidRDefault="001C102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1C1026" w:rsidRPr="003D466B" w:rsidRDefault="001C102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1C1026" w:rsidRPr="003D466B" w:rsidRDefault="001C102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1C1026" w:rsidRPr="003D466B" w:rsidRDefault="001C102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C1026" w:rsidRPr="003D466B" w:rsidRDefault="001C102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C1026" w:rsidRPr="003D466B" w:rsidRDefault="001C102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1C1026" w:rsidRPr="003D466B" w:rsidRDefault="001C102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1C1026" w:rsidRPr="003D466B" w:rsidRDefault="001C102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C1026" w:rsidRPr="003D466B" w:rsidTr="00596841">
        <w:tc>
          <w:tcPr>
            <w:tcW w:w="765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1C1026" w:rsidRPr="003D466B" w:rsidRDefault="001C102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1C1026" w:rsidRPr="003D466B" w:rsidRDefault="001C102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1C1026" w:rsidRPr="003D466B" w:rsidRDefault="001C102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1C1026" w:rsidRPr="003D466B" w:rsidRDefault="001C102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1C1026" w:rsidRPr="003D466B" w:rsidRDefault="001C102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1C1026" w:rsidRPr="003D466B" w:rsidRDefault="001C102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1C1026" w:rsidRPr="003D466B" w:rsidRDefault="001C102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1C1026" w:rsidRPr="003D466B" w:rsidRDefault="001C102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1C1026" w:rsidRPr="003D466B" w:rsidRDefault="001C102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F4B2F" w:rsidRPr="003D466B" w:rsidTr="00596841">
        <w:tc>
          <w:tcPr>
            <w:tcW w:w="765" w:type="dxa"/>
            <w:vMerge w:val="restart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2.1.2.</w:t>
            </w:r>
          </w:p>
        </w:tc>
        <w:tc>
          <w:tcPr>
            <w:tcW w:w="2618" w:type="dxa"/>
            <w:vMerge w:val="restart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Создание запасов материальных средств и средств индивидуальной защиты аварийно-спасательных формирований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ГБУ Пензенской области "ППСЦ" для ликвидации чрезвычайных ситуаций</w:t>
            </w:r>
          </w:p>
        </w:tc>
        <w:tc>
          <w:tcPr>
            <w:tcW w:w="2210" w:type="dxa"/>
            <w:vMerge w:val="restart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защиты населения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ГБУ Пензенской области "ППСЦ"</w:t>
            </w:r>
          </w:p>
        </w:tc>
        <w:tc>
          <w:tcPr>
            <w:tcW w:w="799" w:type="dxa"/>
            <w:gridSpan w:val="2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Приобретение средств защиты органов дыхания на сжатом воздухе (дыхательных аппаратов), защитных костюмов для работы в агрессивных средах, шт</w:t>
            </w:r>
            <w:r>
              <w:rPr>
                <w:rFonts w:ascii="Times New Roman" w:hAnsi="Times New Roman" w:cs="Times New Roman"/>
                <w:spacing w:val="-4"/>
              </w:rPr>
              <w:t>.</w:t>
            </w:r>
          </w:p>
        </w:tc>
        <w:tc>
          <w:tcPr>
            <w:tcW w:w="1551" w:type="dxa"/>
            <w:vMerge w:val="restart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1, 1.1., 2.3.</w:t>
            </w:r>
          </w:p>
        </w:tc>
      </w:tr>
      <w:tr w:rsidR="00BF4B2F" w:rsidRPr="003D466B" w:rsidTr="00596841">
        <w:tc>
          <w:tcPr>
            <w:tcW w:w="765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F4B2F" w:rsidRPr="003D466B" w:rsidTr="00596841">
        <w:tc>
          <w:tcPr>
            <w:tcW w:w="765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F4B2F" w:rsidRPr="003D466B" w:rsidTr="00596841">
        <w:tc>
          <w:tcPr>
            <w:tcW w:w="765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BF4B2F" w:rsidRPr="003D466B" w:rsidRDefault="00BF4B2F" w:rsidP="00555312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Пензенской области,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ГБУ Пензенской области "ППСЦ"</w:t>
            </w:r>
          </w:p>
        </w:tc>
        <w:tc>
          <w:tcPr>
            <w:tcW w:w="799" w:type="dxa"/>
            <w:gridSpan w:val="2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F4B2F" w:rsidRPr="003D466B" w:rsidTr="00596841">
        <w:tc>
          <w:tcPr>
            <w:tcW w:w="765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F4B2F" w:rsidRPr="003D466B" w:rsidTr="00596841">
        <w:tc>
          <w:tcPr>
            <w:tcW w:w="765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BF4B2F" w:rsidRPr="003D466B" w:rsidRDefault="00BF4B2F" w:rsidP="00555312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BF4B2F" w:rsidRPr="003D466B" w:rsidRDefault="00BF4B2F" w:rsidP="00555312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BF4B2F" w:rsidRPr="003D466B" w:rsidRDefault="00BF4B2F" w:rsidP="00555312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BF4B2F" w:rsidRPr="003D466B" w:rsidRDefault="00BF4B2F" w:rsidP="00555312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BF4B2F" w:rsidRPr="003D466B" w:rsidRDefault="00BF4B2F" w:rsidP="00555312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BF4B2F" w:rsidRPr="003D466B" w:rsidRDefault="00BF4B2F" w:rsidP="00555312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BF4B2F" w:rsidRPr="003D466B" w:rsidTr="00596841">
        <w:tc>
          <w:tcPr>
            <w:tcW w:w="765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BF4B2F" w:rsidRPr="003D466B" w:rsidRDefault="00BF4B2F" w:rsidP="00555312">
            <w:pPr>
              <w:spacing w:line="228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BF4B2F" w:rsidRPr="003D466B" w:rsidRDefault="00BF4B2F" w:rsidP="00555312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BF4B2F" w:rsidRPr="003D466B" w:rsidRDefault="00BF4B2F" w:rsidP="00555312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BF4B2F" w:rsidRPr="003D466B" w:rsidRDefault="00BF4B2F" w:rsidP="00555312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BF4B2F" w:rsidRPr="003D466B" w:rsidRDefault="00BF4B2F" w:rsidP="00555312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BF4B2F" w:rsidRPr="003D466B" w:rsidRDefault="00BF4B2F" w:rsidP="00555312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BF4B2F" w:rsidRPr="003D466B" w:rsidRDefault="00BF4B2F" w:rsidP="00555312">
            <w:pPr>
              <w:spacing w:line="228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BF4B2F" w:rsidRPr="003D466B" w:rsidRDefault="00BF4B2F" w:rsidP="00555312">
            <w:pPr>
              <w:pStyle w:val="ConsPlusNormal"/>
              <w:spacing w:line="228" w:lineRule="auto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3771E" w:rsidRPr="003D466B" w:rsidTr="00596841">
        <w:tc>
          <w:tcPr>
            <w:tcW w:w="765" w:type="dxa"/>
            <w:vMerge w:val="restart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2.1.3.</w:t>
            </w:r>
          </w:p>
        </w:tc>
        <w:tc>
          <w:tcPr>
            <w:tcW w:w="2618" w:type="dxa"/>
            <w:vMerge w:val="restart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Мероприятия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по обеспечению мобилизационной готовности экономики</w:t>
            </w:r>
          </w:p>
        </w:tc>
        <w:tc>
          <w:tcPr>
            <w:tcW w:w="2210" w:type="dxa"/>
            <w:vMerge w:val="restart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защиты населения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Пензенской области,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ГБУ Пензенской области "ППСЦ" </w:t>
            </w:r>
          </w:p>
        </w:tc>
        <w:tc>
          <w:tcPr>
            <w:tcW w:w="799" w:type="dxa"/>
            <w:gridSpan w:val="2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2142,0</w:t>
            </w:r>
          </w:p>
        </w:tc>
        <w:tc>
          <w:tcPr>
            <w:tcW w:w="1274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2142,0</w:t>
            </w:r>
          </w:p>
        </w:tc>
        <w:tc>
          <w:tcPr>
            <w:tcW w:w="1050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Приобретение СИЗ, закладываемых в резерв Правительства Пензенской области, шт., проведение лабораторных испытаний СИЗ,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партий</w:t>
            </w:r>
            <w:proofErr w:type="gramEnd"/>
          </w:p>
        </w:tc>
        <w:tc>
          <w:tcPr>
            <w:tcW w:w="1551" w:type="dxa"/>
            <w:vMerge w:val="restart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2.3.</w:t>
            </w:r>
          </w:p>
        </w:tc>
      </w:tr>
      <w:tr w:rsidR="00C3771E" w:rsidRPr="003D466B" w:rsidTr="00596841">
        <w:tc>
          <w:tcPr>
            <w:tcW w:w="765" w:type="dxa"/>
            <w:vMerge/>
          </w:tcPr>
          <w:p w:rsidR="00C3771E" w:rsidRPr="003D466B" w:rsidRDefault="00C3771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3771E" w:rsidRPr="003D466B" w:rsidRDefault="00C3771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3771E" w:rsidRPr="003D466B" w:rsidRDefault="00C3771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355,5</w:t>
            </w:r>
          </w:p>
        </w:tc>
        <w:tc>
          <w:tcPr>
            <w:tcW w:w="1274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355,5</w:t>
            </w:r>
          </w:p>
        </w:tc>
        <w:tc>
          <w:tcPr>
            <w:tcW w:w="1050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Проведение лабораторных испытаний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СИЗ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- 42 партий</w:t>
            </w:r>
          </w:p>
        </w:tc>
        <w:tc>
          <w:tcPr>
            <w:tcW w:w="1551" w:type="dxa"/>
            <w:vMerge/>
          </w:tcPr>
          <w:p w:rsidR="00C3771E" w:rsidRPr="003D466B" w:rsidRDefault="00C3771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3771E" w:rsidRPr="003D466B" w:rsidTr="00596841">
        <w:tc>
          <w:tcPr>
            <w:tcW w:w="765" w:type="dxa"/>
            <w:vMerge/>
          </w:tcPr>
          <w:p w:rsidR="00C3771E" w:rsidRPr="003D466B" w:rsidRDefault="00C3771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3771E" w:rsidRPr="003D466B" w:rsidRDefault="00C3771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3771E" w:rsidRPr="003D466B" w:rsidRDefault="00C3771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274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050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Проведение лабораторных испытаний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СИЗ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- 46 партий</w:t>
            </w:r>
          </w:p>
        </w:tc>
        <w:tc>
          <w:tcPr>
            <w:tcW w:w="1551" w:type="dxa"/>
            <w:vMerge/>
          </w:tcPr>
          <w:p w:rsidR="00C3771E" w:rsidRPr="003D466B" w:rsidRDefault="00C3771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3771E" w:rsidRPr="003D466B" w:rsidTr="00596841">
        <w:tc>
          <w:tcPr>
            <w:tcW w:w="765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ГБУ Пензенской области "ППСЦ"</w:t>
            </w:r>
          </w:p>
        </w:tc>
        <w:tc>
          <w:tcPr>
            <w:tcW w:w="799" w:type="dxa"/>
            <w:gridSpan w:val="2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274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050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97 шт.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СИЗ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(гражданских противогазов ГП-7)</w:t>
            </w:r>
          </w:p>
        </w:tc>
        <w:tc>
          <w:tcPr>
            <w:tcW w:w="1551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3771E" w:rsidRPr="003D466B" w:rsidTr="00596841">
        <w:tc>
          <w:tcPr>
            <w:tcW w:w="765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274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050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83 шт.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СИЗ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(гражданских противогазов ГП-7)</w:t>
            </w:r>
          </w:p>
        </w:tc>
        <w:tc>
          <w:tcPr>
            <w:tcW w:w="1551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3771E" w:rsidRPr="003D466B" w:rsidTr="00596841">
        <w:tc>
          <w:tcPr>
            <w:tcW w:w="765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3771E" w:rsidRPr="003D466B" w:rsidRDefault="00C3771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C3771E" w:rsidRPr="003D466B" w:rsidRDefault="00C3771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274" w:type="dxa"/>
          </w:tcPr>
          <w:p w:rsidR="00C3771E" w:rsidRPr="003D466B" w:rsidRDefault="00C3771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050" w:type="dxa"/>
          </w:tcPr>
          <w:p w:rsidR="00C3771E" w:rsidRPr="003D466B" w:rsidRDefault="00C3771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3771E" w:rsidRPr="003D466B" w:rsidRDefault="00C3771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3771E" w:rsidRPr="003D466B" w:rsidRDefault="00C3771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83 шт.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СИЗ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(гражданских противогазов ГП-7)</w:t>
            </w:r>
          </w:p>
        </w:tc>
        <w:tc>
          <w:tcPr>
            <w:tcW w:w="1551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3771E" w:rsidRPr="003D466B" w:rsidTr="00596841">
        <w:tc>
          <w:tcPr>
            <w:tcW w:w="765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3771E" w:rsidRPr="003D466B" w:rsidRDefault="00C3771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C3771E" w:rsidRPr="003D466B" w:rsidRDefault="00C3771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274" w:type="dxa"/>
          </w:tcPr>
          <w:p w:rsidR="00C3771E" w:rsidRPr="003D466B" w:rsidRDefault="00C3771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050" w:type="dxa"/>
          </w:tcPr>
          <w:p w:rsidR="00C3771E" w:rsidRPr="003D466B" w:rsidRDefault="00C3771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3771E" w:rsidRPr="003D466B" w:rsidRDefault="00C3771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3771E" w:rsidRPr="003D466B" w:rsidRDefault="00C3771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3771E" w:rsidRPr="003D466B" w:rsidRDefault="00C3771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83 шт.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СИЗ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(гражданских противогазов ГП-7)</w:t>
            </w:r>
          </w:p>
        </w:tc>
        <w:tc>
          <w:tcPr>
            <w:tcW w:w="1551" w:type="dxa"/>
            <w:vMerge/>
          </w:tcPr>
          <w:p w:rsidR="00C3771E" w:rsidRPr="003D466B" w:rsidRDefault="00C3771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452BE" w:rsidRPr="003D466B" w:rsidTr="00596841">
        <w:tc>
          <w:tcPr>
            <w:tcW w:w="765" w:type="dxa"/>
            <w:vMerge w:val="restart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2.1.4.</w:t>
            </w:r>
          </w:p>
        </w:tc>
        <w:tc>
          <w:tcPr>
            <w:tcW w:w="2618" w:type="dxa"/>
            <w:vMerge w:val="restart"/>
          </w:tcPr>
          <w:p w:rsidR="00D452BE" w:rsidRDefault="00D452B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Мероприятия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по недопущению возникновения чрезвычайной ситуации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в связи с хранением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с нарушением установленных правил специальных изделий, содержащих взрывчатые вещества, на территории ОАО "ЗИФ ПЛЮС"</w:t>
            </w:r>
          </w:p>
          <w:p w:rsidR="00D452BE" w:rsidRDefault="00D452B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D452BE" w:rsidRPr="003D466B" w:rsidRDefault="00D452B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Пензенской области,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ГБУ Пензенской области "ППСЦ"</w:t>
            </w:r>
          </w:p>
        </w:tc>
        <w:tc>
          <w:tcPr>
            <w:tcW w:w="799" w:type="dxa"/>
            <w:gridSpan w:val="2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23000,0</w:t>
            </w:r>
          </w:p>
        </w:tc>
        <w:tc>
          <w:tcPr>
            <w:tcW w:w="1274" w:type="dxa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23000,0</w:t>
            </w:r>
          </w:p>
        </w:tc>
        <w:tc>
          <w:tcPr>
            <w:tcW w:w="1050" w:type="dxa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452BE" w:rsidRPr="003D466B" w:rsidRDefault="00D452BE" w:rsidP="003D466B">
            <w:pPr>
              <w:pStyle w:val="ConsPlusNormal"/>
              <w:shd w:val="clear" w:color="auto" w:fill="FFFFFF" w:themeFill="background1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Выполнение работ (услуг) по погрузке, вывозу и утилизации взрывчатых веществ и специальных элементов боеприпасов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с территории ОАО "ЗИФ ПЛЮС", кг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.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>/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ш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>т.</w:t>
            </w:r>
          </w:p>
        </w:tc>
        <w:tc>
          <w:tcPr>
            <w:tcW w:w="1551" w:type="dxa"/>
            <w:vMerge w:val="restart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2.4.</w:t>
            </w:r>
          </w:p>
        </w:tc>
      </w:tr>
      <w:tr w:rsidR="00D452BE" w:rsidRPr="003D466B" w:rsidTr="00596841">
        <w:tc>
          <w:tcPr>
            <w:tcW w:w="765" w:type="dxa"/>
            <w:vMerge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23000,0</w:t>
            </w:r>
          </w:p>
        </w:tc>
        <w:tc>
          <w:tcPr>
            <w:tcW w:w="1274" w:type="dxa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23000,0</w:t>
            </w:r>
          </w:p>
        </w:tc>
        <w:tc>
          <w:tcPr>
            <w:tcW w:w="1050" w:type="dxa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D452BE" w:rsidRPr="003D466B" w:rsidRDefault="00D452B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D452BE" w:rsidRPr="003D466B" w:rsidRDefault="00D452BE" w:rsidP="003D466B">
            <w:pPr>
              <w:pStyle w:val="ConsPlusNormal"/>
              <w:shd w:val="clear" w:color="auto" w:fill="FFFFFF" w:themeFill="background1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 1480,505/</w:t>
            </w:r>
          </w:p>
          <w:p w:rsidR="00D452BE" w:rsidRPr="003D466B" w:rsidRDefault="00D452BE" w:rsidP="003D466B">
            <w:pPr>
              <w:pStyle w:val="ConsPlusNormal"/>
              <w:shd w:val="clear" w:color="auto" w:fill="FFFFFF" w:themeFill="background1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295578 </w:t>
            </w:r>
          </w:p>
        </w:tc>
        <w:tc>
          <w:tcPr>
            <w:tcW w:w="1551" w:type="dxa"/>
            <w:vMerge/>
          </w:tcPr>
          <w:p w:rsidR="00D452BE" w:rsidRPr="003D466B" w:rsidRDefault="00D452B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00F85" w:rsidRPr="003D466B" w:rsidTr="00596841">
        <w:tc>
          <w:tcPr>
            <w:tcW w:w="5593" w:type="dxa"/>
            <w:gridSpan w:val="3"/>
            <w:vMerge w:val="restart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Всего по подпрограмме 2:</w:t>
            </w:r>
          </w:p>
        </w:tc>
        <w:tc>
          <w:tcPr>
            <w:tcW w:w="799" w:type="dxa"/>
            <w:gridSpan w:val="2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25142,0</w:t>
            </w:r>
          </w:p>
        </w:tc>
        <w:tc>
          <w:tcPr>
            <w:tcW w:w="127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25142,0</w:t>
            </w:r>
          </w:p>
        </w:tc>
        <w:tc>
          <w:tcPr>
            <w:tcW w:w="10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00F85" w:rsidRPr="003D466B" w:rsidTr="00596841">
        <w:tc>
          <w:tcPr>
            <w:tcW w:w="5593" w:type="dxa"/>
            <w:gridSpan w:val="3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355,5</w:t>
            </w:r>
          </w:p>
        </w:tc>
        <w:tc>
          <w:tcPr>
            <w:tcW w:w="127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355,5</w:t>
            </w:r>
          </w:p>
        </w:tc>
        <w:tc>
          <w:tcPr>
            <w:tcW w:w="10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00F85" w:rsidRPr="003D466B" w:rsidTr="00596841">
        <w:tc>
          <w:tcPr>
            <w:tcW w:w="5593" w:type="dxa"/>
            <w:gridSpan w:val="3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27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0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00F85" w:rsidRPr="003D466B" w:rsidTr="00596841">
        <w:tc>
          <w:tcPr>
            <w:tcW w:w="5593" w:type="dxa"/>
            <w:gridSpan w:val="3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23357,3</w:t>
            </w:r>
          </w:p>
        </w:tc>
        <w:tc>
          <w:tcPr>
            <w:tcW w:w="127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23357,3</w:t>
            </w:r>
          </w:p>
        </w:tc>
        <w:tc>
          <w:tcPr>
            <w:tcW w:w="10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00F85" w:rsidRPr="003D466B" w:rsidTr="00596841">
        <w:tc>
          <w:tcPr>
            <w:tcW w:w="5593" w:type="dxa"/>
            <w:gridSpan w:val="3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27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0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00F85" w:rsidRPr="003D466B" w:rsidTr="00596841">
        <w:tc>
          <w:tcPr>
            <w:tcW w:w="5593" w:type="dxa"/>
            <w:gridSpan w:val="3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274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050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00F85" w:rsidRPr="003D466B" w:rsidTr="00596841">
        <w:tc>
          <w:tcPr>
            <w:tcW w:w="5593" w:type="dxa"/>
            <w:gridSpan w:val="3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274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357,3</w:t>
            </w:r>
          </w:p>
        </w:tc>
        <w:tc>
          <w:tcPr>
            <w:tcW w:w="1050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outlineLvl w:val="2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Подпрограмма 3 "Создание системы обеспечения вызова экстренных оперативных служб по единому номеру "112" в Пензенской области"</w:t>
            </w: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outlineLvl w:val="3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Цель подпрограммы - повышения безопасности населения Пензенской области,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"112"</w:t>
            </w: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outlineLvl w:val="4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Задача подпрограммы - создание, развитие и организация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эксплуатации системы обеспечения вызова экстренных оперативных служб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по единому номеру "112" и проведение информирования населения о создании и функционировании Системы-112</w:t>
            </w:r>
          </w:p>
        </w:tc>
      </w:tr>
      <w:tr w:rsidR="00C00F85" w:rsidRPr="003D466B" w:rsidTr="00596841">
        <w:tc>
          <w:tcPr>
            <w:tcW w:w="765" w:type="dxa"/>
            <w:vMerge w:val="restart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3.1.</w:t>
            </w:r>
          </w:p>
        </w:tc>
        <w:tc>
          <w:tcPr>
            <w:tcW w:w="2618" w:type="dxa"/>
            <w:vMerge w:val="restart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Основное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мероприятие 3.1. "Создание информационно-технической инфраструктуры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системы-112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области"</w:t>
            </w:r>
          </w:p>
        </w:tc>
        <w:tc>
          <w:tcPr>
            <w:tcW w:w="2210" w:type="dxa"/>
            <w:vMerge w:val="restart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31367,1</w:t>
            </w:r>
          </w:p>
        </w:tc>
        <w:tc>
          <w:tcPr>
            <w:tcW w:w="127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31367,1</w:t>
            </w:r>
          </w:p>
        </w:tc>
        <w:tc>
          <w:tcPr>
            <w:tcW w:w="10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 w:val="restart"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00F85" w:rsidRPr="003D466B" w:rsidTr="00596841">
        <w:tc>
          <w:tcPr>
            <w:tcW w:w="765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1499,5</w:t>
            </w:r>
          </w:p>
        </w:tc>
        <w:tc>
          <w:tcPr>
            <w:tcW w:w="127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1499,5</w:t>
            </w:r>
          </w:p>
        </w:tc>
        <w:tc>
          <w:tcPr>
            <w:tcW w:w="10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00F85" w:rsidRPr="003D466B" w:rsidTr="00596841">
        <w:tc>
          <w:tcPr>
            <w:tcW w:w="765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1000,0</w:t>
            </w:r>
          </w:p>
        </w:tc>
        <w:tc>
          <w:tcPr>
            <w:tcW w:w="127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1000,0</w:t>
            </w:r>
          </w:p>
        </w:tc>
        <w:tc>
          <w:tcPr>
            <w:tcW w:w="10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00F85" w:rsidRPr="003D466B" w:rsidTr="00596841">
        <w:tc>
          <w:tcPr>
            <w:tcW w:w="765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13419,7</w:t>
            </w:r>
          </w:p>
        </w:tc>
        <w:tc>
          <w:tcPr>
            <w:tcW w:w="127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13419,7</w:t>
            </w:r>
          </w:p>
        </w:tc>
        <w:tc>
          <w:tcPr>
            <w:tcW w:w="10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00F85" w:rsidRPr="003D466B" w:rsidTr="00596841">
        <w:tc>
          <w:tcPr>
            <w:tcW w:w="765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27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050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00F85" w:rsidRPr="003D466B" w:rsidRDefault="00C00F85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00F85" w:rsidRPr="003D466B" w:rsidTr="00596841">
        <w:tc>
          <w:tcPr>
            <w:tcW w:w="765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274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050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00F85" w:rsidRPr="003D466B" w:rsidTr="00596841">
        <w:tc>
          <w:tcPr>
            <w:tcW w:w="765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274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050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C00F85" w:rsidRPr="003D466B" w:rsidRDefault="00C00F85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C00F85" w:rsidRPr="003D466B" w:rsidRDefault="00C00F85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C00F85" w:rsidRPr="003D466B" w:rsidRDefault="00C00F85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в том числе:</w:t>
            </w: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3.1.1.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48385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Создание системы обеспечения вызова экстренных оперативных служб по единому </w:t>
            </w:r>
            <w:r w:rsidR="0048385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номеру "112" </w:t>
            </w:r>
            <w:r w:rsidR="0048385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на территории </w:t>
            </w:r>
            <w:r w:rsidR="0048385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защиты населения </w:t>
            </w:r>
            <w:r w:rsidR="0048385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ГБУ Пензенской области "ППСЦ"</w:t>
            </w: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2499,5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2499,5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Завершение работ по развертыванию системы-112 в Пензенской области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3., 3.1.</w:t>
            </w: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1499,5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1499,5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 xml:space="preserve">Интеграция службы 01 оснащенную АРМ </w:t>
            </w:r>
            <w:r w:rsidR="000D0E9E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в систему-112 - 1 ед.; интеграция службы 02 оснащенную АРМ </w:t>
            </w:r>
            <w:r w:rsidR="000D0E9E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в систему-112 - 1 ед.; интеграция системы-112 </w:t>
            </w:r>
            <w:r w:rsidR="0048385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 существующей АИС ДДС-03 "Система управления станциями </w:t>
            </w: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 xml:space="preserve">скорой медицинской помощи" - 1 ед.; интеграция службы 04 </w:t>
            </w:r>
            <w:r w:rsidR="0048385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в систему-112 - 1 ед.; интеграция службы "Антитеррор" оснащенную АРМ в систему-112 - 1 ед.; интеграция системы-112 с ГАИС "ЭРА-ГЛОНАС" - 1 ед.; интеграция сопредельных субъектов в систему-112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- 5 ед.; пусконаладочные работы всех подсистем </w:t>
            </w:r>
            <w:r w:rsidR="00121FFA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системы-112 - 1 ед.; аттестация подсистемы информационной безопасности </w:t>
            </w:r>
            <w:r w:rsidR="00121FFA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системы-112 - 1 ед.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1000,0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1000,0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Выполнение работ </w:t>
            </w:r>
            <w:r w:rsidR="0048385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по сопряжению ГАИС </w:t>
            </w:r>
            <w:r w:rsidR="005A14B7" w:rsidRPr="003D466B">
              <w:rPr>
                <w:rFonts w:ascii="Times New Roman" w:hAnsi="Times New Roman" w:cs="Times New Roman"/>
                <w:spacing w:val="-4"/>
              </w:rPr>
              <w:t>"</w:t>
            </w:r>
            <w:r w:rsidRPr="003D466B">
              <w:rPr>
                <w:rFonts w:ascii="Times New Roman" w:hAnsi="Times New Roman" w:cs="Times New Roman"/>
                <w:spacing w:val="-4"/>
              </w:rPr>
              <w:t>ЭРА-ГЛОНАСС</w:t>
            </w:r>
            <w:r w:rsidR="005A14B7" w:rsidRPr="003D466B">
              <w:rPr>
                <w:rFonts w:ascii="Times New Roman" w:hAnsi="Times New Roman" w:cs="Times New Roman"/>
                <w:spacing w:val="-4"/>
              </w:rPr>
              <w:t>"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и Системы -112 </w:t>
            </w:r>
            <w:r w:rsidR="0048385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 -1 ед.</w:t>
            </w: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8535CE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 w:rsidR="0048385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Пензенской области, </w:t>
            </w:r>
            <w:r w:rsidR="0048385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ГБУ Пензенской области "ППСЦ"</w:t>
            </w:r>
          </w:p>
          <w:p w:rsidR="0048385B" w:rsidRPr="003D466B" w:rsidRDefault="0048385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 w:val="restart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3.1.2.</w:t>
            </w:r>
          </w:p>
        </w:tc>
        <w:tc>
          <w:tcPr>
            <w:tcW w:w="2618" w:type="dxa"/>
            <w:vMerge w:val="restart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Организация </w:t>
            </w:r>
            <w:proofErr w:type="gramStart"/>
            <w:r w:rsidRPr="003D466B">
              <w:rPr>
                <w:rFonts w:ascii="Times New Roman" w:hAnsi="Times New Roman" w:cs="Times New Roman"/>
                <w:spacing w:val="-4"/>
              </w:rPr>
              <w:t>эксплуатации системы обеспечения вызова экстренных оперативных служб</w:t>
            </w:r>
            <w:proofErr w:type="gramEnd"/>
            <w:r w:rsidRPr="003D466B">
              <w:rPr>
                <w:rFonts w:ascii="Times New Roman" w:hAnsi="Times New Roman" w:cs="Times New Roman"/>
                <w:spacing w:val="-4"/>
              </w:rPr>
              <w:t xml:space="preserve"> по единому номеру "112", обеспечение приема и обработки вызовов</w:t>
            </w:r>
          </w:p>
        </w:tc>
        <w:tc>
          <w:tcPr>
            <w:tcW w:w="2210" w:type="dxa"/>
            <w:vMerge w:val="restart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</w:t>
            </w:r>
            <w:r w:rsidR="00280EB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защиты населения </w:t>
            </w:r>
            <w:r w:rsidR="00280EB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Пензенской области, </w:t>
            </w:r>
            <w:r w:rsidR="0048385B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ГБУ Пензенской области "ППСЦ"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19309,9</w:t>
            </w:r>
          </w:p>
        </w:tc>
        <w:tc>
          <w:tcPr>
            <w:tcW w:w="1274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19309,9</w:t>
            </w:r>
          </w:p>
        </w:tc>
        <w:tc>
          <w:tcPr>
            <w:tcW w:w="1050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Обеспечение приема и обработки вызовов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3., 3.2.</w:t>
            </w: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17000 вызовов</w:t>
            </w:r>
          </w:p>
        </w:tc>
        <w:tc>
          <w:tcPr>
            <w:tcW w:w="1551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  <w:highlight w:val="yellow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17000 вызовов</w:t>
            </w:r>
          </w:p>
        </w:tc>
        <w:tc>
          <w:tcPr>
            <w:tcW w:w="1551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 w:rsidR="00280EB9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ГБУ Пензенской области "ППСЦ"</w:t>
            </w:r>
          </w:p>
        </w:tc>
        <w:tc>
          <w:tcPr>
            <w:tcW w:w="799" w:type="dxa"/>
            <w:gridSpan w:val="2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3862,0</w:t>
            </w:r>
          </w:p>
        </w:tc>
        <w:tc>
          <w:tcPr>
            <w:tcW w:w="1274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3862,0</w:t>
            </w:r>
          </w:p>
        </w:tc>
        <w:tc>
          <w:tcPr>
            <w:tcW w:w="1050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12750 вызовов</w:t>
            </w:r>
          </w:p>
        </w:tc>
        <w:tc>
          <w:tcPr>
            <w:tcW w:w="1551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274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050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A65320">
            <w:pPr>
              <w:pStyle w:val="ConsPlusNormal"/>
              <w:spacing w:line="216" w:lineRule="auto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17000 вызовов</w:t>
            </w:r>
          </w:p>
        </w:tc>
        <w:tc>
          <w:tcPr>
            <w:tcW w:w="1551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274" w:type="dxa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050" w:type="dxa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17000 вызовов</w:t>
            </w:r>
          </w:p>
        </w:tc>
        <w:tc>
          <w:tcPr>
            <w:tcW w:w="1551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274" w:type="dxa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050" w:type="dxa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A65320">
            <w:pPr>
              <w:spacing w:line="216" w:lineRule="auto"/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17000 вызовов</w:t>
            </w:r>
          </w:p>
        </w:tc>
        <w:tc>
          <w:tcPr>
            <w:tcW w:w="1551" w:type="dxa"/>
            <w:vMerge/>
          </w:tcPr>
          <w:p w:rsidR="008535CE" w:rsidRPr="003D466B" w:rsidRDefault="008535CE" w:rsidP="00A65320">
            <w:pPr>
              <w:spacing w:line="216" w:lineRule="auto"/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A65320" w:rsidRPr="003D466B" w:rsidTr="00596841">
        <w:tc>
          <w:tcPr>
            <w:tcW w:w="765" w:type="dxa"/>
            <w:vMerge w:val="restart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3.1.3.</w:t>
            </w:r>
          </w:p>
        </w:tc>
        <w:tc>
          <w:tcPr>
            <w:tcW w:w="2618" w:type="dxa"/>
            <w:vMerge w:val="restart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Подготовка и размещение в СМИ информации о функционировании Системы-112</w:t>
            </w:r>
          </w:p>
        </w:tc>
        <w:tc>
          <w:tcPr>
            <w:tcW w:w="2210" w:type="dxa"/>
            <w:vMerge w:val="restart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защиты населения Пензенской области, ГБУ Пензенской области "ППСЦ"</w:t>
            </w:r>
          </w:p>
        </w:tc>
        <w:tc>
          <w:tcPr>
            <w:tcW w:w="799" w:type="dxa"/>
            <w:gridSpan w:val="2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Размещение публикаций и информации в печатных СМИ, информационно-телекоммуникационной сети "Интернет", информационных роликов на областных телерадиокомпаниях</w:t>
            </w:r>
          </w:p>
        </w:tc>
        <w:tc>
          <w:tcPr>
            <w:tcW w:w="1551" w:type="dxa"/>
            <w:vMerge w:val="restart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3.2.</w:t>
            </w:r>
          </w:p>
        </w:tc>
      </w:tr>
      <w:tr w:rsidR="00A65320" w:rsidRPr="003D466B" w:rsidTr="00596841">
        <w:tc>
          <w:tcPr>
            <w:tcW w:w="765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10 - публикаций</w:t>
            </w:r>
          </w:p>
        </w:tc>
        <w:tc>
          <w:tcPr>
            <w:tcW w:w="1551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A65320" w:rsidRPr="003D466B" w:rsidTr="00596841">
        <w:tc>
          <w:tcPr>
            <w:tcW w:w="765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10 - публикаций</w:t>
            </w:r>
          </w:p>
        </w:tc>
        <w:tc>
          <w:tcPr>
            <w:tcW w:w="1551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A65320" w:rsidRPr="003D466B" w:rsidTr="00596841">
        <w:tc>
          <w:tcPr>
            <w:tcW w:w="765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Пензенской области,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ГБУ Пензенской области "ППСЦ"</w:t>
            </w:r>
          </w:p>
        </w:tc>
        <w:tc>
          <w:tcPr>
            <w:tcW w:w="799" w:type="dxa"/>
            <w:gridSpan w:val="2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10 - публикаций</w:t>
            </w:r>
          </w:p>
        </w:tc>
        <w:tc>
          <w:tcPr>
            <w:tcW w:w="1551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A65320" w:rsidRPr="003D466B" w:rsidTr="00596841">
        <w:tc>
          <w:tcPr>
            <w:tcW w:w="765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10 - публикаций</w:t>
            </w:r>
          </w:p>
        </w:tc>
        <w:tc>
          <w:tcPr>
            <w:tcW w:w="1551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A65320" w:rsidRPr="003D466B" w:rsidTr="00596841">
        <w:tc>
          <w:tcPr>
            <w:tcW w:w="765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A65320" w:rsidRPr="003D466B" w:rsidRDefault="00A65320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A65320" w:rsidRPr="003D466B" w:rsidRDefault="00A65320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A65320" w:rsidRPr="003D466B" w:rsidRDefault="00A65320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A65320" w:rsidRPr="003D466B" w:rsidRDefault="00A65320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A65320" w:rsidRPr="003D466B" w:rsidRDefault="00A65320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A65320" w:rsidRPr="003D466B" w:rsidRDefault="00A65320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10 - публикаций</w:t>
            </w:r>
          </w:p>
        </w:tc>
        <w:tc>
          <w:tcPr>
            <w:tcW w:w="1551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A65320" w:rsidRPr="003D466B" w:rsidTr="00596841">
        <w:tc>
          <w:tcPr>
            <w:tcW w:w="765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A65320" w:rsidRPr="003D466B" w:rsidRDefault="00A65320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A65320" w:rsidRPr="003D466B" w:rsidRDefault="00A65320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A65320" w:rsidRPr="003D466B" w:rsidRDefault="00A65320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A65320" w:rsidRPr="003D466B" w:rsidRDefault="00A65320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A65320" w:rsidRPr="003D466B" w:rsidRDefault="00A65320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A65320" w:rsidRPr="003D466B" w:rsidRDefault="00A65320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A65320" w:rsidRPr="003D466B" w:rsidRDefault="00A65320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10 - публикаций</w:t>
            </w:r>
          </w:p>
        </w:tc>
        <w:tc>
          <w:tcPr>
            <w:tcW w:w="1551" w:type="dxa"/>
            <w:vMerge/>
          </w:tcPr>
          <w:p w:rsidR="00A65320" w:rsidRPr="003D466B" w:rsidRDefault="00A65320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8529B" w:rsidRPr="003D466B" w:rsidTr="00596841">
        <w:tc>
          <w:tcPr>
            <w:tcW w:w="765" w:type="dxa"/>
            <w:vMerge w:val="restart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3.1.4.</w:t>
            </w: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 w:val="restart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Аттестация информационной безопасности системы вызова экстренных оперативных служб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по единому номеру "112" Пензенской области      </w:t>
            </w: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Управление жилищно-коммунального хозяйства и гражданской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защиты населения Пензенской области, ГБУ Пензенской области "ППСЦ"</w:t>
            </w:r>
          </w:p>
          <w:p w:rsidR="0048529B" w:rsidRPr="003D466B" w:rsidRDefault="0048529B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9557,7</w:t>
            </w:r>
          </w:p>
        </w:tc>
        <w:tc>
          <w:tcPr>
            <w:tcW w:w="1274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9557,7</w:t>
            </w:r>
          </w:p>
        </w:tc>
        <w:tc>
          <w:tcPr>
            <w:tcW w:w="1050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 w:val="restart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Выполнение работ</w:t>
            </w:r>
            <w:r w:rsidR="00A65320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по модернизации системы информационной безопасности </w:t>
            </w:r>
            <w:r w:rsidR="00A65320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в части поставки средств защиты информации и проведения аттестационных мероприятий </w:t>
            </w:r>
            <w:r w:rsidR="00121FFA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по требованиям безопасности информации государственной информационной системы "Система обеспечения экстренных оперативных служб </w:t>
            </w:r>
            <w:r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по единому номеру "112" на территории Пензенской области"</w:t>
            </w:r>
          </w:p>
        </w:tc>
        <w:tc>
          <w:tcPr>
            <w:tcW w:w="1551" w:type="dxa"/>
            <w:vMerge w:val="restart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№ 3., 3.2.</w:t>
            </w:r>
          </w:p>
          <w:p w:rsidR="0048529B" w:rsidRPr="003D466B" w:rsidRDefault="0048529B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8529B" w:rsidRPr="003D466B" w:rsidTr="00596841">
        <w:tc>
          <w:tcPr>
            <w:tcW w:w="765" w:type="dxa"/>
            <w:vMerge/>
          </w:tcPr>
          <w:p w:rsidR="0048529B" w:rsidRPr="003D466B" w:rsidRDefault="0048529B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8529B" w:rsidRPr="003D466B" w:rsidRDefault="0048529B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8529B" w:rsidRPr="003D466B" w:rsidRDefault="0048529B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48529B" w:rsidRPr="003D466B" w:rsidRDefault="0048529B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48529B" w:rsidRPr="003D466B" w:rsidRDefault="0048529B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48529B" w:rsidRPr="003D466B" w:rsidTr="00A65320">
        <w:trPr>
          <w:trHeight w:val="4928"/>
        </w:trPr>
        <w:tc>
          <w:tcPr>
            <w:tcW w:w="765" w:type="dxa"/>
            <w:vMerge/>
          </w:tcPr>
          <w:p w:rsidR="0048529B" w:rsidRPr="003D466B" w:rsidRDefault="0048529B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48529B" w:rsidRPr="003D466B" w:rsidRDefault="0048529B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48529B" w:rsidRPr="003D466B" w:rsidRDefault="0048529B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48529B" w:rsidRPr="003D466B" w:rsidRDefault="0048529B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  <w:vMerge/>
          </w:tcPr>
          <w:p w:rsidR="0048529B" w:rsidRPr="003D466B" w:rsidRDefault="0048529B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48529B" w:rsidRPr="003D466B" w:rsidRDefault="0048529B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A65320">
        <w:trPr>
          <w:trHeight w:val="2497"/>
        </w:trPr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Министерство жилищно-коммунального хозяйства и гражданской защиты населения </w:t>
            </w:r>
            <w:r w:rsidR="00AA0AA5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>Пензенской области, ГБУ Пензенской области "ППСЦ"</w:t>
            </w:r>
          </w:p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9557,7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9557,7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 xml:space="preserve">Разработка модели </w:t>
            </w:r>
            <w:r w:rsidR="00A65320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угроз безопасности информации и частного технического задания </w:t>
            </w:r>
            <w:r w:rsidR="00A65320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на создание системы защиты информации </w:t>
            </w:r>
            <w:r w:rsidR="005A14B7" w:rsidRPr="003D466B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A65320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1 комплект. Получение положительного </w:t>
            </w:r>
            <w:r w:rsidR="00121FFA">
              <w:rPr>
                <w:rFonts w:ascii="Times New Roman" w:hAnsi="Times New Roman" w:cs="Times New Roman"/>
                <w:spacing w:val="-4"/>
              </w:rPr>
              <w:br/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аттестата </w:t>
            </w:r>
            <w:r w:rsidR="005A14B7" w:rsidRPr="003D466B">
              <w:rPr>
                <w:rFonts w:ascii="Times New Roman" w:hAnsi="Times New Roman" w:cs="Times New Roman"/>
                <w:spacing w:val="-4"/>
              </w:rPr>
              <w:t>-</w:t>
            </w:r>
            <w:r w:rsidRPr="003D466B">
              <w:rPr>
                <w:rFonts w:ascii="Times New Roman" w:hAnsi="Times New Roman" w:cs="Times New Roman"/>
                <w:spacing w:val="-4"/>
              </w:rPr>
              <w:t xml:space="preserve"> 1 ед.</w:t>
            </w:r>
          </w:p>
        </w:tc>
        <w:tc>
          <w:tcPr>
            <w:tcW w:w="1551" w:type="dxa"/>
            <w:vMerge w:val="restart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Pr="003D466B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765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18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210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8535CE" w:rsidRDefault="008535CE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  <w:p w:rsidR="00A65320" w:rsidRPr="003D466B" w:rsidRDefault="00A65320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4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27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50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8535CE" w:rsidRPr="003D466B" w:rsidRDefault="008535CE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8535CE" w:rsidRPr="003D466B" w:rsidRDefault="008535CE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26656" w:rsidRPr="003D466B" w:rsidTr="00596841">
        <w:tc>
          <w:tcPr>
            <w:tcW w:w="5593" w:type="dxa"/>
            <w:gridSpan w:val="3"/>
            <w:vMerge w:val="restart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lastRenderedPageBreak/>
              <w:t>Всего по подпрограмме 3:</w:t>
            </w:r>
          </w:p>
        </w:tc>
        <w:tc>
          <w:tcPr>
            <w:tcW w:w="799" w:type="dxa"/>
            <w:gridSpan w:val="2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31367,1</w:t>
            </w:r>
          </w:p>
        </w:tc>
        <w:tc>
          <w:tcPr>
            <w:tcW w:w="127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31367,1</w:t>
            </w:r>
          </w:p>
        </w:tc>
        <w:tc>
          <w:tcPr>
            <w:tcW w:w="10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26656" w:rsidRPr="003D466B" w:rsidTr="00596841">
        <w:tc>
          <w:tcPr>
            <w:tcW w:w="5593" w:type="dxa"/>
            <w:gridSpan w:val="3"/>
            <w:vMerge/>
          </w:tcPr>
          <w:p w:rsidR="00326656" w:rsidRPr="003D466B" w:rsidRDefault="0032665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1499,5</w:t>
            </w:r>
          </w:p>
        </w:tc>
        <w:tc>
          <w:tcPr>
            <w:tcW w:w="127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1499,5</w:t>
            </w:r>
          </w:p>
        </w:tc>
        <w:tc>
          <w:tcPr>
            <w:tcW w:w="10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326656" w:rsidRPr="003D466B" w:rsidRDefault="0032665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26656" w:rsidRPr="003D466B" w:rsidTr="00596841">
        <w:tc>
          <w:tcPr>
            <w:tcW w:w="5593" w:type="dxa"/>
            <w:gridSpan w:val="3"/>
            <w:vMerge/>
          </w:tcPr>
          <w:p w:rsidR="00326656" w:rsidRPr="003D466B" w:rsidRDefault="0032665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1000,0</w:t>
            </w:r>
          </w:p>
        </w:tc>
        <w:tc>
          <w:tcPr>
            <w:tcW w:w="127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1000,0</w:t>
            </w:r>
          </w:p>
        </w:tc>
        <w:tc>
          <w:tcPr>
            <w:tcW w:w="10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326656" w:rsidRPr="003D466B" w:rsidRDefault="0032665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26656" w:rsidRPr="003D466B" w:rsidTr="00596841">
        <w:tc>
          <w:tcPr>
            <w:tcW w:w="5593" w:type="dxa"/>
            <w:gridSpan w:val="3"/>
            <w:vMerge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13419,7</w:t>
            </w:r>
          </w:p>
        </w:tc>
        <w:tc>
          <w:tcPr>
            <w:tcW w:w="127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13419,7</w:t>
            </w:r>
          </w:p>
        </w:tc>
        <w:tc>
          <w:tcPr>
            <w:tcW w:w="10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326656" w:rsidRPr="003D466B" w:rsidRDefault="0032665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26656" w:rsidRPr="003D466B" w:rsidTr="00596841">
        <w:tc>
          <w:tcPr>
            <w:tcW w:w="5593" w:type="dxa"/>
            <w:gridSpan w:val="3"/>
            <w:vMerge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27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0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26656" w:rsidRPr="003D466B" w:rsidTr="00596841">
        <w:tc>
          <w:tcPr>
            <w:tcW w:w="5593" w:type="dxa"/>
            <w:gridSpan w:val="3"/>
            <w:vMerge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274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050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26656" w:rsidRPr="003D466B" w:rsidTr="00596841">
        <w:tc>
          <w:tcPr>
            <w:tcW w:w="5593" w:type="dxa"/>
            <w:gridSpan w:val="3"/>
            <w:vMerge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274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5149,3</w:t>
            </w:r>
          </w:p>
        </w:tc>
        <w:tc>
          <w:tcPr>
            <w:tcW w:w="1050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8535CE" w:rsidRPr="003D466B" w:rsidTr="00596841">
        <w:tc>
          <w:tcPr>
            <w:tcW w:w="15967" w:type="dxa"/>
            <w:gridSpan w:val="12"/>
          </w:tcPr>
          <w:p w:rsidR="008535CE" w:rsidRPr="003D466B" w:rsidRDefault="008535CE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Всего по государственной программе:</w:t>
            </w:r>
          </w:p>
        </w:tc>
      </w:tr>
      <w:tr w:rsidR="00326656" w:rsidRPr="003D466B" w:rsidTr="00596841">
        <w:tc>
          <w:tcPr>
            <w:tcW w:w="5593" w:type="dxa"/>
            <w:gridSpan w:val="3"/>
            <w:vMerge w:val="restart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Итого</w:t>
            </w:r>
          </w:p>
        </w:tc>
        <w:tc>
          <w:tcPr>
            <w:tcW w:w="114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940728,6</w:t>
            </w:r>
          </w:p>
        </w:tc>
        <w:tc>
          <w:tcPr>
            <w:tcW w:w="127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940728,6</w:t>
            </w:r>
          </w:p>
        </w:tc>
        <w:tc>
          <w:tcPr>
            <w:tcW w:w="10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26656" w:rsidRPr="003D466B" w:rsidTr="00596841">
        <w:tc>
          <w:tcPr>
            <w:tcW w:w="5593" w:type="dxa"/>
            <w:gridSpan w:val="3"/>
            <w:vMerge/>
          </w:tcPr>
          <w:p w:rsidR="00326656" w:rsidRPr="003D466B" w:rsidRDefault="0032665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2019</w:t>
            </w:r>
          </w:p>
        </w:tc>
        <w:tc>
          <w:tcPr>
            <w:tcW w:w="114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134898,5</w:t>
            </w:r>
          </w:p>
        </w:tc>
        <w:tc>
          <w:tcPr>
            <w:tcW w:w="127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134898,5</w:t>
            </w:r>
          </w:p>
        </w:tc>
        <w:tc>
          <w:tcPr>
            <w:tcW w:w="10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326656" w:rsidRPr="003D466B" w:rsidRDefault="0032665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26656" w:rsidRPr="003D466B" w:rsidTr="00596841">
        <w:tc>
          <w:tcPr>
            <w:tcW w:w="5593" w:type="dxa"/>
            <w:gridSpan w:val="3"/>
            <w:vMerge/>
          </w:tcPr>
          <w:p w:rsidR="00326656" w:rsidRPr="003D466B" w:rsidRDefault="0032665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2020</w:t>
            </w:r>
          </w:p>
        </w:tc>
        <w:tc>
          <w:tcPr>
            <w:tcW w:w="114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149701,4</w:t>
            </w:r>
          </w:p>
        </w:tc>
        <w:tc>
          <w:tcPr>
            <w:tcW w:w="127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149701,4</w:t>
            </w:r>
          </w:p>
        </w:tc>
        <w:tc>
          <w:tcPr>
            <w:tcW w:w="10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326656" w:rsidRPr="003D466B" w:rsidRDefault="00326656" w:rsidP="003D466B">
            <w:pPr>
              <w:ind w:left="-28" w:right="-28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26656" w:rsidRPr="003D466B" w:rsidTr="00596841">
        <w:tc>
          <w:tcPr>
            <w:tcW w:w="5593" w:type="dxa"/>
            <w:gridSpan w:val="3"/>
            <w:vMerge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2021</w:t>
            </w:r>
          </w:p>
        </w:tc>
        <w:tc>
          <w:tcPr>
            <w:tcW w:w="114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192637,5</w:t>
            </w:r>
          </w:p>
        </w:tc>
        <w:tc>
          <w:tcPr>
            <w:tcW w:w="127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192637,5</w:t>
            </w:r>
          </w:p>
        </w:tc>
        <w:tc>
          <w:tcPr>
            <w:tcW w:w="10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26656" w:rsidRPr="003D466B" w:rsidTr="00596841">
        <w:tc>
          <w:tcPr>
            <w:tcW w:w="5593" w:type="dxa"/>
            <w:gridSpan w:val="3"/>
            <w:vMerge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2022</w:t>
            </w:r>
          </w:p>
        </w:tc>
        <w:tc>
          <w:tcPr>
            <w:tcW w:w="114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151813,0</w:t>
            </w:r>
          </w:p>
        </w:tc>
        <w:tc>
          <w:tcPr>
            <w:tcW w:w="127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151813,0</w:t>
            </w:r>
          </w:p>
        </w:tc>
        <w:tc>
          <w:tcPr>
            <w:tcW w:w="10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 w:val="restart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26656" w:rsidRPr="003D466B" w:rsidTr="00596841">
        <w:tc>
          <w:tcPr>
            <w:tcW w:w="5593" w:type="dxa"/>
            <w:gridSpan w:val="3"/>
            <w:vMerge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2023</w:t>
            </w:r>
          </w:p>
        </w:tc>
        <w:tc>
          <w:tcPr>
            <w:tcW w:w="1148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155839,1</w:t>
            </w:r>
          </w:p>
        </w:tc>
        <w:tc>
          <w:tcPr>
            <w:tcW w:w="1274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155839,1</w:t>
            </w:r>
          </w:p>
        </w:tc>
        <w:tc>
          <w:tcPr>
            <w:tcW w:w="1050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326656" w:rsidRPr="003D466B" w:rsidTr="00596841">
        <w:tc>
          <w:tcPr>
            <w:tcW w:w="5593" w:type="dxa"/>
            <w:gridSpan w:val="3"/>
            <w:vMerge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99" w:type="dxa"/>
            <w:gridSpan w:val="2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2024</w:t>
            </w:r>
          </w:p>
        </w:tc>
        <w:tc>
          <w:tcPr>
            <w:tcW w:w="1148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155839,1</w:t>
            </w:r>
          </w:p>
        </w:tc>
        <w:tc>
          <w:tcPr>
            <w:tcW w:w="1274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155839,1</w:t>
            </w:r>
          </w:p>
        </w:tc>
        <w:tc>
          <w:tcPr>
            <w:tcW w:w="1050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1008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994" w:type="dxa"/>
          </w:tcPr>
          <w:p w:rsidR="00326656" w:rsidRPr="003D466B" w:rsidRDefault="00326656" w:rsidP="003D466B">
            <w:pPr>
              <w:ind w:left="-28" w:right="-28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D466B">
              <w:rPr>
                <w:rFonts w:ascii="Times New Roman" w:hAnsi="Times New Roman" w:cs="Times New Roman"/>
                <w:spacing w:val="-4"/>
              </w:rPr>
              <w:t>0,0</w:t>
            </w:r>
          </w:p>
        </w:tc>
        <w:tc>
          <w:tcPr>
            <w:tcW w:w="2550" w:type="dxa"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1" w:type="dxa"/>
            <w:vMerge/>
          </w:tcPr>
          <w:p w:rsidR="00326656" w:rsidRPr="003D466B" w:rsidRDefault="00326656" w:rsidP="003D466B">
            <w:pPr>
              <w:pStyle w:val="ConsPlusNormal"/>
              <w:ind w:left="-28" w:right="-28" w:firstLine="0"/>
              <w:rPr>
                <w:rFonts w:ascii="Times New Roman" w:hAnsi="Times New Roman" w:cs="Times New Roman"/>
                <w:spacing w:val="-4"/>
              </w:rPr>
            </w:pPr>
          </w:p>
        </w:tc>
      </w:tr>
    </w:tbl>
    <w:p w:rsidR="008535CE" w:rsidRPr="0025381F" w:rsidRDefault="008535CE" w:rsidP="008535CE">
      <w:pPr>
        <w:rPr>
          <w:sz w:val="24"/>
          <w:szCs w:val="24"/>
        </w:rPr>
      </w:pPr>
    </w:p>
    <w:p w:rsidR="00BA5A70" w:rsidRPr="0025381F" w:rsidRDefault="00BA5A70">
      <w:pPr>
        <w:jc w:val="both"/>
        <w:rPr>
          <w:sz w:val="24"/>
          <w:szCs w:val="24"/>
        </w:rPr>
      </w:pPr>
    </w:p>
    <w:p w:rsidR="00BA5A70" w:rsidRPr="0025381F" w:rsidRDefault="00326656" w:rsidP="00326656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p w:rsidR="00426FF1" w:rsidRPr="0025381F" w:rsidRDefault="00426FF1">
      <w:pPr>
        <w:jc w:val="both"/>
        <w:rPr>
          <w:sz w:val="24"/>
          <w:szCs w:val="24"/>
        </w:rPr>
      </w:pPr>
    </w:p>
    <w:p w:rsidR="00426FF1" w:rsidRPr="0025381F" w:rsidRDefault="00426FF1">
      <w:pPr>
        <w:jc w:val="both"/>
        <w:rPr>
          <w:sz w:val="24"/>
          <w:szCs w:val="24"/>
        </w:rPr>
      </w:pPr>
    </w:p>
    <w:p w:rsidR="00426FF1" w:rsidRPr="0025381F" w:rsidRDefault="00426FF1">
      <w:pPr>
        <w:jc w:val="both"/>
        <w:rPr>
          <w:sz w:val="24"/>
          <w:szCs w:val="24"/>
        </w:rPr>
      </w:pPr>
    </w:p>
    <w:p w:rsidR="00426FF1" w:rsidRPr="0025381F" w:rsidRDefault="00426FF1">
      <w:pPr>
        <w:jc w:val="both"/>
        <w:rPr>
          <w:sz w:val="24"/>
          <w:szCs w:val="24"/>
        </w:rPr>
      </w:pPr>
    </w:p>
    <w:sectPr w:rsidR="00426FF1" w:rsidRPr="0025381F" w:rsidSect="003D466B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2D7" w:rsidRDefault="005552D7">
      <w:r>
        <w:separator/>
      </w:r>
    </w:p>
  </w:endnote>
  <w:endnote w:type="continuationSeparator" w:id="0">
    <w:p w:rsidR="005552D7" w:rsidRDefault="0055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3FD" w:rsidRDefault="008073FD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d:\пк4\пр5\постановления\22.12.21.09.docx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2D7" w:rsidRDefault="005552D7">
      <w:r>
        <w:separator/>
      </w:r>
    </w:p>
  </w:footnote>
  <w:footnote w:type="continuationSeparator" w:id="0">
    <w:p w:rsidR="005552D7" w:rsidRDefault="00555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4681519"/>
      <w:docPartObj>
        <w:docPartGallery w:val="Page Numbers (Top of Page)"/>
        <w:docPartUnique/>
      </w:docPartObj>
    </w:sdtPr>
    <w:sdtEndPr/>
    <w:sdtContent>
      <w:p w:rsidR="008073FD" w:rsidRDefault="008073F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D73">
          <w:rPr>
            <w:noProof/>
          </w:rPr>
          <w:t>4</w:t>
        </w:r>
        <w:r>
          <w:fldChar w:fldCharType="end"/>
        </w:r>
      </w:p>
    </w:sdtContent>
  </w:sdt>
  <w:p w:rsidR="008073FD" w:rsidRDefault="008073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D99"/>
    <w:multiLevelType w:val="multilevel"/>
    <w:tmpl w:val="CA721AC2"/>
    <w:lvl w:ilvl="0">
      <w:start w:val="1"/>
      <w:numFmt w:val="decimal"/>
      <w:lvlText w:val="%1."/>
      <w:lvlJc w:val="left"/>
      <w:pPr>
        <w:ind w:left="492" w:hanging="492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855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CF"/>
    <w:rsid w:val="00004140"/>
    <w:rsid w:val="00014419"/>
    <w:rsid w:val="00024BDA"/>
    <w:rsid w:val="00096112"/>
    <w:rsid w:val="000970E9"/>
    <w:rsid w:val="000B1160"/>
    <w:rsid w:val="000C320F"/>
    <w:rsid w:val="000D0E9E"/>
    <w:rsid w:val="000E6463"/>
    <w:rsid w:val="000F2BFC"/>
    <w:rsid w:val="0012039B"/>
    <w:rsid w:val="00121FFA"/>
    <w:rsid w:val="00144E13"/>
    <w:rsid w:val="00154605"/>
    <w:rsid w:val="00185134"/>
    <w:rsid w:val="00190DEE"/>
    <w:rsid w:val="00192227"/>
    <w:rsid w:val="001A63C1"/>
    <w:rsid w:val="001B7A0D"/>
    <w:rsid w:val="001C1026"/>
    <w:rsid w:val="001C1663"/>
    <w:rsid w:val="001E1A0E"/>
    <w:rsid w:val="001E692E"/>
    <w:rsid w:val="001E6E4D"/>
    <w:rsid w:val="00204F72"/>
    <w:rsid w:val="00205570"/>
    <w:rsid w:val="0021053E"/>
    <w:rsid w:val="0024384B"/>
    <w:rsid w:val="002460EB"/>
    <w:rsid w:val="0025319A"/>
    <w:rsid w:val="0025381F"/>
    <w:rsid w:val="00260D8A"/>
    <w:rsid w:val="00262980"/>
    <w:rsid w:val="00271AE9"/>
    <w:rsid w:val="00280EB9"/>
    <w:rsid w:val="002832A4"/>
    <w:rsid w:val="00287F5E"/>
    <w:rsid w:val="002A2CC8"/>
    <w:rsid w:val="002B6B95"/>
    <w:rsid w:val="002E3A70"/>
    <w:rsid w:val="0032465B"/>
    <w:rsid w:val="00326656"/>
    <w:rsid w:val="00345466"/>
    <w:rsid w:val="00355C24"/>
    <w:rsid w:val="00361371"/>
    <w:rsid w:val="00376683"/>
    <w:rsid w:val="00394C98"/>
    <w:rsid w:val="003B2226"/>
    <w:rsid w:val="003D0688"/>
    <w:rsid w:val="003D466B"/>
    <w:rsid w:val="003F4EA4"/>
    <w:rsid w:val="00405BFC"/>
    <w:rsid w:val="00426FF1"/>
    <w:rsid w:val="00433441"/>
    <w:rsid w:val="00433D58"/>
    <w:rsid w:val="00457052"/>
    <w:rsid w:val="0047451C"/>
    <w:rsid w:val="004827C1"/>
    <w:rsid w:val="0048385B"/>
    <w:rsid w:val="004842DA"/>
    <w:rsid w:val="0048529B"/>
    <w:rsid w:val="0049387F"/>
    <w:rsid w:val="0049613D"/>
    <w:rsid w:val="004C382C"/>
    <w:rsid w:val="004D379D"/>
    <w:rsid w:val="004E11C9"/>
    <w:rsid w:val="004E3EAD"/>
    <w:rsid w:val="004F2F09"/>
    <w:rsid w:val="005237B7"/>
    <w:rsid w:val="0054374E"/>
    <w:rsid w:val="005552D7"/>
    <w:rsid w:val="00555312"/>
    <w:rsid w:val="005630CC"/>
    <w:rsid w:val="00567EC0"/>
    <w:rsid w:val="00593F23"/>
    <w:rsid w:val="00596841"/>
    <w:rsid w:val="005A145D"/>
    <w:rsid w:val="005A14B7"/>
    <w:rsid w:val="005B77C8"/>
    <w:rsid w:val="006246CD"/>
    <w:rsid w:val="00624CC4"/>
    <w:rsid w:val="00630F2E"/>
    <w:rsid w:val="006407F6"/>
    <w:rsid w:val="00642618"/>
    <w:rsid w:val="00644D4A"/>
    <w:rsid w:val="0065220E"/>
    <w:rsid w:val="0069184F"/>
    <w:rsid w:val="00696277"/>
    <w:rsid w:val="006B1725"/>
    <w:rsid w:val="006B7501"/>
    <w:rsid w:val="006D0C5C"/>
    <w:rsid w:val="006D7581"/>
    <w:rsid w:val="006E1F25"/>
    <w:rsid w:val="006E4007"/>
    <w:rsid w:val="006E7E95"/>
    <w:rsid w:val="006F4247"/>
    <w:rsid w:val="006F74FD"/>
    <w:rsid w:val="00717D73"/>
    <w:rsid w:val="007206D1"/>
    <w:rsid w:val="007210CF"/>
    <w:rsid w:val="0074074F"/>
    <w:rsid w:val="007735CD"/>
    <w:rsid w:val="007767E5"/>
    <w:rsid w:val="00787466"/>
    <w:rsid w:val="0079538D"/>
    <w:rsid w:val="007F3006"/>
    <w:rsid w:val="007F6B7B"/>
    <w:rsid w:val="00800294"/>
    <w:rsid w:val="008017FC"/>
    <w:rsid w:val="008073FD"/>
    <w:rsid w:val="008150CC"/>
    <w:rsid w:val="008217BE"/>
    <w:rsid w:val="00846AEB"/>
    <w:rsid w:val="008535CE"/>
    <w:rsid w:val="008809E0"/>
    <w:rsid w:val="00884F81"/>
    <w:rsid w:val="00886F02"/>
    <w:rsid w:val="0088795D"/>
    <w:rsid w:val="008A1CA6"/>
    <w:rsid w:val="008B484C"/>
    <w:rsid w:val="008C0DDF"/>
    <w:rsid w:val="008C3ADB"/>
    <w:rsid w:val="008D635C"/>
    <w:rsid w:val="008F2667"/>
    <w:rsid w:val="00955F34"/>
    <w:rsid w:val="009C0993"/>
    <w:rsid w:val="009D14EE"/>
    <w:rsid w:val="009F7164"/>
    <w:rsid w:val="00A01858"/>
    <w:rsid w:val="00A14D1C"/>
    <w:rsid w:val="00A32A4B"/>
    <w:rsid w:val="00A61F87"/>
    <w:rsid w:val="00A65320"/>
    <w:rsid w:val="00AA0AA5"/>
    <w:rsid w:val="00AA6BCC"/>
    <w:rsid w:val="00AC4FA7"/>
    <w:rsid w:val="00AD5B9C"/>
    <w:rsid w:val="00AE324C"/>
    <w:rsid w:val="00B02B4D"/>
    <w:rsid w:val="00B35F02"/>
    <w:rsid w:val="00B65C2D"/>
    <w:rsid w:val="00B65CA9"/>
    <w:rsid w:val="00B708C7"/>
    <w:rsid w:val="00B713DD"/>
    <w:rsid w:val="00B715E7"/>
    <w:rsid w:val="00B868B9"/>
    <w:rsid w:val="00B95230"/>
    <w:rsid w:val="00BA5A70"/>
    <w:rsid w:val="00BC488B"/>
    <w:rsid w:val="00BC7B80"/>
    <w:rsid w:val="00BE4CF1"/>
    <w:rsid w:val="00BE5DFC"/>
    <w:rsid w:val="00BF4B2F"/>
    <w:rsid w:val="00C00F85"/>
    <w:rsid w:val="00C04B78"/>
    <w:rsid w:val="00C3771E"/>
    <w:rsid w:val="00C43890"/>
    <w:rsid w:val="00C44B7B"/>
    <w:rsid w:val="00C66265"/>
    <w:rsid w:val="00C71EE1"/>
    <w:rsid w:val="00C73CD1"/>
    <w:rsid w:val="00C96F98"/>
    <w:rsid w:val="00CA6FF9"/>
    <w:rsid w:val="00CA7455"/>
    <w:rsid w:val="00CB2849"/>
    <w:rsid w:val="00CB39BF"/>
    <w:rsid w:val="00CC2F3D"/>
    <w:rsid w:val="00CD6251"/>
    <w:rsid w:val="00D3044A"/>
    <w:rsid w:val="00D452BE"/>
    <w:rsid w:val="00D46423"/>
    <w:rsid w:val="00D71482"/>
    <w:rsid w:val="00D849E6"/>
    <w:rsid w:val="00D92B08"/>
    <w:rsid w:val="00DB244F"/>
    <w:rsid w:val="00DD535C"/>
    <w:rsid w:val="00DD74B0"/>
    <w:rsid w:val="00E06208"/>
    <w:rsid w:val="00E3247B"/>
    <w:rsid w:val="00E5256D"/>
    <w:rsid w:val="00E70DC2"/>
    <w:rsid w:val="00E72A8C"/>
    <w:rsid w:val="00E73700"/>
    <w:rsid w:val="00E777F0"/>
    <w:rsid w:val="00E80671"/>
    <w:rsid w:val="00E931EB"/>
    <w:rsid w:val="00EA1800"/>
    <w:rsid w:val="00EB549E"/>
    <w:rsid w:val="00EC7639"/>
    <w:rsid w:val="00F22B88"/>
    <w:rsid w:val="00F321C6"/>
    <w:rsid w:val="00F43647"/>
    <w:rsid w:val="00F62C23"/>
    <w:rsid w:val="00F750BF"/>
    <w:rsid w:val="00F873BF"/>
    <w:rsid w:val="00FB11C4"/>
    <w:rsid w:val="00FC4F89"/>
    <w:rsid w:val="00FD758A"/>
    <w:rsid w:val="00FE4FDA"/>
    <w:rsid w:val="00FF161E"/>
    <w:rsid w:val="00FF21B4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535C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535C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535C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535C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535C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35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D5B9C"/>
    <w:rPr>
      <w:sz w:val="28"/>
    </w:rPr>
  </w:style>
  <w:style w:type="paragraph" w:styleId="aa">
    <w:name w:val="List Paragraph"/>
    <w:basedOn w:val="a"/>
    <w:uiPriority w:val="34"/>
    <w:qFormat/>
    <w:rsid w:val="00E5256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</w:rPr>
  </w:style>
  <w:style w:type="paragraph" w:styleId="ab">
    <w:name w:val="Normal (Web)"/>
    <w:basedOn w:val="a"/>
    <w:rsid w:val="00E5256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E5256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8535C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535C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535C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535C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535CE"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8535CE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8535CE"/>
    <w:rPr>
      <w:b/>
      <w:sz w:val="40"/>
    </w:rPr>
  </w:style>
  <w:style w:type="paragraph" w:styleId="ac">
    <w:name w:val="No Spacing"/>
    <w:uiPriority w:val="1"/>
    <w:qFormat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Title"/>
    <w:basedOn w:val="a"/>
    <w:next w:val="a"/>
    <w:link w:val="ae"/>
    <w:uiPriority w:val="10"/>
    <w:qFormat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e">
    <w:name w:val="Название Знак"/>
    <w:basedOn w:val="a0"/>
    <w:link w:val="ad"/>
    <w:uiPriority w:val="10"/>
    <w:rsid w:val="008535CE"/>
    <w:rPr>
      <w:sz w:val="48"/>
      <w:szCs w:val="48"/>
    </w:rPr>
  </w:style>
  <w:style w:type="paragraph" w:styleId="af">
    <w:name w:val="Subtitle"/>
    <w:basedOn w:val="a"/>
    <w:next w:val="a"/>
    <w:link w:val="af0"/>
    <w:uiPriority w:val="11"/>
    <w:qFormat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8535C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</w:rPr>
  </w:style>
  <w:style w:type="character" w:customStyle="1" w:styleId="22">
    <w:name w:val="Цитата 2 Знак"/>
    <w:basedOn w:val="a0"/>
    <w:link w:val="21"/>
    <w:uiPriority w:val="29"/>
    <w:rsid w:val="008535CE"/>
    <w:rPr>
      <w:i/>
      <w:szCs w:val="22"/>
    </w:rPr>
  </w:style>
  <w:style w:type="paragraph" w:styleId="af1">
    <w:name w:val="Intense Quote"/>
    <w:basedOn w:val="a"/>
    <w:next w:val="a"/>
    <w:link w:val="af2"/>
    <w:uiPriority w:val="30"/>
    <w:qFormat/>
    <w:rsid w:val="008535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8535CE"/>
    <w:rPr>
      <w:i/>
      <w:szCs w:val="22"/>
      <w:shd w:val="clear" w:color="auto" w:fill="F2F2F2"/>
    </w:rPr>
  </w:style>
  <w:style w:type="character" w:customStyle="1" w:styleId="HeaderChar">
    <w:name w:val="Header Char"/>
    <w:basedOn w:val="a0"/>
    <w:uiPriority w:val="99"/>
    <w:rsid w:val="008535CE"/>
  </w:style>
  <w:style w:type="character" w:customStyle="1" w:styleId="FooterChar">
    <w:name w:val="Footer Char"/>
    <w:basedOn w:val="a0"/>
    <w:uiPriority w:val="99"/>
    <w:rsid w:val="008535CE"/>
  </w:style>
  <w:style w:type="character" w:customStyle="1" w:styleId="CaptionChar">
    <w:name w:val="Caption Char"/>
    <w:uiPriority w:val="99"/>
    <w:rsid w:val="008535CE"/>
  </w:style>
  <w:style w:type="table" w:customStyle="1" w:styleId="TableGridLight">
    <w:name w:val="Table Grid Light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uiPriority w:val="99"/>
    <w:unhideWhenUsed/>
    <w:rsid w:val="008535CE"/>
    <w:rPr>
      <w:color w:val="0000FF" w:themeColor="hyperlink"/>
      <w:u w:val="single"/>
    </w:rPr>
  </w:style>
  <w:style w:type="paragraph" w:styleId="af4">
    <w:name w:val="footnote text"/>
    <w:basedOn w:val="a"/>
    <w:link w:val="af5"/>
    <w:uiPriority w:val="9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</w:rPr>
  </w:style>
  <w:style w:type="character" w:customStyle="1" w:styleId="af5">
    <w:name w:val="Текст сноски Знак"/>
    <w:basedOn w:val="a0"/>
    <w:link w:val="af4"/>
    <w:uiPriority w:val="99"/>
    <w:rsid w:val="008535CE"/>
    <w:rPr>
      <w:sz w:val="18"/>
      <w:szCs w:val="22"/>
    </w:rPr>
  </w:style>
  <w:style w:type="character" w:styleId="af6">
    <w:name w:val="footnote reference"/>
    <w:basedOn w:val="a0"/>
    <w:uiPriority w:val="99"/>
    <w:unhideWhenUsed/>
    <w:rsid w:val="008535C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</w:rPr>
  </w:style>
  <w:style w:type="paragraph" w:styleId="23">
    <w:name w:val="toc 2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</w:rPr>
  </w:style>
  <w:style w:type="paragraph" w:styleId="31">
    <w:name w:val="toc 3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</w:rPr>
  </w:style>
  <w:style w:type="paragraph" w:styleId="41">
    <w:name w:val="toc 4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</w:rPr>
  </w:style>
  <w:style w:type="paragraph" w:styleId="51">
    <w:name w:val="toc 5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</w:rPr>
  </w:style>
  <w:style w:type="paragraph" w:styleId="61">
    <w:name w:val="toc 6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</w:rPr>
  </w:style>
  <w:style w:type="paragraph" w:styleId="71">
    <w:name w:val="toc 7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</w:rPr>
  </w:style>
  <w:style w:type="paragraph" w:styleId="81">
    <w:name w:val="toc 8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</w:rPr>
  </w:style>
  <w:style w:type="paragraph" w:styleId="91">
    <w:name w:val="toc 9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</w:rPr>
  </w:style>
  <w:style w:type="paragraph" w:styleId="af7">
    <w:name w:val="TOC Heading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8535C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b/>
    </w:rPr>
  </w:style>
  <w:style w:type="table" w:styleId="af8">
    <w:name w:val="Table Grid"/>
    <w:basedOn w:val="a1"/>
    <w:uiPriority w:val="3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535C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</w:rPr>
  </w:style>
  <w:style w:type="paragraph" w:customStyle="1" w:styleId="ConsPlusCell">
    <w:name w:val="ConsPlusCell"/>
    <w:rsid w:val="008535C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</w:rPr>
  </w:style>
  <w:style w:type="paragraph" w:customStyle="1" w:styleId="ConsPlusDocList">
    <w:name w:val="ConsPlusDocList"/>
    <w:rsid w:val="008535C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</w:rPr>
  </w:style>
  <w:style w:type="paragraph" w:customStyle="1" w:styleId="ConsPlusTitlePage">
    <w:name w:val="ConsPlusTitlePage"/>
    <w:rsid w:val="008535C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ahoma" w:hAnsi="Tahoma" w:cs="Tahoma"/>
    </w:rPr>
  </w:style>
  <w:style w:type="paragraph" w:customStyle="1" w:styleId="ConsPlusJurTerm">
    <w:name w:val="ConsPlusJurTerm"/>
    <w:rsid w:val="008535C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535C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8535CE"/>
  </w:style>
  <w:style w:type="character" w:customStyle="1" w:styleId="a6">
    <w:name w:val="Нижний колонтитул Знак"/>
    <w:basedOn w:val="a0"/>
    <w:link w:val="a5"/>
    <w:uiPriority w:val="99"/>
    <w:rsid w:val="008535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535C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535C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535C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535C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535C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35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D5B9C"/>
    <w:rPr>
      <w:sz w:val="28"/>
    </w:rPr>
  </w:style>
  <w:style w:type="paragraph" w:styleId="aa">
    <w:name w:val="List Paragraph"/>
    <w:basedOn w:val="a"/>
    <w:uiPriority w:val="34"/>
    <w:qFormat/>
    <w:rsid w:val="00E5256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</w:rPr>
  </w:style>
  <w:style w:type="paragraph" w:styleId="ab">
    <w:name w:val="Normal (Web)"/>
    <w:basedOn w:val="a"/>
    <w:rsid w:val="00E5256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E5256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8535C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535C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535C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535C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535CE"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8535CE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8535CE"/>
    <w:rPr>
      <w:b/>
      <w:sz w:val="40"/>
    </w:rPr>
  </w:style>
  <w:style w:type="paragraph" w:styleId="ac">
    <w:name w:val="No Spacing"/>
    <w:uiPriority w:val="1"/>
    <w:qFormat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Title"/>
    <w:basedOn w:val="a"/>
    <w:next w:val="a"/>
    <w:link w:val="ae"/>
    <w:uiPriority w:val="10"/>
    <w:qFormat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e">
    <w:name w:val="Название Знак"/>
    <w:basedOn w:val="a0"/>
    <w:link w:val="ad"/>
    <w:uiPriority w:val="10"/>
    <w:rsid w:val="008535CE"/>
    <w:rPr>
      <w:sz w:val="48"/>
      <w:szCs w:val="48"/>
    </w:rPr>
  </w:style>
  <w:style w:type="paragraph" w:styleId="af">
    <w:name w:val="Subtitle"/>
    <w:basedOn w:val="a"/>
    <w:next w:val="a"/>
    <w:link w:val="af0"/>
    <w:uiPriority w:val="11"/>
    <w:qFormat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8535C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</w:rPr>
  </w:style>
  <w:style w:type="character" w:customStyle="1" w:styleId="22">
    <w:name w:val="Цитата 2 Знак"/>
    <w:basedOn w:val="a0"/>
    <w:link w:val="21"/>
    <w:uiPriority w:val="29"/>
    <w:rsid w:val="008535CE"/>
    <w:rPr>
      <w:i/>
      <w:szCs w:val="22"/>
    </w:rPr>
  </w:style>
  <w:style w:type="paragraph" w:styleId="af1">
    <w:name w:val="Intense Quote"/>
    <w:basedOn w:val="a"/>
    <w:next w:val="a"/>
    <w:link w:val="af2"/>
    <w:uiPriority w:val="30"/>
    <w:qFormat/>
    <w:rsid w:val="008535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8535CE"/>
    <w:rPr>
      <w:i/>
      <w:szCs w:val="22"/>
      <w:shd w:val="clear" w:color="auto" w:fill="F2F2F2"/>
    </w:rPr>
  </w:style>
  <w:style w:type="character" w:customStyle="1" w:styleId="HeaderChar">
    <w:name w:val="Header Char"/>
    <w:basedOn w:val="a0"/>
    <w:uiPriority w:val="99"/>
    <w:rsid w:val="008535CE"/>
  </w:style>
  <w:style w:type="character" w:customStyle="1" w:styleId="FooterChar">
    <w:name w:val="Footer Char"/>
    <w:basedOn w:val="a0"/>
    <w:uiPriority w:val="99"/>
    <w:rsid w:val="008535CE"/>
  </w:style>
  <w:style w:type="character" w:customStyle="1" w:styleId="CaptionChar">
    <w:name w:val="Caption Char"/>
    <w:uiPriority w:val="99"/>
    <w:rsid w:val="008535CE"/>
  </w:style>
  <w:style w:type="table" w:customStyle="1" w:styleId="TableGridLight">
    <w:name w:val="Table Grid Light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uiPriority w:val="99"/>
    <w:unhideWhenUsed/>
    <w:rsid w:val="008535CE"/>
    <w:rPr>
      <w:color w:val="0000FF" w:themeColor="hyperlink"/>
      <w:u w:val="single"/>
    </w:rPr>
  </w:style>
  <w:style w:type="paragraph" w:styleId="af4">
    <w:name w:val="footnote text"/>
    <w:basedOn w:val="a"/>
    <w:link w:val="af5"/>
    <w:uiPriority w:val="9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</w:rPr>
  </w:style>
  <w:style w:type="character" w:customStyle="1" w:styleId="af5">
    <w:name w:val="Текст сноски Знак"/>
    <w:basedOn w:val="a0"/>
    <w:link w:val="af4"/>
    <w:uiPriority w:val="99"/>
    <w:rsid w:val="008535CE"/>
    <w:rPr>
      <w:sz w:val="18"/>
      <w:szCs w:val="22"/>
    </w:rPr>
  </w:style>
  <w:style w:type="character" w:styleId="af6">
    <w:name w:val="footnote reference"/>
    <w:basedOn w:val="a0"/>
    <w:uiPriority w:val="99"/>
    <w:unhideWhenUsed/>
    <w:rsid w:val="008535C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</w:rPr>
  </w:style>
  <w:style w:type="paragraph" w:styleId="23">
    <w:name w:val="toc 2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</w:rPr>
  </w:style>
  <w:style w:type="paragraph" w:styleId="31">
    <w:name w:val="toc 3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</w:rPr>
  </w:style>
  <w:style w:type="paragraph" w:styleId="41">
    <w:name w:val="toc 4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</w:rPr>
  </w:style>
  <w:style w:type="paragraph" w:styleId="51">
    <w:name w:val="toc 5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</w:rPr>
  </w:style>
  <w:style w:type="paragraph" w:styleId="61">
    <w:name w:val="toc 6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</w:rPr>
  </w:style>
  <w:style w:type="paragraph" w:styleId="71">
    <w:name w:val="toc 7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</w:rPr>
  </w:style>
  <w:style w:type="paragraph" w:styleId="81">
    <w:name w:val="toc 8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</w:rPr>
  </w:style>
  <w:style w:type="paragraph" w:styleId="91">
    <w:name w:val="toc 9"/>
    <w:basedOn w:val="a"/>
    <w:next w:val="a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</w:rPr>
  </w:style>
  <w:style w:type="paragraph" w:styleId="af7">
    <w:name w:val="TOC Heading"/>
    <w:uiPriority w:val="39"/>
    <w:unhideWhenUsed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8535C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b/>
    </w:rPr>
  </w:style>
  <w:style w:type="table" w:styleId="af8">
    <w:name w:val="Table Grid"/>
    <w:basedOn w:val="a1"/>
    <w:uiPriority w:val="39"/>
    <w:rsid w:val="008535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535C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</w:rPr>
  </w:style>
  <w:style w:type="paragraph" w:customStyle="1" w:styleId="ConsPlusCell">
    <w:name w:val="ConsPlusCell"/>
    <w:rsid w:val="008535C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</w:rPr>
  </w:style>
  <w:style w:type="paragraph" w:customStyle="1" w:styleId="ConsPlusDocList">
    <w:name w:val="ConsPlusDocList"/>
    <w:rsid w:val="008535C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</w:rPr>
  </w:style>
  <w:style w:type="paragraph" w:customStyle="1" w:styleId="ConsPlusTitlePage">
    <w:name w:val="ConsPlusTitlePage"/>
    <w:rsid w:val="008535C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ahoma" w:hAnsi="Tahoma" w:cs="Tahoma"/>
    </w:rPr>
  </w:style>
  <w:style w:type="paragraph" w:customStyle="1" w:styleId="ConsPlusJurTerm">
    <w:name w:val="ConsPlusJurTerm"/>
    <w:rsid w:val="008535C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535C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8535CE"/>
  </w:style>
  <w:style w:type="character" w:customStyle="1" w:styleId="a6">
    <w:name w:val="Нижний колонтитул Знак"/>
    <w:basedOn w:val="a0"/>
    <w:link w:val="a5"/>
    <w:uiPriority w:val="99"/>
    <w:rsid w:val="00853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26A09-4FDE-412E-83C5-BEAE3E38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154</TotalTime>
  <Pages>54</Pages>
  <Words>11043</Words>
  <Characters>62948</Characters>
  <Application>Microsoft Office Word</Application>
  <DocSecurity>0</DocSecurity>
  <Lines>524</Lines>
  <Paragraphs>147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Приложение № 1</vt:lpstr>
      <vt:lpstr>    к постановлению Правительства  Пензенской области</vt:lpstr>
      <vt:lpstr>№</vt:lpstr>
      <vt:lpstr/>
      <vt:lpstr>Приложение № 1</vt:lpstr>
      <vt:lpstr/>
      <vt:lpstr>    Приложение № 5.2</vt:lpstr>
      <vt:lpstr>    Приложение № 6.2</vt:lpstr>
    </vt:vector>
  </TitlesOfParts>
  <Company>Elcom Ltd</Company>
  <LinksUpToDate>false</LinksUpToDate>
  <CharactersWithSpaces>73844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Боровикова Юлия Степановна</cp:lastModifiedBy>
  <cp:revision>129</cp:revision>
  <cp:lastPrinted>2019-03-11T12:32:00Z</cp:lastPrinted>
  <dcterms:created xsi:type="dcterms:W3CDTF">2021-12-22T14:11:00Z</dcterms:created>
  <dcterms:modified xsi:type="dcterms:W3CDTF">2021-12-27T07:43:00Z</dcterms:modified>
</cp:coreProperties>
</file>