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r>
              <w:rPr>
                <w:sz w:val="28"/>
              </w:rPr>
              <w:t>П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5B5644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424AA0" w:rsidP="00424AA0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10 сентября 2018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424AA0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479-пП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5B5644" w:rsidRPr="00EE3A94" w:rsidRDefault="005B5644" w:rsidP="005B5644">
      <w:pPr>
        <w:widowControl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8"/>
        </w:rPr>
      </w:pPr>
      <w:r w:rsidRPr="00EE3A94">
        <w:rPr>
          <w:b/>
          <w:bCs/>
          <w:sz w:val="28"/>
          <w:szCs w:val="28"/>
        </w:rPr>
        <w:t>О внесении изменений в государственную программу Пензенской области "Защита населения и территорий от чрезвычайных ситуаций, обеспечение пожарной безопасности в Пензенской области на 2014</w:t>
      </w:r>
      <w:r w:rsidR="00057216">
        <w:rPr>
          <w:b/>
          <w:bCs/>
          <w:sz w:val="28"/>
          <w:szCs w:val="28"/>
        </w:rPr>
        <w:t xml:space="preserve"> </w:t>
      </w:r>
      <w:r w:rsidR="00D975DE">
        <w:rPr>
          <w:b/>
          <w:bCs/>
          <w:sz w:val="28"/>
          <w:szCs w:val="28"/>
        </w:rPr>
        <w:t>-</w:t>
      </w:r>
      <w:r w:rsidR="00057216">
        <w:rPr>
          <w:b/>
          <w:bCs/>
          <w:sz w:val="28"/>
          <w:szCs w:val="28"/>
        </w:rPr>
        <w:t xml:space="preserve"> </w:t>
      </w:r>
      <w:r w:rsidRPr="00EE3A94">
        <w:rPr>
          <w:b/>
          <w:bCs/>
          <w:sz w:val="28"/>
          <w:szCs w:val="28"/>
        </w:rPr>
        <w:t xml:space="preserve">2020 годы", утвержденную постановлением Правительства Пензенской области </w:t>
      </w:r>
      <w:r w:rsidR="00057216">
        <w:rPr>
          <w:b/>
          <w:bCs/>
          <w:sz w:val="28"/>
          <w:szCs w:val="28"/>
        </w:rPr>
        <w:br/>
      </w:r>
      <w:r w:rsidRPr="00EE3A94">
        <w:rPr>
          <w:b/>
          <w:bCs/>
          <w:sz w:val="28"/>
          <w:szCs w:val="28"/>
        </w:rPr>
        <w:t>от 29.10.2013 № 801-пП (с последующими изменениями)</w:t>
      </w:r>
    </w:p>
    <w:p w:rsidR="005B5644" w:rsidRPr="00EE3A94" w:rsidRDefault="005B5644" w:rsidP="005B5644">
      <w:pPr>
        <w:widowControl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B5644" w:rsidRPr="00EE3A94" w:rsidRDefault="005B5644" w:rsidP="005B5644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EE3A94">
        <w:rPr>
          <w:sz w:val="28"/>
          <w:szCs w:val="28"/>
        </w:rPr>
        <w:t xml:space="preserve">В соответствии с Законом </w:t>
      </w:r>
      <w:r w:rsidRPr="00EE3A94">
        <w:rPr>
          <w:spacing w:val="-4"/>
          <w:sz w:val="28"/>
          <w:szCs w:val="28"/>
        </w:rPr>
        <w:t xml:space="preserve">Пензенской области от 20.12.2017 № 3132-ЗПО </w:t>
      </w:r>
      <w:r w:rsidRPr="00EE3A94">
        <w:rPr>
          <w:bCs/>
          <w:spacing w:val="-4"/>
          <w:sz w:val="28"/>
          <w:szCs w:val="28"/>
        </w:rPr>
        <w:t>"</w:t>
      </w:r>
      <w:r w:rsidRPr="00EE3A94">
        <w:rPr>
          <w:spacing w:val="-4"/>
          <w:sz w:val="28"/>
          <w:szCs w:val="28"/>
        </w:rPr>
        <w:t>О бюджете Пензенской области</w:t>
      </w:r>
      <w:r w:rsidRPr="00EE3A94">
        <w:rPr>
          <w:sz w:val="28"/>
          <w:szCs w:val="28"/>
        </w:rPr>
        <w:t xml:space="preserve"> на 2018 год и на плановый период 2019 и 2020 годов</w:t>
      </w:r>
      <w:r w:rsidRPr="00EE3A94">
        <w:rPr>
          <w:bCs/>
          <w:spacing w:val="-4"/>
          <w:sz w:val="28"/>
          <w:szCs w:val="28"/>
        </w:rPr>
        <w:t>"</w:t>
      </w:r>
      <w:r>
        <w:rPr>
          <w:bCs/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(с последующими изменениями)</w:t>
      </w:r>
      <w:r w:rsidRPr="00EE3A94">
        <w:rPr>
          <w:sz w:val="28"/>
          <w:szCs w:val="28"/>
        </w:rPr>
        <w:t xml:space="preserve">, </w:t>
      </w:r>
      <w:r w:rsidRPr="00634769">
        <w:rPr>
          <w:sz w:val="28"/>
          <w:szCs w:val="28"/>
        </w:rPr>
        <w:t>постановлением Правительства Пензенской области от 18.04.2012</w:t>
      </w:r>
      <w:r>
        <w:rPr>
          <w:sz w:val="28"/>
          <w:szCs w:val="28"/>
        </w:rPr>
        <w:t xml:space="preserve"> </w:t>
      </w:r>
      <w:r w:rsidRPr="00634769">
        <w:rPr>
          <w:sz w:val="28"/>
          <w:szCs w:val="28"/>
        </w:rPr>
        <w:t>№ 274-пП</w:t>
      </w:r>
      <w:r>
        <w:rPr>
          <w:sz w:val="28"/>
          <w:szCs w:val="28"/>
        </w:rPr>
        <w:t xml:space="preserve"> </w:t>
      </w:r>
      <w:r w:rsidRPr="008F0427">
        <w:rPr>
          <w:bCs/>
          <w:spacing w:val="-4"/>
          <w:sz w:val="28"/>
          <w:szCs w:val="28"/>
        </w:rPr>
        <w:t>"</w:t>
      </w:r>
      <w:r>
        <w:rPr>
          <w:sz w:val="28"/>
          <w:szCs w:val="28"/>
        </w:rPr>
        <w:t>Об утверждении Порядка разработки и реализации государственных программ Пензенской области</w:t>
      </w:r>
      <w:r w:rsidRPr="008F0427">
        <w:rPr>
          <w:bCs/>
          <w:spacing w:val="-4"/>
          <w:sz w:val="28"/>
          <w:szCs w:val="28"/>
        </w:rPr>
        <w:t>"</w:t>
      </w:r>
      <w:r>
        <w:rPr>
          <w:bCs/>
          <w:spacing w:val="-4"/>
          <w:sz w:val="28"/>
          <w:szCs w:val="28"/>
        </w:rPr>
        <w:t xml:space="preserve"> </w:t>
      </w:r>
      <w:r w:rsidR="00D975DE">
        <w:rPr>
          <w:bCs/>
          <w:spacing w:val="-4"/>
          <w:sz w:val="28"/>
          <w:szCs w:val="28"/>
        </w:rPr>
        <w:br/>
      </w:r>
      <w:r>
        <w:rPr>
          <w:sz w:val="28"/>
          <w:szCs w:val="28"/>
        </w:rPr>
        <w:t xml:space="preserve">(с последующими изменениями), </w:t>
      </w:r>
      <w:r w:rsidRPr="00EE3A94">
        <w:rPr>
          <w:sz w:val="28"/>
          <w:szCs w:val="28"/>
        </w:rPr>
        <w:t xml:space="preserve">руководствуясь </w:t>
      </w:r>
      <w:r w:rsidRPr="00EE3A94">
        <w:rPr>
          <w:bCs/>
          <w:sz w:val="28"/>
          <w:szCs w:val="28"/>
        </w:rPr>
        <w:t xml:space="preserve">Законом Пензенской области от 22.12.2005 </w:t>
      </w:r>
      <w:r w:rsidRPr="00EE3A94">
        <w:rPr>
          <w:bCs/>
          <w:spacing w:val="-10"/>
          <w:sz w:val="28"/>
          <w:szCs w:val="28"/>
        </w:rPr>
        <w:t xml:space="preserve">№ 906-ЗПО </w:t>
      </w:r>
      <w:r>
        <w:rPr>
          <w:bCs/>
          <w:spacing w:val="-10"/>
          <w:sz w:val="28"/>
          <w:szCs w:val="28"/>
        </w:rPr>
        <w:t xml:space="preserve"> </w:t>
      </w:r>
      <w:r w:rsidRPr="00EE3A94">
        <w:rPr>
          <w:bCs/>
          <w:spacing w:val="-4"/>
          <w:sz w:val="28"/>
          <w:szCs w:val="28"/>
        </w:rPr>
        <w:t>"</w:t>
      </w:r>
      <w:r w:rsidRPr="00EE3A94">
        <w:rPr>
          <w:bCs/>
          <w:spacing w:val="-10"/>
          <w:sz w:val="28"/>
          <w:szCs w:val="28"/>
        </w:rPr>
        <w:t>О Правительстве Пензенской области</w:t>
      </w:r>
      <w:r w:rsidRPr="00EE3A94">
        <w:rPr>
          <w:bCs/>
          <w:sz w:val="28"/>
          <w:szCs w:val="28"/>
        </w:rPr>
        <w:t>"</w:t>
      </w:r>
      <w:r w:rsidRPr="00EE3A94">
        <w:rPr>
          <w:bCs/>
          <w:spacing w:val="-10"/>
          <w:sz w:val="28"/>
          <w:szCs w:val="28"/>
        </w:rPr>
        <w:t xml:space="preserve"> (с последующими изменениями)</w:t>
      </w:r>
      <w:r w:rsidRPr="00EE3A94">
        <w:rPr>
          <w:spacing w:val="-10"/>
          <w:sz w:val="28"/>
          <w:szCs w:val="28"/>
        </w:rPr>
        <w:t>,</w:t>
      </w:r>
      <w:r w:rsidRPr="00EE3A94">
        <w:rPr>
          <w:sz w:val="28"/>
          <w:szCs w:val="28"/>
        </w:rPr>
        <w:t xml:space="preserve"> Правительство Пензенской области </w:t>
      </w:r>
      <w:r w:rsidRPr="00EE3A94">
        <w:rPr>
          <w:b/>
          <w:sz w:val="28"/>
          <w:szCs w:val="28"/>
        </w:rPr>
        <w:t>п о с т а н о в л я е т:</w:t>
      </w:r>
    </w:p>
    <w:p w:rsidR="005B5644" w:rsidRPr="00EE3A94" w:rsidRDefault="005B5644" w:rsidP="005B5644">
      <w:pPr>
        <w:widowControl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E3A94">
        <w:rPr>
          <w:sz w:val="28"/>
          <w:szCs w:val="28"/>
        </w:rPr>
        <w:t>1.</w:t>
      </w:r>
      <w:r w:rsidRPr="00EE3A94">
        <w:rPr>
          <w:bCs/>
          <w:sz w:val="28"/>
          <w:szCs w:val="28"/>
        </w:rPr>
        <w:t xml:space="preserve"> Внести в государственную программу Пензенской области "Защита населения и территорий от чрезвычайных ситуаций, обеспечение пожарной безопасности в Пензенской области на 2014</w:t>
      </w:r>
      <w:r w:rsidR="00D975DE">
        <w:rPr>
          <w:bCs/>
          <w:sz w:val="28"/>
          <w:szCs w:val="28"/>
        </w:rPr>
        <w:t>-</w:t>
      </w:r>
      <w:r w:rsidRPr="00EE3A94">
        <w:rPr>
          <w:bCs/>
          <w:sz w:val="28"/>
          <w:szCs w:val="28"/>
        </w:rPr>
        <w:t xml:space="preserve">2020 годы" (далее </w:t>
      </w:r>
      <w:r w:rsidR="00D975DE">
        <w:rPr>
          <w:bCs/>
          <w:sz w:val="28"/>
          <w:szCs w:val="28"/>
        </w:rPr>
        <w:t>-</w:t>
      </w:r>
      <w:r w:rsidRPr="00EE3A94">
        <w:rPr>
          <w:bCs/>
          <w:sz w:val="28"/>
          <w:szCs w:val="28"/>
        </w:rPr>
        <w:t xml:space="preserve"> Программа), </w:t>
      </w:r>
      <w:r w:rsidRPr="00EE3A94">
        <w:rPr>
          <w:bCs/>
          <w:spacing w:val="-6"/>
          <w:sz w:val="28"/>
          <w:szCs w:val="28"/>
        </w:rPr>
        <w:t>утвержденную постановлением Правительства Пензенской области от 29.10.2013</w:t>
      </w:r>
      <w:r w:rsidRPr="00EE3A94">
        <w:rPr>
          <w:bCs/>
          <w:sz w:val="28"/>
          <w:szCs w:val="28"/>
        </w:rPr>
        <w:t xml:space="preserve"> № 801-пП «Об утверждении </w:t>
      </w:r>
      <w:r w:rsidRPr="00EE3A94">
        <w:rPr>
          <w:bCs/>
          <w:spacing w:val="-6"/>
          <w:sz w:val="28"/>
          <w:szCs w:val="28"/>
        </w:rPr>
        <w:t xml:space="preserve">государственной программы Пензенской области </w:t>
      </w:r>
      <w:r w:rsidRPr="00EE3A94">
        <w:rPr>
          <w:bCs/>
          <w:sz w:val="28"/>
          <w:szCs w:val="28"/>
        </w:rPr>
        <w:t>"</w:t>
      </w:r>
      <w:r w:rsidRPr="00EE3A94">
        <w:rPr>
          <w:bCs/>
          <w:spacing w:val="-8"/>
          <w:sz w:val="28"/>
          <w:szCs w:val="28"/>
        </w:rPr>
        <w:t>Защита населения и территорий от чрезвычайных ситуаций, обеспечение пожарной</w:t>
      </w:r>
      <w:r w:rsidRPr="00EE3A94">
        <w:rPr>
          <w:bCs/>
          <w:sz w:val="28"/>
          <w:szCs w:val="28"/>
        </w:rPr>
        <w:t xml:space="preserve"> безопасности в Пензенской области на 2014</w:t>
      </w:r>
      <w:r w:rsidR="00D975DE">
        <w:rPr>
          <w:bCs/>
          <w:sz w:val="28"/>
          <w:szCs w:val="28"/>
        </w:rPr>
        <w:t>-</w:t>
      </w:r>
      <w:r w:rsidRPr="00EE3A94">
        <w:rPr>
          <w:bCs/>
          <w:sz w:val="28"/>
          <w:szCs w:val="28"/>
        </w:rPr>
        <w:t xml:space="preserve">2020 годы" (с последующими изменениями), следующие изменения: </w:t>
      </w:r>
    </w:p>
    <w:p w:rsidR="005B5644" w:rsidRPr="00EE3A94" w:rsidRDefault="005B5644" w:rsidP="005B5644">
      <w:pPr>
        <w:pStyle w:val="ac"/>
        <w:widowControl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EE3A94">
        <w:rPr>
          <w:bCs/>
          <w:sz w:val="28"/>
          <w:szCs w:val="28"/>
        </w:rPr>
        <w:t xml:space="preserve">1.1. В Паспорте </w:t>
      </w:r>
      <w:r w:rsidRPr="00EE3A94">
        <w:rPr>
          <w:sz w:val="28"/>
          <w:szCs w:val="28"/>
        </w:rPr>
        <w:t xml:space="preserve">Программы: </w:t>
      </w:r>
    </w:p>
    <w:p w:rsidR="005B5644" w:rsidRPr="00EE3A94" w:rsidRDefault="005B5644" w:rsidP="005B5644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3A94">
        <w:rPr>
          <w:rFonts w:ascii="Times New Roman" w:hAnsi="Times New Roman" w:cs="Times New Roman"/>
          <w:sz w:val="28"/>
          <w:szCs w:val="28"/>
        </w:rPr>
        <w:t xml:space="preserve">1.1.1. Позицию </w:t>
      </w:r>
      <w:r w:rsidRPr="00EE3A94">
        <w:rPr>
          <w:rFonts w:ascii="Times New Roman" w:hAnsi="Times New Roman" w:cs="Times New Roman"/>
          <w:bCs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Объемы бюджетных ассигнований государственной программы</w:t>
      </w:r>
      <w:r w:rsidRPr="00EE3A94">
        <w:rPr>
          <w:rFonts w:ascii="Times New Roman" w:hAnsi="Times New Roman" w:cs="Times New Roman"/>
          <w:bCs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 xml:space="preserve"> </w:t>
      </w:r>
      <w:r w:rsidRPr="00EE3A94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5B5644" w:rsidRPr="00D975DE" w:rsidRDefault="005B5644" w:rsidP="005B5644">
      <w:pPr>
        <w:spacing w:line="216" w:lineRule="auto"/>
        <w:jc w:val="both"/>
        <w:rPr>
          <w:spacing w:val="-2"/>
          <w:sz w:val="10"/>
          <w:szCs w:val="10"/>
        </w:rPr>
      </w:pPr>
    </w:p>
    <w:tbl>
      <w:tblPr>
        <w:tblStyle w:val="ab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2694"/>
        <w:gridCol w:w="6945"/>
      </w:tblGrid>
      <w:tr w:rsidR="005B5644" w:rsidRPr="00D975DE" w:rsidTr="00D975DE">
        <w:tc>
          <w:tcPr>
            <w:tcW w:w="284" w:type="dxa"/>
          </w:tcPr>
          <w:p w:rsidR="005B5644" w:rsidRPr="00D975DE" w:rsidRDefault="005B5644" w:rsidP="007A4B0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5DE">
              <w:rPr>
                <w:bCs/>
                <w:sz w:val="28"/>
                <w:szCs w:val="28"/>
              </w:rPr>
              <w:t>"</w:t>
            </w:r>
          </w:p>
        </w:tc>
        <w:tc>
          <w:tcPr>
            <w:tcW w:w="2694" w:type="dxa"/>
          </w:tcPr>
          <w:p w:rsidR="00D975DE" w:rsidRDefault="005B5644" w:rsidP="007A4B0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5DE"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</w:p>
          <w:p w:rsidR="005B5644" w:rsidRPr="00D975DE" w:rsidRDefault="005B5644" w:rsidP="007A4B04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D975DE">
              <w:rPr>
                <w:rFonts w:ascii="Times New Roman" w:hAnsi="Times New Roman" w:cs="Times New Roman"/>
                <w:sz w:val="28"/>
                <w:szCs w:val="28"/>
              </w:rPr>
              <w:t>бюджетных ассигнований государственной программы</w:t>
            </w:r>
          </w:p>
        </w:tc>
        <w:tc>
          <w:tcPr>
            <w:tcW w:w="6945" w:type="dxa"/>
          </w:tcPr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 xml:space="preserve">Общий объем финансирования </w:t>
            </w:r>
            <w:r w:rsidR="00D975DE" w:rsidRPr="00D975DE">
              <w:rPr>
                <w:rFonts w:ascii="Times New Roman" w:hAnsi="Times New Roman"/>
                <w:sz w:val="28"/>
                <w:szCs w:val="28"/>
              </w:rPr>
              <w:t>-</w:t>
            </w:r>
            <w:r w:rsidRPr="00D975DE">
              <w:rPr>
                <w:rFonts w:ascii="Times New Roman" w:hAnsi="Times New Roman"/>
                <w:sz w:val="28"/>
                <w:szCs w:val="28"/>
              </w:rPr>
              <w:t xml:space="preserve"> 797511,80 тыс. рублей, в том числе:</w:t>
            </w: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>- средства федерального бюджета - 25766,30 тыс. рублей, из них по годам:</w:t>
            </w:r>
          </w:p>
          <w:p w:rsidR="005B5644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>2017 г. - 25766,30 тыс. рублей;</w:t>
            </w:r>
          </w:p>
          <w:p w:rsidR="00D975DE" w:rsidRPr="00D975DE" w:rsidRDefault="00D975DE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lastRenderedPageBreak/>
              <w:t>- средства бюджета Пензенской области -</w:t>
            </w: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>771745,50 тыс. рублей, из них по годам:</w:t>
            </w: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>2014 г. - 104193,60 тыс. рублей;</w:t>
            </w: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>2015 г. - 89395,50 тыс. рублей;</w:t>
            </w: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>2016 г. - 99651,50 тыс. рублей;</w:t>
            </w: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>2017 г. - 103667,60 тыс. рублей;</w:t>
            </w: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 xml:space="preserve">2018 г. </w:t>
            </w:r>
            <w:r w:rsidR="00D975DE" w:rsidRPr="00D975DE">
              <w:rPr>
                <w:rFonts w:ascii="Times New Roman" w:hAnsi="Times New Roman"/>
                <w:sz w:val="28"/>
                <w:szCs w:val="28"/>
              </w:rPr>
              <w:t>-</w:t>
            </w:r>
            <w:r w:rsidRPr="00D975DE">
              <w:rPr>
                <w:rFonts w:ascii="Times New Roman" w:hAnsi="Times New Roman"/>
                <w:sz w:val="28"/>
                <w:szCs w:val="28"/>
              </w:rPr>
              <w:t xml:space="preserve"> 157144,60 тыс. рублей;</w:t>
            </w: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 xml:space="preserve">2019 г. </w:t>
            </w:r>
            <w:r w:rsidR="00D975DE" w:rsidRPr="00D975DE">
              <w:rPr>
                <w:rFonts w:ascii="Times New Roman" w:hAnsi="Times New Roman"/>
                <w:sz w:val="28"/>
                <w:szCs w:val="28"/>
              </w:rPr>
              <w:t>-</w:t>
            </w:r>
            <w:r w:rsidRPr="00D975DE">
              <w:rPr>
                <w:rFonts w:ascii="Times New Roman" w:hAnsi="Times New Roman"/>
                <w:sz w:val="28"/>
                <w:szCs w:val="28"/>
              </w:rPr>
              <w:t xml:space="preserve"> 107168,00 тыс. рублей;</w:t>
            </w:r>
          </w:p>
          <w:p w:rsidR="005B5644" w:rsidRPr="00D975DE" w:rsidRDefault="005B5644" w:rsidP="00D975DE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975DE">
              <w:rPr>
                <w:rFonts w:ascii="Times New Roman" w:hAnsi="Times New Roman"/>
                <w:sz w:val="28"/>
                <w:szCs w:val="28"/>
              </w:rPr>
              <w:t xml:space="preserve">2020 г. </w:t>
            </w:r>
            <w:r w:rsidR="00D975DE" w:rsidRPr="00D975DE">
              <w:rPr>
                <w:rFonts w:ascii="Times New Roman" w:hAnsi="Times New Roman"/>
                <w:sz w:val="28"/>
                <w:szCs w:val="28"/>
              </w:rPr>
              <w:t>-</w:t>
            </w:r>
            <w:r w:rsidRPr="00D975DE">
              <w:rPr>
                <w:rFonts w:ascii="Times New Roman" w:hAnsi="Times New Roman"/>
                <w:sz w:val="28"/>
                <w:szCs w:val="28"/>
              </w:rPr>
              <w:t xml:space="preserve"> 110524,70 тыс. рублей</w:t>
            </w:r>
            <w:r w:rsidR="00D975DE" w:rsidRPr="00D975DE">
              <w:rPr>
                <w:rFonts w:ascii="Times New Roman" w:hAnsi="Times New Roman"/>
                <w:sz w:val="28"/>
                <w:szCs w:val="28"/>
              </w:rPr>
              <w:t xml:space="preserve">".  </w:t>
            </w:r>
          </w:p>
        </w:tc>
      </w:tr>
    </w:tbl>
    <w:p w:rsidR="002C3D59" w:rsidRPr="002C3D59" w:rsidRDefault="002C3D59" w:rsidP="005B5644">
      <w:pPr>
        <w:pStyle w:val="ConsPlusNormal"/>
        <w:ind w:firstLine="709"/>
        <w:rPr>
          <w:rFonts w:ascii="Times New Roman" w:hAnsi="Times New Roman" w:cs="Times New Roman"/>
          <w:sz w:val="10"/>
          <w:szCs w:val="10"/>
        </w:rPr>
      </w:pPr>
    </w:p>
    <w:p w:rsidR="005B5644" w:rsidRPr="00EE3A94" w:rsidRDefault="005B5644" w:rsidP="0093095A">
      <w:pPr>
        <w:pStyle w:val="ConsPlusNormal"/>
        <w:spacing w:line="223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EE3A94">
        <w:rPr>
          <w:rFonts w:ascii="Times New Roman" w:hAnsi="Times New Roman" w:cs="Times New Roman"/>
          <w:sz w:val="28"/>
          <w:szCs w:val="28"/>
        </w:rPr>
        <w:t xml:space="preserve">1.2. 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В Паспорте подпрограммы 1 Программы: </w:t>
      </w:r>
    </w:p>
    <w:p w:rsidR="005B5644" w:rsidRPr="00EE3A94" w:rsidRDefault="005B5644" w:rsidP="0093095A">
      <w:pPr>
        <w:pStyle w:val="ConsPlusNormal"/>
        <w:spacing w:line="223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1.2.1. </w:t>
      </w:r>
      <w:r w:rsidRPr="00EE3A94">
        <w:rPr>
          <w:rFonts w:ascii="Times New Roman" w:hAnsi="Times New Roman" w:cs="Times New Roman"/>
          <w:sz w:val="28"/>
          <w:szCs w:val="28"/>
        </w:rPr>
        <w:t xml:space="preserve">Позицию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Объемы бюджетных ассигнований государственной программы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 xml:space="preserve"> </w:t>
      </w:r>
      <w:r w:rsidRPr="00EE3A94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5B5644" w:rsidRPr="002C3D59" w:rsidRDefault="005B5644" w:rsidP="0093095A">
      <w:pPr>
        <w:spacing w:line="223" w:lineRule="auto"/>
        <w:jc w:val="both"/>
        <w:rPr>
          <w:spacing w:val="-2"/>
          <w:sz w:val="10"/>
          <w:szCs w:val="10"/>
        </w:rPr>
      </w:pPr>
    </w:p>
    <w:tbl>
      <w:tblPr>
        <w:tblStyle w:val="ab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"/>
        <w:gridCol w:w="2666"/>
        <w:gridCol w:w="6904"/>
      </w:tblGrid>
      <w:tr w:rsidR="002C3D59" w:rsidRPr="00EE3A94" w:rsidTr="002C3D59">
        <w:tc>
          <w:tcPr>
            <w:tcW w:w="312" w:type="dxa"/>
          </w:tcPr>
          <w:p w:rsidR="002C3D59" w:rsidRPr="002C3D59" w:rsidRDefault="002C3D59" w:rsidP="0093095A">
            <w:pPr>
              <w:pStyle w:val="ConsPlusNormal"/>
              <w:spacing w:line="223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3D59">
              <w:rPr>
                <w:bCs/>
                <w:spacing w:val="-4"/>
                <w:sz w:val="28"/>
                <w:szCs w:val="28"/>
              </w:rPr>
              <w:t>"</w:t>
            </w:r>
          </w:p>
        </w:tc>
        <w:tc>
          <w:tcPr>
            <w:tcW w:w="2666" w:type="dxa"/>
            <w:tcBorders>
              <w:left w:val="nil"/>
            </w:tcBorders>
          </w:tcPr>
          <w:p w:rsidR="002C3D59" w:rsidRPr="002C3D59" w:rsidRDefault="002C3D59" w:rsidP="0093095A">
            <w:pPr>
              <w:pStyle w:val="ConsPlusNormal"/>
              <w:spacing w:line="223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2C3D59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904" w:type="dxa"/>
          </w:tcPr>
          <w:p w:rsidR="002C3D59" w:rsidRPr="002C3D59" w:rsidRDefault="002C3D59" w:rsidP="0093095A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D59">
              <w:rPr>
                <w:rFonts w:ascii="Times New Roman" w:hAnsi="Times New Roman"/>
                <w:sz w:val="28"/>
                <w:szCs w:val="28"/>
              </w:rPr>
              <w:t>Объем финансовых средств, необходимый для реали</w:t>
            </w:r>
            <w:r w:rsidR="00106790">
              <w:rPr>
                <w:rFonts w:ascii="Times New Roman" w:hAnsi="Times New Roman"/>
                <w:sz w:val="28"/>
                <w:szCs w:val="28"/>
              </w:rPr>
              <w:t>-</w:t>
            </w:r>
            <w:r w:rsidRPr="00106790">
              <w:rPr>
                <w:rFonts w:ascii="Times New Roman" w:hAnsi="Times New Roman"/>
                <w:spacing w:val="-4"/>
                <w:sz w:val="28"/>
                <w:szCs w:val="28"/>
              </w:rPr>
              <w:t>зации подпрограммы, составляет 728040,20 тыс. рублей,</w:t>
            </w:r>
            <w:r w:rsidRPr="002C3D59">
              <w:rPr>
                <w:rFonts w:ascii="Times New Roman" w:hAnsi="Times New Roman"/>
                <w:sz w:val="28"/>
                <w:szCs w:val="28"/>
              </w:rPr>
              <w:t xml:space="preserve"> в том числе:</w:t>
            </w:r>
          </w:p>
          <w:p w:rsidR="002C3D59" w:rsidRPr="002C3D59" w:rsidRDefault="002C3D59" w:rsidP="0093095A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D59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106790">
              <w:rPr>
                <w:rFonts w:ascii="Times New Roman" w:hAnsi="Times New Roman"/>
                <w:spacing w:val="-4"/>
                <w:sz w:val="28"/>
                <w:szCs w:val="28"/>
              </w:rPr>
              <w:t>средства бюджета Пензенской области - 728040,20 тыс.</w:t>
            </w:r>
            <w:r w:rsidRPr="002C3D59">
              <w:rPr>
                <w:rFonts w:ascii="Times New Roman" w:hAnsi="Times New Roman"/>
                <w:sz w:val="28"/>
                <w:szCs w:val="28"/>
              </w:rPr>
              <w:t xml:space="preserve"> рублей, из них по годам:</w:t>
            </w:r>
          </w:p>
          <w:p w:rsidR="002C3D59" w:rsidRPr="002C3D59" w:rsidRDefault="002C3D59" w:rsidP="0093095A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D59">
              <w:rPr>
                <w:rFonts w:ascii="Times New Roman" w:hAnsi="Times New Roman"/>
                <w:sz w:val="28"/>
                <w:szCs w:val="28"/>
              </w:rPr>
              <w:t>2014 г. - 96601,10 тыс. рублей;</w:t>
            </w:r>
          </w:p>
          <w:p w:rsidR="002C3D59" w:rsidRPr="002C3D59" w:rsidRDefault="002C3D59" w:rsidP="0093095A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D59">
              <w:rPr>
                <w:rFonts w:ascii="Times New Roman" w:hAnsi="Times New Roman"/>
                <w:sz w:val="28"/>
                <w:szCs w:val="28"/>
              </w:rPr>
              <w:t>2015 г. - 88254,00 тыс. рублей;</w:t>
            </w:r>
          </w:p>
          <w:p w:rsidR="002C3D59" w:rsidRPr="002C3D59" w:rsidRDefault="002C3D59" w:rsidP="0093095A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D59">
              <w:rPr>
                <w:rFonts w:ascii="Times New Roman" w:hAnsi="Times New Roman"/>
                <w:sz w:val="28"/>
                <w:szCs w:val="28"/>
              </w:rPr>
              <w:t>2016 г. - 99294,00 тыс. рублей;</w:t>
            </w:r>
          </w:p>
          <w:p w:rsidR="002C3D59" w:rsidRPr="002C3D59" w:rsidRDefault="002C3D59" w:rsidP="0093095A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D59">
              <w:rPr>
                <w:rFonts w:ascii="Times New Roman" w:hAnsi="Times New Roman"/>
                <w:sz w:val="28"/>
                <w:szCs w:val="28"/>
              </w:rPr>
              <w:t>2017 г. - 100125,70 тыс. рублей;</w:t>
            </w:r>
          </w:p>
          <w:p w:rsidR="002C3D59" w:rsidRPr="002C3D59" w:rsidRDefault="002C3D59" w:rsidP="0093095A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D59">
              <w:rPr>
                <w:rFonts w:ascii="Times New Roman" w:hAnsi="Times New Roman"/>
                <w:sz w:val="28"/>
                <w:szCs w:val="28"/>
              </w:rPr>
              <w:t>2018 г. - 126787,30 тыс. рублей;</w:t>
            </w:r>
          </w:p>
          <w:p w:rsidR="002C3D59" w:rsidRPr="002C3D59" w:rsidRDefault="002C3D59" w:rsidP="0093095A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D59">
              <w:rPr>
                <w:rFonts w:ascii="Times New Roman" w:hAnsi="Times New Roman"/>
                <w:sz w:val="28"/>
                <w:szCs w:val="28"/>
              </w:rPr>
              <w:t>2019 г. - 106810,70 тыс. рублей;</w:t>
            </w:r>
          </w:p>
          <w:p w:rsidR="002C3D59" w:rsidRPr="002C3D59" w:rsidRDefault="002C3D59" w:rsidP="0093095A">
            <w:pPr>
              <w:autoSpaceDE w:val="0"/>
              <w:autoSpaceDN w:val="0"/>
              <w:spacing w:line="223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D59">
              <w:rPr>
                <w:rFonts w:ascii="Times New Roman" w:hAnsi="Times New Roman"/>
                <w:sz w:val="28"/>
                <w:szCs w:val="28"/>
              </w:rPr>
              <w:t>2020 г. - 110167,40 тыс. рублей</w:t>
            </w:r>
            <w:r w:rsidRPr="00EE3A94">
              <w:rPr>
                <w:bCs/>
                <w:spacing w:val="-4"/>
                <w:sz w:val="28"/>
                <w:szCs w:val="28"/>
              </w:rPr>
              <w:t>"</w:t>
            </w:r>
            <w:r w:rsidRPr="00EE3A94">
              <w:rPr>
                <w:sz w:val="28"/>
                <w:szCs w:val="28"/>
              </w:rPr>
              <w:t>.</w:t>
            </w:r>
          </w:p>
        </w:tc>
      </w:tr>
    </w:tbl>
    <w:p w:rsidR="005B5644" w:rsidRPr="00116501" w:rsidRDefault="005B5644" w:rsidP="0093095A">
      <w:pPr>
        <w:spacing w:line="223" w:lineRule="auto"/>
        <w:jc w:val="both"/>
        <w:rPr>
          <w:sz w:val="10"/>
          <w:szCs w:val="10"/>
        </w:rPr>
      </w:pPr>
    </w:p>
    <w:p w:rsidR="005B5644" w:rsidRPr="00EE3A94" w:rsidRDefault="005B5644" w:rsidP="0093095A">
      <w:pPr>
        <w:pStyle w:val="ConsPlusNormal"/>
        <w:spacing w:line="223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1.3. Приложение </w:t>
      </w:r>
      <w:r w:rsidRPr="00EE3A94">
        <w:rPr>
          <w:rFonts w:ascii="Times New Roman" w:hAnsi="Times New Roman" w:cs="Times New Roman"/>
          <w:sz w:val="28"/>
          <w:szCs w:val="28"/>
        </w:rPr>
        <w:t xml:space="preserve">№ 3.2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Прогноз сводных показателей государственных заданий на оказание государственных услуг (выполнение работ) государ</w:t>
      </w:r>
      <w:r w:rsidR="00116501">
        <w:rPr>
          <w:rFonts w:ascii="Times New Roman" w:hAnsi="Times New Roman" w:cs="Times New Roman"/>
          <w:sz w:val="28"/>
          <w:szCs w:val="28"/>
        </w:rPr>
        <w:t>-</w:t>
      </w:r>
      <w:r w:rsidRPr="00EE3A94">
        <w:rPr>
          <w:rFonts w:ascii="Times New Roman" w:hAnsi="Times New Roman" w:cs="Times New Roman"/>
          <w:sz w:val="28"/>
          <w:szCs w:val="28"/>
        </w:rPr>
        <w:t xml:space="preserve">ственными учреждениями Пензенской области по государственной программе Пензенской области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2014 - 2020 годы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 xml:space="preserve"> на 2018 - 2020 годы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" 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к Программе </w:t>
      </w:r>
      <w:r w:rsidRPr="00EE3A94">
        <w:rPr>
          <w:rFonts w:ascii="Times New Roman" w:hAnsi="Times New Roman" w:cs="Times New Roman"/>
          <w:sz w:val="28"/>
          <w:szCs w:val="28"/>
        </w:rPr>
        <w:t>изложить в новой редакции согласно приложению к настоящему постановлению.</w:t>
      </w:r>
    </w:p>
    <w:p w:rsidR="005B5644" w:rsidRPr="00EE3A94" w:rsidRDefault="005B5644" w:rsidP="0093095A">
      <w:pPr>
        <w:pStyle w:val="ConsPlusNormal"/>
        <w:spacing w:line="223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1.4. </w:t>
      </w:r>
      <w:r w:rsidRPr="00EE3A94">
        <w:rPr>
          <w:rFonts w:ascii="Times New Roman" w:hAnsi="Times New Roman" w:cs="Times New Roman"/>
          <w:sz w:val="28"/>
          <w:szCs w:val="28"/>
        </w:rPr>
        <w:t>В п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риложении № 4.1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Ресурсное обеспечение реализации государ</w:t>
      </w:r>
      <w:r w:rsidR="00116501">
        <w:rPr>
          <w:rFonts w:ascii="Times New Roman" w:hAnsi="Times New Roman" w:cs="Times New Roman"/>
          <w:sz w:val="28"/>
          <w:szCs w:val="28"/>
        </w:rPr>
        <w:t>-</w:t>
      </w:r>
      <w:r w:rsidRPr="00EE3A94">
        <w:rPr>
          <w:rFonts w:ascii="Times New Roman" w:hAnsi="Times New Roman" w:cs="Times New Roman"/>
          <w:sz w:val="28"/>
          <w:szCs w:val="28"/>
        </w:rPr>
        <w:t xml:space="preserve">ственной программы Пензенской области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2014 - 2020 годы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 xml:space="preserve"> за счет всех источников финансирования на 2016 - 2020 годы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 к Программе: </w:t>
      </w:r>
    </w:p>
    <w:p w:rsidR="005B5644" w:rsidRPr="003C1468" w:rsidRDefault="005B5644" w:rsidP="0093095A">
      <w:pPr>
        <w:pStyle w:val="ConsPlusNormal"/>
        <w:spacing w:line="223" w:lineRule="auto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>1.4.1</w:t>
      </w:r>
      <w:r w:rsidR="003C1468">
        <w:rPr>
          <w:rFonts w:ascii="Times New Roman" w:hAnsi="Times New Roman" w:cs="Times New Roman"/>
          <w:bCs/>
          <w:sz w:val="28"/>
          <w:szCs w:val="28"/>
        </w:rPr>
        <w:t>.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3C1468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Позицию "Государственная программа" </w:t>
      </w:r>
      <w:r w:rsidRPr="003C1468">
        <w:rPr>
          <w:rFonts w:ascii="Times New Roman" w:hAnsi="Times New Roman" w:cs="Times New Roman"/>
          <w:spacing w:val="-6"/>
          <w:sz w:val="28"/>
          <w:szCs w:val="28"/>
        </w:rPr>
        <w:t xml:space="preserve">изложить в новой редакции: </w:t>
      </w:r>
    </w:p>
    <w:p w:rsidR="00116501" w:rsidRPr="00794525" w:rsidRDefault="00116501" w:rsidP="0093095A">
      <w:pPr>
        <w:pStyle w:val="ConsPlusNormal"/>
        <w:spacing w:line="223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5"/>
        <w:gridCol w:w="425"/>
        <w:gridCol w:w="1076"/>
        <w:gridCol w:w="1554"/>
        <w:gridCol w:w="1361"/>
        <w:gridCol w:w="989"/>
        <w:gridCol w:w="1130"/>
        <w:gridCol w:w="990"/>
        <w:gridCol w:w="989"/>
        <w:gridCol w:w="1268"/>
        <w:gridCol w:w="425"/>
      </w:tblGrid>
      <w:tr w:rsidR="00EE40E2" w:rsidRPr="00116501" w:rsidTr="00794525">
        <w:trPr>
          <w:gridAfter w:val="1"/>
          <w:wAfter w:w="425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"</w:t>
            </w:r>
          </w:p>
        </w:tc>
        <w:tc>
          <w:tcPr>
            <w:tcW w:w="425" w:type="dxa"/>
            <w:vMerge w:val="restart"/>
          </w:tcPr>
          <w:p w:rsidR="005B5644" w:rsidRDefault="005B5644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Pr="00116501" w:rsidRDefault="00794525" w:rsidP="0093095A">
            <w:pPr>
              <w:autoSpaceDE w:val="0"/>
              <w:autoSpaceDN w:val="0"/>
              <w:spacing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vMerge w:val="restart"/>
          </w:tcPr>
          <w:p w:rsidR="005B5644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Государ</w:t>
            </w:r>
            <w:r w:rsidR="00116501">
              <w:rPr>
                <w:rFonts w:ascii="Times New Roman" w:hAnsi="Times New Roman"/>
                <w:sz w:val="20"/>
                <w:szCs w:val="20"/>
              </w:rPr>
              <w:t>-</w:t>
            </w:r>
            <w:r w:rsidRPr="00116501">
              <w:rPr>
                <w:rFonts w:ascii="Times New Roman" w:hAnsi="Times New Roman"/>
                <w:sz w:val="20"/>
                <w:szCs w:val="20"/>
              </w:rPr>
              <w:t>ственная прог</w:t>
            </w:r>
            <w:r w:rsidR="00116501">
              <w:rPr>
                <w:rFonts w:ascii="Times New Roman" w:hAnsi="Times New Roman"/>
                <w:sz w:val="20"/>
                <w:szCs w:val="20"/>
              </w:rPr>
              <w:t>-</w:t>
            </w:r>
            <w:r w:rsidRPr="00116501">
              <w:rPr>
                <w:rFonts w:ascii="Times New Roman" w:hAnsi="Times New Roman"/>
                <w:sz w:val="20"/>
                <w:szCs w:val="20"/>
              </w:rPr>
              <w:t>рамма</w:t>
            </w: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Pr="00116501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  <w:vMerge w:val="restart"/>
          </w:tcPr>
          <w:p w:rsidR="00794525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 xml:space="preserve">Защита населения и территорий от чрезвычайных ситуаций, обеспечение пожарной безопасности в Пензенской области на 2014 - </w:t>
            </w:r>
          </w:p>
          <w:p w:rsidR="005B5644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2020 годы</w:t>
            </w:r>
          </w:p>
          <w:p w:rsidR="00794525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794525" w:rsidRPr="00116501" w:rsidRDefault="00794525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989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99651,50</w:t>
            </w:r>
          </w:p>
        </w:tc>
        <w:tc>
          <w:tcPr>
            <w:tcW w:w="1130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129433,90</w:t>
            </w:r>
          </w:p>
        </w:tc>
        <w:tc>
          <w:tcPr>
            <w:tcW w:w="990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pacing w:val="-10"/>
                <w:sz w:val="20"/>
                <w:szCs w:val="20"/>
              </w:rPr>
              <w:t>157144,60</w:t>
            </w:r>
          </w:p>
        </w:tc>
        <w:tc>
          <w:tcPr>
            <w:tcW w:w="989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pacing w:val="-10"/>
                <w:sz w:val="20"/>
                <w:szCs w:val="20"/>
              </w:rPr>
              <w:t>107168,00</w:t>
            </w:r>
          </w:p>
        </w:tc>
        <w:tc>
          <w:tcPr>
            <w:tcW w:w="1268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pacing w:val="-10"/>
                <w:sz w:val="20"/>
                <w:szCs w:val="20"/>
              </w:rPr>
              <w:t>110524,70</w:t>
            </w:r>
          </w:p>
        </w:tc>
      </w:tr>
      <w:tr w:rsidR="00EE40E2" w:rsidRPr="00116501" w:rsidTr="00794525">
        <w:trPr>
          <w:gridAfter w:val="1"/>
          <w:wAfter w:w="425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89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25766,30</w:t>
            </w:r>
          </w:p>
        </w:tc>
        <w:tc>
          <w:tcPr>
            <w:tcW w:w="990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E40E2" w:rsidRPr="00116501" w:rsidTr="00794525">
        <w:trPr>
          <w:gridAfter w:val="1"/>
          <w:wAfter w:w="425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89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99651,50</w:t>
            </w:r>
          </w:p>
        </w:tc>
        <w:tc>
          <w:tcPr>
            <w:tcW w:w="1130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103667,60</w:t>
            </w:r>
          </w:p>
        </w:tc>
        <w:tc>
          <w:tcPr>
            <w:tcW w:w="990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pacing w:val="-10"/>
                <w:sz w:val="20"/>
                <w:szCs w:val="20"/>
              </w:rPr>
              <w:t>157144,60</w:t>
            </w:r>
          </w:p>
        </w:tc>
        <w:tc>
          <w:tcPr>
            <w:tcW w:w="989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pacing w:val="-10"/>
                <w:sz w:val="20"/>
                <w:szCs w:val="20"/>
              </w:rPr>
              <w:t>107168,00</w:t>
            </w:r>
          </w:p>
        </w:tc>
        <w:tc>
          <w:tcPr>
            <w:tcW w:w="1268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pacing w:val="-10"/>
                <w:sz w:val="20"/>
                <w:szCs w:val="20"/>
              </w:rPr>
              <w:t>110524,70</w:t>
            </w:r>
          </w:p>
        </w:tc>
      </w:tr>
      <w:tr w:rsidR="00EE40E2" w:rsidRPr="00116501" w:rsidTr="00794525">
        <w:trPr>
          <w:gridAfter w:val="1"/>
          <w:wAfter w:w="425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5B5644" w:rsidRPr="00116501" w:rsidRDefault="005B5644" w:rsidP="0093095A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Террито</w:t>
            </w:r>
            <w:r w:rsidR="00116501">
              <w:rPr>
                <w:rFonts w:ascii="Times New Roman" w:hAnsi="Times New Roman"/>
                <w:sz w:val="20"/>
                <w:szCs w:val="20"/>
              </w:rPr>
              <w:t>-</w:t>
            </w:r>
            <w:r w:rsidRPr="00116501">
              <w:rPr>
                <w:rFonts w:ascii="Times New Roman" w:hAnsi="Times New Roman"/>
                <w:sz w:val="20"/>
                <w:szCs w:val="20"/>
              </w:rPr>
              <w:t>риальный фонд обязатель</w:t>
            </w:r>
            <w:r w:rsidR="00116501">
              <w:rPr>
                <w:rFonts w:ascii="Times New Roman" w:hAnsi="Times New Roman"/>
                <w:sz w:val="20"/>
                <w:szCs w:val="20"/>
              </w:rPr>
              <w:t>-</w:t>
            </w:r>
            <w:r w:rsidRPr="00116501">
              <w:rPr>
                <w:rFonts w:ascii="Times New Roman" w:hAnsi="Times New Roman"/>
                <w:sz w:val="20"/>
                <w:szCs w:val="20"/>
              </w:rPr>
              <w:t xml:space="preserve">ного </w:t>
            </w:r>
            <w:r w:rsidRPr="00794525">
              <w:rPr>
                <w:rFonts w:ascii="Times New Roman" w:hAnsi="Times New Roman"/>
                <w:spacing w:val="-8"/>
                <w:sz w:val="20"/>
                <w:szCs w:val="20"/>
              </w:rPr>
              <w:t xml:space="preserve">медицинского </w:t>
            </w:r>
            <w:r w:rsidRPr="00116501">
              <w:rPr>
                <w:rFonts w:ascii="Times New Roman" w:hAnsi="Times New Roman"/>
                <w:sz w:val="20"/>
                <w:szCs w:val="20"/>
              </w:rPr>
              <w:t>страхования Пензенской области</w:t>
            </w:r>
          </w:p>
        </w:tc>
        <w:tc>
          <w:tcPr>
            <w:tcW w:w="989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</w:tcPr>
          <w:p w:rsidR="005B5644" w:rsidRPr="00116501" w:rsidRDefault="005B5644" w:rsidP="0093095A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E40E2" w:rsidRPr="00116501" w:rsidTr="00794525">
        <w:trPr>
          <w:gridAfter w:val="1"/>
          <w:wAfter w:w="425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116501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116501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:rsidR="005B5644" w:rsidRPr="00116501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5B5644" w:rsidRPr="00116501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5B5644" w:rsidRPr="00116501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бюджеты муници</w:t>
            </w:r>
            <w:r w:rsidR="00116501">
              <w:rPr>
                <w:rFonts w:ascii="Times New Roman" w:hAnsi="Times New Roman"/>
                <w:sz w:val="20"/>
                <w:szCs w:val="20"/>
              </w:rPr>
              <w:t>-</w:t>
            </w:r>
            <w:r w:rsidRPr="00116501">
              <w:rPr>
                <w:rFonts w:ascii="Times New Roman" w:hAnsi="Times New Roman"/>
                <w:sz w:val="20"/>
                <w:szCs w:val="20"/>
              </w:rPr>
              <w:t>пальных образований Пензенской области</w:t>
            </w:r>
          </w:p>
        </w:tc>
        <w:tc>
          <w:tcPr>
            <w:tcW w:w="989" w:type="dxa"/>
          </w:tcPr>
          <w:p w:rsidR="005B5644" w:rsidRPr="00116501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</w:tcPr>
          <w:p w:rsidR="005B5644" w:rsidRPr="00116501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</w:tcPr>
          <w:p w:rsidR="005B5644" w:rsidRPr="00116501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5B5644" w:rsidRPr="00116501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</w:tcPr>
          <w:p w:rsidR="005B5644" w:rsidRPr="00116501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E40E2" w:rsidRPr="00116501" w:rsidTr="00794525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EE40E2" w:rsidRPr="00116501" w:rsidRDefault="00EE40E2" w:rsidP="007A4B04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EE40E2" w:rsidRPr="00116501" w:rsidRDefault="00EE40E2" w:rsidP="007A4B04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76" w:type="dxa"/>
            <w:vMerge/>
          </w:tcPr>
          <w:p w:rsidR="00EE40E2" w:rsidRPr="00116501" w:rsidRDefault="00EE40E2" w:rsidP="007A4B04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4" w:type="dxa"/>
            <w:vMerge/>
          </w:tcPr>
          <w:p w:rsidR="00EE40E2" w:rsidRPr="00116501" w:rsidRDefault="00EE40E2" w:rsidP="007A4B04">
            <w:pPr>
              <w:widowControl/>
              <w:spacing w:after="200" w:line="27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1" w:type="dxa"/>
          </w:tcPr>
          <w:p w:rsidR="00EE40E2" w:rsidRPr="00116501" w:rsidRDefault="00EE40E2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89" w:type="dxa"/>
          </w:tcPr>
          <w:p w:rsidR="00EE40E2" w:rsidRPr="00116501" w:rsidRDefault="00EE40E2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0" w:type="dxa"/>
          </w:tcPr>
          <w:p w:rsidR="00EE40E2" w:rsidRPr="00116501" w:rsidRDefault="00EE40E2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0" w:type="dxa"/>
          </w:tcPr>
          <w:p w:rsidR="00EE40E2" w:rsidRPr="00116501" w:rsidRDefault="00EE40E2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9" w:type="dxa"/>
          </w:tcPr>
          <w:p w:rsidR="00EE40E2" w:rsidRPr="00116501" w:rsidRDefault="00EE40E2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68" w:type="dxa"/>
          </w:tcPr>
          <w:p w:rsidR="00EE40E2" w:rsidRPr="00116501" w:rsidRDefault="00EE40E2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6501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794525" w:rsidRDefault="00794525" w:rsidP="00EE40E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</w:pPr>
          </w:p>
          <w:p w:rsidR="00EE40E2" w:rsidRPr="00794525" w:rsidRDefault="00EE40E2" w:rsidP="006A1227">
            <w:pPr>
              <w:pStyle w:val="ConsPlusNormal"/>
              <w:ind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E40E2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"</w:t>
            </w:r>
            <w:r w:rsidRPr="00EE40E2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:rsidR="00794525" w:rsidRPr="00794525" w:rsidRDefault="00794525" w:rsidP="005B5644">
      <w:pPr>
        <w:pStyle w:val="ConsPlusNormal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5B5644" w:rsidRDefault="005B5644" w:rsidP="0093095A">
      <w:pPr>
        <w:pStyle w:val="ConsPlusNormal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1.4.2. </w:t>
      </w:r>
      <w:r w:rsidRPr="00EE3A94">
        <w:rPr>
          <w:rFonts w:ascii="Times New Roman" w:hAnsi="Times New Roman" w:cs="Times New Roman"/>
          <w:sz w:val="28"/>
          <w:szCs w:val="28"/>
        </w:rPr>
        <w:t>Строку 1 изложить в новой редакции:</w:t>
      </w:r>
    </w:p>
    <w:p w:rsidR="00794525" w:rsidRPr="00794525" w:rsidRDefault="00794525" w:rsidP="0093095A">
      <w:pPr>
        <w:pStyle w:val="ConsPlusNormal"/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425"/>
        <w:gridCol w:w="1161"/>
        <w:gridCol w:w="1410"/>
        <w:gridCol w:w="1409"/>
        <w:gridCol w:w="987"/>
        <w:gridCol w:w="1128"/>
        <w:gridCol w:w="988"/>
        <w:gridCol w:w="987"/>
        <w:gridCol w:w="1286"/>
        <w:gridCol w:w="567"/>
      </w:tblGrid>
      <w:tr w:rsidR="006A1227" w:rsidRPr="00794525" w:rsidTr="006A1227">
        <w:trPr>
          <w:gridAfter w:val="1"/>
          <w:wAfter w:w="567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"</w:t>
            </w:r>
          </w:p>
        </w:tc>
        <w:tc>
          <w:tcPr>
            <w:tcW w:w="425" w:type="dxa"/>
            <w:vMerge w:val="restart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1" w:type="dxa"/>
            <w:vMerge w:val="restart"/>
          </w:tcPr>
          <w:p w:rsidR="005B5644" w:rsidRPr="00794525" w:rsidRDefault="00424AA0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w:anchor="P103" w:history="1">
              <w:r w:rsidR="005B5644" w:rsidRPr="00794525">
                <w:rPr>
                  <w:rFonts w:ascii="Times New Roman" w:hAnsi="Times New Roman"/>
                  <w:sz w:val="20"/>
                  <w:szCs w:val="20"/>
                </w:rPr>
                <w:t>Подпрог</w:t>
              </w:r>
              <w:r w:rsidR="00D804D5">
                <w:rPr>
                  <w:rFonts w:ascii="Times New Roman" w:hAnsi="Times New Roman"/>
                  <w:sz w:val="20"/>
                  <w:szCs w:val="20"/>
                </w:rPr>
                <w:t>-</w:t>
              </w:r>
              <w:r w:rsidR="00D804D5">
                <w:rPr>
                  <w:rFonts w:ascii="Times New Roman" w:hAnsi="Times New Roman"/>
                  <w:sz w:val="20"/>
                  <w:szCs w:val="20"/>
                </w:rPr>
                <w:br/>
              </w:r>
              <w:r w:rsidR="005B5644" w:rsidRPr="00794525">
                <w:rPr>
                  <w:rFonts w:ascii="Times New Roman" w:hAnsi="Times New Roman"/>
                  <w:sz w:val="20"/>
                  <w:szCs w:val="20"/>
                </w:rPr>
                <w:t>рамма 1</w:t>
              </w:r>
            </w:hyperlink>
          </w:p>
        </w:tc>
        <w:tc>
          <w:tcPr>
            <w:tcW w:w="1410" w:type="dxa"/>
            <w:vMerge w:val="restart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Снижение рисков и смягчение последствий чрезвычай</w:t>
            </w:r>
            <w:r w:rsidR="006A1227">
              <w:rPr>
                <w:rFonts w:ascii="Times New Roman" w:hAnsi="Times New Roman"/>
                <w:sz w:val="20"/>
                <w:szCs w:val="20"/>
              </w:rPr>
              <w:t>-</w:t>
            </w:r>
            <w:r w:rsidRPr="00794525">
              <w:rPr>
                <w:rFonts w:ascii="Times New Roman" w:hAnsi="Times New Roman"/>
                <w:sz w:val="20"/>
                <w:szCs w:val="20"/>
              </w:rPr>
              <w:t>ных ситуаций природного и техногенного характера и обеспечение пожарной безопасности Пензенской области</w:t>
            </w:r>
          </w:p>
        </w:tc>
        <w:tc>
          <w:tcPr>
            <w:tcW w:w="1409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Всего, в том числе: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99294,00</w:t>
            </w:r>
          </w:p>
        </w:tc>
        <w:tc>
          <w:tcPr>
            <w:tcW w:w="112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100125,70</w:t>
            </w:r>
          </w:p>
        </w:tc>
        <w:tc>
          <w:tcPr>
            <w:tcW w:w="98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pacing w:val="-10"/>
                <w:sz w:val="20"/>
                <w:szCs w:val="20"/>
              </w:rPr>
              <w:t>126787,30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106810,7</w:t>
            </w:r>
          </w:p>
        </w:tc>
        <w:tc>
          <w:tcPr>
            <w:tcW w:w="1286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</w:tr>
      <w:tr w:rsidR="006A1227" w:rsidRPr="00794525" w:rsidTr="006A1227">
        <w:trPr>
          <w:gridAfter w:val="1"/>
          <w:wAfter w:w="567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2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6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A1227" w:rsidRPr="00794525" w:rsidTr="006A1227">
        <w:trPr>
          <w:gridAfter w:val="1"/>
          <w:wAfter w:w="567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99294,00</w:t>
            </w:r>
          </w:p>
        </w:tc>
        <w:tc>
          <w:tcPr>
            <w:tcW w:w="112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100125,70</w:t>
            </w:r>
          </w:p>
        </w:tc>
        <w:tc>
          <w:tcPr>
            <w:tcW w:w="98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pacing w:val="-10"/>
                <w:sz w:val="20"/>
                <w:szCs w:val="20"/>
              </w:rPr>
              <w:t>126787,30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106810,7</w:t>
            </w:r>
          </w:p>
        </w:tc>
        <w:tc>
          <w:tcPr>
            <w:tcW w:w="1286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110167,40</w:t>
            </w:r>
          </w:p>
        </w:tc>
      </w:tr>
      <w:tr w:rsidR="006A1227" w:rsidRPr="00794525" w:rsidTr="006A1227">
        <w:trPr>
          <w:gridAfter w:val="1"/>
          <w:wAfter w:w="567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Террито</w:t>
            </w:r>
            <w:r w:rsidR="00D804D5">
              <w:rPr>
                <w:rFonts w:ascii="Times New Roman" w:hAnsi="Times New Roman"/>
                <w:sz w:val="20"/>
                <w:szCs w:val="20"/>
              </w:rPr>
              <w:t>-</w:t>
            </w:r>
            <w:r w:rsidRPr="00794525">
              <w:rPr>
                <w:rFonts w:ascii="Times New Roman" w:hAnsi="Times New Roman"/>
                <w:sz w:val="20"/>
                <w:szCs w:val="20"/>
              </w:rPr>
              <w:t>риальный фонд обязатель</w:t>
            </w:r>
            <w:r w:rsidR="00D804D5">
              <w:rPr>
                <w:rFonts w:ascii="Times New Roman" w:hAnsi="Times New Roman"/>
                <w:sz w:val="20"/>
                <w:szCs w:val="20"/>
              </w:rPr>
              <w:t>-</w:t>
            </w:r>
            <w:r w:rsidRPr="00794525">
              <w:rPr>
                <w:rFonts w:ascii="Times New Roman" w:hAnsi="Times New Roman"/>
                <w:sz w:val="20"/>
                <w:szCs w:val="20"/>
              </w:rPr>
              <w:t>ного медицин</w:t>
            </w:r>
            <w:r w:rsidR="00D804D5">
              <w:rPr>
                <w:rFonts w:ascii="Times New Roman" w:hAnsi="Times New Roman"/>
                <w:sz w:val="20"/>
                <w:szCs w:val="20"/>
              </w:rPr>
              <w:t>-</w:t>
            </w:r>
            <w:r w:rsidRPr="00794525">
              <w:rPr>
                <w:rFonts w:ascii="Times New Roman" w:hAnsi="Times New Roman"/>
                <w:sz w:val="20"/>
                <w:szCs w:val="20"/>
              </w:rPr>
              <w:t>ского страхования Пензенской области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2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6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A1227" w:rsidRPr="00794525" w:rsidTr="006A1227">
        <w:trPr>
          <w:gridAfter w:val="1"/>
          <w:wAfter w:w="567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:rsidR="005B5644" w:rsidRPr="00794525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бюджеты муници</w:t>
            </w:r>
            <w:r w:rsidR="00D804D5">
              <w:rPr>
                <w:rFonts w:ascii="Times New Roman" w:hAnsi="Times New Roman"/>
                <w:sz w:val="20"/>
                <w:szCs w:val="20"/>
              </w:rPr>
              <w:t>-</w:t>
            </w:r>
            <w:r w:rsidRPr="00794525">
              <w:rPr>
                <w:rFonts w:ascii="Times New Roman" w:hAnsi="Times New Roman"/>
                <w:sz w:val="20"/>
                <w:szCs w:val="20"/>
              </w:rPr>
              <w:t>пальных образований Пензенской области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2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8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7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6" w:type="dxa"/>
          </w:tcPr>
          <w:p w:rsidR="005B5644" w:rsidRPr="00794525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A1227" w:rsidRPr="00794525" w:rsidTr="006A1227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6A1227" w:rsidRPr="00794525" w:rsidRDefault="006A1227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6A1227" w:rsidRPr="00794525" w:rsidRDefault="006A1227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1" w:type="dxa"/>
            <w:vMerge/>
          </w:tcPr>
          <w:p w:rsidR="006A1227" w:rsidRPr="00794525" w:rsidRDefault="006A1227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0" w:type="dxa"/>
            <w:vMerge/>
          </w:tcPr>
          <w:p w:rsidR="006A1227" w:rsidRPr="00794525" w:rsidRDefault="006A1227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9" w:type="dxa"/>
          </w:tcPr>
          <w:p w:rsidR="006A1227" w:rsidRPr="00794525" w:rsidRDefault="006A1227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87" w:type="dxa"/>
          </w:tcPr>
          <w:p w:rsidR="006A1227" w:rsidRPr="00794525" w:rsidRDefault="006A1227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28" w:type="dxa"/>
          </w:tcPr>
          <w:p w:rsidR="006A1227" w:rsidRPr="00794525" w:rsidRDefault="006A1227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8" w:type="dxa"/>
          </w:tcPr>
          <w:p w:rsidR="006A1227" w:rsidRPr="00794525" w:rsidRDefault="006A1227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87" w:type="dxa"/>
          </w:tcPr>
          <w:p w:rsidR="006A1227" w:rsidRPr="00794525" w:rsidRDefault="006A1227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6" w:type="dxa"/>
          </w:tcPr>
          <w:p w:rsidR="006A1227" w:rsidRPr="00794525" w:rsidRDefault="006A1227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4525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:rsidR="006A1227" w:rsidRDefault="006A1227" w:rsidP="0093095A">
            <w:pPr>
              <w:pStyle w:val="ConsPlusNormal"/>
              <w:spacing w:line="216" w:lineRule="auto"/>
              <w:ind w:left="34" w:firstLine="0"/>
              <w:jc w:val="right"/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</w:pPr>
          </w:p>
          <w:p w:rsidR="006A1227" w:rsidRPr="006A1227" w:rsidRDefault="006A1227" w:rsidP="0093095A">
            <w:pPr>
              <w:pStyle w:val="ConsPlusNormal"/>
              <w:spacing w:line="216" w:lineRule="auto"/>
              <w:ind w:left="34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1227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"</w:t>
            </w:r>
            <w:r w:rsidRPr="006A122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:rsidR="006A1227" w:rsidRPr="006A1227" w:rsidRDefault="006A1227" w:rsidP="0093095A">
      <w:pPr>
        <w:pStyle w:val="ConsPlusNormal"/>
        <w:spacing w:line="216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5B5644" w:rsidRDefault="005B5644" w:rsidP="0093095A">
      <w:pPr>
        <w:pStyle w:val="ConsPlusNormal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1.4.3. </w:t>
      </w:r>
      <w:r w:rsidRPr="00EE3A94">
        <w:rPr>
          <w:rFonts w:ascii="Times New Roman" w:hAnsi="Times New Roman" w:cs="Times New Roman"/>
          <w:sz w:val="28"/>
          <w:szCs w:val="28"/>
        </w:rPr>
        <w:t>Строку 1.2. изложить в новой редакции:</w:t>
      </w:r>
    </w:p>
    <w:p w:rsidR="006A1227" w:rsidRPr="006A1227" w:rsidRDefault="006A1227" w:rsidP="0093095A">
      <w:pPr>
        <w:pStyle w:val="ConsPlusNormal"/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426"/>
        <w:gridCol w:w="1167"/>
        <w:gridCol w:w="1403"/>
        <w:gridCol w:w="1414"/>
        <w:gridCol w:w="994"/>
        <w:gridCol w:w="1105"/>
        <w:gridCol w:w="994"/>
        <w:gridCol w:w="994"/>
        <w:gridCol w:w="1284"/>
        <w:gridCol w:w="425"/>
      </w:tblGrid>
      <w:tr w:rsidR="00E44478" w:rsidRPr="006A1227" w:rsidTr="00E44478">
        <w:trPr>
          <w:gridAfter w:val="1"/>
          <w:wAfter w:w="425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"</w:t>
            </w:r>
          </w:p>
        </w:tc>
        <w:tc>
          <w:tcPr>
            <w:tcW w:w="426" w:type="dxa"/>
            <w:vMerge w:val="restart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ind w:left="-108" w:right="-108"/>
              <w:jc w:val="center"/>
              <w:rPr>
                <w:rFonts w:ascii="Times New Roman" w:hAnsi="Times New Roman"/>
                <w:spacing w:val="-10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pacing w:val="-10"/>
                <w:sz w:val="20"/>
                <w:szCs w:val="20"/>
              </w:rPr>
              <w:t>1.2.</w:t>
            </w:r>
          </w:p>
        </w:tc>
        <w:tc>
          <w:tcPr>
            <w:tcW w:w="1167" w:type="dxa"/>
            <w:vMerge w:val="restart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ind w:left="-108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883165">
              <w:rPr>
                <w:rFonts w:ascii="Times New Roman" w:hAnsi="Times New Roman"/>
                <w:spacing w:val="-8"/>
                <w:sz w:val="20"/>
                <w:szCs w:val="20"/>
              </w:rPr>
              <w:t>мероприятие</w:t>
            </w:r>
            <w:r w:rsidRPr="006A1227">
              <w:rPr>
                <w:rFonts w:ascii="Times New Roman" w:hAnsi="Times New Roman"/>
                <w:sz w:val="20"/>
                <w:szCs w:val="20"/>
              </w:rPr>
              <w:t xml:space="preserve"> 1.2.</w:t>
            </w:r>
          </w:p>
        </w:tc>
        <w:tc>
          <w:tcPr>
            <w:tcW w:w="1403" w:type="dxa"/>
            <w:vMerge w:val="restart"/>
          </w:tcPr>
          <w:p w:rsid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Проведение мероприятий по противо</w:t>
            </w:r>
            <w:r w:rsidR="006A1227">
              <w:rPr>
                <w:rFonts w:ascii="Times New Roman" w:hAnsi="Times New Roman"/>
                <w:sz w:val="20"/>
                <w:szCs w:val="20"/>
              </w:rPr>
              <w:t>-</w:t>
            </w:r>
            <w:r w:rsidRPr="006A1227">
              <w:rPr>
                <w:rFonts w:ascii="Times New Roman" w:hAnsi="Times New Roman"/>
                <w:sz w:val="20"/>
                <w:szCs w:val="20"/>
              </w:rPr>
              <w:t xml:space="preserve">пожарной безопасности </w:t>
            </w:r>
          </w:p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в государ</w:t>
            </w:r>
            <w:r w:rsidR="006A1227">
              <w:rPr>
                <w:rFonts w:ascii="Times New Roman" w:hAnsi="Times New Roman"/>
                <w:sz w:val="20"/>
                <w:szCs w:val="20"/>
              </w:rPr>
              <w:t>-</w:t>
            </w:r>
            <w:r w:rsidRPr="006A1227">
              <w:rPr>
                <w:rFonts w:ascii="Times New Roman" w:hAnsi="Times New Roman"/>
                <w:sz w:val="20"/>
                <w:szCs w:val="20"/>
              </w:rPr>
              <w:t>ственных организациях (учреж</w:t>
            </w:r>
            <w:r w:rsidR="00E44478">
              <w:rPr>
                <w:rFonts w:ascii="Times New Roman" w:hAnsi="Times New Roman"/>
                <w:sz w:val="20"/>
                <w:szCs w:val="20"/>
              </w:rPr>
              <w:t>-</w:t>
            </w:r>
            <w:r w:rsidRPr="006A1227">
              <w:rPr>
                <w:rFonts w:ascii="Times New Roman" w:hAnsi="Times New Roman"/>
                <w:sz w:val="20"/>
                <w:szCs w:val="20"/>
              </w:rPr>
              <w:t>дениях) Пензенской области</w:t>
            </w:r>
          </w:p>
        </w:tc>
        <w:tc>
          <w:tcPr>
            <w:tcW w:w="141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11966,00</w:t>
            </w:r>
          </w:p>
        </w:tc>
        <w:tc>
          <w:tcPr>
            <w:tcW w:w="1105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11936,10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13954,00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28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</w:tr>
      <w:tr w:rsidR="00E44478" w:rsidRPr="006A1227" w:rsidTr="00E44478">
        <w:trPr>
          <w:gridAfter w:val="1"/>
          <w:wAfter w:w="425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5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44478" w:rsidRPr="006A1227" w:rsidTr="00E44478">
        <w:trPr>
          <w:gridAfter w:val="1"/>
          <w:wAfter w:w="425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11966,00</w:t>
            </w:r>
          </w:p>
        </w:tc>
        <w:tc>
          <w:tcPr>
            <w:tcW w:w="1105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11936,10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13954,00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  <w:tc>
          <w:tcPr>
            <w:tcW w:w="128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11940,00</w:t>
            </w:r>
          </w:p>
        </w:tc>
      </w:tr>
      <w:tr w:rsidR="00E44478" w:rsidRPr="006A1227" w:rsidTr="00E44478">
        <w:trPr>
          <w:gridAfter w:val="1"/>
          <w:wAfter w:w="425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Террито</w:t>
            </w:r>
            <w:r w:rsidR="005356B7">
              <w:rPr>
                <w:rFonts w:ascii="Times New Roman" w:hAnsi="Times New Roman"/>
                <w:sz w:val="20"/>
                <w:szCs w:val="20"/>
              </w:rPr>
              <w:t>-</w:t>
            </w:r>
            <w:r w:rsidRPr="006A1227">
              <w:rPr>
                <w:rFonts w:ascii="Times New Roman" w:hAnsi="Times New Roman"/>
                <w:sz w:val="20"/>
                <w:szCs w:val="20"/>
              </w:rPr>
              <w:t>риальный фонд обязатель</w:t>
            </w:r>
            <w:r w:rsidR="005356B7">
              <w:rPr>
                <w:rFonts w:ascii="Times New Roman" w:hAnsi="Times New Roman"/>
                <w:sz w:val="20"/>
                <w:szCs w:val="20"/>
              </w:rPr>
              <w:t>-</w:t>
            </w:r>
            <w:r w:rsidRPr="006A1227">
              <w:rPr>
                <w:rFonts w:ascii="Times New Roman" w:hAnsi="Times New Roman"/>
                <w:sz w:val="20"/>
                <w:szCs w:val="20"/>
              </w:rPr>
              <w:t>ного медицин</w:t>
            </w:r>
            <w:r w:rsidR="005356B7">
              <w:rPr>
                <w:rFonts w:ascii="Times New Roman" w:hAnsi="Times New Roman"/>
                <w:sz w:val="20"/>
                <w:szCs w:val="20"/>
              </w:rPr>
              <w:t>-</w:t>
            </w:r>
            <w:r w:rsidRPr="006A1227">
              <w:rPr>
                <w:rFonts w:ascii="Times New Roman" w:hAnsi="Times New Roman"/>
                <w:sz w:val="20"/>
                <w:szCs w:val="20"/>
              </w:rPr>
              <w:t>ского страхования Пензенской области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5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E44478" w:rsidRPr="006A1227" w:rsidTr="00E44478">
        <w:trPr>
          <w:gridAfter w:val="1"/>
          <w:wAfter w:w="425" w:type="dxa"/>
        </w:trPr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:rsidR="005B5644" w:rsidRPr="006A1227" w:rsidRDefault="005B5644" w:rsidP="0093095A">
            <w:pPr>
              <w:widowControl/>
              <w:spacing w:after="200" w:line="21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бюджеты муници</w:t>
            </w:r>
            <w:r w:rsidR="005356B7">
              <w:rPr>
                <w:rFonts w:ascii="Times New Roman" w:hAnsi="Times New Roman"/>
                <w:sz w:val="20"/>
                <w:szCs w:val="20"/>
              </w:rPr>
              <w:t>-</w:t>
            </w:r>
            <w:r w:rsidRPr="006A1227">
              <w:rPr>
                <w:rFonts w:ascii="Times New Roman" w:hAnsi="Times New Roman"/>
                <w:sz w:val="20"/>
                <w:szCs w:val="20"/>
              </w:rPr>
              <w:t>пальных образований Пензенской области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5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4" w:type="dxa"/>
          </w:tcPr>
          <w:p w:rsidR="005B5644" w:rsidRPr="006A1227" w:rsidRDefault="005B5644" w:rsidP="0093095A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B1339E" w:rsidRPr="006A1227" w:rsidTr="00E44478">
        <w:tc>
          <w:tcPr>
            <w:tcW w:w="426" w:type="dxa"/>
            <w:tcBorders>
              <w:top w:val="nil"/>
              <w:left w:val="nil"/>
              <w:bottom w:val="nil"/>
            </w:tcBorders>
          </w:tcPr>
          <w:p w:rsidR="00B1339E" w:rsidRPr="006A1227" w:rsidRDefault="00B1339E" w:rsidP="00AB241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6" w:type="dxa"/>
            <w:vMerge/>
          </w:tcPr>
          <w:p w:rsidR="00B1339E" w:rsidRPr="006A1227" w:rsidRDefault="00B1339E" w:rsidP="00AB241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7" w:type="dxa"/>
            <w:vMerge/>
          </w:tcPr>
          <w:p w:rsidR="00B1339E" w:rsidRPr="006A1227" w:rsidRDefault="00B1339E" w:rsidP="00AB241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3" w:type="dxa"/>
            <w:vMerge/>
          </w:tcPr>
          <w:p w:rsidR="00B1339E" w:rsidRPr="006A1227" w:rsidRDefault="00B1339E" w:rsidP="00AB2413">
            <w:pPr>
              <w:widowControl/>
              <w:spacing w:after="200" w:line="223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B1339E" w:rsidRPr="006A1227" w:rsidRDefault="00B1339E" w:rsidP="00AB241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4" w:type="dxa"/>
          </w:tcPr>
          <w:p w:rsidR="00B1339E" w:rsidRPr="006A1227" w:rsidRDefault="00B1339E" w:rsidP="00AB241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5" w:type="dxa"/>
          </w:tcPr>
          <w:p w:rsidR="00B1339E" w:rsidRPr="006A1227" w:rsidRDefault="00B1339E" w:rsidP="00AB241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B1339E" w:rsidRPr="006A1227" w:rsidRDefault="00B1339E" w:rsidP="00AB241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B1339E" w:rsidRPr="006A1227" w:rsidRDefault="00B1339E" w:rsidP="00AB241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4" w:type="dxa"/>
          </w:tcPr>
          <w:p w:rsidR="00B1339E" w:rsidRPr="006A1227" w:rsidRDefault="00B1339E" w:rsidP="00AB2413">
            <w:pPr>
              <w:autoSpaceDE w:val="0"/>
              <w:autoSpaceDN w:val="0"/>
              <w:spacing w:line="223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A1227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B1339E" w:rsidRDefault="00B1339E" w:rsidP="00B1339E">
            <w:pPr>
              <w:pStyle w:val="ConsPlusNormal"/>
              <w:ind w:left="34" w:firstLine="0"/>
              <w:jc w:val="right"/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</w:pPr>
          </w:p>
          <w:p w:rsidR="00B1339E" w:rsidRPr="00B1339E" w:rsidRDefault="00B1339E" w:rsidP="00B1339E">
            <w:pPr>
              <w:pStyle w:val="ConsPlusNormal"/>
              <w:ind w:left="34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1339E">
              <w:rPr>
                <w:rFonts w:ascii="Times New Roman" w:hAnsi="Times New Roman" w:cs="Times New Roman"/>
                <w:bCs/>
                <w:spacing w:val="-4"/>
                <w:sz w:val="20"/>
                <w:szCs w:val="20"/>
              </w:rPr>
              <w:t>"</w:t>
            </w:r>
            <w:r w:rsidRPr="00B1339E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:rsidR="005B5644" w:rsidRPr="00EE3A94" w:rsidRDefault="005B5644" w:rsidP="00B01E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>1.4.</w:t>
      </w:r>
      <w:r w:rsidR="0093095A">
        <w:rPr>
          <w:rFonts w:ascii="Times New Roman" w:hAnsi="Times New Roman" w:cs="Times New Roman"/>
          <w:bCs/>
          <w:sz w:val="28"/>
          <w:szCs w:val="28"/>
        </w:rPr>
        <w:t>4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EE3A94">
        <w:rPr>
          <w:rFonts w:ascii="Times New Roman" w:hAnsi="Times New Roman" w:cs="Times New Roman"/>
          <w:sz w:val="28"/>
          <w:szCs w:val="28"/>
        </w:rPr>
        <w:t>Строку 1.7. изложить в новой редакции:</w:t>
      </w:r>
    </w:p>
    <w:p w:rsidR="005B5644" w:rsidRPr="00E44478" w:rsidRDefault="005B5644" w:rsidP="00B01EA0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4"/>
        <w:gridCol w:w="425"/>
        <w:gridCol w:w="1169"/>
        <w:gridCol w:w="1399"/>
        <w:gridCol w:w="1413"/>
        <w:gridCol w:w="994"/>
        <w:gridCol w:w="1105"/>
        <w:gridCol w:w="994"/>
        <w:gridCol w:w="994"/>
        <w:gridCol w:w="1290"/>
        <w:gridCol w:w="425"/>
      </w:tblGrid>
      <w:tr w:rsidR="006D58DA" w:rsidRPr="00E44478" w:rsidTr="00943916">
        <w:trPr>
          <w:gridAfter w:val="1"/>
          <w:wAfter w:w="421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"</w:t>
            </w:r>
          </w:p>
        </w:tc>
        <w:tc>
          <w:tcPr>
            <w:tcW w:w="425" w:type="dxa"/>
            <w:vMerge w:val="restart"/>
          </w:tcPr>
          <w:p w:rsidR="005B5644" w:rsidRPr="00E44478" w:rsidRDefault="005B5644" w:rsidP="00B01EA0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pacing w:val="-10"/>
                <w:sz w:val="20"/>
                <w:szCs w:val="20"/>
              </w:rPr>
              <w:t>1.7.</w:t>
            </w:r>
          </w:p>
        </w:tc>
        <w:tc>
          <w:tcPr>
            <w:tcW w:w="1169" w:type="dxa"/>
            <w:vMerge w:val="restart"/>
          </w:tcPr>
          <w:p w:rsidR="005B5644" w:rsidRPr="00E44478" w:rsidRDefault="005B5644" w:rsidP="00B01EA0">
            <w:pPr>
              <w:autoSpaceDE w:val="0"/>
              <w:autoSpaceDN w:val="0"/>
              <w:ind w:left="-105" w:right="-7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 xml:space="preserve">Основное </w:t>
            </w:r>
            <w:r w:rsidRPr="00883165">
              <w:rPr>
                <w:rFonts w:ascii="Times New Roman" w:hAnsi="Times New Roman"/>
                <w:spacing w:val="-8"/>
                <w:sz w:val="20"/>
                <w:szCs w:val="20"/>
              </w:rPr>
              <w:t>мероприятие</w:t>
            </w:r>
            <w:r w:rsidRPr="00E44478">
              <w:rPr>
                <w:rFonts w:ascii="Times New Roman" w:hAnsi="Times New Roman"/>
                <w:sz w:val="20"/>
                <w:szCs w:val="20"/>
              </w:rPr>
              <w:t xml:space="preserve"> 1.7.</w:t>
            </w:r>
          </w:p>
        </w:tc>
        <w:tc>
          <w:tcPr>
            <w:tcW w:w="1400" w:type="dxa"/>
            <w:vMerge w:val="restart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Выполнение государ</w:t>
            </w:r>
            <w:r w:rsidR="00883165">
              <w:rPr>
                <w:rFonts w:ascii="Times New Roman" w:hAnsi="Times New Roman"/>
                <w:sz w:val="20"/>
                <w:szCs w:val="20"/>
              </w:rPr>
              <w:t>-</w:t>
            </w:r>
            <w:r w:rsidRPr="00E44478">
              <w:rPr>
                <w:rFonts w:ascii="Times New Roman" w:hAnsi="Times New Roman"/>
                <w:sz w:val="20"/>
                <w:szCs w:val="20"/>
              </w:rPr>
              <w:t>ственного задания ГБУ Пензенской области "Пензенский пожарно-спасательный центр"</w:t>
            </w:r>
          </w:p>
        </w:tc>
        <w:tc>
          <w:tcPr>
            <w:tcW w:w="141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Всего,</w:t>
            </w:r>
          </w:p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85081,30</w:t>
            </w:r>
          </w:p>
        </w:tc>
        <w:tc>
          <w:tcPr>
            <w:tcW w:w="1105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87230,60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99500,10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94320,50</w:t>
            </w:r>
          </w:p>
        </w:tc>
        <w:tc>
          <w:tcPr>
            <w:tcW w:w="1291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97677,20</w:t>
            </w:r>
          </w:p>
        </w:tc>
      </w:tr>
      <w:tr w:rsidR="006D58DA" w:rsidRPr="00E44478" w:rsidTr="00943916">
        <w:trPr>
          <w:gridAfter w:val="1"/>
          <w:wAfter w:w="421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5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D58DA" w:rsidRPr="00E44478" w:rsidTr="00943916">
        <w:trPr>
          <w:gridAfter w:val="1"/>
          <w:wAfter w:w="421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бюджет Пензенской области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85081,30</w:t>
            </w:r>
          </w:p>
        </w:tc>
        <w:tc>
          <w:tcPr>
            <w:tcW w:w="1105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87230,60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99500,10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94320,50</w:t>
            </w:r>
          </w:p>
        </w:tc>
        <w:tc>
          <w:tcPr>
            <w:tcW w:w="1291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97677,20</w:t>
            </w:r>
          </w:p>
        </w:tc>
      </w:tr>
      <w:tr w:rsidR="006D58DA" w:rsidRPr="00E44478" w:rsidTr="00943916">
        <w:trPr>
          <w:gridAfter w:val="1"/>
          <w:wAfter w:w="421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Террито</w:t>
            </w:r>
            <w:r w:rsidR="00B01EA0">
              <w:rPr>
                <w:rFonts w:ascii="Times New Roman" w:hAnsi="Times New Roman"/>
                <w:sz w:val="20"/>
                <w:szCs w:val="20"/>
              </w:rPr>
              <w:t>-</w:t>
            </w:r>
            <w:r w:rsidRPr="00E44478">
              <w:rPr>
                <w:rFonts w:ascii="Times New Roman" w:hAnsi="Times New Roman"/>
                <w:sz w:val="20"/>
                <w:szCs w:val="20"/>
              </w:rPr>
              <w:t>риальный фонд обязатель</w:t>
            </w:r>
            <w:r w:rsidR="00883165">
              <w:rPr>
                <w:rFonts w:ascii="Times New Roman" w:hAnsi="Times New Roman"/>
                <w:sz w:val="20"/>
                <w:szCs w:val="20"/>
              </w:rPr>
              <w:t>-</w:t>
            </w:r>
            <w:r w:rsidRPr="00E44478">
              <w:rPr>
                <w:rFonts w:ascii="Times New Roman" w:hAnsi="Times New Roman"/>
                <w:sz w:val="20"/>
                <w:szCs w:val="20"/>
              </w:rPr>
              <w:t>ного медицин</w:t>
            </w:r>
            <w:r w:rsidR="00883165">
              <w:rPr>
                <w:rFonts w:ascii="Times New Roman" w:hAnsi="Times New Roman"/>
                <w:sz w:val="20"/>
                <w:szCs w:val="20"/>
              </w:rPr>
              <w:t>-</w:t>
            </w:r>
            <w:r w:rsidRPr="00E44478">
              <w:rPr>
                <w:rFonts w:ascii="Times New Roman" w:hAnsi="Times New Roman"/>
                <w:sz w:val="20"/>
                <w:szCs w:val="20"/>
              </w:rPr>
              <w:t>ского страхования Пензенской области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5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6D58DA" w:rsidRPr="00E44478" w:rsidTr="00943916">
        <w:trPr>
          <w:gridAfter w:val="1"/>
          <w:wAfter w:w="421" w:type="dxa"/>
        </w:trPr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:rsidR="005B5644" w:rsidRPr="00E44478" w:rsidRDefault="005B5644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бюджеты муници</w:t>
            </w:r>
            <w:r w:rsidR="00883165">
              <w:rPr>
                <w:rFonts w:ascii="Times New Roman" w:hAnsi="Times New Roman"/>
                <w:sz w:val="20"/>
                <w:szCs w:val="20"/>
              </w:rPr>
              <w:t>-</w:t>
            </w:r>
            <w:r w:rsidRPr="00E44478">
              <w:rPr>
                <w:rFonts w:ascii="Times New Roman" w:hAnsi="Times New Roman"/>
                <w:sz w:val="20"/>
                <w:szCs w:val="20"/>
              </w:rPr>
              <w:t>пальных образований Пензенской области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5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91" w:type="dxa"/>
          </w:tcPr>
          <w:p w:rsidR="005B5644" w:rsidRPr="00E44478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</w:tr>
      <w:tr w:rsidR="00943916" w:rsidRPr="00E44478" w:rsidTr="00943916"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943916" w:rsidRPr="00E44478" w:rsidRDefault="00943916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</w:tcPr>
          <w:p w:rsidR="00943916" w:rsidRPr="00E44478" w:rsidRDefault="00943916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Merge/>
          </w:tcPr>
          <w:p w:rsidR="00943916" w:rsidRPr="00E44478" w:rsidRDefault="00943916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00" w:type="dxa"/>
            <w:vMerge/>
          </w:tcPr>
          <w:p w:rsidR="00943916" w:rsidRPr="00E44478" w:rsidRDefault="00943916" w:rsidP="00B01EA0">
            <w:pPr>
              <w:widowControl/>
              <w:spacing w:after="20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943916" w:rsidRPr="00E44478" w:rsidRDefault="00943916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иные источники</w:t>
            </w:r>
          </w:p>
        </w:tc>
        <w:tc>
          <w:tcPr>
            <w:tcW w:w="994" w:type="dxa"/>
          </w:tcPr>
          <w:p w:rsidR="00943916" w:rsidRPr="00E44478" w:rsidRDefault="00943916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05" w:type="dxa"/>
          </w:tcPr>
          <w:p w:rsidR="00943916" w:rsidRPr="00E44478" w:rsidRDefault="00943916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943916" w:rsidRPr="00E44478" w:rsidRDefault="00943916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4" w:type="dxa"/>
          </w:tcPr>
          <w:p w:rsidR="00943916" w:rsidRPr="00E44478" w:rsidRDefault="00943916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287" w:type="dxa"/>
          </w:tcPr>
          <w:p w:rsidR="00943916" w:rsidRPr="00E44478" w:rsidRDefault="00943916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447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943916" w:rsidRDefault="00943916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</w:p>
          <w:p w:rsidR="00943916" w:rsidRPr="00E44478" w:rsidRDefault="00943916" w:rsidP="00B01EA0">
            <w:pPr>
              <w:autoSpaceDE w:val="0"/>
              <w:autoSpaceDN w:val="0"/>
              <w:jc w:val="center"/>
            </w:pPr>
            <w:r w:rsidRPr="00B1339E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"</w:t>
            </w:r>
            <w:r w:rsidRPr="00B1339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</w:tbl>
    <w:p w:rsidR="006D58DA" w:rsidRPr="00883165" w:rsidRDefault="006D58DA" w:rsidP="00B01EA0">
      <w:pPr>
        <w:pStyle w:val="ConsPlusNormal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5B5644" w:rsidRPr="00EE3A94" w:rsidRDefault="005B5644" w:rsidP="00B01EA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1.5. </w:t>
      </w:r>
      <w:r w:rsidRPr="00EE3A94">
        <w:rPr>
          <w:rFonts w:ascii="Times New Roman" w:hAnsi="Times New Roman" w:cs="Times New Roman"/>
          <w:sz w:val="28"/>
          <w:szCs w:val="28"/>
        </w:rPr>
        <w:t>В п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риложении № 5.1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Ресурсное обеспечение реализации государ</w:t>
      </w:r>
      <w:r w:rsidR="00883165">
        <w:rPr>
          <w:rFonts w:ascii="Times New Roman" w:hAnsi="Times New Roman" w:cs="Times New Roman"/>
          <w:sz w:val="28"/>
          <w:szCs w:val="28"/>
        </w:rPr>
        <w:t>-</w:t>
      </w:r>
      <w:r w:rsidRPr="00EE3A94">
        <w:rPr>
          <w:rFonts w:ascii="Times New Roman" w:hAnsi="Times New Roman" w:cs="Times New Roman"/>
          <w:sz w:val="28"/>
          <w:szCs w:val="28"/>
        </w:rPr>
        <w:t xml:space="preserve">ственной программы Пензенской области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2014 - 2020 годы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 xml:space="preserve"> за счет средств бюджета Пензенской области на 2016 - 2020 годы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 к Программе: </w:t>
      </w:r>
    </w:p>
    <w:p w:rsidR="005B5644" w:rsidRPr="00EE3A94" w:rsidRDefault="005B5644" w:rsidP="00B01E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1.5.1. Позицию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bCs/>
          <w:sz w:val="28"/>
          <w:szCs w:val="28"/>
        </w:rPr>
        <w:t>Государственная программа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883165" w:rsidRDefault="005B5644" w:rsidP="00B01EA0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1"/>
        <w:gridCol w:w="282"/>
        <w:gridCol w:w="702"/>
        <w:gridCol w:w="915"/>
        <w:gridCol w:w="1067"/>
        <w:gridCol w:w="556"/>
        <w:gridCol w:w="487"/>
        <w:gridCol w:w="694"/>
        <w:gridCol w:w="749"/>
        <w:gridCol w:w="582"/>
        <w:gridCol w:w="804"/>
        <w:gridCol w:w="859"/>
        <w:gridCol w:w="777"/>
        <w:gridCol w:w="721"/>
        <w:gridCol w:w="763"/>
        <w:gridCol w:w="253"/>
      </w:tblGrid>
      <w:tr w:rsidR="00981E71" w:rsidRPr="00686287" w:rsidTr="00981E71">
        <w:trPr>
          <w:gridAfter w:val="1"/>
          <w:wAfter w:w="249" w:type="dxa"/>
        </w:trPr>
        <w:tc>
          <w:tcPr>
            <w:tcW w:w="422" w:type="dxa"/>
            <w:vMerge w:val="restart"/>
            <w:tcBorders>
              <w:top w:val="nil"/>
              <w:left w:val="nil"/>
              <w:bottom w:val="nil"/>
            </w:tcBorders>
          </w:tcPr>
          <w:p w:rsidR="005B5644" w:rsidRPr="00686287" w:rsidRDefault="005B5644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bCs/>
                <w:spacing w:val="-4"/>
                <w:sz w:val="17"/>
                <w:szCs w:val="17"/>
              </w:rPr>
              <w:t>"</w:t>
            </w:r>
          </w:p>
        </w:tc>
        <w:tc>
          <w:tcPr>
            <w:tcW w:w="283" w:type="dxa"/>
            <w:vMerge w:val="restart"/>
          </w:tcPr>
          <w:p w:rsidR="005B5644" w:rsidRDefault="005B5644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  <w:p w:rsidR="00F9123C" w:rsidRPr="00686287" w:rsidRDefault="00F9123C" w:rsidP="00B01EA0">
            <w:pPr>
              <w:autoSpaceDE w:val="0"/>
              <w:autoSpaceDN w:val="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 w:val="restart"/>
          </w:tcPr>
          <w:p w:rsidR="005B5644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Госу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дарст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в</w:t>
            </w:r>
            <w:r w:rsidRPr="002D63C1">
              <w:rPr>
                <w:rFonts w:ascii="Times New Roman" w:hAnsi="Times New Roman"/>
                <w:spacing w:val="-8"/>
                <w:sz w:val="17"/>
                <w:szCs w:val="17"/>
              </w:rPr>
              <w:t xml:space="preserve">енная 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прог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рамма</w:t>
            </w: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Pr="00686287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 w:val="restart"/>
          </w:tcPr>
          <w:p w:rsidR="002046D0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Защита насе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ления и терри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торий </w:t>
            </w:r>
          </w:p>
          <w:p w:rsidR="005B5644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от чрез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вычай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ных ситуа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ций, обеспе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чение пожар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ной безопас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ности в Пензен</w:t>
            </w:r>
            <w:r w:rsidR="00883165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ской области </w:t>
            </w:r>
            <w:r w:rsidRPr="00686287">
              <w:rPr>
                <w:rFonts w:ascii="Times New Roman" w:hAnsi="Times New Roman"/>
                <w:spacing w:val="-6"/>
                <w:sz w:val="17"/>
                <w:szCs w:val="17"/>
              </w:rPr>
              <w:t>на 2014 -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 2020 годы</w:t>
            </w: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9B559D" w:rsidRPr="00686287" w:rsidRDefault="009B559D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всего</w:t>
            </w:r>
          </w:p>
        </w:tc>
        <w:tc>
          <w:tcPr>
            <w:tcW w:w="556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4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9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82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4" w:type="dxa"/>
          </w:tcPr>
          <w:p w:rsidR="005B5644" w:rsidRPr="00EE64B7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EE64B7">
              <w:rPr>
                <w:rFonts w:ascii="Times New Roman" w:hAnsi="Times New Roman"/>
                <w:spacing w:val="-4"/>
                <w:sz w:val="17"/>
                <w:szCs w:val="17"/>
              </w:rPr>
              <w:t>99651,50</w:t>
            </w:r>
          </w:p>
        </w:tc>
        <w:tc>
          <w:tcPr>
            <w:tcW w:w="859" w:type="dxa"/>
          </w:tcPr>
          <w:p w:rsidR="005B5644" w:rsidRPr="002046D0" w:rsidRDefault="005B5644" w:rsidP="00B01EA0">
            <w:pPr>
              <w:autoSpaceDE w:val="0"/>
              <w:autoSpaceDN w:val="0"/>
              <w:ind w:left="-141" w:right="-67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046D0">
              <w:rPr>
                <w:rFonts w:ascii="Times New Roman" w:hAnsi="Times New Roman"/>
                <w:spacing w:val="-8"/>
                <w:sz w:val="17"/>
                <w:szCs w:val="17"/>
              </w:rPr>
              <w:t>103667,60</w:t>
            </w:r>
          </w:p>
        </w:tc>
        <w:tc>
          <w:tcPr>
            <w:tcW w:w="777" w:type="dxa"/>
          </w:tcPr>
          <w:p w:rsidR="005B5644" w:rsidRPr="002046D0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046D0">
              <w:rPr>
                <w:rFonts w:ascii="Times New Roman" w:hAnsi="Times New Roman"/>
                <w:spacing w:val="-8"/>
                <w:sz w:val="17"/>
                <w:szCs w:val="17"/>
              </w:rPr>
              <w:t>157144,60</w:t>
            </w:r>
          </w:p>
        </w:tc>
        <w:tc>
          <w:tcPr>
            <w:tcW w:w="721" w:type="dxa"/>
          </w:tcPr>
          <w:p w:rsidR="005B5644" w:rsidRPr="002046D0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046D0">
              <w:rPr>
                <w:rFonts w:ascii="Times New Roman" w:hAnsi="Times New Roman"/>
                <w:spacing w:val="-8"/>
                <w:sz w:val="17"/>
                <w:szCs w:val="17"/>
              </w:rPr>
              <w:t>107168,00</w:t>
            </w:r>
          </w:p>
        </w:tc>
        <w:tc>
          <w:tcPr>
            <w:tcW w:w="763" w:type="dxa"/>
          </w:tcPr>
          <w:p w:rsidR="005B5644" w:rsidRPr="00686287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6D0">
              <w:rPr>
                <w:rFonts w:ascii="Times New Roman" w:hAnsi="Times New Roman"/>
                <w:spacing w:val="-8"/>
                <w:sz w:val="17"/>
                <w:szCs w:val="17"/>
              </w:rPr>
              <w:t>110524,70</w:t>
            </w:r>
          </w:p>
        </w:tc>
      </w:tr>
      <w:tr w:rsidR="00981E71" w:rsidRPr="00686287" w:rsidTr="00981E71">
        <w:trPr>
          <w:gridAfter w:val="1"/>
          <w:wAfter w:w="249" w:type="dxa"/>
        </w:trPr>
        <w:tc>
          <w:tcPr>
            <w:tcW w:w="422" w:type="dxa"/>
            <w:vMerge/>
            <w:tcBorders>
              <w:top w:val="nil"/>
              <w:left w:val="nil"/>
              <w:bottom w:val="nil"/>
            </w:tcBorders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в том числе:</w:t>
            </w:r>
          </w:p>
        </w:tc>
        <w:tc>
          <w:tcPr>
            <w:tcW w:w="556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48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694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49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582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4" w:type="dxa"/>
          </w:tcPr>
          <w:p w:rsidR="005B5644" w:rsidRPr="00EE64B7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</w:p>
        </w:tc>
        <w:tc>
          <w:tcPr>
            <w:tcW w:w="859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1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3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</w:tr>
      <w:tr w:rsidR="00981E71" w:rsidRPr="00686287" w:rsidTr="00981E71">
        <w:trPr>
          <w:gridAfter w:val="1"/>
          <w:wAfter w:w="249" w:type="dxa"/>
        </w:trPr>
        <w:tc>
          <w:tcPr>
            <w:tcW w:w="422" w:type="dxa"/>
            <w:vMerge/>
            <w:tcBorders>
              <w:top w:val="nil"/>
              <w:left w:val="nil"/>
              <w:bottom w:val="nil"/>
            </w:tcBorders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Управ</w:t>
            </w:r>
            <w:r w:rsidR="00686287" w:rsidRPr="0068628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ление жилищно-комму</w:t>
            </w:r>
            <w:r w:rsidR="00446C13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нального хозяйства и граждан</w:t>
            </w:r>
            <w:r w:rsidR="00446C13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ской защиты населения </w:t>
            </w:r>
            <w:r w:rsidRPr="00B01EA0">
              <w:rPr>
                <w:rFonts w:ascii="Times New Roman" w:hAnsi="Times New Roman"/>
                <w:spacing w:val="-10"/>
                <w:sz w:val="17"/>
                <w:szCs w:val="17"/>
              </w:rPr>
              <w:t>Пензенской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 области</w:t>
            </w:r>
          </w:p>
        </w:tc>
        <w:tc>
          <w:tcPr>
            <w:tcW w:w="556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840</w:t>
            </w:r>
          </w:p>
        </w:tc>
        <w:tc>
          <w:tcPr>
            <w:tcW w:w="48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03 03</w:t>
            </w:r>
          </w:p>
        </w:tc>
        <w:tc>
          <w:tcPr>
            <w:tcW w:w="694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09 10</w:t>
            </w:r>
          </w:p>
        </w:tc>
        <w:tc>
          <w:tcPr>
            <w:tcW w:w="749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050 000 0000</w:t>
            </w:r>
          </w:p>
        </w:tc>
        <w:tc>
          <w:tcPr>
            <w:tcW w:w="582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4" w:type="dxa"/>
          </w:tcPr>
          <w:p w:rsidR="005B5644" w:rsidRPr="00EE64B7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pacing w:val="-4"/>
                <w:sz w:val="17"/>
                <w:szCs w:val="17"/>
              </w:rPr>
            </w:pPr>
            <w:r w:rsidRPr="00EE64B7">
              <w:rPr>
                <w:rFonts w:ascii="Times New Roman" w:hAnsi="Times New Roman"/>
                <w:spacing w:val="-4"/>
                <w:sz w:val="17"/>
                <w:szCs w:val="17"/>
              </w:rPr>
              <w:t>87485,50</w:t>
            </w:r>
          </w:p>
        </w:tc>
        <w:tc>
          <w:tcPr>
            <w:tcW w:w="859" w:type="dxa"/>
          </w:tcPr>
          <w:p w:rsidR="005B5644" w:rsidRPr="00686287" w:rsidRDefault="005B5644" w:rsidP="00B01EA0">
            <w:pPr>
              <w:widowControl/>
              <w:spacing w:after="20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91731,40</w:t>
            </w:r>
          </w:p>
          <w:p w:rsidR="005B5644" w:rsidRPr="00686287" w:rsidRDefault="005B5644" w:rsidP="00B01EA0">
            <w:pPr>
              <w:widowControl/>
              <w:spacing w:after="20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77" w:type="dxa"/>
          </w:tcPr>
          <w:p w:rsidR="005B5644" w:rsidRPr="002046D0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046D0">
              <w:rPr>
                <w:rFonts w:ascii="Times New Roman" w:hAnsi="Times New Roman"/>
                <w:spacing w:val="-8"/>
                <w:sz w:val="17"/>
                <w:szCs w:val="17"/>
              </w:rPr>
              <w:t>142257,4</w:t>
            </w:r>
          </w:p>
        </w:tc>
        <w:tc>
          <w:tcPr>
            <w:tcW w:w="721" w:type="dxa"/>
          </w:tcPr>
          <w:p w:rsidR="005B5644" w:rsidRPr="002046D0" w:rsidRDefault="005B5644" w:rsidP="00B01EA0">
            <w:pPr>
              <w:ind w:left="-150" w:right="-76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046D0">
              <w:rPr>
                <w:rFonts w:ascii="Times New Roman" w:hAnsi="Times New Roman"/>
                <w:spacing w:val="-8"/>
                <w:sz w:val="17"/>
                <w:szCs w:val="17"/>
              </w:rPr>
              <w:t>95227,80</w:t>
            </w:r>
          </w:p>
        </w:tc>
        <w:tc>
          <w:tcPr>
            <w:tcW w:w="763" w:type="dxa"/>
          </w:tcPr>
          <w:p w:rsidR="005B5644" w:rsidRPr="002046D0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pacing w:val="-8"/>
                <w:sz w:val="17"/>
                <w:szCs w:val="17"/>
              </w:rPr>
            </w:pPr>
            <w:r w:rsidRPr="002046D0">
              <w:rPr>
                <w:rFonts w:ascii="Times New Roman" w:hAnsi="Times New Roman"/>
                <w:spacing w:val="-8"/>
                <w:sz w:val="17"/>
                <w:szCs w:val="17"/>
              </w:rPr>
              <w:t>98584,50</w:t>
            </w:r>
          </w:p>
        </w:tc>
      </w:tr>
      <w:tr w:rsidR="00981E71" w:rsidRPr="00686287" w:rsidTr="00981E71">
        <w:trPr>
          <w:gridAfter w:val="1"/>
          <w:wAfter w:w="249" w:type="dxa"/>
        </w:trPr>
        <w:tc>
          <w:tcPr>
            <w:tcW w:w="422" w:type="dxa"/>
            <w:vMerge/>
            <w:tcBorders>
              <w:top w:val="nil"/>
              <w:left w:val="nil"/>
              <w:bottom w:val="nil"/>
            </w:tcBorders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Министер</w:t>
            </w:r>
            <w:r w:rsidR="00446C13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ство здраво</w:t>
            </w:r>
            <w:r w:rsidR="00446C13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охранения </w:t>
            </w:r>
            <w:r w:rsidRPr="00B01EA0">
              <w:rPr>
                <w:rFonts w:ascii="Times New Roman" w:hAnsi="Times New Roman"/>
                <w:spacing w:val="-10"/>
                <w:sz w:val="17"/>
                <w:szCs w:val="17"/>
              </w:rPr>
              <w:t>Пензенской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 области</w:t>
            </w:r>
          </w:p>
        </w:tc>
        <w:tc>
          <w:tcPr>
            <w:tcW w:w="556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855</w:t>
            </w:r>
          </w:p>
        </w:tc>
        <w:tc>
          <w:tcPr>
            <w:tcW w:w="48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02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07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09</w:t>
            </w:r>
          </w:p>
        </w:tc>
        <w:tc>
          <w:tcPr>
            <w:tcW w:w="694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04 04 09</w:t>
            </w:r>
          </w:p>
        </w:tc>
        <w:tc>
          <w:tcPr>
            <w:tcW w:w="749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050 000 0000</w:t>
            </w:r>
          </w:p>
        </w:tc>
        <w:tc>
          <w:tcPr>
            <w:tcW w:w="582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240 610 610</w:t>
            </w:r>
          </w:p>
        </w:tc>
        <w:tc>
          <w:tcPr>
            <w:tcW w:w="804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400,00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100,00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8773,70</w:t>
            </w:r>
          </w:p>
        </w:tc>
        <w:tc>
          <w:tcPr>
            <w:tcW w:w="859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360,00 400,00 8381,40</w:t>
            </w:r>
          </w:p>
        </w:tc>
        <w:tc>
          <w:tcPr>
            <w:tcW w:w="77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500,00 200,00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7754,00</w:t>
            </w:r>
          </w:p>
        </w:tc>
        <w:tc>
          <w:tcPr>
            <w:tcW w:w="721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  <w:p w:rsidR="005B5644" w:rsidRPr="00686287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046D0">
              <w:rPr>
                <w:rFonts w:ascii="Times New Roman" w:hAnsi="Times New Roman"/>
                <w:spacing w:val="-8"/>
                <w:sz w:val="17"/>
                <w:szCs w:val="17"/>
              </w:rPr>
              <w:t>8440,00</w:t>
            </w:r>
          </w:p>
        </w:tc>
        <w:tc>
          <w:tcPr>
            <w:tcW w:w="763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  <w:p w:rsidR="005B5644" w:rsidRPr="00686287" w:rsidRDefault="005B5644" w:rsidP="00B01EA0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981E71">
              <w:rPr>
                <w:rFonts w:ascii="Times New Roman" w:hAnsi="Times New Roman"/>
                <w:spacing w:val="-8"/>
                <w:sz w:val="17"/>
                <w:szCs w:val="17"/>
              </w:rPr>
              <w:t>8440,00</w:t>
            </w:r>
          </w:p>
        </w:tc>
      </w:tr>
      <w:tr w:rsidR="00981E71" w:rsidRPr="00686287" w:rsidTr="00981E71">
        <w:trPr>
          <w:gridAfter w:val="1"/>
          <w:wAfter w:w="249" w:type="dxa"/>
        </w:trPr>
        <w:tc>
          <w:tcPr>
            <w:tcW w:w="422" w:type="dxa"/>
            <w:vMerge/>
            <w:tcBorders>
              <w:top w:val="nil"/>
              <w:left w:val="nil"/>
              <w:bottom w:val="nil"/>
            </w:tcBorders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5B5644" w:rsidRPr="00686287" w:rsidRDefault="005B5644" w:rsidP="00B01EA0">
            <w:pPr>
              <w:widowControl/>
              <w:spacing w:after="200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Министер</w:t>
            </w:r>
            <w:r w:rsidR="00446C13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ство труда, социальной защиты и </w:t>
            </w:r>
            <w:r w:rsidRPr="00B01EA0">
              <w:rPr>
                <w:rFonts w:ascii="Times New Roman" w:hAnsi="Times New Roman"/>
                <w:spacing w:val="-10"/>
                <w:sz w:val="17"/>
                <w:szCs w:val="17"/>
              </w:rPr>
              <w:t>демографи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и Пензен</w:t>
            </w:r>
            <w:r w:rsidR="00446C13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ской области</w:t>
            </w:r>
          </w:p>
        </w:tc>
        <w:tc>
          <w:tcPr>
            <w:tcW w:w="556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850</w:t>
            </w:r>
          </w:p>
        </w:tc>
        <w:tc>
          <w:tcPr>
            <w:tcW w:w="48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04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10</w:t>
            </w:r>
          </w:p>
        </w:tc>
        <w:tc>
          <w:tcPr>
            <w:tcW w:w="694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01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02</w:t>
            </w:r>
          </w:p>
        </w:tc>
        <w:tc>
          <w:tcPr>
            <w:tcW w:w="749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050 000 0000</w:t>
            </w:r>
          </w:p>
        </w:tc>
        <w:tc>
          <w:tcPr>
            <w:tcW w:w="582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4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200,00</w:t>
            </w:r>
          </w:p>
        </w:tc>
        <w:tc>
          <w:tcPr>
            <w:tcW w:w="859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5B5644" w:rsidRPr="00686287" w:rsidRDefault="005B5644" w:rsidP="00B01EA0">
            <w:pPr>
              <w:widowControl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</w:tc>
        <w:tc>
          <w:tcPr>
            <w:tcW w:w="777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78,10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5B5644" w:rsidRPr="00686287" w:rsidRDefault="005B5644" w:rsidP="00B01EA0">
            <w:pPr>
              <w:widowControl/>
              <w:spacing w:after="20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854,90</w:t>
            </w:r>
          </w:p>
        </w:tc>
        <w:tc>
          <w:tcPr>
            <w:tcW w:w="721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</w:tc>
        <w:tc>
          <w:tcPr>
            <w:tcW w:w="763" w:type="dxa"/>
          </w:tcPr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  <w:p w:rsidR="005B5644" w:rsidRPr="00686287" w:rsidRDefault="005B5644" w:rsidP="00B01EA0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</w:tc>
      </w:tr>
      <w:tr w:rsidR="00981E71" w:rsidRPr="00686287" w:rsidTr="00981E71">
        <w:trPr>
          <w:gridAfter w:val="1"/>
          <w:wAfter w:w="249" w:type="dxa"/>
        </w:trPr>
        <w:tc>
          <w:tcPr>
            <w:tcW w:w="422" w:type="dxa"/>
            <w:vMerge/>
            <w:tcBorders>
              <w:top w:val="nil"/>
              <w:left w:val="nil"/>
              <w:bottom w:val="nil"/>
            </w:tcBorders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EE64B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Министер</w:t>
            </w:r>
            <w:r w:rsidR="00EE64B7">
              <w:rPr>
                <w:rFonts w:ascii="Times New Roman" w:hAnsi="Times New Roman"/>
                <w:sz w:val="17"/>
                <w:szCs w:val="17"/>
              </w:rPr>
              <w:t>-</w:t>
            </w:r>
          </w:p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ство промыш</w:t>
            </w:r>
            <w:r w:rsidR="00EE64B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ленности, транспорта и иннова</w:t>
            </w:r>
            <w:r w:rsidR="00EE64B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ционной политики </w:t>
            </w:r>
            <w:r w:rsidRPr="00844626">
              <w:rPr>
                <w:rFonts w:ascii="Times New Roman" w:hAnsi="Times New Roman"/>
                <w:spacing w:val="-6"/>
                <w:sz w:val="17"/>
                <w:szCs w:val="17"/>
              </w:rPr>
              <w:t>Пензенской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 области</w:t>
            </w:r>
          </w:p>
        </w:tc>
        <w:tc>
          <w:tcPr>
            <w:tcW w:w="556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816</w:t>
            </w:r>
          </w:p>
        </w:tc>
        <w:tc>
          <w:tcPr>
            <w:tcW w:w="48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02</w:t>
            </w:r>
          </w:p>
        </w:tc>
        <w:tc>
          <w:tcPr>
            <w:tcW w:w="694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04</w:t>
            </w:r>
          </w:p>
        </w:tc>
        <w:tc>
          <w:tcPr>
            <w:tcW w:w="749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050 000 0000</w:t>
            </w:r>
          </w:p>
        </w:tc>
        <w:tc>
          <w:tcPr>
            <w:tcW w:w="582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4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</w:tc>
        <w:tc>
          <w:tcPr>
            <w:tcW w:w="859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</w:tc>
        <w:tc>
          <w:tcPr>
            <w:tcW w:w="77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0,10</w:t>
            </w:r>
          </w:p>
        </w:tc>
        <w:tc>
          <w:tcPr>
            <w:tcW w:w="721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0,10</w:t>
            </w:r>
          </w:p>
        </w:tc>
        <w:tc>
          <w:tcPr>
            <w:tcW w:w="763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0,10</w:t>
            </w:r>
          </w:p>
        </w:tc>
      </w:tr>
      <w:tr w:rsidR="00981E71" w:rsidRPr="00686287" w:rsidTr="00981E71">
        <w:trPr>
          <w:gridAfter w:val="1"/>
          <w:wAfter w:w="249" w:type="dxa"/>
        </w:trPr>
        <w:tc>
          <w:tcPr>
            <w:tcW w:w="422" w:type="dxa"/>
            <w:vMerge/>
            <w:tcBorders>
              <w:top w:val="nil"/>
              <w:left w:val="nil"/>
              <w:bottom w:val="nil"/>
            </w:tcBorders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Министер</w:t>
            </w:r>
            <w:r w:rsidR="00EE64B7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ство сельского хозяйства </w:t>
            </w:r>
            <w:r w:rsidRPr="00844626">
              <w:rPr>
                <w:rFonts w:ascii="Times New Roman" w:hAnsi="Times New Roman"/>
                <w:spacing w:val="-6"/>
                <w:sz w:val="17"/>
                <w:szCs w:val="17"/>
              </w:rPr>
              <w:t>Пензенской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 области</w:t>
            </w:r>
          </w:p>
        </w:tc>
        <w:tc>
          <w:tcPr>
            <w:tcW w:w="556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882</w:t>
            </w:r>
          </w:p>
        </w:tc>
        <w:tc>
          <w:tcPr>
            <w:tcW w:w="48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02</w:t>
            </w:r>
          </w:p>
        </w:tc>
        <w:tc>
          <w:tcPr>
            <w:tcW w:w="694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04</w:t>
            </w:r>
          </w:p>
        </w:tc>
        <w:tc>
          <w:tcPr>
            <w:tcW w:w="749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050 000 0000</w:t>
            </w:r>
          </w:p>
        </w:tc>
        <w:tc>
          <w:tcPr>
            <w:tcW w:w="582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4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</w:tc>
        <w:tc>
          <w:tcPr>
            <w:tcW w:w="859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0,10</w:t>
            </w:r>
          </w:p>
        </w:tc>
        <w:tc>
          <w:tcPr>
            <w:tcW w:w="77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0,10</w:t>
            </w:r>
          </w:p>
        </w:tc>
        <w:tc>
          <w:tcPr>
            <w:tcW w:w="721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0,10</w:t>
            </w:r>
          </w:p>
        </w:tc>
        <w:tc>
          <w:tcPr>
            <w:tcW w:w="763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0,10</w:t>
            </w:r>
          </w:p>
        </w:tc>
      </w:tr>
      <w:tr w:rsidR="00981E71" w:rsidRPr="00686287" w:rsidTr="00981E71">
        <w:trPr>
          <w:gridAfter w:val="1"/>
          <w:wAfter w:w="249" w:type="dxa"/>
        </w:trPr>
        <w:tc>
          <w:tcPr>
            <w:tcW w:w="422" w:type="dxa"/>
            <w:vMerge/>
            <w:tcBorders>
              <w:top w:val="nil"/>
              <w:left w:val="nil"/>
              <w:bottom w:val="nil"/>
            </w:tcBorders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Министер</w:t>
            </w:r>
            <w:r w:rsidR="002D63C1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ство </w:t>
            </w:r>
            <w:r w:rsidRPr="00B01EA0">
              <w:rPr>
                <w:rFonts w:ascii="Times New Roman" w:hAnsi="Times New Roman"/>
                <w:spacing w:val="-10"/>
                <w:sz w:val="17"/>
                <w:szCs w:val="17"/>
              </w:rPr>
              <w:t xml:space="preserve">физической 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культуры и спорта </w:t>
            </w:r>
            <w:r w:rsidRPr="00844626">
              <w:rPr>
                <w:rFonts w:ascii="Times New Roman" w:hAnsi="Times New Roman"/>
                <w:spacing w:val="-6"/>
                <w:sz w:val="17"/>
                <w:szCs w:val="17"/>
              </w:rPr>
              <w:t>Пензенской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 области</w:t>
            </w:r>
          </w:p>
        </w:tc>
        <w:tc>
          <w:tcPr>
            <w:tcW w:w="556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867</w:t>
            </w:r>
          </w:p>
        </w:tc>
        <w:tc>
          <w:tcPr>
            <w:tcW w:w="48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11</w:t>
            </w:r>
          </w:p>
        </w:tc>
        <w:tc>
          <w:tcPr>
            <w:tcW w:w="694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05</w:t>
            </w:r>
          </w:p>
        </w:tc>
        <w:tc>
          <w:tcPr>
            <w:tcW w:w="749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050 000 0000</w:t>
            </w:r>
          </w:p>
        </w:tc>
        <w:tc>
          <w:tcPr>
            <w:tcW w:w="582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4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979,90</w:t>
            </w:r>
          </w:p>
        </w:tc>
        <w:tc>
          <w:tcPr>
            <w:tcW w:w="859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1295,00</w:t>
            </w:r>
          </w:p>
        </w:tc>
        <w:tc>
          <w:tcPr>
            <w:tcW w:w="77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2000,00</w:t>
            </w:r>
          </w:p>
        </w:tc>
        <w:tc>
          <w:tcPr>
            <w:tcW w:w="721" w:type="dxa"/>
          </w:tcPr>
          <w:p w:rsidR="005B5644" w:rsidRPr="00686287" w:rsidRDefault="005B5644" w:rsidP="00EE64B7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EE64B7">
              <w:rPr>
                <w:rFonts w:ascii="Times New Roman" w:hAnsi="Times New Roman"/>
                <w:spacing w:val="-8"/>
                <w:sz w:val="17"/>
                <w:szCs w:val="17"/>
              </w:rPr>
              <w:t>2000,00</w:t>
            </w:r>
          </w:p>
        </w:tc>
        <w:tc>
          <w:tcPr>
            <w:tcW w:w="763" w:type="dxa"/>
          </w:tcPr>
          <w:p w:rsidR="005B5644" w:rsidRPr="00686287" w:rsidRDefault="005B5644" w:rsidP="002D63C1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D63C1">
              <w:rPr>
                <w:rFonts w:ascii="Times New Roman" w:hAnsi="Times New Roman"/>
                <w:spacing w:val="-8"/>
                <w:sz w:val="17"/>
                <w:szCs w:val="17"/>
              </w:rPr>
              <w:t>2000,00</w:t>
            </w:r>
          </w:p>
        </w:tc>
      </w:tr>
      <w:tr w:rsidR="00981E71" w:rsidRPr="00686287" w:rsidTr="00981E71">
        <w:trPr>
          <w:gridAfter w:val="1"/>
          <w:wAfter w:w="249" w:type="dxa"/>
        </w:trPr>
        <w:tc>
          <w:tcPr>
            <w:tcW w:w="422" w:type="dxa"/>
            <w:vMerge/>
            <w:tcBorders>
              <w:top w:val="nil"/>
              <w:left w:val="nil"/>
              <w:bottom w:val="nil"/>
            </w:tcBorders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5B5644" w:rsidRPr="00686287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Министер</w:t>
            </w:r>
            <w:r w:rsidR="002D63C1"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ство культуры и туризма </w:t>
            </w:r>
            <w:r w:rsidRPr="00844626">
              <w:rPr>
                <w:rFonts w:ascii="Times New Roman" w:hAnsi="Times New Roman"/>
                <w:spacing w:val="-6"/>
                <w:sz w:val="17"/>
                <w:szCs w:val="17"/>
              </w:rPr>
              <w:t>Пензенской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 области</w:t>
            </w:r>
          </w:p>
        </w:tc>
        <w:tc>
          <w:tcPr>
            <w:tcW w:w="556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857</w:t>
            </w:r>
          </w:p>
        </w:tc>
        <w:tc>
          <w:tcPr>
            <w:tcW w:w="48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08</w:t>
            </w:r>
          </w:p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07</w:t>
            </w:r>
          </w:p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08</w:t>
            </w:r>
          </w:p>
        </w:tc>
        <w:tc>
          <w:tcPr>
            <w:tcW w:w="694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04</w:t>
            </w:r>
          </w:p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04</w:t>
            </w:r>
          </w:p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01</w:t>
            </w:r>
          </w:p>
        </w:tc>
        <w:tc>
          <w:tcPr>
            <w:tcW w:w="749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050 000 0000</w:t>
            </w:r>
          </w:p>
        </w:tc>
        <w:tc>
          <w:tcPr>
            <w:tcW w:w="582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4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212,60</w:t>
            </w:r>
          </w:p>
        </w:tc>
        <w:tc>
          <w:tcPr>
            <w:tcW w:w="859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</w:tc>
        <w:tc>
          <w:tcPr>
            <w:tcW w:w="777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1086,00</w:t>
            </w:r>
          </w:p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914,00</w:t>
            </w:r>
          </w:p>
        </w:tc>
        <w:tc>
          <w:tcPr>
            <w:tcW w:w="721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</w:tc>
        <w:tc>
          <w:tcPr>
            <w:tcW w:w="763" w:type="dxa"/>
          </w:tcPr>
          <w:p w:rsidR="005B5644" w:rsidRPr="00686287" w:rsidRDefault="005B5644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0,00</w:t>
            </w:r>
          </w:p>
        </w:tc>
      </w:tr>
      <w:tr w:rsidR="002D63C1" w:rsidRPr="00686287" w:rsidTr="00981E71">
        <w:tc>
          <w:tcPr>
            <w:tcW w:w="422" w:type="dxa"/>
            <w:vMerge/>
            <w:tcBorders>
              <w:top w:val="nil"/>
              <w:left w:val="nil"/>
              <w:bottom w:val="nil"/>
            </w:tcBorders>
          </w:tcPr>
          <w:p w:rsidR="002D63C1" w:rsidRPr="00686287" w:rsidRDefault="002D63C1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83" w:type="dxa"/>
            <w:vMerge/>
          </w:tcPr>
          <w:p w:rsidR="002D63C1" w:rsidRPr="00686287" w:rsidRDefault="002D63C1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03" w:type="dxa"/>
            <w:vMerge/>
          </w:tcPr>
          <w:p w:rsidR="002D63C1" w:rsidRPr="00686287" w:rsidRDefault="002D63C1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916" w:type="dxa"/>
            <w:vMerge/>
          </w:tcPr>
          <w:p w:rsidR="002D63C1" w:rsidRPr="00686287" w:rsidRDefault="002D63C1" w:rsidP="007A4B04">
            <w:pPr>
              <w:widowControl/>
              <w:spacing w:after="200" w:line="276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067" w:type="dxa"/>
          </w:tcPr>
          <w:p w:rsidR="002D63C1" w:rsidRPr="00686287" w:rsidRDefault="002D63C1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Министер</w:t>
            </w:r>
            <w:r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>ство образо</w:t>
            </w:r>
            <w:r>
              <w:rPr>
                <w:rFonts w:ascii="Times New Roman" w:hAnsi="Times New Roman"/>
                <w:sz w:val="17"/>
                <w:szCs w:val="17"/>
              </w:rPr>
              <w:t>-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вания </w:t>
            </w:r>
            <w:r w:rsidRPr="00844626">
              <w:rPr>
                <w:rFonts w:ascii="Times New Roman" w:hAnsi="Times New Roman"/>
                <w:spacing w:val="-6"/>
                <w:sz w:val="17"/>
                <w:szCs w:val="17"/>
              </w:rPr>
              <w:t>Пензенской</w:t>
            </w:r>
            <w:r w:rsidRPr="00686287">
              <w:rPr>
                <w:rFonts w:ascii="Times New Roman" w:hAnsi="Times New Roman"/>
                <w:sz w:val="17"/>
                <w:szCs w:val="17"/>
              </w:rPr>
              <w:t xml:space="preserve"> области</w:t>
            </w:r>
          </w:p>
        </w:tc>
        <w:tc>
          <w:tcPr>
            <w:tcW w:w="556" w:type="dxa"/>
          </w:tcPr>
          <w:p w:rsidR="002D63C1" w:rsidRPr="00686287" w:rsidRDefault="002D63C1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874</w:t>
            </w:r>
          </w:p>
        </w:tc>
        <w:tc>
          <w:tcPr>
            <w:tcW w:w="487" w:type="dxa"/>
          </w:tcPr>
          <w:p w:rsidR="002D63C1" w:rsidRPr="00686287" w:rsidRDefault="002D63C1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07</w:t>
            </w:r>
          </w:p>
        </w:tc>
        <w:tc>
          <w:tcPr>
            <w:tcW w:w="694" w:type="dxa"/>
          </w:tcPr>
          <w:p w:rsidR="002D63C1" w:rsidRPr="00686287" w:rsidRDefault="002D63C1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09</w:t>
            </w:r>
          </w:p>
        </w:tc>
        <w:tc>
          <w:tcPr>
            <w:tcW w:w="749" w:type="dxa"/>
          </w:tcPr>
          <w:p w:rsidR="002D63C1" w:rsidRPr="00686287" w:rsidRDefault="002D63C1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050 000 0000</w:t>
            </w:r>
          </w:p>
        </w:tc>
        <w:tc>
          <w:tcPr>
            <w:tcW w:w="582" w:type="dxa"/>
          </w:tcPr>
          <w:p w:rsidR="002D63C1" w:rsidRPr="00686287" w:rsidRDefault="002D63C1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4" w:type="dxa"/>
          </w:tcPr>
          <w:p w:rsidR="002D63C1" w:rsidRPr="00686287" w:rsidRDefault="002D63C1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1499,80</w:t>
            </w:r>
          </w:p>
        </w:tc>
        <w:tc>
          <w:tcPr>
            <w:tcW w:w="859" w:type="dxa"/>
          </w:tcPr>
          <w:p w:rsidR="002D63C1" w:rsidRPr="00686287" w:rsidRDefault="002D63C1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1499,70</w:t>
            </w:r>
          </w:p>
        </w:tc>
        <w:tc>
          <w:tcPr>
            <w:tcW w:w="777" w:type="dxa"/>
          </w:tcPr>
          <w:p w:rsidR="002D63C1" w:rsidRPr="00686287" w:rsidRDefault="002D63C1" w:rsidP="00686287">
            <w:pPr>
              <w:autoSpaceDE w:val="0"/>
              <w:autoSpaceDN w:val="0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686287">
              <w:rPr>
                <w:rFonts w:ascii="Times New Roman" w:hAnsi="Times New Roman"/>
                <w:sz w:val="17"/>
                <w:szCs w:val="17"/>
              </w:rPr>
              <w:t>1500,00</w:t>
            </w:r>
          </w:p>
        </w:tc>
        <w:tc>
          <w:tcPr>
            <w:tcW w:w="721" w:type="dxa"/>
          </w:tcPr>
          <w:p w:rsidR="002D63C1" w:rsidRPr="00686287" w:rsidRDefault="002D63C1" w:rsidP="00EE64B7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EE64B7">
              <w:rPr>
                <w:rFonts w:ascii="Times New Roman" w:hAnsi="Times New Roman"/>
                <w:spacing w:val="-8"/>
                <w:sz w:val="17"/>
                <w:szCs w:val="17"/>
              </w:rPr>
              <w:t>1500,00</w:t>
            </w:r>
          </w:p>
        </w:tc>
        <w:tc>
          <w:tcPr>
            <w:tcW w:w="759" w:type="dxa"/>
          </w:tcPr>
          <w:p w:rsidR="002D63C1" w:rsidRPr="00686287" w:rsidRDefault="002D63C1" w:rsidP="002D63C1">
            <w:pPr>
              <w:autoSpaceDE w:val="0"/>
              <w:autoSpaceDN w:val="0"/>
              <w:ind w:left="-150" w:right="-76"/>
              <w:jc w:val="center"/>
              <w:rPr>
                <w:rFonts w:ascii="Times New Roman" w:hAnsi="Times New Roman"/>
                <w:sz w:val="17"/>
                <w:szCs w:val="17"/>
              </w:rPr>
            </w:pPr>
            <w:r w:rsidRPr="002D63C1">
              <w:rPr>
                <w:rFonts w:ascii="Times New Roman" w:hAnsi="Times New Roman"/>
                <w:spacing w:val="-8"/>
                <w:sz w:val="17"/>
                <w:szCs w:val="17"/>
              </w:rPr>
              <w:t>1500,00</w:t>
            </w:r>
          </w:p>
        </w:tc>
        <w:tc>
          <w:tcPr>
            <w:tcW w:w="253" w:type="dxa"/>
            <w:tcBorders>
              <w:top w:val="nil"/>
              <w:bottom w:val="nil"/>
              <w:right w:val="nil"/>
            </w:tcBorders>
          </w:tcPr>
          <w:p w:rsidR="00981E71" w:rsidRDefault="00981E71" w:rsidP="00981E71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</w:p>
          <w:p w:rsidR="00981E71" w:rsidRDefault="00981E71" w:rsidP="00981E71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</w:p>
          <w:p w:rsidR="00981E71" w:rsidRDefault="00981E71" w:rsidP="00981E71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</w:p>
          <w:p w:rsidR="00981E71" w:rsidRDefault="00981E71" w:rsidP="00981E71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</w:p>
          <w:p w:rsidR="002D63C1" w:rsidRPr="00686287" w:rsidRDefault="00981E71" w:rsidP="00981E71">
            <w:pPr>
              <w:autoSpaceDE w:val="0"/>
              <w:autoSpaceDN w:val="0"/>
              <w:ind w:left="-24" w:right="-76"/>
              <w:rPr>
                <w:sz w:val="17"/>
                <w:szCs w:val="17"/>
              </w:rPr>
            </w:pPr>
            <w:r w:rsidRPr="00B1339E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"</w:t>
            </w:r>
            <w:r w:rsidRPr="00B1339E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</w:tr>
    </w:tbl>
    <w:p w:rsidR="00BE17B2" w:rsidRPr="00BE17B2" w:rsidRDefault="00BE17B2" w:rsidP="005B5644">
      <w:pPr>
        <w:pStyle w:val="ConsPlusNormal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5B5644" w:rsidRPr="00EE3A94" w:rsidRDefault="005B5644" w:rsidP="00F85DA3">
      <w:pPr>
        <w:pStyle w:val="ConsPlusNormal"/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1.5.2. Строку 1 </w:t>
      </w:r>
      <w:r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BE17B2" w:rsidRDefault="005B5644" w:rsidP="00F85DA3">
      <w:pPr>
        <w:pStyle w:val="ConsPlusNormal"/>
        <w:spacing w:line="257" w:lineRule="auto"/>
        <w:ind w:firstLine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077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26"/>
        <w:gridCol w:w="285"/>
        <w:gridCol w:w="707"/>
        <w:gridCol w:w="937"/>
        <w:gridCol w:w="1061"/>
        <w:gridCol w:w="531"/>
        <w:gridCol w:w="461"/>
        <w:gridCol w:w="726"/>
        <w:gridCol w:w="726"/>
        <w:gridCol w:w="600"/>
        <w:gridCol w:w="782"/>
        <w:gridCol w:w="852"/>
        <w:gridCol w:w="782"/>
        <w:gridCol w:w="726"/>
        <w:gridCol w:w="763"/>
        <w:gridCol w:w="409"/>
      </w:tblGrid>
      <w:tr w:rsidR="00EB6408" w:rsidRPr="00844626" w:rsidTr="00911493">
        <w:trPr>
          <w:gridAfter w:val="1"/>
          <w:wAfter w:w="409" w:type="dxa"/>
        </w:trPr>
        <w:tc>
          <w:tcPr>
            <w:tcW w:w="426" w:type="dxa"/>
            <w:vMerge w:val="restart"/>
            <w:tcBorders>
              <w:top w:val="nil"/>
              <w:left w:val="nil"/>
              <w:bottom w:val="nil"/>
            </w:tcBorders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567"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</w:tc>
        <w:tc>
          <w:tcPr>
            <w:tcW w:w="285" w:type="dxa"/>
            <w:vMerge w:val="restart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567" w:firstLine="56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7" w:type="dxa"/>
            <w:vMerge w:val="restart"/>
          </w:tcPr>
          <w:p w:rsidR="005B5644" w:rsidRPr="00844626" w:rsidRDefault="00424AA0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hyperlink w:anchor="P103" w:history="1">
              <w:r w:rsidR="005B5644" w:rsidRPr="00844626">
                <w:rPr>
                  <w:rFonts w:ascii="Times New Roman" w:hAnsi="Times New Roman"/>
                  <w:sz w:val="18"/>
                  <w:szCs w:val="18"/>
                </w:rPr>
                <w:t>Под</w:t>
              </w:r>
              <w:r w:rsidR="00C429CD" w:rsidRPr="00844626">
                <w:rPr>
                  <w:rFonts w:ascii="Times New Roman" w:hAnsi="Times New Roman"/>
                  <w:sz w:val="18"/>
                  <w:szCs w:val="18"/>
                </w:rPr>
                <w:t>-</w:t>
              </w:r>
              <w:r w:rsidR="005B5644" w:rsidRPr="00844626">
                <w:rPr>
                  <w:rFonts w:ascii="Times New Roman" w:hAnsi="Times New Roman"/>
                  <w:sz w:val="18"/>
                  <w:szCs w:val="18"/>
                </w:rPr>
                <w:t>прог</w:t>
              </w:r>
              <w:r w:rsidR="00C429CD" w:rsidRPr="00844626">
                <w:rPr>
                  <w:rFonts w:ascii="Times New Roman" w:hAnsi="Times New Roman"/>
                  <w:sz w:val="18"/>
                  <w:szCs w:val="18"/>
                </w:rPr>
                <w:t>-</w:t>
              </w:r>
              <w:r w:rsidR="005B5644" w:rsidRPr="00844626">
                <w:rPr>
                  <w:rFonts w:ascii="Times New Roman" w:hAnsi="Times New Roman"/>
                  <w:sz w:val="18"/>
                  <w:szCs w:val="18"/>
                </w:rPr>
                <w:t>рамма 1</w:t>
              </w:r>
            </w:hyperlink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 w:val="restart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Сниже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ние рисков и смяг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чение послед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ствий чрезвы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чайных ситуаций природ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ного и техно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генного харак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тера и обеспе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чение пожар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ной безопас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ности Пензен</w:t>
            </w:r>
            <w:r w:rsidR="00742C5E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F47B0F" w:rsidRPr="00844626" w:rsidRDefault="00F47B0F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53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99294,00</w:t>
            </w:r>
          </w:p>
        </w:tc>
        <w:tc>
          <w:tcPr>
            <w:tcW w:w="85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100125,70</w:t>
            </w: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126787,30</w:t>
            </w: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106810,7</w:t>
            </w:r>
          </w:p>
        </w:tc>
        <w:tc>
          <w:tcPr>
            <w:tcW w:w="763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110167,40</w:t>
            </w:r>
          </w:p>
        </w:tc>
      </w:tr>
      <w:tr w:rsidR="00EB6408" w:rsidRPr="00844626" w:rsidTr="00911493">
        <w:trPr>
          <w:gridAfter w:val="1"/>
          <w:wAfter w:w="409" w:type="dxa"/>
        </w:trPr>
        <w:tc>
          <w:tcPr>
            <w:tcW w:w="426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53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0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3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B6408" w:rsidRPr="00844626" w:rsidTr="00911493">
        <w:trPr>
          <w:gridAfter w:val="1"/>
          <w:wAfter w:w="409" w:type="dxa"/>
        </w:trPr>
        <w:tc>
          <w:tcPr>
            <w:tcW w:w="426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Упра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вление жилищно-комму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нального хозяйства и граждан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защиты населения Пензен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3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4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600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87128,00</w:t>
            </w:r>
          </w:p>
        </w:tc>
        <w:tc>
          <w:tcPr>
            <w:tcW w:w="85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88189,50</w:t>
            </w: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111900,10</w:t>
            </w: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94870,50</w:t>
            </w:r>
          </w:p>
        </w:tc>
        <w:tc>
          <w:tcPr>
            <w:tcW w:w="763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98227,20</w:t>
            </w:r>
          </w:p>
        </w:tc>
      </w:tr>
      <w:tr w:rsidR="00EB6408" w:rsidRPr="00844626" w:rsidTr="00911493">
        <w:trPr>
          <w:gridAfter w:val="1"/>
          <w:wAfter w:w="409" w:type="dxa"/>
        </w:trPr>
        <w:tc>
          <w:tcPr>
            <w:tcW w:w="426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Министер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здраво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охранения Пензен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3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855</w:t>
            </w:r>
          </w:p>
        </w:tc>
        <w:tc>
          <w:tcPr>
            <w:tcW w:w="4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02 </w:t>
            </w:r>
          </w:p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 09</w:t>
            </w: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04 04 09</w:t>
            </w: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600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240 610 610</w:t>
            </w: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400,00 </w:t>
            </w:r>
          </w:p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100,00 </w:t>
            </w: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8773,70</w:t>
            </w:r>
          </w:p>
        </w:tc>
        <w:tc>
          <w:tcPr>
            <w:tcW w:w="85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360,00 400,00 8381,40</w:t>
            </w: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500,00 200,00 </w:t>
            </w: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7754,00</w:t>
            </w: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5B5644" w:rsidRPr="00844626" w:rsidRDefault="005B5644" w:rsidP="00844626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8440,00</w:t>
            </w:r>
          </w:p>
        </w:tc>
        <w:tc>
          <w:tcPr>
            <w:tcW w:w="763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8440,00</w:t>
            </w:r>
          </w:p>
        </w:tc>
      </w:tr>
      <w:tr w:rsidR="00EB6408" w:rsidRPr="00844626" w:rsidTr="00911493">
        <w:trPr>
          <w:gridAfter w:val="1"/>
          <w:wAfter w:w="409" w:type="dxa"/>
        </w:trPr>
        <w:tc>
          <w:tcPr>
            <w:tcW w:w="426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5B5644" w:rsidRPr="00844626" w:rsidRDefault="005B5644" w:rsidP="00F85DA3">
            <w:pPr>
              <w:widowControl/>
              <w:spacing w:after="200"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Министер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физи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ческой культуры и спорта Пензен</w:t>
            </w:r>
            <w:r w:rsidR="00FE309C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3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867</w:t>
            </w:r>
          </w:p>
        </w:tc>
        <w:tc>
          <w:tcPr>
            <w:tcW w:w="461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726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600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979,90</w:t>
            </w:r>
          </w:p>
        </w:tc>
        <w:tc>
          <w:tcPr>
            <w:tcW w:w="85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1295,00</w:t>
            </w:r>
          </w:p>
        </w:tc>
        <w:tc>
          <w:tcPr>
            <w:tcW w:w="782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2000,00</w:t>
            </w:r>
          </w:p>
        </w:tc>
        <w:tc>
          <w:tcPr>
            <w:tcW w:w="726" w:type="dxa"/>
          </w:tcPr>
          <w:p w:rsidR="005B5644" w:rsidRPr="00844626" w:rsidRDefault="005B5644" w:rsidP="00844626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2000,00</w:t>
            </w:r>
          </w:p>
        </w:tc>
        <w:tc>
          <w:tcPr>
            <w:tcW w:w="763" w:type="dxa"/>
          </w:tcPr>
          <w:p w:rsidR="005B5644" w:rsidRPr="00844626" w:rsidRDefault="005B5644" w:rsidP="00F85DA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2000,00</w:t>
            </w:r>
          </w:p>
        </w:tc>
      </w:tr>
      <w:tr w:rsidR="00EB6408" w:rsidRPr="00844626" w:rsidTr="00911493">
        <w:trPr>
          <w:gridAfter w:val="1"/>
          <w:wAfter w:w="409" w:type="dxa"/>
        </w:trPr>
        <w:tc>
          <w:tcPr>
            <w:tcW w:w="426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Министер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сельского хозяйства Пензен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3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882</w:t>
            </w:r>
          </w:p>
        </w:tc>
        <w:tc>
          <w:tcPr>
            <w:tcW w:w="46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600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78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763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</w:tr>
      <w:tr w:rsidR="00EB6408" w:rsidRPr="00844626" w:rsidTr="00911493">
        <w:trPr>
          <w:gridAfter w:val="1"/>
          <w:wAfter w:w="409" w:type="dxa"/>
        </w:trPr>
        <w:tc>
          <w:tcPr>
            <w:tcW w:w="426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Министер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промыш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 xml:space="preserve">ленности, </w:t>
            </w:r>
            <w:r w:rsidRPr="00844626">
              <w:rPr>
                <w:rFonts w:ascii="Times New Roman" w:hAnsi="Times New Roman"/>
                <w:spacing w:val="-4"/>
                <w:sz w:val="18"/>
                <w:szCs w:val="18"/>
              </w:rPr>
              <w:t>транспорта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 xml:space="preserve"> и иннова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ционной политики Пензен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3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816</w:t>
            </w:r>
          </w:p>
        </w:tc>
        <w:tc>
          <w:tcPr>
            <w:tcW w:w="46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600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  <w:tc>
          <w:tcPr>
            <w:tcW w:w="763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0,10</w:t>
            </w:r>
          </w:p>
        </w:tc>
      </w:tr>
      <w:tr w:rsidR="00EB6408" w:rsidRPr="00844626" w:rsidTr="00911493">
        <w:trPr>
          <w:gridAfter w:val="1"/>
          <w:wAfter w:w="409" w:type="dxa"/>
        </w:trPr>
        <w:tc>
          <w:tcPr>
            <w:tcW w:w="426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Министер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культуры и туризма Пензен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3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857</w:t>
            </w:r>
          </w:p>
        </w:tc>
        <w:tc>
          <w:tcPr>
            <w:tcW w:w="46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08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01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600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212,60</w:t>
            </w:r>
          </w:p>
        </w:tc>
        <w:tc>
          <w:tcPr>
            <w:tcW w:w="85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</w:t>
            </w: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086,00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914,00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3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EB6408" w:rsidRPr="00844626" w:rsidTr="00911493">
        <w:trPr>
          <w:gridAfter w:val="1"/>
          <w:wAfter w:w="409" w:type="dxa"/>
        </w:trPr>
        <w:tc>
          <w:tcPr>
            <w:tcW w:w="426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Министер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образо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вания Пензен</w:t>
            </w:r>
            <w:r w:rsidR="00213DC3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3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874</w:t>
            </w:r>
          </w:p>
        </w:tc>
        <w:tc>
          <w:tcPr>
            <w:tcW w:w="46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726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051 000 0000</w:t>
            </w:r>
          </w:p>
        </w:tc>
        <w:tc>
          <w:tcPr>
            <w:tcW w:w="600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1499,80</w:t>
            </w:r>
          </w:p>
        </w:tc>
        <w:tc>
          <w:tcPr>
            <w:tcW w:w="85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1499,70</w:t>
            </w:r>
          </w:p>
        </w:tc>
        <w:tc>
          <w:tcPr>
            <w:tcW w:w="782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1500,00</w:t>
            </w:r>
          </w:p>
        </w:tc>
        <w:tc>
          <w:tcPr>
            <w:tcW w:w="726" w:type="dxa"/>
          </w:tcPr>
          <w:p w:rsidR="005B5644" w:rsidRPr="00844626" w:rsidRDefault="005B5644" w:rsidP="00844626">
            <w:pPr>
              <w:autoSpaceDE w:val="0"/>
              <w:autoSpaceDN w:val="0"/>
              <w:spacing w:line="257" w:lineRule="auto"/>
              <w:ind w:left="-150" w:right="-76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1500,00</w:t>
            </w:r>
          </w:p>
        </w:tc>
        <w:tc>
          <w:tcPr>
            <w:tcW w:w="763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1500,00</w:t>
            </w:r>
          </w:p>
        </w:tc>
      </w:tr>
      <w:tr w:rsidR="00EB6408" w:rsidRPr="00844626" w:rsidTr="00911493">
        <w:tc>
          <w:tcPr>
            <w:tcW w:w="426" w:type="dxa"/>
            <w:vMerge/>
            <w:tcBorders>
              <w:top w:val="nil"/>
              <w:left w:val="nil"/>
              <w:bottom w:val="nil"/>
            </w:tcBorders>
          </w:tcPr>
          <w:p w:rsidR="00EB6408" w:rsidRPr="00844626" w:rsidRDefault="00EB640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5" w:type="dxa"/>
            <w:vMerge/>
          </w:tcPr>
          <w:p w:rsidR="00EB6408" w:rsidRPr="00844626" w:rsidRDefault="00EB640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7" w:type="dxa"/>
            <w:vMerge/>
          </w:tcPr>
          <w:p w:rsidR="00EB6408" w:rsidRPr="00844626" w:rsidRDefault="00EB640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vMerge/>
          </w:tcPr>
          <w:p w:rsidR="00EB6408" w:rsidRPr="00844626" w:rsidRDefault="00EB640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1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Министер-ство труда, социаль-ной защиты и демог-рафии Пензен-ской области, подведом-ственные учреж-дения</w:t>
            </w:r>
          </w:p>
        </w:tc>
        <w:tc>
          <w:tcPr>
            <w:tcW w:w="531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850</w:t>
            </w:r>
          </w:p>
        </w:tc>
        <w:tc>
          <w:tcPr>
            <w:tcW w:w="461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04</w:t>
            </w: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10</w:t>
            </w:r>
          </w:p>
        </w:tc>
        <w:tc>
          <w:tcPr>
            <w:tcW w:w="726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01</w:t>
            </w: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02</w:t>
            </w:r>
          </w:p>
        </w:tc>
        <w:tc>
          <w:tcPr>
            <w:tcW w:w="726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050 000 0000</w:t>
            </w:r>
          </w:p>
        </w:tc>
        <w:tc>
          <w:tcPr>
            <w:tcW w:w="600" w:type="dxa"/>
          </w:tcPr>
          <w:p w:rsidR="00EB6408" w:rsidRPr="00844626" w:rsidRDefault="00EB640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2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852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6408" w:rsidRPr="00844626" w:rsidRDefault="00EB6408" w:rsidP="007A4B04">
            <w:pPr>
              <w:widowControl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82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78,10</w:t>
            </w: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6408" w:rsidRPr="00844626" w:rsidRDefault="00EB6408" w:rsidP="007A4B04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854,90</w:t>
            </w:r>
          </w:p>
        </w:tc>
        <w:tc>
          <w:tcPr>
            <w:tcW w:w="726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63" w:type="dxa"/>
          </w:tcPr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409" w:type="dxa"/>
            <w:tcBorders>
              <w:top w:val="nil"/>
              <w:bottom w:val="nil"/>
              <w:right w:val="nil"/>
            </w:tcBorders>
          </w:tcPr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1F7AFF" w:rsidRDefault="001F7AFF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1F7AFF" w:rsidRPr="00844626" w:rsidRDefault="001F7AFF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EB6408" w:rsidRPr="00844626" w:rsidRDefault="00EB6408" w:rsidP="007A4B04">
            <w:pPr>
              <w:autoSpaceDE w:val="0"/>
              <w:autoSpaceDN w:val="0"/>
              <w:ind w:left="-24" w:right="-76"/>
              <w:rPr>
                <w:sz w:val="18"/>
                <w:szCs w:val="18"/>
              </w:rPr>
            </w:pPr>
            <w:r w:rsidRPr="00844626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  <w:r w:rsidRPr="00844626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</w:p>
        </w:tc>
      </w:tr>
    </w:tbl>
    <w:p w:rsidR="00911493" w:rsidRPr="00911493" w:rsidRDefault="00911493" w:rsidP="005B5644">
      <w:pPr>
        <w:pStyle w:val="ConsPlusNormal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5B5644" w:rsidRPr="00EE3A94" w:rsidRDefault="005B5644" w:rsidP="005B56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1.5.3. Строку 1.2. </w:t>
      </w:r>
      <w:r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7A4B04" w:rsidRDefault="005B5644" w:rsidP="005B5644">
      <w:pPr>
        <w:pStyle w:val="ConsPlusNormal"/>
        <w:ind w:firstLine="0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091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2"/>
        <w:gridCol w:w="477"/>
        <w:gridCol w:w="789"/>
        <w:gridCol w:w="957"/>
        <w:gridCol w:w="1011"/>
        <w:gridCol w:w="528"/>
        <w:gridCol w:w="473"/>
        <w:gridCol w:w="708"/>
        <w:gridCol w:w="735"/>
        <w:gridCol w:w="610"/>
        <w:gridCol w:w="735"/>
        <w:gridCol w:w="844"/>
        <w:gridCol w:w="779"/>
        <w:gridCol w:w="735"/>
        <w:gridCol w:w="829"/>
        <w:gridCol w:w="10"/>
        <w:gridCol w:w="413"/>
      </w:tblGrid>
      <w:tr w:rsidR="001F7AFF" w:rsidRPr="00844626" w:rsidTr="001F7AFF">
        <w:trPr>
          <w:gridAfter w:val="1"/>
          <w:wAfter w:w="413" w:type="dxa"/>
        </w:trPr>
        <w:tc>
          <w:tcPr>
            <w:tcW w:w="282" w:type="dxa"/>
            <w:vMerge w:val="restart"/>
            <w:tcBorders>
              <w:top w:val="nil"/>
              <w:left w:val="nil"/>
              <w:bottom w:val="nil"/>
            </w:tcBorders>
          </w:tcPr>
          <w:p w:rsidR="005B5644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bCs/>
                <w:spacing w:val="-4"/>
                <w:sz w:val="18"/>
                <w:szCs w:val="18"/>
              </w:rPr>
            </w:pPr>
          </w:p>
          <w:p w:rsidR="0052007B" w:rsidRPr="00844626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Merge w:val="restart"/>
          </w:tcPr>
          <w:p w:rsidR="005B5644" w:rsidRDefault="005B5644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1.2.</w:t>
            </w: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Pr="00844626" w:rsidRDefault="0052007B" w:rsidP="00877D59">
            <w:pPr>
              <w:autoSpaceDE w:val="0"/>
              <w:autoSpaceDN w:val="0"/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  <w:vMerge w:val="restart"/>
          </w:tcPr>
          <w:p w:rsidR="005B5644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Основ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ное меро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прия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тие 1.2.</w:t>
            </w: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52007B" w:rsidRPr="00844626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 w:val="restart"/>
          </w:tcPr>
          <w:p w:rsidR="005B5644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Прове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дение меро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приятий по проти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вопожар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ной безопас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ности в государ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ственных органи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зациях (учреж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дениях) Пензен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  <w:p w:rsidR="0052007B" w:rsidRPr="00844626" w:rsidRDefault="0052007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528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5644" w:rsidRPr="00844626" w:rsidRDefault="005B5644" w:rsidP="00844626">
            <w:pPr>
              <w:autoSpaceDE w:val="0"/>
              <w:autoSpaceDN w:val="0"/>
              <w:ind w:left="-73" w:right="-10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2692,30</w:t>
            </w:r>
          </w:p>
        </w:tc>
        <w:tc>
          <w:tcPr>
            <w:tcW w:w="844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11936,10</w:t>
            </w:r>
          </w:p>
        </w:tc>
        <w:tc>
          <w:tcPr>
            <w:tcW w:w="779" w:type="dxa"/>
          </w:tcPr>
          <w:p w:rsidR="005B5644" w:rsidRPr="00844626" w:rsidRDefault="005B5644" w:rsidP="0063408E">
            <w:pPr>
              <w:autoSpaceDE w:val="0"/>
              <w:autoSpaceDN w:val="0"/>
              <w:ind w:left="-108" w:right="-172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13954,00</w:t>
            </w:r>
          </w:p>
        </w:tc>
        <w:tc>
          <w:tcPr>
            <w:tcW w:w="735" w:type="dxa"/>
          </w:tcPr>
          <w:p w:rsidR="005B5644" w:rsidRPr="00844626" w:rsidRDefault="005B5644" w:rsidP="0063408E">
            <w:pPr>
              <w:autoSpaceDE w:val="0"/>
              <w:autoSpaceDN w:val="0"/>
              <w:ind w:left="-108" w:right="-172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11940,00</w:t>
            </w:r>
          </w:p>
        </w:tc>
        <w:tc>
          <w:tcPr>
            <w:tcW w:w="839" w:type="dxa"/>
            <w:gridSpan w:val="2"/>
          </w:tcPr>
          <w:p w:rsidR="005B5644" w:rsidRPr="00844626" w:rsidRDefault="005B5644" w:rsidP="0063408E">
            <w:pPr>
              <w:autoSpaceDE w:val="0"/>
              <w:autoSpaceDN w:val="0"/>
              <w:ind w:left="-108" w:right="-172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11940,00</w:t>
            </w:r>
          </w:p>
        </w:tc>
      </w:tr>
      <w:tr w:rsidR="001F7AFF" w:rsidRPr="00844626" w:rsidTr="001F7AFF">
        <w:trPr>
          <w:gridAfter w:val="1"/>
          <w:wAfter w:w="413" w:type="dxa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528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3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9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9" w:type="dxa"/>
            <w:gridSpan w:val="2"/>
          </w:tcPr>
          <w:p w:rsidR="005B5644" w:rsidRPr="00844626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F7AFF" w:rsidRPr="00844626" w:rsidTr="001F7AFF">
        <w:trPr>
          <w:gridAfter w:val="1"/>
          <w:wAfter w:w="413" w:type="dxa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6"/>
                <w:sz w:val="18"/>
                <w:szCs w:val="18"/>
              </w:rPr>
              <w:t>Министер</w:t>
            </w:r>
            <w:r w:rsidR="00877D59" w:rsidRPr="00844626">
              <w:rPr>
                <w:rFonts w:ascii="Times New Roman" w:hAnsi="Times New Roman"/>
                <w:spacing w:val="-6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физи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ческой культуры и спорта Пензен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28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867</w:t>
            </w:r>
          </w:p>
        </w:tc>
        <w:tc>
          <w:tcPr>
            <w:tcW w:w="473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05 1 02 64360</w:t>
            </w:r>
          </w:p>
        </w:tc>
        <w:tc>
          <w:tcPr>
            <w:tcW w:w="610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620 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979,90</w:t>
            </w:r>
          </w:p>
        </w:tc>
        <w:tc>
          <w:tcPr>
            <w:tcW w:w="844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1295,00</w:t>
            </w:r>
          </w:p>
        </w:tc>
        <w:tc>
          <w:tcPr>
            <w:tcW w:w="779" w:type="dxa"/>
          </w:tcPr>
          <w:p w:rsidR="005B5644" w:rsidRPr="00844626" w:rsidRDefault="005B5644" w:rsidP="0063408E">
            <w:pPr>
              <w:autoSpaceDE w:val="0"/>
              <w:autoSpaceDN w:val="0"/>
              <w:ind w:left="-108" w:right="-172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2000,00</w:t>
            </w:r>
          </w:p>
        </w:tc>
        <w:tc>
          <w:tcPr>
            <w:tcW w:w="735" w:type="dxa"/>
          </w:tcPr>
          <w:p w:rsidR="005B5644" w:rsidRPr="00844626" w:rsidRDefault="005B5644" w:rsidP="0063408E">
            <w:pPr>
              <w:autoSpaceDE w:val="0"/>
              <w:autoSpaceDN w:val="0"/>
              <w:ind w:left="-108" w:right="-172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2000,00</w:t>
            </w:r>
          </w:p>
        </w:tc>
        <w:tc>
          <w:tcPr>
            <w:tcW w:w="839" w:type="dxa"/>
            <w:gridSpan w:val="2"/>
          </w:tcPr>
          <w:p w:rsidR="005B5644" w:rsidRPr="00844626" w:rsidRDefault="005B5644" w:rsidP="0063408E">
            <w:pPr>
              <w:autoSpaceDE w:val="0"/>
              <w:autoSpaceDN w:val="0"/>
              <w:ind w:left="-108" w:right="-172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8"/>
                <w:sz w:val="18"/>
                <w:szCs w:val="18"/>
              </w:rPr>
              <w:t>2000,00</w:t>
            </w:r>
          </w:p>
        </w:tc>
      </w:tr>
      <w:tr w:rsidR="001F7AFF" w:rsidRPr="00844626" w:rsidTr="001F7AFF">
        <w:trPr>
          <w:gridAfter w:val="1"/>
          <w:wAfter w:w="413" w:type="dxa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pacing w:val="-6"/>
                <w:sz w:val="18"/>
                <w:szCs w:val="18"/>
              </w:rPr>
              <w:t>Министер</w:t>
            </w:r>
            <w:r w:rsidR="00877D59" w:rsidRPr="00844626">
              <w:rPr>
                <w:rFonts w:ascii="Times New Roman" w:hAnsi="Times New Roman"/>
                <w:spacing w:val="-6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культуры и туризма Пензен</w:t>
            </w:r>
            <w:r w:rsidR="00877D59" w:rsidRPr="00844626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28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857</w:t>
            </w:r>
          </w:p>
        </w:tc>
        <w:tc>
          <w:tcPr>
            <w:tcW w:w="473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708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04</w:t>
            </w: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05 1 02 64360</w:t>
            </w:r>
          </w:p>
        </w:tc>
        <w:tc>
          <w:tcPr>
            <w:tcW w:w="610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212,60</w:t>
            </w:r>
          </w:p>
        </w:tc>
        <w:tc>
          <w:tcPr>
            <w:tcW w:w="844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79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5B5644" w:rsidRPr="0032095B" w:rsidRDefault="005B5644" w:rsidP="0032095B">
            <w:pPr>
              <w:autoSpaceDE w:val="0"/>
              <w:autoSpaceDN w:val="0"/>
              <w:ind w:left="-73" w:right="-10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32095B">
              <w:rPr>
                <w:rFonts w:ascii="Times New Roman" w:hAnsi="Times New Roman"/>
                <w:spacing w:val="-8"/>
                <w:sz w:val="18"/>
                <w:szCs w:val="18"/>
              </w:rPr>
              <w:t>1086,00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914,00</w:t>
            </w: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39" w:type="dxa"/>
            <w:gridSpan w:val="2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</w:tr>
      <w:tr w:rsidR="001F7AFF" w:rsidRPr="00844626" w:rsidTr="001F7AFF">
        <w:trPr>
          <w:gridAfter w:val="1"/>
          <w:wAfter w:w="413" w:type="dxa"/>
          <w:trHeight w:val="866"/>
        </w:trPr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5B5644" w:rsidRPr="00844626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1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0835">
              <w:rPr>
                <w:rFonts w:ascii="Times New Roman" w:hAnsi="Times New Roman"/>
                <w:spacing w:val="-6"/>
                <w:sz w:val="18"/>
                <w:szCs w:val="18"/>
              </w:rPr>
              <w:t>Министер</w:t>
            </w:r>
            <w:r w:rsidR="00AC0835" w:rsidRPr="00AC0835">
              <w:rPr>
                <w:rFonts w:ascii="Times New Roman" w:hAnsi="Times New Roman"/>
                <w:spacing w:val="-6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образо</w:t>
            </w:r>
            <w:r w:rsidR="00AC0835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вания Пензен</w:t>
            </w:r>
            <w:r w:rsidR="00AC0835"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28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874</w:t>
            </w:r>
          </w:p>
        </w:tc>
        <w:tc>
          <w:tcPr>
            <w:tcW w:w="473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07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07</w:t>
            </w:r>
          </w:p>
        </w:tc>
        <w:tc>
          <w:tcPr>
            <w:tcW w:w="708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09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09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05 1 02 64360</w:t>
            </w:r>
          </w:p>
        </w:tc>
        <w:tc>
          <w:tcPr>
            <w:tcW w:w="610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240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610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620</w:t>
            </w: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400,00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599,80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844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399,70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600,00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779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638,00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137,00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725,00</w:t>
            </w:r>
          </w:p>
        </w:tc>
        <w:tc>
          <w:tcPr>
            <w:tcW w:w="735" w:type="dxa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646,00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854,00</w:t>
            </w:r>
          </w:p>
        </w:tc>
        <w:tc>
          <w:tcPr>
            <w:tcW w:w="839" w:type="dxa"/>
            <w:gridSpan w:val="2"/>
          </w:tcPr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0,00</w:t>
            </w:r>
          </w:p>
          <w:p w:rsidR="005B5644" w:rsidRPr="00AC0835" w:rsidRDefault="005B5644" w:rsidP="00AC0835">
            <w:pPr>
              <w:autoSpaceDE w:val="0"/>
              <w:autoSpaceDN w:val="0"/>
              <w:ind w:left="-73" w:right="-10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AC0835">
              <w:rPr>
                <w:rFonts w:ascii="Times New Roman" w:hAnsi="Times New Roman"/>
                <w:spacing w:val="-8"/>
                <w:sz w:val="18"/>
                <w:szCs w:val="18"/>
              </w:rPr>
              <w:t>1250,00</w:t>
            </w:r>
          </w:p>
          <w:p w:rsidR="005B5644" w:rsidRPr="00844626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</w:tr>
      <w:tr w:rsidR="001F7AFF" w:rsidRPr="00844626" w:rsidTr="0052007B">
        <w:tc>
          <w:tcPr>
            <w:tcW w:w="282" w:type="dxa"/>
            <w:vMerge/>
            <w:tcBorders>
              <w:top w:val="nil"/>
              <w:left w:val="nil"/>
              <w:bottom w:val="nil"/>
            </w:tcBorders>
          </w:tcPr>
          <w:p w:rsidR="001F7AFF" w:rsidRPr="00844626" w:rsidRDefault="001F7AFF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Merge/>
          </w:tcPr>
          <w:p w:rsidR="001F7AFF" w:rsidRPr="00844626" w:rsidRDefault="001F7AFF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9" w:type="dxa"/>
            <w:vMerge/>
          </w:tcPr>
          <w:p w:rsidR="001F7AFF" w:rsidRPr="00844626" w:rsidRDefault="001F7AFF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vMerge/>
          </w:tcPr>
          <w:p w:rsidR="001F7AFF" w:rsidRPr="00844626" w:rsidRDefault="001F7AFF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1" w:type="dxa"/>
          </w:tcPr>
          <w:p w:rsidR="0052007B" w:rsidRDefault="001F7AFF" w:rsidP="0052007B">
            <w:pPr>
              <w:autoSpaceDE w:val="0"/>
              <w:autoSpaceDN w:val="0"/>
              <w:ind w:left="-61" w:righ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0835">
              <w:rPr>
                <w:rFonts w:ascii="Times New Roman" w:hAnsi="Times New Roman"/>
                <w:spacing w:val="-6"/>
                <w:sz w:val="18"/>
                <w:szCs w:val="18"/>
              </w:rPr>
              <w:t>Министер-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ство здраво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охранения Пензен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2007B" w:rsidRDefault="001F7AFF" w:rsidP="0052007B">
            <w:pPr>
              <w:autoSpaceDE w:val="0"/>
              <w:autoSpaceDN w:val="0"/>
              <w:ind w:left="-61" w:righ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ской области, подведом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44626">
              <w:rPr>
                <w:rFonts w:ascii="Times New Roman" w:hAnsi="Times New Roman"/>
                <w:sz w:val="18"/>
                <w:szCs w:val="18"/>
              </w:rPr>
              <w:t>ственные учреж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F7AFF" w:rsidRPr="00844626" w:rsidRDefault="001F7AFF" w:rsidP="0052007B">
            <w:pPr>
              <w:autoSpaceDE w:val="0"/>
              <w:autoSpaceDN w:val="0"/>
              <w:ind w:left="-61" w:right="-13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дения</w:t>
            </w:r>
          </w:p>
        </w:tc>
        <w:tc>
          <w:tcPr>
            <w:tcW w:w="528" w:type="dxa"/>
          </w:tcPr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855</w:t>
            </w:r>
          </w:p>
        </w:tc>
        <w:tc>
          <w:tcPr>
            <w:tcW w:w="473" w:type="dxa"/>
          </w:tcPr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02 </w:t>
            </w:r>
          </w:p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07 </w:t>
            </w:r>
          </w:p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708" w:type="dxa"/>
          </w:tcPr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04 04 09</w:t>
            </w:r>
          </w:p>
        </w:tc>
        <w:tc>
          <w:tcPr>
            <w:tcW w:w="735" w:type="dxa"/>
          </w:tcPr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05 1 02 64360</w:t>
            </w:r>
          </w:p>
        </w:tc>
        <w:tc>
          <w:tcPr>
            <w:tcW w:w="610" w:type="dxa"/>
          </w:tcPr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240 </w:t>
            </w:r>
          </w:p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610 </w:t>
            </w:r>
          </w:p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735" w:type="dxa"/>
          </w:tcPr>
          <w:p w:rsidR="001F7AFF" w:rsidRPr="00844626" w:rsidRDefault="001F7AFF" w:rsidP="00AC0835">
            <w:pPr>
              <w:autoSpaceDE w:val="0"/>
              <w:autoSpaceDN w:val="0"/>
              <w:ind w:left="-73" w:right="-10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400,00 100,00 </w:t>
            </w:r>
            <w:r w:rsidRPr="00AC0835">
              <w:rPr>
                <w:rFonts w:ascii="Times New Roman" w:hAnsi="Times New Roman"/>
                <w:spacing w:val="-8"/>
                <w:sz w:val="18"/>
                <w:szCs w:val="18"/>
              </w:rPr>
              <w:t>8773,70</w:t>
            </w:r>
          </w:p>
        </w:tc>
        <w:tc>
          <w:tcPr>
            <w:tcW w:w="844" w:type="dxa"/>
          </w:tcPr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>360,00 400,00 8381,40</w:t>
            </w:r>
          </w:p>
        </w:tc>
        <w:tc>
          <w:tcPr>
            <w:tcW w:w="779" w:type="dxa"/>
          </w:tcPr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500,00 200,00 </w:t>
            </w:r>
            <w:r w:rsidRPr="00AC0835">
              <w:rPr>
                <w:rFonts w:ascii="Times New Roman" w:hAnsi="Times New Roman"/>
                <w:spacing w:val="-8"/>
                <w:sz w:val="18"/>
                <w:szCs w:val="18"/>
              </w:rPr>
              <w:t>7754,00</w:t>
            </w:r>
          </w:p>
        </w:tc>
        <w:tc>
          <w:tcPr>
            <w:tcW w:w="735" w:type="dxa"/>
          </w:tcPr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0,00 </w:t>
            </w:r>
          </w:p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0,00 </w:t>
            </w:r>
          </w:p>
          <w:p w:rsidR="001F7AFF" w:rsidRPr="00844626" w:rsidRDefault="001F7AFF" w:rsidP="00AC0835">
            <w:pPr>
              <w:autoSpaceDE w:val="0"/>
              <w:autoSpaceDN w:val="0"/>
              <w:ind w:left="-185" w:right="-1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0835">
              <w:rPr>
                <w:rFonts w:ascii="Times New Roman" w:hAnsi="Times New Roman"/>
                <w:spacing w:val="-8"/>
                <w:sz w:val="18"/>
                <w:szCs w:val="18"/>
              </w:rPr>
              <w:t>8440,00</w:t>
            </w:r>
          </w:p>
        </w:tc>
        <w:tc>
          <w:tcPr>
            <w:tcW w:w="829" w:type="dxa"/>
          </w:tcPr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0,00 </w:t>
            </w:r>
          </w:p>
          <w:p w:rsidR="001F7AFF" w:rsidRPr="00844626" w:rsidRDefault="001F7AFF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44626">
              <w:rPr>
                <w:rFonts w:ascii="Times New Roman" w:hAnsi="Times New Roman"/>
                <w:sz w:val="18"/>
                <w:szCs w:val="18"/>
              </w:rPr>
              <w:t xml:space="preserve">0,00 </w:t>
            </w:r>
          </w:p>
          <w:p w:rsidR="001F7AFF" w:rsidRPr="00844626" w:rsidRDefault="001F7AFF" w:rsidP="00AC0835">
            <w:pPr>
              <w:autoSpaceDE w:val="0"/>
              <w:autoSpaceDN w:val="0"/>
              <w:ind w:left="-185" w:right="-1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C0835">
              <w:rPr>
                <w:rFonts w:ascii="Times New Roman" w:hAnsi="Times New Roman"/>
                <w:spacing w:val="-8"/>
                <w:sz w:val="18"/>
                <w:szCs w:val="18"/>
              </w:rPr>
              <w:t>8440,00</w:t>
            </w:r>
          </w:p>
        </w:tc>
        <w:tc>
          <w:tcPr>
            <w:tcW w:w="423" w:type="dxa"/>
            <w:gridSpan w:val="2"/>
            <w:tcBorders>
              <w:top w:val="nil"/>
              <w:bottom w:val="nil"/>
              <w:right w:val="nil"/>
            </w:tcBorders>
          </w:tcPr>
          <w:p w:rsidR="001F7AFF" w:rsidRDefault="001F7AFF">
            <w:pPr>
              <w:widowControl/>
              <w:rPr>
                <w:sz w:val="18"/>
                <w:szCs w:val="18"/>
              </w:rPr>
            </w:pPr>
          </w:p>
          <w:p w:rsidR="0052007B" w:rsidRDefault="0052007B">
            <w:pPr>
              <w:widowControl/>
              <w:rPr>
                <w:sz w:val="18"/>
                <w:szCs w:val="18"/>
              </w:rPr>
            </w:pPr>
          </w:p>
          <w:p w:rsidR="0052007B" w:rsidRDefault="0052007B">
            <w:pPr>
              <w:widowControl/>
              <w:rPr>
                <w:sz w:val="18"/>
                <w:szCs w:val="18"/>
              </w:rPr>
            </w:pPr>
          </w:p>
          <w:p w:rsidR="0052007B" w:rsidRDefault="0052007B">
            <w:pPr>
              <w:widowControl/>
              <w:rPr>
                <w:sz w:val="18"/>
                <w:szCs w:val="18"/>
              </w:rPr>
            </w:pPr>
          </w:p>
          <w:p w:rsidR="0052007B" w:rsidRDefault="0052007B">
            <w:pPr>
              <w:widowControl/>
              <w:rPr>
                <w:sz w:val="18"/>
                <w:szCs w:val="18"/>
              </w:rPr>
            </w:pPr>
          </w:p>
          <w:p w:rsidR="0052007B" w:rsidRDefault="0052007B">
            <w:pPr>
              <w:widowControl/>
              <w:rPr>
                <w:sz w:val="18"/>
                <w:szCs w:val="18"/>
              </w:rPr>
            </w:pPr>
          </w:p>
          <w:p w:rsidR="0052007B" w:rsidRDefault="0052007B">
            <w:pPr>
              <w:widowControl/>
              <w:rPr>
                <w:sz w:val="18"/>
                <w:szCs w:val="18"/>
              </w:rPr>
            </w:pPr>
          </w:p>
          <w:p w:rsidR="0052007B" w:rsidRPr="0052007B" w:rsidRDefault="0052007B">
            <w:pPr>
              <w:widowControl/>
              <w:rPr>
                <w:sz w:val="28"/>
                <w:szCs w:val="28"/>
              </w:rPr>
            </w:pPr>
          </w:p>
          <w:p w:rsidR="001F7AFF" w:rsidRPr="00844626" w:rsidRDefault="005455F0" w:rsidP="0052007B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52007B">
              <w:rPr>
                <w:rFonts w:ascii="Times New Roman" w:hAnsi="Times New Roman"/>
                <w:sz w:val="18"/>
                <w:szCs w:val="18"/>
              </w:rPr>
              <w:t>".</w:t>
            </w:r>
          </w:p>
        </w:tc>
      </w:tr>
    </w:tbl>
    <w:p w:rsidR="00916E81" w:rsidRPr="000E7BC1" w:rsidRDefault="00916E81" w:rsidP="005B5644">
      <w:pPr>
        <w:pStyle w:val="ConsPlusNormal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5B5644" w:rsidRPr="00EE3A94" w:rsidRDefault="005B5644" w:rsidP="005B56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bCs/>
          <w:sz w:val="28"/>
          <w:szCs w:val="28"/>
        </w:rPr>
        <w:t xml:space="preserve">1.5.4. Строку 1.7. </w:t>
      </w:r>
      <w:r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0E7BC1" w:rsidRDefault="005B5644" w:rsidP="005B5644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0915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83"/>
        <w:gridCol w:w="477"/>
        <w:gridCol w:w="777"/>
        <w:gridCol w:w="956"/>
        <w:gridCol w:w="1020"/>
        <w:gridCol w:w="519"/>
        <w:gridCol w:w="445"/>
        <w:gridCol w:w="708"/>
        <w:gridCol w:w="735"/>
        <w:gridCol w:w="610"/>
        <w:gridCol w:w="694"/>
        <w:gridCol w:w="832"/>
        <w:gridCol w:w="790"/>
        <w:gridCol w:w="735"/>
        <w:gridCol w:w="909"/>
        <w:gridCol w:w="425"/>
      </w:tblGrid>
      <w:tr w:rsidR="000E7BC1" w:rsidRPr="000E7BC1" w:rsidTr="00FD6E9D">
        <w:trPr>
          <w:gridAfter w:val="1"/>
          <w:wAfter w:w="425" w:type="dxa"/>
        </w:trPr>
        <w:tc>
          <w:tcPr>
            <w:tcW w:w="283" w:type="dxa"/>
            <w:vMerge w:val="restart"/>
            <w:tcBorders>
              <w:top w:val="nil"/>
              <w:left w:val="nil"/>
              <w:bottom w:val="nil"/>
            </w:tcBorders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</w:tc>
        <w:tc>
          <w:tcPr>
            <w:tcW w:w="477" w:type="dxa"/>
            <w:vMerge w:val="restart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ind w:left="-108" w:right="-57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1.7.</w:t>
            </w:r>
          </w:p>
        </w:tc>
        <w:tc>
          <w:tcPr>
            <w:tcW w:w="777" w:type="dxa"/>
            <w:vMerge w:val="restart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Основ</w:t>
            </w:r>
            <w:r w:rsidR="000E7BC1"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ное меро</w:t>
            </w:r>
            <w:r w:rsidR="000E7BC1"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прия</w:t>
            </w:r>
            <w:r w:rsidR="000E7BC1"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тие 1.7.</w:t>
            </w:r>
          </w:p>
        </w:tc>
        <w:tc>
          <w:tcPr>
            <w:tcW w:w="956" w:type="dxa"/>
            <w:vMerge w:val="restart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Выпол</w:t>
            </w:r>
            <w:r w:rsidR="000E7BC1"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нение государ</w:t>
            </w:r>
            <w:r w:rsidR="000E7BC1"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ствен</w:t>
            </w:r>
            <w:r w:rsidR="000E7BC1"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ного задания ГБУ Пензен</w:t>
            </w:r>
            <w:r w:rsidR="000E7BC1"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 xml:space="preserve">ской области </w:t>
            </w:r>
            <w:r w:rsidRPr="000E7BC1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Пензен</w:t>
            </w:r>
            <w:r w:rsidR="000E7BC1"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ский пожарно-спаса</w:t>
            </w:r>
            <w:r w:rsidR="000E7BC1"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тельный центр</w:t>
            </w:r>
            <w:r w:rsidRPr="000E7BC1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</w:tc>
        <w:tc>
          <w:tcPr>
            <w:tcW w:w="1020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всего</w:t>
            </w:r>
          </w:p>
        </w:tc>
        <w:tc>
          <w:tcPr>
            <w:tcW w:w="519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B5644" w:rsidRPr="00665571" w:rsidRDefault="005B5644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</w:p>
        </w:tc>
        <w:tc>
          <w:tcPr>
            <w:tcW w:w="694" w:type="dxa"/>
          </w:tcPr>
          <w:p w:rsidR="005B5644" w:rsidRPr="00665571" w:rsidRDefault="005B5644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85081,30</w:t>
            </w:r>
          </w:p>
        </w:tc>
        <w:tc>
          <w:tcPr>
            <w:tcW w:w="832" w:type="dxa"/>
          </w:tcPr>
          <w:p w:rsidR="005B5644" w:rsidRPr="00665571" w:rsidRDefault="005B5644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87230,60</w:t>
            </w:r>
          </w:p>
        </w:tc>
        <w:tc>
          <w:tcPr>
            <w:tcW w:w="790" w:type="dxa"/>
          </w:tcPr>
          <w:p w:rsidR="005B5644" w:rsidRPr="00665571" w:rsidRDefault="005B5644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99500,10</w:t>
            </w:r>
          </w:p>
        </w:tc>
        <w:tc>
          <w:tcPr>
            <w:tcW w:w="735" w:type="dxa"/>
          </w:tcPr>
          <w:p w:rsidR="005B5644" w:rsidRPr="00665571" w:rsidRDefault="005B5644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94320,50</w:t>
            </w:r>
          </w:p>
        </w:tc>
        <w:tc>
          <w:tcPr>
            <w:tcW w:w="909" w:type="dxa"/>
          </w:tcPr>
          <w:p w:rsidR="005B5644" w:rsidRPr="00665571" w:rsidRDefault="005B5644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97677,20</w:t>
            </w:r>
          </w:p>
        </w:tc>
      </w:tr>
      <w:tr w:rsidR="000E7BC1" w:rsidRPr="000E7BC1" w:rsidTr="00FD6E9D">
        <w:trPr>
          <w:gridAfter w:val="1"/>
          <w:wAfter w:w="425" w:type="dxa"/>
        </w:trPr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:rsidR="005B5644" w:rsidRPr="000E7BC1" w:rsidRDefault="005B5644" w:rsidP="009831F8">
            <w:pPr>
              <w:widowControl/>
              <w:spacing w:after="200"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Merge/>
          </w:tcPr>
          <w:p w:rsidR="005B5644" w:rsidRPr="000E7BC1" w:rsidRDefault="005B5644" w:rsidP="009831F8">
            <w:pPr>
              <w:widowControl/>
              <w:spacing w:after="200"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7" w:type="dxa"/>
            <w:vMerge/>
          </w:tcPr>
          <w:p w:rsidR="005B5644" w:rsidRPr="000E7BC1" w:rsidRDefault="005B5644" w:rsidP="009831F8">
            <w:pPr>
              <w:widowControl/>
              <w:spacing w:after="200"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Merge/>
          </w:tcPr>
          <w:p w:rsidR="005B5644" w:rsidRPr="000E7BC1" w:rsidRDefault="005B5644" w:rsidP="009831F8">
            <w:pPr>
              <w:widowControl/>
              <w:spacing w:after="200"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519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5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0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2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90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5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9" w:type="dxa"/>
          </w:tcPr>
          <w:p w:rsidR="005B5644" w:rsidRPr="000E7BC1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0E7BC1" w:rsidTr="00FD6E9D">
        <w:tc>
          <w:tcPr>
            <w:tcW w:w="283" w:type="dxa"/>
            <w:vMerge/>
            <w:tcBorders>
              <w:top w:val="nil"/>
              <w:left w:val="nil"/>
              <w:bottom w:val="nil"/>
            </w:tcBorders>
          </w:tcPr>
          <w:p w:rsidR="00FD6E9D" w:rsidRPr="000E7BC1" w:rsidRDefault="00FD6E9D" w:rsidP="009831F8">
            <w:pPr>
              <w:widowControl/>
              <w:spacing w:after="200"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vMerge/>
          </w:tcPr>
          <w:p w:rsidR="00FD6E9D" w:rsidRPr="000E7BC1" w:rsidRDefault="00FD6E9D" w:rsidP="009831F8">
            <w:pPr>
              <w:widowControl/>
              <w:spacing w:after="200"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7" w:type="dxa"/>
            <w:vMerge/>
          </w:tcPr>
          <w:p w:rsidR="00FD6E9D" w:rsidRPr="000E7BC1" w:rsidRDefault="00FD6E9D" w:rsidP="009831F8">
            <w:pPr>
              <w:widowControl/>
              <w:spacing w:after="200"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6" w:type="dxa"/>
            <w:vMerge/>
          </w:tcPr>
          <w:p w:rsidR="00FD6E9D" w:rsidRPr="000E7BC1" w:rsidRDefault="00FD6E9D" w:rsidP="009831F8">
            <w:pPr>
              <w:widowControl/>
              <w:spacing w:after="200"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0" w:type="dxa"/>
          </w:tcPr>
          <w:p w:rsidR="00FD6E9D" w:rsidRPr="000E7BC1" w:rsidRDefault="00FD6E9D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Управ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ление жилищно-комму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нального хозяйства и гражда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нской защиты населения Пензен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0E7BC1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519" w:type="dxa"/>
          </w:tcPr>
          <w:p w:rsidR="00FD6E9D" w:rsidRPr="000E7BC1" w:rsidRDefault="00FD6E9D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840</w:t>
            </w:r>
          </w:p>
        </w:tc>
        <w:tc>
          <w:tcPr>
            <w:tcW w:w="445" w:type="dxa"/>
          </w:tcPr>
          <w:p w:rsidR="00FD6E9D" w:rsidRPr="000E7BC1" w:rsidRDefault="00FD6E9D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708" w:type="dxa"/>
          </w:tcPr>
          <w:p w:rsidR="00FD6E9D" w:rsidRPr="000E7BC1" w:rsidRDefault="00FD6E9D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09</w:t>
            </w:r>
          </w:p>
        </w:tc>
        <w:tc>
          <w:tcPr>
            <w:tcW w:w="735" w:type="dxa"/>
          </w:tcPr>
          <w:p w:rsidR="00FD6E9D" w:rsidRPr="000E7BC1" w:rsidRDefault="00FD6E9D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05 1 07 65260</w:t>
            </w:r>
          </w:p>
        </w:tc>
        <w:tc>
          <w:tcPr>
            <w:tcW w:w="610" w:type="dxa"/>
          </w:tcPr>
          <w:p w:rsidR="00FD6E9D" w:rsidRPr="000E7BC1" w:rsidRDefault="00FD6E9D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E7BC1">
              <w:rPr>
                <w:rFonts w:ascii="Times New Roman" w:hAnsi="Times New Roman"/>
                <w:sz w:val="18"/>
                <w:szCs w:val="18"/>
              </w:rPr>
              <w:t>610</w:t>
            </w:r>
          </w:p>
        </w:tc>
        <w:tc>
          <w:tcPr>
            <w:tcW w:w="694" w:type="dxa"/>
          </w:tcPr>
          <w:p w:rsidR="00FD6E9D" w:rsidRPr="00665571" w:rsidRDefault="00FD6E9D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85081,30</w:t>
            </w:r>
          </w:p>
        </w:tc>
        <w:tc>
          <w:tcPr>
            <w:tcW w:w="832" w:type="dxa"/>
          </w:tcPr>
          <w:p w:rsidR="00FD6E9D" w:rsidRPr="00665571" w:rsidRDefault="00FD6E9D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87230,60</w:t>
            </w:r>
          </w:p>
        </w:tc>
        <w:tc>
          <w:tcPr>
            <w:tcW w:w="790" w:type="dxa"/>
          </w:tcPr>
          <w:p w:rsidR="00FD6E9D" w:rsidRPr="00665571" w:rsidRDefault="00FD6E9D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99500,10</w:t>
            </w:r>
          </w:p>
        </w:tc>
        <w:tc>
          <w:tcPr>
            <w:tcW w:w="735" w:type="dxa"/>
          </w:tcPr>
          <w:p w:rsidR="00FD6E9D" w:rsidRPr="00665571" w:rsidRDefault="00FD6E9D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94320,50</w:t>
            </w:r>
          </w:p>
        </w:tc>
        <w:tc>
          <w:tcPr>
            <w:tcW w:w="909" w:type="dxa"/>
          </w:tcPr>
          <w:p w:rsidR="00FD6E9D" w:rsidRPr="00665571" w:rsidRDefault="00FD6E9D" w:rsidP="009831F8">
            <w:pPr>
              <w:autoSpaceDE w:val="0"/>
              <w:autoSpaceDN w:val="0"/>
              <w:spacing w:line="235" w:lineRule="auto"/>
              <w:ind w:left="-185" w:right="-139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665571">
              <w:rPr>
                <w:rFonts w:ascii="Times New Roman" w:hAnsi="Times New Roman"/>
                <w:spacing w:val="-8"/>
                <w:sz w:val="18"/>
                <w:szCs w:val="18"/>
              </w:rPr>
              <w:t>97677,20</w:t>
            </w: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rFonts w:ascii="Times New Roman" w:hAnsi="Times New Roman"/>
                <w:sz w:val="18"/>
                <w:szCs w:val="18"/>
              </w:rPr>
            </w:pPr>
          </w:p>
          <w:p w:rsidR="00FD6E9D" w:rsidRPr="00665571" w:rsidRDefault="00FD6E9D" w:rsidP="009831F8">
            <w:pPr>
              <w:autoSpaceDE w:val="0"/>
              <w:autoSpaceDN w:val="0"/>
              <w:spacing w:line="235" w:lineRule="auto"/>
              <w:ind w:right="-139"/>
              <w:rPr>
                <w:spacing w:val="-8"/>
                <w:sz w:val="18"/>
                <w:szCs w:val="18"/>
              </w:rPr>
            </w:pPr>
            <w:r w:rsidRPr="0052007B">
              <w:rPr>
                <w:rFonts w:ascii="Times New Roman" w:hAnsi="Times New Roman"/>
                <w:sz w:val="18"/>
                <w:szCs w:val="18"/>
              </w:rPr>
              <w:t>".</w:t>
            </w:r>
          </w:p>
        </w:tc>
      </w:tr>
    </w:tbl>
    <w:p w:rsidR="00FD6E9D" w:rsidRPr="00FD6E9D" w:rsidRDefault="00FD6E9D" w:rsidP="009831F8">
      <w:pPr>
        <w:pStyle w:val="ConsPlusNormal"/>
        <w:spacing w:line="235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5B5644" w:rsidRPr="00EE3A94" w:rsidRDefault="005B5644" w:rsidP="009831F8">
      <w:pPr>
        <w:pStyle w:val="ConsPlusNormal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sz w:val="28"/>
          <w:szCs w:val="28"/>
        </w:rPr>
        <w:t>1.6. В п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риложении № 6.1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 xml:space="preserve">Перечень основных мероприятий, мероприятий государственной программы Пензенской области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Защита населения и территорий от чрезвычайных ситуаций, обеспечение пожарной безопасности в Пензенской области на 2014 - 2020 годы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 xml:space="preserve"> на 2016 - 2020 годы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 к Программе</w:t>
      </w:r>
      <w:r w:rsidRPr="00EE3A9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B5644" w:rsidRPr="00EE3A94" w:rsidRDefault="005B5644" w:rsidP="009831F8">
      <w:pPr>
        <w:pStyle w:val="ConsPlusNormal"/>
        <w:spacing w:line="235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sz w:val="28"/>
          <w:szCs w:val="28"/>
        </w:rPr>
        <w:t xml:space="preserve">1.6.1. 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Строки 1.2., 1.2.1., 1.2.2., 1.2.3. </w:t>
      </w:r>
      <w:r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FD6E9D" w:rsidRDefault="005B5644" w:rsidP="009831F8">
      <w:pPr>
        <w:pStyle w:val="ConsPlusNormal"/>
        <w:spacing w:line="235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6"/>
        <w:gridCol w:w="582"/>
        <w:gridCol w:w="469"/>
        <w:gridCol w:w="1000"/>
        <w:gridCol w:w="1731"/>
        <w:gridCol w:w="14"/>
        <w:gridCol w:w="764"/>
        <w:gridCol w:w="983"/>
        <w:gridCol w:w="19"/>
        <w:gridCol w:w="1095"/>
        <w:gridCol w:w="667"/>
        <w:gridCol w:w="570"/>
        <w:gridCol w:w="639"/>
        <w:gridCol w:w="946"/>
        <w:gridCol w:w="771"/>
        <w:gridCol w:w="451"/>
      </w:tblGrid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</w:tc>
        <w:tc>
          <w:tcPr>
            <w:tcW w:w="582" w:type="dxa"/>
            <w:vMerge w:val="restart"/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1.2.</w:t>
            </w:r>
          </w:p>
        </w:tc>
        <w:tc>
          <w:tcPr>
            <w:tcW w:w="1469" w:type="dxa"/>
            <w:gridSpan w:val="2"/>
            <w:vMerge w:val="restart"/>
          </w:tcPr>
          <w:p w:rsidR="00FC111D" w:rsidRDefault="005B5644" w:rsidP="00FC111D">
            <w:pPr>
              <w:autoSpaceDE w:val="0"/>
              <w:autoSpaceDN w:val="0"/>
              <w:spacing w:line="235" w:lineRule="auto"/>
              <w:ind w:left="-53" w:right="-1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Основное мероприятие</w:t>
            </w:r>
            <w:r w:rsidR="00FC111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 xml:space="preserve">1.2. "Проведение мероприятий </w:t>
            </w:r>
          </w:p>
          <w:p w:rsidR="00FC111D" w:rsidRDefault="005B5644" w:rsidP="00FC111D">
            <w:pPr>
              <w:autoSpaceDE w:val="0"/>
              <w:autoSpaceDN w:val="0"/>
              <w:spacing w:line="235" w:lineRule="auto"/>
              <w:ind w:left="-53" w:right="-1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по противо</w:t>
            </w:r>
            <w:r w:rsidR="00FD6E9D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пожарной безопасности в государ</w:t>
            </w:r>
            <w:r w:rsidR="00FD6E9D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5B5644" w:rsidRPr="00FD6E9D" w:rsidRDefault="005B5644" w:rsidP="00FC111D">
            <w:pPr>
              <w:autoSpaceDE w:val="0"/>
              <w:autoSpaceDN w:val="0"/>
              <w:spacing w:line="235" w:lineRule="auto"/>
              <w:ind w:left="-53" w:right="-11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ственных организациях (учреждениях) Пензенской области"</w:t>
            </w:r>
          </w:p>
        </w:tc>
        <w:tc>
          <w:tcPr>
            <w:tcW w:w="1731" w:type="dxa"/>
            <w:vMerge w:val="restart"/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области, подведомственные учреждения, Министерство физической культуры и спорта Пензенской области и подведомственные учреждения, Министерство культуры и туризма Пензенской области и подведомственные учреждения, Министерство образования Пензенской области и подведомственные организации</w:t>
            </w:r>
          </w:p>
        </w:tc>
        <w:tc>
          <w:tcPr>
            <w:tcW w:w="778" w:type="dxa"/>
            <w:gridSpan w:val="2"/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3" w:type="dxa"/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61736,1</w:t>
            </w:r>
          </w:p>
        </w:tc>
        <w:tc>
          <w:tcPr>
            <w:tcW w:w="1114" w:type="dxa"/>
            <w:gridSpan w:val="2"/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61736,1</w:t>
            </w:r>
          </w:p>
        </w:tc>
        <w:tc>
          <w:tcPr>
            <w:tcW w:w="667" w:type="dxa"/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  <w:vMerge w:val="restart"/>
          </w:tcPr>
          <w:p w:rsidR="005B5644" w:rsidRPr="00FD6E9D" w:rsidRDefault="005B5644" w:rsidP="009831F8">
            <w:pPr>
              <w:autoSpaceDE w:val="0"/>
              <w:autoSpaceDN w:val="0"/>
              <w:spacing w:line="235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 w:val="restart"/>
          </w:tcPr>
          <w:p w:rsidR="005B5644" w:rsidRPr="00FD6E9D" w:rsidRDefault="005B5644" w:rsidP="006D4378">
            <w:pPr>
              <w:autoSpaceDE w:val="0"/>
              <w:autoSpaceDN w:val="0"/>
              <w:ind w:left="-87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4378">
              <w:rPr>
                <w:rFonts w:ascii="Times New Roman" w:hAnsi="Times New Roman"/>
                <w:spacing w:val="-6"/>
                <w:sz w:val="18"/>
                <w:szCs w:val="18"/>
              </w:rPr>
              <w:t>№ 1.2.</w:t>
            </w:r>
          </w:p>
        </w:tc>
      </w:tr>
      <w:tr w:rsidR="00FD6E9D" w:rsidRPr="00FD6E9D" w:rsidTr="00ED2A34">
        <w:trPr>
          <w:gridAfter w:val="1"/>
          <w:wAfter w:w="451" w:type="dxa"/>
          <w:trHeight w:val="152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8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3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11966,00</w:t>
            </w:r>
          </w:p>
        </w:tc>
        <w:tc>
          <w:tcPr>
            <w:tcW w:w="1114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11966,00</w:t>
            </w:r>
          </w:p>
        </w:tc>
        <w:tc>
          <w:tcPr>
            <w:tcW w:w="667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8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3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11936,10</w:t>
            </w:r>
          </w:p>
        </w:tc>
        <w:tc>
          <w:tcPr>
            <w:tcW w:w="1114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11936,10</w:t>
            </w:r>
          </w:p>
        </w:tc>
        <w:tc>
          <w:tcPr>
            <w:tcW w:w="667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8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3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13954,00</w:t>
            </w:r>
          </w:p>
        </w:tc>
        <w:tc>
          <w:tcPr>
            <w:tcW w:w="1114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13954,00</w:t>
            </w:r>
          </w:p>
        </w:tc>
        <w:tc>
          <w:tcPr>
            <w:tcW w:w="667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8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3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11940,00</w:t>
            </w:r>
          </w:p>
        </w:tc>
        <w:tc>
          <w:tcPr>
            <w:tcW w:w="1114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11940,00</w:t>
            </w:r>
          </w:p>
        </w:tc>
        <w:tc>
          <w:tcPr>
            <w:tcW w:w="667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single" w:sz="4" w:space="0" w:color="auto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  <w:tcBorders>
              <w:bottom w:val="single" w:sz="4" w:space="0" w:color="auto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  <w:tcBorders>
              <w:bottom w:val="single" w:sz="4" w:space="0" w:color="auto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1" w:type="dxa"/>
            <w:vMerge/>
            <w:tcBorders>
              <w:bottom w:val="single" w:sz="4" w:space="0" w:color="auto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8" w:type="dxa"/>
            <w:gridSpan w:val="2"/>
            <w:tcBorders>
              <w:bottom w:val="single" w:sz="4" w:space="0" w:color="auto"/>
            </w:tcBorders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11940,00</w:t>
            </w:r>
          </w:p>
        </w:tc>
        <w:tc>
          <w:tcPr>
            <w:tcW w:w="1114" w:type="dxa"/>
            <w:gridSpan w:val="2"/>
            <w:tcBorders>
              <w:bottom w:val="single" w:sz="4" w:space="0" w:color="auto"/>
            </w:tcBorders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11940,00</w:t>
            </w:r>
          </w:p>
        </w:tc>
        <w:tc>
          <w:tcPr>
            <w:tcW w:w="667" w:type="dxa"/>
            <w:tcBorders>
              <w:bottom w:val="single" w:sz="4" w:space="0" w:color="auto"/>
            </w:tcBorders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  <w:tcBorders>
              <w:bottom w:val="single" w:sz="4" w:space="0" w:color="auto"/>
            </w:tcBorders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A0156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:rsidR="006A0156" w:rsidRPr="00FD6E9D" w:rsidRDefault="006A0156" w:rsidP="007A4B0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0156" w:rsidRPr="00FD6E9D" w:rsidRDefault="006A0156" w:rsidP="00FD6E9D">
            <w:pPr>
              <w:autoSpaceDE w:val="0"/>
              <w:autoSpaceDN w:val="0"/>
              <w:ind w:left="-73" w:right="-182"/>
              <w:jc w:val="center"/>
              <w:rPr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9199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0156" w:rsidRPr="00FD6E9D" w:rsidRDefault="006A0156" w:rsidP="007A4B0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  <w:tcBorders>
              <w:top w:val="single" w:sz="4" w:space="0" w:color="auto"/>
            </w:tcBorders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ind w:left="-73" w:right="-182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1.2.1.</w:t>
            </w:r>
          </w:p>
        </w:tc>
        <w:tc>
          <w:tcPr>
            <w:tcW w:w="1469" w:type="dxa"/>
            <w:gridSpan w:val="2"/>
            <w:vMerge w:val="restart"/>
            <w:tcBorders>
              <w:top w:val="single" w:sz="4" w:space="0" w:color="auto"/>
            </w:tcBorders>
          </w:tcPr>
          <w:p w:rsidR="006D4378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Ремонт, монтаж, приобретение автоматической пожарной сигнализации, систем оповещения людей о пожаре (в том числе и беспроводных систем в комплекте с индиви</w:t>
            </w:r>
            <w:r w:rsidR="006D4378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дуальными техническими устройствами оповещения), установок автомати</w:t>
            </w:r>
            <w:r w:rsidR="006D4378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ческого пожаро</w:t>
            </w:r>
            <w:r w:rsidR="006D4378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 xml:space="preserve">тушения, вывода сигнала о срабатывании установок пожарной сигнализации и аварийного оповещения, линий прямой телефонной связи с </w:t>
            </w:r>
            <w:r w:rsidRPr="00B01EA0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подразделениями 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 xml:space="preserve">пожарной службы в учреждениях </w:t>
            </w:r>
          </w:p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(в том числе разработка проектной документации, техническое обслуживание существующих систем)</w:t>
            </w:r>
          </w:p>
        </w:tc>
        <w:tc>
          <w:tcPr>
            <w:tcW w:w="1745" w:type="dxa"/>
            <w:gridSpan w:val="2"/>
            <w:vMerge w:val="restart"/>
            <w:tcBorders>
              <w:top w:val="single" w:sz="4" w:space="0" w:color="auto"/>
            </w:tcBorders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  <w:tcBorders>
              <w:top w:val="single" w:sz="4" w:space="0" w:color="auto"/>
            </w:tcBorders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29386,52</w:t>
            </w:r>
          </w:p>
        </w:tc>
        <w:tc>
          <w:tcPr>
            <w:tcW w:w="1095" w:type="dxa"/>
            <w:tcBorders>
              <w:top w:val="single" w:sz="4" w:space="0" w:color="auto"/>
            </w:tcBorders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29386,52</w:t>
            </w: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  <w:tcBorders>
              <w:top w:val="single" w:sz="4" w:space="0" w:color="auto"/>
            </w:tcBorders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  <w:tcBorders>
              <w:top w:val="single" w:sz="4" w:space="0" w:color="auto"/>
            </w:tcBorders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  <w:tcBorders>
              <w:top w:val="single" w:sz="4" w:space="0" w:color="auto"/>
            </w:tcBorders>
          </w:tcPr>
          <w:p w:rsidR="00467136" w:rsidRDefault="005B5644" w:rsidP="000513F2">
            <w:pPr>
              <w:autoSpaceDE w:val="0"/>
              <w:autoSpaceDN w:val="0"/>
              <w:spacing w:line="264" w:lineRule="auto"/>
              <w:ind w:left="-145" w:right="-12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Количество государ</w:t>
            </w:r>
            <w:r w:rsidR="00467136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ственных органи</w:t>
            </w:r>
            <w:r w:rsidR="00130F94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 xml:space="preserve">заций, </w:t>
            </w:r>
          </w:p>
          <w:p w:rsidR="00041219" w:rsidRDefault="005B5644" w:rsidP="000513F2">
            <w:pPr>
              <w:autoSpaceDE w:val="0"/>
              <w:autoSpaceDN w:val="0"/>
              <w:spacing w:line="264" w:lineRule="auto"/>
              <w:ind w:left="-145" w:right="-12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 xml:space="preserve">в которых </w:t>
            </w:r>
          </w:p>
          <w:p w:rsidR="00467136" w:rsidRDefault="005B5644" w:rsidP="000513F2">
            <w:pPr>
              <w:autoSpaceDE w:val="0"/>
              <w:autoSpaceDN w:val="0"/>
              <w:spacing w:line="264" w:lineRule="auto"/>
              <w:ind w:left="-145" w:right="-12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 xml:space="preserve">в полном </w:t>
            </w:r>
          </w:p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ind w:left="-145" w:right="-12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объеме смонти</w:t>
            </w:r>
            <w:r w:rsidR="00130F94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 xml:space="preserve">рована система </w:t>
            </w:r>
            <w:r w:rsidR="00467136">
              <w:rPr>
                <w:rFonts w:ascii="Times New Roman" w:hAnsi="Times New Roman"/>
                <w:sz w:val="18"/>
                <w:szCs w:val="18"/>
              </w:rPr>
              <w:br/>
            </w:r>
            <w:r w:rsidRPr="00FD6E9D">
              <w:rPr>
                <w:rFonts w:ascii="Times New Roman" w:hAnsi="Times New Roman"/>
                <w:sz w:val="18"/>
                <w:szCs w:val="18"/>
              </w:rPr>
              <w:t>автома</w:t>
            </w:r>
            <w:r w:rsidR="00467136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тической пожарной сигна</w:t>
            </w:r>
            <w:r w:rsidR="00130F94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лизации:</w:t>
            </w:r>
          </w:p>
        </w:tc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5B5644" w:rsidRPr="006D4378" w:rsidRDefault="005B5644" w:rsidP="006D4378">
            <w:pPr>
              <w:autoSpaceDE w:val="0"/>
              <w:autoSpaceDN w:val="0"/>
              <w:ind w:left="-87" w:right="-108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6D4378">
              <w:rPr>
                <w:rFonts w:ascii="Times New Roman" w:hAnsi="Times New Roman"/>
                <w:spacing w:val="-6"/>
                <w:sz w:val="18"/>
                <w:szCs w:val="18"/>
              </w:rPr>
              <w:t>№ 1.2.</w:t>
            </w: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3976,52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3976,52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2370,00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2370,00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14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1700,00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1700,00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370,00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370,00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6990,00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6990,00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9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 w:val="restart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 w:val="restart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6067,00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6067,00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390,00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390,00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709,00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709,00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298,00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298,00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920,00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920,00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1250,00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1250,00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 w:val="restart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425,34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425,34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425,34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425,34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0513F2">
            <w:pPr>
              <w:widowControl/>
              <w:spacing w:after="200"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  <w:p w:rsidR="000513F2" w:rsidRDefault="000513F2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513F2" w:rsidRPr="00FD6E9D" w:rsidRDefault="000513F2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02" w:type="dxa"/>
            <w:gridSpan w:val="2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0513F2">
            <w:pPr>
              <w:autoSpaceDE w:val="0"/>
              <w:autoSpaceDN w:val="0"/>
              <w:spacing w:line="264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1.2.2.</w:t>
            </w:r>
          </w:p>
        </w:tc>
        <w:tc>
          <w:tcPr>
            <w:tcW w:w="1469" w:type="dxa"/>
            <w:gridSpan w:val="2"/>
            <w:vMerge w:val="restart"/>
          </w:tcPr>
          <w:p w:rsidR="0053417C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Ремонт, монтаж внутренних и наружных электрических сетей, электро</w:t>
            </w:r>
            <w:r w:rsidR="002C18B6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установок, электро</w:t>
            </w:r>
            <w:r w:rsidR="0053417C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технических изделий и электро</w:t>
            </w:r>
            <w:r w:rsidR="00F9123C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 xml:space="preserve">осветительных приборов в учреждениях </w:t>
            </w:r>
          </w:p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(в том числе разработка проектной документации)</w:t>
            </w:r>
          </w:p>
        </w:tc>
        <w:tc>
          <w:tcPr>
            <w:tcW w:w="1745" w:type="dxa"/>
            <w:gridSpan w:val="2"/>
            <w:vMerge w:val="restart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7791,27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7791,27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Замена, ремонт электро</w:t>
            </w:r>
            <w:r w:rsidR="002C18B6">
              <w:rPr>
                <w:rFonts w:ascii="Times New Roman" w:hAnsi="Times New Roman"/>
                <w:sz w:val="18"/>
                <w:szCs w:val="18"/>
              </w:rPr>
              <w:t>-</w:t>
            </w:r>
            <w:r w:rsidRPr="002C18B6">
              <w:rPr>
                <w:rFonts w:ascii="Times New Roman" w:hAnsi="Times New Roman"/>
                <w:spacing w:val="-6"/>
                <w:sz w:val="18"/>
                <w:szCs w:val="18"/>
              </w:rPr>
              <w:t>проводки,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 xml:space="preserve"> силовых электро</w:t>
            </w:r>
            <w:r w:rsidR="002C18B6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устано</w:t>
            </w:r>
            <w:r w:rsidR="002C18B6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вок в органи</w:t>
            </w:r>
            <w:r w:rsidR="002C18B6"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зациях:</w:t>
            </w:r>
          </w:p>
        </w:tc>
        <w:tc>
          <w:tcPr>
            <w:tcW w:w="771" w:type="dxa"/>
            <w:vMerge w:val="restart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№ 1.2.</w:t>
            </w: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991,27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991,27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960,00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960,00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1970,00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1970,00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7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3520,00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3520,00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8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350,00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350,00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 w:val="restart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труда, социальной защиты и демографии Пензенской области, подведомственные учреждения</w:t>
            </w: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 w:val="restart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1695,00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1695,00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667,00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667,00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391,00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391,00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137,00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137,00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D93CAD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 w:val="restart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764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84,20</w:t>
            </w:r>
          </w:p>
        </w:tc>
        <w:tc>
          <w:tcPr>
            <w:tcW w:w="1095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84,20</w:t>
            </w:r>
          </w:p>
        </w:tc>
        <w:tc>
          <w:tcPr>
            <w:tcW w:w="667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D93CAD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84,20</w:t>
            </w:r>
          </w:p>
        </w:tc>
        <w:tc>
          <w:tcPr>
            <w:tcW w:w="1095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84,20</w:t>
            </w:r>
          </w:p>
        </w:tc>
        <w:tc>
          <w:tcPr>
            <w:tcW w:w="667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 орг.</w:t>
            </w: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D6E9D" w:rsidRPr="00FD6E9D" w:rsidTr="00ED2A34">
        <w:trPr>
          <w:gridAfter w:val="1"/>
          <w:wAfter w:w="451" w:type="dxa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02" w:type="dxa"/>
            <w:gridSpan w:val="2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5B5644" w:rsidRPr="00FD6E9D" w:rsidRDefault="005B564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5B5644" w:rsidRPr="00FD6E9D" w:rsidRDefault="005B564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5B5644" w:rsidRPr="00FD6E9D" w:rsidRDefault="005B564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 w:val="restart"/>
          </w:tcPr>
          <w:p w:rsidR="00ED2A34" w:rsidRDefault="00ED2A34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1.2.3.</w:t>
            </w: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40391" w:rsidRPr="00FD6E9D" w:rsidRDefault="00A40391" w:rsidP="00936EF6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 w:val="restart"/>
          </w:tcPr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Приобретение, монтаж, ввод в эксплуатацию автономных источников электро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 xml:space="preserve">снабжения </w:t>
            </w: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(в том числе разработка проектной документации)</w:t>
            </w:r>
          </w:p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 w:val="restart"/>
          </w:tcPr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области, подведомственные учреждения</w:t>
            </w: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8004,00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8004,00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E30D61">
            <w:pPr>
              <w:autoSpaceDE w:val="0"/>
              <w:autoSpaceDN w:val="0"/>
              <w:ind w:left="-66" w:right="-5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Осна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щение медицин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ских органи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заций государ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ственной системы здраво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936EF6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охранения 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автоном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ными источ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никами питания:</w:t>
            </w:r>
          </w:p>
        </w:tc>
        <w:tc>
          <w:tcPr>
            <w:tcW w:w="771" w:type="dxa"/>
            <w:vMerge w:val="restart"/>
          </w:tcPr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№ 1.2.</w:t>
            </w: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 w:val="restart"/>
            <w:tcBorders>
              <w:top w:val="nil"/>
              <w:bottom w:val="nil"/>
              <w:right w:val="nil"/>
            </w:tcBorders>
          </w:tcPr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Default="00ED2A34" w:rsidP="00ED2A3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ED2A34" w:rsidRPr="00FD6E9D" w:rsidRDefault="00ED2A34" w:rsidP="00ED2A34">
            <w:pPr>
              <w:autoSpaceDE w:val="0"/>
              <w:autoSpaceDN w:val="0"/>
              <w:rPr>
                <w:sz w:val="18"/>
                <w:szCs w:val="18"/>
              </w:rPr>
            </w:pPr>
            <w:r w:rsidRPr="0052007B">
              <w:rPr>
                <w:rFonts w:ascii="Times New Roman" w:hAnsi="Times New Roman"/>
                <w:sz w:val="18"/>
                <w:szCs w:val="18"/>
              </w:rPr>
              <w:t>".</w:t>
            </w: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3550,00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3550,00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9 орг.</w:t>
            </w: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2854,00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2854,00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 орг.</w:t>
            </w: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400,00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400,00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400,00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400,00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 w:val="restart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750,00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750,00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Осна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щение образо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ватель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ных органи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заций автоном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ными источ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FD6E9D">
              <w:rPr>
                <w:rFonts w:ascii="Times New Roman" w:hAnsi="Times New Roman"/>
                <w:sz w:val="18"/>
                <w:szCs w:val="18"/>
              </w:rPr>
              <w:t>никами питания:</w:t>
            </w: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ED2A34" w:rsidRPr="00FD6E9D" w:rsidTr="00ED2A34">
        <w:trPr>
          <w:trHeight w:val="70"/>
        </w:trPr>
        <w:tc>
          <w:tcPr>
            <w:tcW w:w="356" w:type="dxa"/>
            <w:tcBorders>
              <w:top w:val="nil"/>
              <w:left w:val="nil"/>
              <w:bottom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5" w:type="dxa"/>
            <w:gridSpan w:val="2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1002" w:type="dxa"/>
            <w:gridSpan w:val="2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  <w:tc>
          <w:tcPr>
            <w:tcW w:w="1095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250,00</w:t>
            </w:r>
          </w:p>
        </w:tc>
        <w:tc>
          <w:tcPr>
            <w:tcW w:w="667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70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39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946" w:type="dxa"/>
          </w:tcPr>
          <w:p w:rsidR="00ED2A34" w:rsidRPr="00FD6E9D" w:rsidRDefault="00ED2A3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D6E9D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771" w:type="dxa"/>
            <w:vMerge/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vMerge/>
            <w:tcBorders>
              <w:bottom w:val="nil"/>
              <w:right w:val="nil"/>
            </w:tcBorders>
          </w:tcPr>
          <w:p w:rsidR="00ED2A34" w:rsidRPr="00FD6E9D" w:rsidRDefault="00ED2A34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:rsidR="00524832" w:rsidRPr="00524832" w:rsidRDefault="00524832" w:rsidP="005B5644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5B5644" w:rsidRPr="00EE3A94" w:rsidRDefault="005B5644" w:rsidP="005B56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sz w:val="28"/>
          <w:szCs w:val="28"/>
        </w:rPr>
        <w:t xml:space="preserve">1.6.2. 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Строку 1.2.5. </w:t>
      </w:r>
      <w:r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524832" w:rsidRDefault="005B5644" w:rsidP="005B5644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343"/>
        <w:gridCol w:w="583"/>
        <w:gridCol w:w="1455"/>
        <w:gridCol w:w="1732"/>
        <w:gridCol w:w="750"/>
        <w:gridCol w:w="999"/>
        <w:gridCol w:w="1067"/>
        <w:gridCol w:w="667"/>
        <w:gridCol w:w="584"/>
        <w:gridCol w:w="625"/>
        <w:gridCol w:w="1045"/>
        <w:gridCol w:w="742"/>
        <w:gridCol w:w="465"/>
      </w:tblGrid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</w:tc>
        <w:tc>
          <w:tcPr>
            <w:tcW w:w="583" w:type="dxa"/>
            <w:vMerge w:val="restart"/>
          </w:tcPr>
          <w:p w:rsidR="008D0AE8" w:rsidRDefault="008D0AE8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1.2.5.</w:t>
            </w: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Pr="00524832" w:rsidRDefault="00887B94" w:rsidP="00524832">
            <w:pPr>
              <w:autoSpaceDE w:val="0"/>
              <w:autoSpaceDN w:val="0"/>
              <w:spacing w:line="216" w:lineRule="auto"/>
              <w:ind w:right="-14" w:hanging="41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 w:val="restart"/>
          </w:tcPr>
          <w:p w:rsidR="008D0AE8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Ремонт, реконструкция, приведение в соответствие с действующими требованиями норм и правил (НП) пожарной безопасности внутренних, наружных путей эвакуации, установка дверей, отсекающих лестничные марши от поэтажных коридоров</w:t>
            </w:r>
          </w:p>
          <w:p w:rsidR="008D0AE8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 xml:space="preserve"> (в том числе разработка проектной документации)</w:t>
            </w: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Pr="00524832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8492,66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8492,66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Приве</w:t>
            </w:r>
            <w:r w:rsidR="00A054DB">
              <w:rPr>
                <w:rFonts w:ascii="Times New Roman" w:hAnsi="Times New Roman"/>
                <w:sz w:val="18"/>
                <w:szCs w:val="18"/>
              </w:rPr>
              <w:t>-</w:t>
            </w:r>
            <w:r w:rsidRPr="00524832">
              <w:rPr>
                <w:rFonts w:ascii="Times New Roman" w:hAnsi="Times New Roman"/>
                <w:sz w:val="18"/>
                <w:szCs w:val="18"/>
              </w:rPr>
              <w:t>дение органи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24832">
              <w:rPr>
                <w:rFonts w:ascii="Times New Roman" w:hAnsi="Times New Roman"/>
                <w:sz w:val="18"/>
                <w:szCs w:val="18"/>
              </w:rPr>
              <w:t>заций в соответ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24832">
              <w:rPr>
                <w:rFonts w:ascii="Times New Roman" w:hAnsi="Times New Roman"/>
                <w:sz w:val="18"/>
                <w:szCs w:val="18"/>
              </w:rPr>
              <w:t xml:space="preserve">ствие </w:t>
            </w:r>
          </w:p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с НП пожарной безопас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24832">
              <w:rPr>
                <w:rFonts w:ascii="Times New Roman" w:hAnsi="Times New Roman"/>
                <w:sz w:val="18"/>
                <w:szCs w:val="18"/>
              </w:rPr>
              <w:t>ности:</w:t>
            </w:r>
          </w:p>
        </w:tc>
        <w:tc>
          <w:tcPr>
            <w:tcW w:w="742" w:type="dxa"/>
            <w:vMerge w:val="restart"/>
          </w:tcPr>
          <w:p w:rsidR="008D0AE8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№ 1.2.</w:t>
            </w: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Pr="00524832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 w:val="restart"/>
            <w:tcBorders>
              <w:top w:val="nil"/>
              <w:bottom w:val="nil"/>
              <w:right w:val="nil"/>
            </w:tcBorders>
          </w:tcPr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0E535C" w:rsidRDefault="000E535C" w:rsidP="000E535C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  <w:p w:rsidR="008D0AE8" w:rsidRPr="00524832" w:rsidRDefault="000E535C" w:rsidP="000E535C">
            <w:pPr>
              <w:autoSpaceDE w:val="0"/>
              <w:autoSpaceDN w:val="0"/>
              <w:rPr>
                <w:sz w:val="18"/>
                <w:szCs w:val="18"/>
              </w:rPr>
            </w:pPr>
            <w:r w:rsidRPr="0052007B">
              <w:rPr>
                <w:rFonts w:ascii="Times New Roman" w:hAnsi="Times New Roman"/>
                <w:sz w:val="18"/>
                <w:szCs w:val="18"/>
              </w:rPr>
              <w:t>".</w:t>
            </w: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2282,03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2282,03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14 орг.</w:t>
            </w: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1311,40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1311,40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5 орг.</w:t>
            </w: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1549,23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1549,23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5 орг.</w:t>
            </w: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3250,00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3250,00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5 орг.</w:t>
            </w: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100,00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</w:tcPr>
          <w:p w:rsidR="008D0AE8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  <w:p w:rsidR="00887B94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887B94" w:rsidRPr="00524832" w:rsidRDefault="00887B94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1065,00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1065,00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1065,00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1065,00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3 орг.</w:t>
            </w: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 w:val="restart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Министерство культуры и туризма Пензенской области и подведомственные учреждения</w:t>
            </w: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298,80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298,80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298,80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298,80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3 орг.</w:t>
            </w: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D0AE8" w:rsidRPr="00524832" w:rsidTr="00AD590E">
        <w:tc>
          <w:tcPr>
            <w:tcW w:w="343" w:type="dxa"/>
            <w:tcBorders>
              <w:top w:val="nil"/>
              <w:left w:val="nil"/>
              <w:bottom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3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5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0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99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67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8D0AE8" w:rsidRPr="00524832" w:rsidRDefault="008D0AE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24832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5" w:type="dxa"/>
          </w:tcPr>
          <w:p w:rsidR="008D0AE8" w:rsidRPr="00524832" w:rsidRDefault="008D0AE8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2" w:type="dxa"/>
            <w:vMerge/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vMerge/>
            <w:tcBorders>
              <w:top w:val="nil"/>
              <w:bottom w:val="nil"/>
              <w:right w:val="nil"/>
            </w:tcBorders>
          </w:tcPr>
          <w:p w:rsidR="008D0AE8" w:rsidRPr="00524832" w:rsidRDefault="008D0AE8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</w:tbl>
    <w:p w:rsidR="00A21A23" w:rsidRPr="00A21A23" w:rsidRDefault="00A21A23" w:rsidP="005B5644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5B5644" w:rsidRPr="00EE3A94" w:rsidRDefault="00697DFF" w:rsidP="005B56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1.6.3.</w:t>
      </w:r>
      <w:r w:rsidR="005B5644" w:rsidRPr="00EE3A94">
        <w:rPr>
          <w:rFonts w:ascii="Times New Roman" w:hAnsi="Times New Roman" w:cs="Times New Roman"/>
          <w:sz w:val="28"/>
          <w:szCs w:val="28"/>
        </w:rPr>
        <w:t xml:space="preserve"> </w:t>
      </w:r>
      <w:r w:rsidR="005B5644" w:rsidRPr="00EE3A94">
        <w:rPr>
          <w:rFonts w:ascii="Times New Roman" w:hAnsi="Times New Roman" w:cs="Times New Roman"/>
          <w:bCs/>
          <w:sz w:val="28"/>
          <w:szCs w:val="28"/>
        </w:rPr>
        <w:t xml:space="preserve">Строки 1.2.7., 1.2.8. </w:t>
      </w:r>
      <w:r w:rsidR="005B5644"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A21A23" w:rsidRDefault="005B5644" w:rsidP="005B5644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2127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42"/>
        <w:gridCol w:w="569"/>
        <w:gridCol w:w="1441"/>
        <w:gridCol w:w="1718"/>
        <w:gridCol w:w="764"/>
        <w:gridCol w:w="985"/>
        <w:gridCol w:w="1053"/>
        <w:gridCol w:w="653"/>
        <w:gridCol w:w="584"/>
        <w:gridCol w:w="625"/>
        <w:gridCol w:w="1026"/>
        <w:gridCol w:w="846"/>
        <w:gridCol w:w="10275"/>
        <w:gridCol w:w="390"/>
      </w:tblGrid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</w:tc>
        <w:tc>
          <w:tcPr>
            <w:tcW w:w="569" w:type="dxa"/>
            <w:vMerge w:val="restart"/>
          </w:tcPr>
          <w:p w:rsidR="005B5644" w:rsidRPr="00AF65C3" w:rsidRDefault="005B5644" w:rsidP="00AF65C3">
            <w:pPr>
              <w:autoSpaceDE w:val="0"/>
              <w:autoSpaceDN w:val="0"/>
              <w:spacing w:line="257" w:lineRule="auto"/>
              <w:ind w:left="-25" w:right="-48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AF65C3">
              <w:rPr>
                <w:rFonts w:ascii="Times New Roman" w:hAnsi="Times New Roman"/>
                <w:spacing w:val="-8"/>
                <w:sz w:val="18"/>
                <w:szCs w:val="18"/>
              </w:rPr>
              <w:t>1.2.7.</w:t>
            </w:r>
          </w:p>
        </w:tc>
        <w:tc>
          <w:tcPr>
            <w:tcW w:w="1441" w:type="dxa"/>
            <w:vMerge w:val="restart"/>
          </w:tcPr>
          <w:p w:rsidR="00697DFF" w:rsidRDefault="005B5644" w:rsidP="00F57273">
            <w:pPr>
              <w:autoSpaceDE w:val="0"/>
              <w:autoSpaceDN w:val="0"/>
              <w:spacing w:line="257" w:lineRule="auto"/>
              <w:ind w:left="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 xml:space="preserve">Ремонт, </w:t>
            </w:r>
            <w:r w:rsidRPr="00697DFF">
              <w:rPr>
                <w:rFonts w:ascii="Times New Roman" w:hAnsi="Times New Roman"/>
                <w:spacing w:val="-6"/>
                <w:sz w:val="18"/>
                <w:szCs w:val="18"/>
              </w:rPr>
              <w:t>реконструкция,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 xml:space="preserve"> приведение в соответствие с действующими требо</w:t>
            </w:r>
            <w:r w:rsidR="00697DFF"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 xml:space="preserve">ваниями </w:t>
            </w:r>
          </w:p>
          <w:p w:rsidR="00697DFF" w:rsidRDefault="005B5644" w:rsidP="00F57273">
            <w:pPr>
              <w:autoSpaceDE w:val="0"/>
              <w:autoSpaceDN w:val="0"/>
              <w:spacing w:line="257" w:lineRule="auto"/>
              <w:ind w:left="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НП пожарной безопасности систем внутреннего, наружного противо</w:t>
            </w:r>
            <w:r w:rsidR="00697DFF"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пожарного водоснаб</w:t>
            </w:r>
            <w:r w:rsidR="00697DFF"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жения, пожарных водоемов (водоисточ</w:t>
            </w:r>
            <w:r w:rsidR="00697DFF"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 xml:space="preserve">ников) </w:t>
            </w:r>
          </w:p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ind w:left="8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(в том числе разработка проектной докумен</w:t>
            </w:r>
            <w:r w:rsidR="00E47F56"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тации)</w:t>
            </w:r>
          </w:p>
        </w:tc>
        <w:tc>
          <w:tcPr>
            <w:tcW w:w="1718" w:type="dxa"/>
            <w:vMerge w:val="restart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Министерство здравоохранения Пензенской области, подведомственные учреждения</w:t>
            </w: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1372,40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1372,40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Ремонт систем противо</w:t>
            </w:r>
            <w:r w:rsidR="001F5FC2">
              <w:rPr>
                <w:rFonts w:ascii="Times New Roman" w:hAnsi="Times New Roman"/>
                <w:sz w:val="18"/>
                <w:szCs w:val="18"/>
              </w:rPr>
              <w:t>-</w:t>
            </w:r>
            <w:r w:rsidRPr="001F5FC2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пожарного 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водоснаб</w:t>
            </w:r>
            <w:r w:rsidR="00F9123C"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жения:</w:t>
            </w:r>
          </w:p>
        </w:tc>
        <w:tc>
          <w:tcPr>
            <w:tcW w:w="846" w:type="dxa"/>
            <w:vMerge w:val="restart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№ 1.2.</w:t>
            </w: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391,63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391,63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4 орг.</w:t>
            </w: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80,77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80,77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500,00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 w:val="restart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 w:val="restart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 w:val="restart"/>
          </w:tcPr>
          <w:p w:rsidR="005B564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Министерство культуры и туризма Пензенской области, подведомственные учреждения</w:t>
            </w:r>
          </w:p>
          <w:p w:rsidR="00F57273" w:rsidRPr="00887B94" w:rsidRDefault="00F57273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148,80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148,80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148,80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148,80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4 орг.</w:t>
            </w: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F46EF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5B5644" w:rsidRPr="00887B94" w:rsidRDefault="005B5644" w:rsidP="00F57273">
            <w:pPr>
              <w:widowControl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5B5644" w:rsidRPr="00887B94" w:rsidRDefault="005B5644" w:rsidP="00F57273">
            <w:pPr>
              <w:autoSpaceDE w:val="0"/>
              <w:autoSpaceDN w:val="0"/>
              <w:spacing w:line="257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5B5644" w:rsidRPr="00887B94" w:rsidRDefault="005B5644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  <w:r w:rsidRPr="00F57273">
              <w:rPr>
                <w:rFonts w:ascii="Times New Roman" w:hAnsi="Times New Roman"/>
                <w:spacing w:val="-10"/>
                <w:sz w:val="18"/>
                <w:szCs w:val="18"/>
              </w:rPr>
              <w:t>1.2.8.</w:t>
            </w: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10"/>
                <w:sz w:val="18"/>
                <w:szCs w:val="18"/>
              </w:rPr>
            </w:pPr>
          </w:p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Повышение уровня противо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пожарной защиты государ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ственных организаций (учреждений) Пензенской области</w:t>
            </w: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5F95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0F5F95" w:rsidRPr="00887B94" w:rsidRDefault="000F5F95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Министерство физической культуры и спорта Пензенской области, подведомственные учреждения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8274,90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8274,90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№ 1.2.</w:t>
            </w: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A62BB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7A4B0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979,90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979,90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Нане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сение огне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защит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ного покрытия на дере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вянные конструк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ции дворца спорта "Буртасы" площадью 1000 кв. м</w:t>
            </w:r>
          </w:p>
        </w:tc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1295,00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1295,00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Нане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сение огне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защит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ного покрытия на метал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лические конструк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ции западной трибуны КС "Перво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майский" площадью 2411 кв. м</w:t>
            </w:r>
          </w:p>
        </w:tc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Нане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сение огне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защит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ного покрытия на метал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лические конструк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ции крыши бассейна ДС "Олим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пийский" площадью 1870 кв. м</w:t>
            </w:r>
          </w:p>
        </w:tc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Повы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шение уровня противо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пожарной защиты одного учреж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дения</w:t>
            </w:r>
          </w:p>
        </w:tc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2000,00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Повы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шение уровня противо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пожарной защиты одного учреж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дения</w:t>
            </w:r>
          </w:p>
        </w:tc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Министерство культуры и туризма Пензенской области, подведомственные учреждения</w:t>
            </w: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1255,46</w:t>
            </w:r>
          </w:p>
        </w:tc>
        <w:tc>
          <w:tcPr>
            <w:tcW w:w="10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1255,46</w:t>
            </w:r>
          </w:p>
        </w:tc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5" w:type="dxa"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212,60</w:t>
            </w:r>
          </w:p>
        </w:tc>
        <w:tc>
          <w:tcPr>
            <w:tcW w:w="1053" w:type="dxa"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212,60</w:t>
            </w:r>
          </w:p>
        </w:tc>
        <w:tc>
          <w:tcPr>
            <w:tcW w:w="653" w:type="dxa"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  <w:tcBorders>
              <w:top w:val="single" w:sz="4" w:space="0" w:color="auto"/>
            </w:tcBorders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Разра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ботка проектно-сметной докумен</w:t>
            </w:r>
            <w:r w:rsidR="00040F3F"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тации на автома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тическую установку газового пожаро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 xml:space="preserve">тушения </w:t>
            </w:r>
            <w:r>
              <w:rPr>
                <w:rFonts w:ascii="Times New Roman" w:hAnsi="Times New Roman"/>
                <w:sz w:val="18"/>
                <w:szCs w:val="18"/>
              </w:rPr>
              <w:br/>
            </w:r>
            <w:r w:rsidRPr="00887B94">
              <w:rPr>
                <w:rFonts w:ascii="Times New Roman" w:hAnsi="Times New Roman"/>
                <w:sz w:val="18"/>
                <w:szCs w:val="18"/>
              </w:rPr>
              <w:t>в ГБУК "Государ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ственный архив Пензен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ской области"</w:t>
            </w:r>
          </w:p>
        </w:tc>
        <w:tc>
          <w:tcPr>
            <w:tcW w:w="846" w:type="dxa"/>
            <w:vMerge/>
            <w:tcBorders>
              <w:top w:val="single" w:sz="4" w:space="0" w:color="auto"/>
            </w:tcBorders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5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5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1042,86</w:t>
            </w:r>
          </w:p>
        </w:tc>
        <w:tc>
          <w:tcPr>
            <w:tcW w:w="1053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1042,86</w:t>
            </w:r>
          </w:p>
        </w:tc>
        <w:tc>
          <w:tcPr>
            <w:tcW w:w="653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614338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Приве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дение органи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заций в соответ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ствие с НП пожарной безопас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 xml:space="preserve">ности: </w:t>
            </w:r>
          </w:p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9 орг.</w:t>
            </w:r>
          </w:p>
        </w:tc>
        <w:tc>
          <w:tcPr>
            <w:tcW w:w="846" w:type="dxa"/>
            <w:vMerge/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5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614338" w:rsidRPr="00887B94" w:rsidTr="007A62BB">
        <w:trPr>
          <w:gridAfter w:val="2"/>
          <w:wAfter w:w="10665" w:type="dxa"/>
        </w:trPr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614338" w:rsidRPr="00887B94" w:rsidRDefault="00614338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614338" w:rsidRPr="00887B94" w:rsidRDefault="00614338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5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614338" w:rsidRPr="00887B94" w:rsidRDefault="00614338" w:rsidP="00040F3F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614338" w:rsidRPr="00887B94" w:rsidRDefault="00614338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7A62BB" w:rsidRPr="00887B94" w:rsidTr="007A62BB"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7A62BB" w:rsidRPr="00887B94" w:rsidRDefault="007A62BB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7A62BB" w:rsidRPr="00887B94" w:rsidRDefault="007A62BB" w:rsidP="00040F3F">
            <w:pPr>
              <w:widowControl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 w:val="restart"/>
          </w:tcPr>
          <w:p w:rsidR="007A62BB" w:rsidRPr="00887B94" w:rsidRDefault="007A62BB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Министерство образования Пензенской области и подведомственные организации</w:t>
            </w:r>
          </w:p>
        </w:tc>
        <w:tc>
          <w:tcPr>
            <w:tcW w:w="764" w:type="dxa"/>
          </w:tcPr>
          <w:p w:rsidR="007A62BB" w:rsidRPr="00887B94" w:rsidRDefault="007A62BB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5" w:type="dxa"/>
          </w:tcPr>
          <w:p w:rsidR="007A62BB" w:rsidRPr="00887B94" w:rsidRDefault="007A62BB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842,50</w:t>
            </w:r>
          </w:p>
        </w:tc>
        <w:tc>
          <w:tcPr>
            <w:tcW w:w="1053" w:type="dxa"/>
          </w:tcPr>
          <w:p w:rsidR="007A62BB" w:rsidRPr="00887B94" w:rsidRDefault="007A62BB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842,50</w:t>
            </w:r>
          </w:p>
        </w:tc>
        <w:tc>
          <w:tcPr>
            <w:tcW w:w="653" w:type="dxa"/>
          </w:tcPr>
          <w:p w:rsidR="007A62BB" w:rsidRPr="00887B94" w:rsidRDefault="007A62BB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7A62BB" w:rsidRPr="00887B94" w:rsidRDefault="007A62BB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7A62BB" w:rsidRPr="00887B94" w:rsidRDefault="007A62BB" w:rsidP="00040F3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7A62BB" w:rsidRPr="00887B94" w:rsidRDefault="007A62BB" w:rsidP="000F5F95">
            <w:pPr>
              <w:autoSpaceDE w:val="0"/>
              <w:autoSpaceDN w:val="0"/>
              <w:spacing w:line="216" w:lineRule="auto"/>
              <w:ind w:left="-5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F5F95">
              <w:rPr>
                <w:rFonts w:ascii="Times New Roman" w:hAnsi="Times New Roman"/>
                <w:spacing w:val="-10"/>
                <w:sz w:val="18"/>
                <w:szCs w:val="18"/>
              </w:rPr>
              <w:t>Общестрои</w:t>
            </w:r>
            <w:r w:rsidR="000F5F95" w:rsidRPr="000F5F95">
              <w:rPr>
                <w:rFonts w:ascii="Times New Roman" w:hAnsi="Times New Roman"/>
                <w:spacing w:val="-10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тельные работы по устра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нению замечаний отдела надзорной деятель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ности ГУ МЧС России по Пензен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887B94">
              <w:rPr>
                <w:rFonts w:ascii="Times New Roman" w:hAnsi="Times New Roman"/>
                <w:sz w:val="18"/>
                <w:szCs w:val="18"/>
              </w:rPr>
              <w:t>ской области</w:t>
            </w:r>
          </w:p>
        </w:tc>
        <w:tc>
          <w:tcPr>
            <w:tcW w:w="846" w:type="dxa"/>
            <w:vMerge/>
          </w:tcPr>
          <w:p w:rsidR="007A62BB" w:rsidRPr="00887B94" w:rsidRDefault="007A62BB" w:rsidP="007A4B0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0" w:type="dxa"/>
            <w:vMerge w:val="restart"/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</w:tr>
      <w:tr w:rsidR="007A62BB" w:rsidRPr="00887B94" w:rsidTr="007A62BB"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442,80</w:t>
            </w:r>
          </w:p>
        </w:tc>
        <w:tc>
          <w:tcPr>
            <w:tcW w:w="10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442,80</w:t>
            </w:r>
          </w:p>
        </w:tc>
        <w:tc>
          <w:tcPr>
            <w:tcW w:w="6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4 орг.</w:t>
            </w:r>
          </w:p>
        </w:tc>
        <w:tc>
          <w:tcPr>
            <w:tcW w:w="846" w:type="dxa"/>
            <w:vMerge/>
          </w:tcPr>
          <w:p w:rsidR="007A62BB" w:rsidRPr="00887B94" w:rsidRDefault="007A62BB" w:rsidP="007A4B0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</w:tr>
      <w:tr w:rsidR="007A62BB" w:rsidRPr="00887B94" w:rsidTr="007A62BB"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399,70</w:t>
            </w:r>
          </w:p>
        </w:tc>
        <w:tc>
          <w:tcPr>
            <w:tcW w:w="10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399,70</w:t>
            </w:r>
          </w:p>
        </w:tc>
        <w:tc>
          <w:tcPr>
            <w:tcW w:w="6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1 орг.</w:t>
            </w:r>
          </w:p>
        </w:tc>
        <w:tc>
          <w:tcPr>
            <w:tcW w:w="846" w:type="dxa"/>
            <w:vMerge/>
          </w:tcPr>
          <w:p w:rsidR="007A62BB" w:rsidRPr="00887B94" w:rsidRDefault="007A62BB" w:rsidP="007A4B0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</w:tr>
      <w:tr w:rsidR="007A62BB" w:rsidRPr="00887B94" w:rsidTr="007A62BB"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7A62BB" w:rsidRPr="00887B94" w:rsidRDefault="007A62BB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7A62BB" w:rsidRPr="00887B94" w:rsidRDefault="007A62BB" w:rsidP="007A4B0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</w:tr>
      <w:tr w:rsidR="007A62BB" w:rsidRPr="00887B94" w:rsidTr="007A62BB"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7A62BB" w:rsidRPr="00887B94" w:rsidRDefault="007A62BB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7A62BB" w:rsidRPr="00887B94" w:rsidRDefault="007A62BB" w:rsidP="007A4B0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390" w:type="dxa"/>
            <w:vMerge/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</w:tr>
      <w:tr w:rsidR="007A62BB" w:rsidRPr="00887B94" w:rsidTr="007A62BB">
        <w:tc>
          <w:tcPr>
            <w:tcW w:w="342" w:type="dxa"/>
            <w:tcBorders>
              <w:top w:val="nil"/>
              <w:left w:val="nil"/>
              <w:bottom w:val="nil"/>
            </w:tcBorders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9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1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18" w:type="dxa"/>
            <w:vMerge/>
          </w:tcPr>
          <w:p w:rsidR="007A62BB" w:rsidRPr="00887B94" w:rsidRDefault="007A62BB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53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4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25" w:type="dxa"/>
          </w:tcPr>
          <w:p w:rsidR="007A62BB" w:rsidRPr="00887B94" w:rsidRDefault="007A62BB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87B9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26" w:type="dxa"/>
          </w:tcPr>
          <w:p w:rsidR="007A62BB" w:rsidRPr="00887B94" w:rsidRDefault="007A62BB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6" w:type="dxa"/>
            <w:vMerge/>
          </w:tcPr>
          <w:p w:rsidR="007A62BB" w:rsidRPr="00887B94" w:rsidRDefault="007A62BB" w:rsidP="007A4B04">
            <w:pPr>
              <w:widowControl/>
              <w:rPr>
                <w:sz w:val="18"/>
                <w:szCs w:val="18"/>
              </w:rPr>
            </w:pPr>
          </w:p>
        </w:tc>
        <w:tc>
          <w:tcPr>
            <w:tcW w:w="10275" w:type="dxa"/>
            <w:tcBorders>
              <w:top w:val="nil"/>
              <w:bottom w:val="nil"/>
            </w:tcBorders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".</w:t>
            </w:r>
          </w:p>
        </w:tc>
        <w:tc>
          <w:tcPr>
            <w:tcW w:w="390" w:type="dxa"/>
            <w:vMerge/>
            <w:shd w:val="clear" w:color="auto" w:fill="auto"/>
          </w:tcPr>
          <w:p w:rsidR="007A62BB" w:rsidRPr="00887B94" w:rsidRDefault="007A62BB">
            <w:pPr>
              <w:widowControl/>
              <w:rPr>
                <w:sz w:val="18"/>
                <w:szCs w:val="18"/>
              </w:rPr>
            </w:pPr>
          </w:p>
        </w:tc>
      </w:tr>
    </w:tbl>
    <w:p w:rsidR="00790376" w:rsidRPr="00790376" w:rsidRDefault="00790376" w:rsidP="005B5644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5B5644" w:rsidRPr="00EE3A94" w:rsidRDefault="00790376" w:rsidP="005B564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1.6.4. </w:t>
      </w:r>
      <w:r w:rsidR="005B5644" w:rsidRPr="00EE3A94">
        <w:rPr>
          <w:rFonts w:ascii="Times New Roman" w:hAnsi="Times New Roman" w:cs="Times New Roman"/>
          <w:bCs/>
          <w:sz w:val="28"/>
          <w:szCs w:val="28"/>
        </w:rPr>
        <w:t xml:space="preserve">Строку 1.5.6. </w:t>
      </w:r>
      <w:r w:rsidR="005B5644"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D77484" w:rsidRDefault="005B5644" w:rsidP="005B5644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105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1"/>
        <w:gridCol w:w="588"/>
        <w:gridCol w:w="1456"/>
        <w:gridCol w:w="1694"/>
        <w:gridCol w:w="770"/>
        <w:gridCol w:w="980"/>
        <w:gridCol w:w="1049"/>
        <w:gridCol w:w="644"/>
        <w:gridCol w:w="588"/>
        <w:gridCol w:w="616"/>
        <w:gridCol w:w="1036"/>
        <w:gridCol w:w="854"/>
        <w:gridCol w:w="451"/>
      </w:tblGrid>
      <w:tr w:rsidR="00A820F7" w:rsidRPr="00D77484" w:rsidTr="00A820F7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</w:tc>
        <w:tc>
          <w:tcPr>
            <w:tcW w:w="588" w:type="dxa"/>
            <w:vMerge w:val="restart"/>
          </w:tcPr>
          <w:p w:rsidR="00A820F7" w:rsidRPr="00D77484" w:rsidRDefault="00A820F7" w:rsidP="00D77484">
            <w:pPr>
              <w:autoSpaceDE w:val="0"/>
              <w:autoSpaceDN w:val="0"/>
              <w:spacing w:line="245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pacing w:val="-10"/>
                <w:sz w:val="18"/>
                <w:szCs w:val="18"/>
              </w:rPr>
              <w:t>1.5.6.</w:t>
            </w:r>
          </w:p>
        </w:tc>
        <w:tc>
          <w:tcPr>
            <w:tcW w:w="1456" w:type="dxa"/>
            <w:vMerge w:val="restart"/>
          </w:tcPr>
          <w:p w:rsidR="00E07EAC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Повышение уровня противо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>пожарной защиты государ</w:t>
            </w:r>
            <w:r w:rsidR="00E07EAC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ственных учреждений, подведом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>ственных Министерству труда, социальной защиты и демографии Пензенской области</w:t>
            </w:r>
          </w:p>
        </w:tc>
        <w:tc>
          <w:tcPr>
            <w:tcW w:w="1694" w:type="dxa"/>
            <w:vMerge w:val="restart"/>
          </w:tcPr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Министерство труда, социальной защиты и демографии Пензенской области</w:t>
            </w:r>
          </w:p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1133,00</w:t>
            </w:r>
          </w:p>
        </w:tc>
        <w:tc>
          <w:tcPr>
            <w:tcW w:w="1049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1133,00</w:t>
            </w:r>
          </w:p>
        </w:tc>
        <w:tc>
          <w:tcPr>
            <w:tcW w:w="644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8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16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36" w:type="dxa"/>
          </w:tcPr>
          <w:p w:rsidR="00A820F7" w:rsidRPr="00D77484" w:rsidRDefault="00A820F7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vMerge w:val="restart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№ 1</w:t>
            </w: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A820F7" w:rsidRPr="00D77484" w:rsidTr="00A820F7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1049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200,00</w:t>
            </w:r>
          </w:p>
        </w:tc>
        <w:tc>
          <w:tcPr>
            <w:tcW w:w="644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8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16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36" w:type="dxa"/>
          </w:tcPr>
          <w:p w:rsidR="00A820F7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Приобре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>тение средств индиви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>дуальной защиты - 71 шт., огнету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 xml:space="preserve">шителей - </w:t>
            </w:r>
          </w:p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18 шт.</w:t>
            </w:r>
          </w:p>
        </w:tc>
        <w:tc>
          <w:tcPr>
            <w:tcW w:w="854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:rsidR="00A820F7" w:rsidRPr="00D77484" w:rsidRDefault="00A820F7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A820F7" w:rsidRPr="00D77484" w:rsidTr="00A820F7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9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44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8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16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36" w:type="dxa"/>
          </w:tcPr>
          <w:p w:rsidR="00A820F7" w:rsidRPr="00D77484" w:rsidRDefault="00A820F7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:rsidR="00A820F7" w:rsidRPr="00D77484" w:rsidRDefault="00A820F7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A820F7" w:rsidRPr="00D77484" w:rsidTr="00A820F7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933,00</w:t>
            </w:r>
          </w:p>
        </w:tc>
        <w:tc>
          <w:tcPr>
            <w:tcW w:w="1049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933,00</w:t>
            </w:r>
          </w:p>
        </w:tc>
        <w:tc>
          <w:tcPr>
            <w:tcW w:w="644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8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16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36" w:type="dxa"/>
            <w:tcBorders>
              <w:bottom w:val="single" w:sz="4" w:space="0" w:color="auto"/>
            </w:tcBorders>
          </w:tcPr>
          <w:p w:rsidR="00A820F7" w:rsidRPr="00D77484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Приобре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>тение огнету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>шителей -122 шт.,</w:t>
            </w:r>
          </w:p>
          <w:p w:rsidR="00A820F7" w:rsidRPr="00D77484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средств индиви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>дуальной защиты -  352 шт.,</w:t>
            </w:r>
          </w:p>
          <w:p w:rsidR="00A820F7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пожарных извеща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 xml:space="preserve">телей - </w:t>
            </w:r>
          </w:p>
          <w:p w:rsidR="00A820F7" w:rsidRPr="00D77484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45 шт.,</w:t>
            </w:r>
          </w:p>
          <w:p w:rsidR="00A820F7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носилок для эвакуа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 xml:space="preserve">ции - </w:t>
            </w:r>
          </w:p>
          <w:p w:rsidR="00A820F7" w:rsidRPr="00D77484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17 шт.,</w:t>
            </w:r>
          </w:p>
          <w:p w:rsidR="00A820F7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знаков эвакуа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D77484">
              <w:rPr>
                <w:rFonts w:ascii="Times New Roman" w:hAnsi="Times New Roman"/>
                <w:sz w:val="18"/>
                <w:szCs w:val="18"/>
              </w:rPr>
              <w:t xml:space="preserve">ции - </w:t>
            </w:r>
          </w:p>
          <w:p w:rsidR="00A820F7" w:rsidRPr="00D77484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200 шт.,</w:t>
            </w:r>
          </w:p>
          <w:p w:rsidR="00A820F7" w:rsidRPr="00D77484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пожарных шкафов - 10 шт.,</w:t>
            </w:r>
          </w:p>
          <w:p w:rsidR="00A820F7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противо</w:t>
            </w:r>
          </w:p>
          <w:p w:rsidR="00A820F7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 xml:space="preserve">пожарных дверей - </w:t>
            </w:r>
          </w:p>
          <w:p w:rsidR="00A820F7" w:rsidRPr="00D77484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4 шт.,</w:t>
            </w:r>
          </w:p>
          <w:p w:rsidR="000F5F95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переза</w:t>
            </w:r>
            <w:r w:rsidR="000F5F9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820F7" w:rsidRDefault="00A820F7" w:rsidP="007A4B04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рядка огнету</w:t>
            </w:r>
            <w:r w:rsidR="000F5F95"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A820F7" w:rsidRPr="00D77484" w:rsidRDefault="00A820F7" w:rsidP="000678AD">
            <w:pPr>
              <w:widowControl/>
              <w:ind w:hanging="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шителей - 16 шт.</w:t>
            </w:r>
          </w:p>
        </w:tc>
        <w:tc>
          <w:tcPr>
            <w:tcW w:w="854" w:type="dxa"/>
            <w:vMerge/>
            <w:tcBorders>
              <w:bottom w:val="single" w:sz="4" w:space="0" w:color="auto"/>
            </w:tcBorders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:rsidR="00A820F7" w:rsidRPr="00D77484" w:rsidRDefault="00A820F7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A820F7" w:rsidRPr="00D77484" w:rsidTr="00A820F7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9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44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8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16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36" w:type="dxa"/>
          </w:tcPr>
          <w:p w:rsidR="00A820F7" w:rsidRPr="00D77484" w:rsidRDefault="00A820F7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:rsidR="00A820F7" w:rsidRPr="00D77484" w:rsidRDefault="00A820F7" w:rsidP="007A4B04">
            <w:pPr>
              <w:widowControl/>
              <w:rPr>
                <w:sz w:val="18"/>
                <w:szCs w:val="18"/>
              </w:rPr>
            </w:pPr>
          </w:p>
        </w:tc>
      </w:tr>
      <w:tr w:rsidR="00A820F7" w:rsidRPr="00D77484" w:rsidTr="00A820F7">
        <w:trPr>
          <w:trHeight w:val="20"/>
        </w:trPr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8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56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0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49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44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588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16" w:type="dxa"/>
          </w:tcPr>
          <w:p w:rsidR="00A820F7" w:rsidRPr="00D77484" w:rsidRDefault="00A820F7" w:rsidP="007A4B04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77484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36" w:type="dxa"/>
          </w:tcPr>
          <w:p w:rsidR="00A820F7" w:rsidRPr="00D77484" w:rsidRDefault="00A820F7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A820F7" w:rsidRPr="00D77484" w:rsidRDefault="00A820F7" w:rsidP="007A4B04">
            <w:pPr>
              <w:widowControl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1" w:type="dxa"/>
            <w:tcBorders>
              <w:top w:val="nil"/>
              <w:bottom w:val="nil"/>
              <w:right w:val="nil"/>
            </w:tcBorders>
          </w:tcPr>
          <w:p w:rsidR="00A820F7" w:rsidRPr="00D77484" w:rsidRDefault="00A820F7" w:rsidP="007A4B04">
            <w:pPr>
              <w:widowControl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".</w:t>
            </w:r>
          </w:p>
        </w:tc>
      </w:tr>
    </w:tbl>
    <w:p w:rsidR="00A820F7" w:rsidRPr="00A820F7" w:rsidRDefault="00A820F7" w:rsidP="005B5644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5B5644" w:rsidRPr="00EE3A94" w:rsidRDefault="00A820F7" w:rsidP="000F5F9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1.6.5. </w:t>
      </w:r>
      <w:r w:rsidR="005B5644" w:rsidRPr="00EE3A94">
        <w:rPr>
          <w:rFonts w:ascii="Times New Roman" w:hAnsi="Times New Roman" w:cs="Times New Roman"/>
          <w:bCs/>
          <w:sz w:val="28"/>
          <w:szCs w:val="28"/>
        </w:rPr>
        <w:t xml:space="preserve">Строки 1.7., 1.7.1, </w:t>
      </w:r>
      <w:r w:rsidR="005B5644"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="005B5644" w:rsidRPr="00EE3A94">
        <w:rPr>
          <w:rFonts w:ascii="Times New Roman" w:hAnsi="Times New Roman" w:cs="Times New Roman"/>
          <w:sz w:val="28"/>
          <w:szCs w:val="28"/>
        </w:rPr>
        <w:t>Всего по подпрограмме 1:</w:t>
      </w:r>
      <w:r w:rsidR="005B5644" w:rsidRPr="00EE3A9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"</w:t>
      </w:r>
      <w:r w:rsidR="005B5644" w:rsidRPr="00EE3A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B5644"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5A46CB" w:rsidRDefault="005B5644" w:rsidP="000F5F95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143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1"/>
        <w:gridCol w:w="602"/>
        <w:gridCol w:w="1442"/>
        <w:gridCol w:w="1694"/>
        <w:gridCol w:w="770"/>
        <w:gridCol w:w="980"/>
        <w:gridCol w:w="1063"/>
        <w:gridCol w:w="630"/>
        <w:gridCol w:w="602"/>
        <w:gridCol w:w="602"/>
        <w:gridCol w:w="1050"/>
        <w:gridCol w:w="15"/>
        <w:gridCol w:w="825"/>
        <w:gridCol w:w="825"/>
      </w:tblGrid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</w:tc>
        <w:tc>
          <w:tcPr>
            <w:tcW w:w="602" w:type="dxa"/>
            <w:vMerge w:val="restart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1.7.</w:t>
            </w:r>
          </w:p>
        </w:tc>
        <w:tc>
          <w:tcPr>
            <w:tcW w:w="1442" w:type="dxa"/>
            <w:vMerge w:val="restart"/>
          </w:tcPr>
          <w:p w:rsidR="005A46CB" w:rsidRDefault="00434865" w:rsidP="000F5F95">
            <w:pPr>
              <w:autoSpaceDE w:val="0"/>
              <w:autoSpaceDN w:val="0"/>
              <w:ind w:left="-190"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1.7. "Выполнение государственного задания ГБУ Пензенской </w:t>
            </w:r>
          </w:p>
          <w:p w:rsidR="00434865" w:rsidRPr="005868C6" w:rsidRDefault="00434865" w:rsidP="000F5F95">
            <w:pPr>
              <w:autoSpaceDE w:val="0"/>
              <w:autoSpaceDN w:val="0"/>
              <w:ind w:left="-190" w:right="-14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области "Пензенский пожарно-спасательный центр"</w:t>
            </w:r>
          </w:p>
        </w:tc>
        <w:tc>
          <w:tcPr>
            <w:tcW w:w="1694" w:type="dxa"/>
            <w:vMerge w:val="restart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Управление жилищно-коммунального хозяйства и гражданской защиты населения Пензенской области, ГБУ Пензенской области "ППСЦ"</w:t>
            </w:r>
          </w:p>
        </w:tc>
        <w:tc>
          <w:tcPr>
            <w:tcW w:w="77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434865" w:rsidRPr="005868C6" w:rsidRDefault="00434865" w:rsidP="000F5F95">
            <w:pPr>
              <w:ind w:hanging="94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463809,7</w:t>
            </w:r>
          </w:p>
        </w:tc>
        <w:tc>
          <w:tcPr>
            <w:tcW w:w="1063" w:type="dxa"/>
          </w:tcPr>
          <w:p w:rsidR="00434865" w:rsidRPr="005868C6" w:rsidRDefault="00434865" w:rsidP="000F5F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463809,7</w:t>
            </w:r>
          </w:p>
        </w:tc>
        <w:tc>
          <w:tcPr>
            <w:tcW w:w="63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0" w:type="dxa"/>
            <w:vMerge w:val="restart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 w:val="restart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№ 1.</w:t>
            </w: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85081,30</w:t>
            </w:r>
          </w:p>
        </w:tc>
        <w:tc>
          <w:tcPr>
            <w:tcW w:w="1063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85081,30</w:t>
            </w:r>
          </w:p>
        </w:tc>
        <w:tc>
          <w:tcPr>
            <w:tcW w:w="63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0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/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87230,60</w:t>
            </w:r>
          </w:p>
        </w:tc>
        <w:tc>
          <w:tcPr>
            <w:tcW w:w="1063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87230,60</w:t>
            </w:r>
          </w:p>
        </w:tc>
        <w:tc>
          <w:tcPr>
            <w:tcW w:w="63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0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/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0" w:type="dxa"/>
          </w:tcPr>
          <w:p w:rsidR="00434865" w:rsidRPr="005868C6" w:rsidRDefault="00434865" w:rsidP="000F5F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99500,1</w:t>
            </w:r>
          </w:p>
        </w:tc>
        <w:tc>
          <w:tcPr>
            <w:tcW w:w="1063" w:type="dxa"/>
          </w:tcPr>
          <w:p w:rsidR="00434865" w:rsidRPr="005868C6" w:rsidRDefault="00434865" w:rsidP="000F5F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99500,1</w:t>
            </w:r>
          </w:p>
        </w:tc>
        <w:tc>
          <w:tcPr>
            <w:tcW w:w="63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0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/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94320,5</w:t>
            </w:r>
          </w:p>
        </w:tc>
        <w:tc>
          <w:tcPr>
            <w:tcW w:w="1063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94320,5</w:t>
            </w:r>
          </w:p>
        </w:tc>
        <w:tc>
          <w:tcPr>
            <w:tcW w:w="63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0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/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97677,2</w:t>
            </w:r>
          </w:p>
        </w:tc>
        <w:tc>
          <w:tcPr>
            <w:tcW w:w="1063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97677,2</w:t>
            </w:r>
          </w:p>
        </w:tc>
        <w:tc>
          <w:tcPr>
            <w:tcW w:w="63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50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gridSpan w:val="2"/>
            <w:vMerge/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sz w:val="18"/>
                <w:szCs w:val="18"/>
              </w:rPr>
            </w:pPr>
          </w:p>
        </w:tc>
      </w:tr>
      <w:tr w:rsidR="00434865" w:rsidRPr="005868C6" w:rsidTr="00434865">
        <w:trPr>
          <w:trHeight w:val="112"/>
        </w:trPr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275" w:type="dxa"/>
            <w:gridSpan w:val="12"/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в том числе:</w:t>
            </w: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 w:val="restart"/>
          </w:tcPr>
          <w:p w:rsidR="00434865" w:rsidRPr="005868C6" w:rsidRDefault="00434865" w:rsidP="000F5F95">
            <w:pPr>
              <w:autoSpaceDE w:val="0"/>
              <w:autoSpaceDN w:val="0"/>
              <w:ind w:left="-156" w:right="-16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1.7.1.</w:t>
            </w:r>
          </w:p>
        </w:tc>
        <w:tc>
          <w:tcPr>
            <w:tcW w:w="1442" w:type="dxa"/>
            <w:vMerge w:val="restart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Обеспечение выполнения мероприятий в области гражданской обороны, защиты населения и территорий от чрезвычайных ситуаций природного и техногенного характера, обеспечение пожарной безопасности, безопасности людей на водных объектах</w:t>
            </w:r>
          </w:p>
        </w:tc>
        <w:tc>
          <w:tcPr>
            <w:tcW w:w="1694" w:type="dxa"/>
            <w:vMerge w:val="restart"/>
          </w:tcPr>
          <w:p w:rsidR="00434865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Управление жилищно-коммунального хозяйства и гражданской защиты населения Пензенской области, </w:t>
            </w:r>
          </w:p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ГБУ Пензенской области "ППСЦ"</w:t>
            </w:r>
          </w:p>
        </w:tc>
        <w:tc>
          <w:tcPr>
            <w:tcW w:w="77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434865" w:rsidRPr="005868C6" w:rsidRDefault="00434865" w:rsidP="000F5F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463809,7</w:t>
            </w:r>
          </w:p>
        </w:tc>
        <w:tc>
          <w:tcPr>
            <w:tcW w:w="1063" w:type="dxa"/>
          </w:tcPr>
          <w:p w:rsidR="00434865" w:rsidRPr="005868C6" w:rsidRDefault="00434865" w:rsidP="000F5F9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463809,7</w:t>
            </w:r>
          </w:p>
        </w:tc>
        <w:tc>
          <w:tcPr>
            <w:tcW w:w="63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№ 1.</w:t>
            </w: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0F5F95">
            <w:pPr>
              <w:widowControl/>
              <w:spacing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85081,30</w:t>
            </w:r>
          </w:p>
        </w:tc>
        <w:tc>
          <w:tcPr>
            <w:tcW w:w="1063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85081,30</w:t>
            </w:r>
          </w:p>
        </w:tc>
        <w:tc>
          <w:tcPr>
            <w:tcW w:w="630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Pr="005868C6" w:rsidRDefault="00434865" w:rsidP="000F5F95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Реали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зация допол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нительных </w:t>
            </w:r>
            <w:r w:rsidRPr="005868C6">
              <w:rPr>
                <w:rFonts w:ascii="Times New Roman" w:hAnsi="Times New Roman"/>
                <w:spacing w:val="-6"/>
                <w:sz w:val="18"/>
                <w:szCs w:val="18"/>
              </w:rPr>
              <w:t>профессио-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нальных программ повы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шения квалифи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кации (чел./час), пока</w:t>
            </w:r>
            <w:r w:rsidR="00035E1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70313. </w:t>
            </w:r>
            <w:r w:rsidRPr="005868C6">
              <w:rPr>
                <w:rFonts w:ascii="Times New Roman" w:hAnsi="Times New Roman"/>
                <w:spacing w:val="-4"/>
                <w:sz w:val="18"/>
                <w:szCs w:val="18"/>
              </w:rPr>
              <w:t>Поисковые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868C6">
              <w:rPr>
                <w:rFonts w:ascii="Times New Roman" w:hAnsi="Times New Roman"/>
                <w:spacing w:val="-10"/>
                <w:sz w:val="18"/>
                <w:szCs w:val="18"/>
              </w:rPr>
              <w:t>и аварийно-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спасатель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ные работы (процент потреби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телей, удовлет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воренных качеством выполне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нных работ), 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>показатель</w:t>
            </w:r>
            <w:r w:rsidRPr="005868C6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-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100. Обеспе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чение повседне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вной оператив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ной деятель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ности (оценка состояния готов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ности к выпол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нению задач по предназ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начению </w:t>
            </w:r>
            <w:r w:rsidR="00867243">
              <w:rPr>
                <w:rFonts w:ascii="Times New Roman" w:hAnsi="Times New Roman"/>
                <w:sz w:val="18"/>
                <w:szCs w:val="18"/>
              </w:rPr>
              <w:br/>
            </w:r>
            <w:r w:rsidRPr="005868C6">
              <w:rPr>
                <w:rFonts w:ascii="Times New Roman" w:hAnsi="Times New Roman"/>
                <w:sz w:val="18"/>
                <w:szCs w:val="18"/>
              </w:rPr>
              <w:t>в соответ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ствии с установ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ленными МЧС России требова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ниями), показатель "хорошо"</w:t>
            </w:r>
          </w:p>
        </w:tc>
        <w:tc>
          <w:tcPr>
            <w:tcW w:w="825" w:type="dxa"/>
            <w:vMerge/>
          </w:tcPr>
          <w:p w:rsidR="00434865" w:rsidRPr="005868C6" w:rsidRDefault="00434865" w:rsidP="000F5F95">
            <w:pPr>
              <w:widowControl/>
              <w:spacing w:after="20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0F5F95">
            <w:pPr>
              <w:widowControl/>
              <w:spacing w:after="200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87230,60</w:t>
            </w:r>
          </w:p>
        </w:tc>
        <w:tc>
          <w:tcPr>
            <w:tcW w:w="1063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87230,60</w:t>
            </w:r>
          </w:p>
        </w:tc>
        <w:tc>
          <w:tcPr>
            <w:tcW w:w="63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Реали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зация дополни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тельных </w:t>
            </w:r>
            <w:r w:rsidRPr="005868C6">
              <w:rPr>
                <w:rFonts w:ascii="Times New Roman" w:hAnsi="Times New Roman"/>
                <w:spacing w:val="-4"/>
                <w:sz w:val="18"/>
                <w:szCs w:val="18"/>
              </w:rPr>
              <w:t>профессио-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нальных программ </w:t>
            </w:r>
            <w:r w:rsidRPr="005868C6"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повышения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квалифи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кации (чел./час), пока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затель</w:t>
            </w:r>
            <w:r w:rsidR="00405E8F">
              <w:rPr>
                <w:rFonts w:ascii="Times New Roman" w:hAnsi="Times New Roman"/>
                <w:sz w:val="18"/>
                <w:szCs w:val="18"/>
              </w:rPr>
              <w:t xml:space="preserve"> 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70313. </w:t>
            </w:r>
            <w:r w:rsidRPr="005868C6">
              <w:rPr>
                <w:rFonts w:ascii="Times New Roman" w:hAnsi="Times New Roman"/>
                <w:spacing w:val="-4"/>
                <w:sz w:val="18"/>
                <w:szCs w:val="18"/>
              </w:rPr>
              <w:t>Поисковые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5868C6">
              <w:rPr>
                <w:rFonts w:ascii="Times New Roman" w:hAnsi="Times New Roman"/>
                <w:spacing w:val="-8"/>
                <w:sz w:val="18"/>
                <w:szCs w:val="18"/>
              </w:rPr>
              <w:t>и аварийно-</w:t>
            </w:r>
            <w:r w:rsidRPr="00762A7D">
              <w:rPr>
                <w:rFonts w:ascii="Times New Roman" w:hAnsi="Times New Roman"/>
                <w:spacing w:val="-18"/>
                <w:sz w:val="18"/>
                <w:szCs w:val="18"/>
              </w:rPr>
              <w:t xml:space="preserve">спасательные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работы (процент потреби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телей, удовлет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воренных качеством выпол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ненных работ), </w:t>
            </w:r>
            <w:r>
              <w:rPr>
                <w:rFonts w:ascii="Times New Roman" w:hAnsi="Times New Roman"/>
                <w:spacing w:val="-8"/>
                <w:sz w:val="18"/>
                <w:szCs w:val="18"/>
              </w:rPr>
              <w:t xml:space="preserve">показатель </w:t>
            </w:r>
            <w:r w:rsidRPr="005868C6">
              <w:rPr>
                <w:rFonts w:ascii="Times New Roman" w:hAnsi="Times New Roman"/>
                <w:spacing w:val="-8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100. Обеспе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чение повсед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невной оператив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ной деятель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ности (оценка состояния готов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ности </w:t>
            </w:r>
            <w:r w:rsidR="00867243">
              <w:rPr>
                <w:rFonts w:ascii="Times New Roman" w:hAnsi="Times New Roman"/>
                <w:sz w:val="18"/>
                <w:szCs w:val="18"/>
              </w:rPr>
              <w:br/>
            </w:r>
            <w:r w:rsidRPr="005868C6">
              <w:rPr>
                <w:rFonts w:ascii="Times New Roman" w:hAnsi="Times New Roman"/>
                <w:sz w:val="18"/>
                <w:szCs w:val="18"/>
              </w:rPr>
              <w:t>к выпол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нению задач по предназ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начению в соответст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вии с установ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ленными МЧС России требова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ниями), показатель "хорошо"</w:t>
            </w:r>
          </w:p>
        </w:tc>
        <w:tc>
          <w:tcPr>
            <w:tcW w:w="825" w:type="dxa"/>
            <w:vMerge/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99500,1</w:t>
            </w:r>
          </w:p>
        </w:tc>
        <w:tc>
          <w:tcPr>
            <w:tcW w:w="1063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99500,1</w:t>
            </w:r>
          </w:p>
        </w:tc>
        <w:tc>
          <w:tcPr>
            <w:tcW w:w="63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Реали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зация дополни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тельных </w:t>
            </w:r>
            <w:r w:rsidRPr="00FE062C">
              <w:rPr>
                <w:rFonts w:ascii="Times New Roman" w:hAnsi="Times New Roman"/>
                <w:spacing w:val="-6"/>
                <w:sz w:val="18"/>
                <w:szCs w:val="18"/>
              </w:rPr>
              <w:t>профессио-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нальных программ повы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шения квалифи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кации (чел./час), пока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75384. </w:t>
            </w:r>
            <w:r w:rsidRPr="00FE062C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прове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денных плановых проверок РАСЦО с подтверж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дением готовно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сти системы </w:t>
            </w:r>
          </w:p>
          <w:p w:rsidR="00434865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к опове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щению населения (ед.), пока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4. Коли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чество храня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щихся (содержа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щихся) </w:t>
            </w:r>
          </w:p>
          <w:p w:rsidR="00434865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на складах граждан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ской обороны СИЗ (ед.), пока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300800. </w:t>
            </w:r>
            <w:r w:rsidRPr="00FE062C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регламен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тных, ремонт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ных, тестовых работ, профилак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тических и аттеста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ционных мероприя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тий (ед.), пока</w:t>
            </w:r>
            <w:r w:rsidR="00A3248E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136. </w:t>
            </w:r>
            <w:r w:rsidRPr="00FE062C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оператив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ных выездов для </w:t>
            </w:r>
            <w:r w:rsidRPr="00FE062C">
              <w:rPr>
                <w:rFonts w:ascii="Times New Roman" w:hAnsi="Times New Roman"/>
                <w:spacing w:val="-6"/>
                <w:sz w:val="18"/>
                <w:szCs w:val="18"/>
              </w:rPr>
              <w:t>прове</w:t>
            </w:r>
            <w:r w:rsidR="004E1882">
              <w:rPr>
                <w:rFonts w:ascii="Times New Roman" w:hAnsi="Times New Roman"/>
                <w:spacing w:val="-6"/>
                <w:sz w:val="18"/>
                <w:szCs w:val="18"/>
              </w:rPr>
              <w:t>-</w:t>
            </w:r>
            <w:r w:rsidRPr="00FE062C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дения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поисковых </w:t>
            </w:r>
            <w:r w:rsidRPr="00C44091">
              <w:rPr>
                <w:rFonts w:ascii="Times New Roman" w:hAnsi="Times New Roman"/>
                <w:spacing w:val="-10"/>
                <w:sz w:val="18"/>
                <w:szCs w:val="18"/>
              </w:rPr>
              <w:t>и аварийно-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спасатель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ных работ (ед.), </w:t>
            </w:r>
          </w:p>
          <w:p w:rsidR="00434865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пока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567. </w:t>
            </w:r>
            <w:r w:rsidRPr="00C44091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подготов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ленных и оснащен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 сотруд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ников в соответ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ствии с приказом МЧС России от 26.09.2007  № 500 (ед.), </w:t>
            </w:r>
          </w:p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пока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95.</w:t>
            </w:r>
          </w:p>
          <w:p w:rsidR="004E1882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Доля направ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ленной обработа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нной информа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ции в ДДС экстрен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 оператив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 служб в соответ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ствии с их компетен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цией </w:t>
            </w:r>
          </w:p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от общего </w:t>
            </w:r>
            <w:r w:rsidRPr="00C44091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количества обращений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(процент), пока</w:t>
            </w:r>
            <w:r w:rsidR="00F861A6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825" w:type="dxa"/>
            <w:vMerge/>
          </w:tcPr>
          <w:p w:rsidR="00434865" w:rsidRPr="005868C6" w:rsidRDefault="00434865" w:rsidP="00405E8F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405E8F">
            <w:pPr>
              <w:widowControl/>
              <w:spacing w:after="200" w:line="216" w:lineRule="auto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0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94320,5</w:t>
            </w:r>
          </w:p>
        </w:tc>
        <w:tc>
          <w:tcPr>
            <w:tcW w:w="1063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94320,5</w:t>
            </w:r>
          </w:p>
        </w:tc>
        <w:tc>
          <w:tcPr>
            <w:tcW w:w="630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E1882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6B8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Реализация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дополни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тельных </w:t>
            </w:r>
            <w:r w:rsidRPr="00976B8A">
              <w:rPr>
                <w:rFonts w:ascii="Times New Roman" w:hAnsi="Times New Roman"/>
                <w:spacing w:val="-6"/>
                <w:sz w:val="18"/>
                <w:szCs w:val="18"/>
              </w:rPr>
              <w:t>профессио-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нальных программ </w:t>
            </w:r>
            <w:r w:rsidRPr="00976B8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повышения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квалифи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кации (чел./час), пока</w:t>
            </w:r>
            <w:r w:rsidR="004E1882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75384. </w:t>
            </w:r>
          </w:p>
          <w:p w:rsidR="00434865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76B8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проведен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 плановых проверок РАСЦО с подтверж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дением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>готовности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системы к оповеще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нию населения (ед.), </w:t>
            </w:r>
          </w:p>
          <w:p w:rsidR="00434865" w:rsidRDefault="00434865" w:rsidP="00405E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пока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храня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щихся (содержа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щихся) на складах граждан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ской обороны СИЗ (ед.), пока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300800. К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регламент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ных,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>ремонтных,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тестовых работ, профилак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тических и аттеста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ционных мероприя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тий (ед.), пока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136.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оператив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 выездов для прове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дения поисковых </w:t>
            </w:r>
            <w:r w:rsidRPr="00711B1A">
              <w:rPr>
                <w:rFonts w:ascii="Times New Roman" w:hAnsi="Times New Roman"/>
                <w:spacing w:val="-10"/>
                <w:sz w:val="18"/>
                <w:szCs w:val="18"/>
              </w:rPr>
              <w:t>и аварийно-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спасатель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ных работ (ед.), </w:t>
            </w:r>
          </w:p>
          <w:p w:rsidR="00434865" w:rsidRDefault="00434865" w:rsidP="00405E8F">
            <w:pPr>
              <w:autoSpaceDE w:val="0"/>
              <w:autoSpaceDN w:val="0"/>
              <w:spacing w:line="21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E8F">
              <w:rPr>
                <w:rFonts w:ascii="Times New Roman" w:hAnsi="Times New Roman"/>
                <w:spacing w:val="-10"/>
                <w:sz w:val="18"/>
                <w:szCs w:val="18"/>
              </w:rPr>
              <w:t>показатель</w:t>
            </w:r>
            <w:r w:rsidR="00405E8F" w:rsidRPr="00405E8F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563. </w:t>
            </w:r>
            <w:r w:rsidRPr="00711B1A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подготов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ленных и оснащен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 сотруд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ников в соответ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ствии с приказом МЧС России от 26.09.2007  № 500 (ед.), </w:t>
            </w:r>
          </w:p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пока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95</w:t>
            </w:r>
          </w:p>
        </w:tc>
        <w:tc>
          <w:tcPr>
            <w:tcW w:w="825" w:type="dxa"/>
            <w:vMerge/>
          </w:tcPr>
          <w:p w:rsidR="00434865" w:rsidRPr="005868C6" w:rsidRDefault="00434865" w:rsidP="00405E8F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405E8F">
            <w:pPr>
              <w:widowControl/>
              <w:spacing w:after="200" w:line="216" w:lineRule="auto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2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2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4" w:type="dxa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0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97677,2</w:t>
            </w:r>
          </w:p>
        </w:tc>
        <w:tc>
          <w:tcPr>
            <w:tcW w:w="1063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97677,2</w:t>
            </w:r>
          </w:p>
        </w:tc>
        <w:tc>
          <w:tcPr>
            <w:tcW w:w="630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Default="00434865" w:rsidP="00405E8F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>Реализация дополни</w:t>
            </w:r>
            <w:r>
              <w:rPr>
                <w:rFonts w:ascii="Times New Roman" w:hAnsi="Times New Roman"/>
                <w:spacing w:val="-6"/>
                <w:sz w:val="18"/>
                <w:szCs w:val="18"/>
              </w:rPr>
              <w:t>-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>тельных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>профессио-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нальных программ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повышения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квалифи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кации (чел./час), п</w:t>
            </w:r>
            <w:r w:rsidRPr="00405E8F">
              <w:rPr>
                <w:rFonts w:ascii="Times New Roman" w:hAnsi="Times New Roman"/>
                <w:spacing w:val="-12"/>
                <w:sz w:val="18"/>
                <w:szCs w:val="18"/>
              </w:rPr>
              <w:t xml:space="preserve">оказатель </w:t>
            </w:r>
            <w:r w:rsidR="00405E8F" w:rsidRPr="00405E8F">
              <w:rPr>
                <w:rFonts w:ascii="Times New Roman" w:hAnsi="Times New Roman"/>
                <w:spacing w:val="-12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75384.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проведен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 плановых проверок РАСЦО с подтверж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дением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>готовности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системы к оповеще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нию населения (ед.), </w:t>
            </w:r>
          </w:p>
          <w:p w:rsidR="00434865" w:rsidRDefault="00434865" w:rsidP="00405E8F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пока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 xml:space="preserve">-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4.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храня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щихся (содержа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щихся) на складах граждан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ской обороны СИЗ (ед.), пока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затель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300800. </w:t>
            </w:r>
            <w:r w:rsidRPr="00711B1A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регламент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ных, </w:t>
            </w:r>
            <w:r w:rsidRPr="006E4BB7">
              <w:rPr>
                <w:rFonts w:ascii="Times New Roman" w:hAnsi="Times New Roman"/>
                <w:spacing w:val="-6"/>
                <w:sz w:val="18"/>
                <w:szCs w:val="18"/>
              </w:rPr>
              <w:t>ремонтных,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тестовых работ, профилак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тических и аттеста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ционных мероприя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тий (ед.), </w:t>
            </w:r>
            <w:r w:rsidRPr="00405E8F">
              <w:rPr>
                <w:rFonts w:ascii="Times New Roman" w:hAnsi="Times New Roman"/>
                <w:spacing w:val="-14"/>
                <w:sz w:val="18"/>
                <w:szCs w:val="18"/>
              </w:rPr>
              <w:t xml:space="preserve">показатель </w:t>
            </w:r>
            <w:r w:rsidR="00405E8F" w:rsidRPr="00405E8F">
              <w:rPr>
                <w:rFonts w:ascii="Times New Roman" w:hAnsi="Times New Roman"/>
                <w:spacing w:val="-14"/>
                <w:sz w:val="18"/>
                <w:szCs w:val="18"/>
              </w:rPr>
              <w:t>-</w:t>
            </w:r>
            <w:r w:rsidR="00405E8F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 </w:t>
            </w:r>
            <w:r w:rsidRPr="00405E8F">
              <w:rPr>
                <w:rFonts w:ascii="Times New Roman" w:hAnsi="Times New Roman"/>
                <w:spacing w:val="-10"/>
                <w:sz w:val="18"/>
                <w:szCs w:val="18"/>
              </w:rPr>
              <w:t>136.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8E3478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оператив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 выездов для прове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дения поисковых </w:t>
            </w:r>
            <w:r w:rsidRPr="008E3478">
              <w:rPr>
                <w:rFonts w:ascii="Times New Roman" w:hAnsi="Times New Roman"/>
                <w:spacing w:val="-10"/>
                <w:sz w:val="18"/>
                <w:szCs w:val="18"/>
              </w:rPr>
              <w:t>и аварийно-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спасатель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ных работ (ед.), </w:t>
            </w:r>
          </w:p>
          <w:p w:rsidR="00434865" w:rsidRDefault="00434865" w:rsidP="00405E8F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5E8F">
              <w:rPr>
                <w:rFonts w:ascii="Times New Roman" w:hAnsi="Times New Roman"/>
                <w:spacing w:val="-14"/>
                <w:sz w:val="18"/>
                <w:szCs w:val="18"/>
              </w:rPr>
              <w:t>показатель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05E8F"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541. </w:t>
            </w:r>
            <w:r w:rsidRPr="008E3478">
              <w:rPr>
                <w:rFonts w:ascii="Times New Roman" w:hAnsi="Times New Roman"/>
                <w:spacing w:val="-10"/>
                <w:sz w:val="18"/>
                <w:szCs w:val="18"/>
              </w:rPr>
              <w:t xml:space="preserve">Количество 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подготов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ленных и оснащен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ных сотрудни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>ков в соответ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5868C6">
              <w:rPr>
                <w:rFonts w:ascii="Times New Roman" w:hAnsi="Times New Roman"/>
                <w:sz w:val="18"/>
                <w:szCs w:val="18"/>
              </w:rPr>
              <w:t xml:space="preserve">ствии с приказом МЧС России от 26.09.2007  № 500 (ед.), </w:t>
            </w:r>
          </w:p>
          <w:p w:rsidR="00434865" w:rsidRPr="005868C6" w:rsidRDefault="00434865" w:rsidP="00405E8F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пока</w:t>
            </w: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Pr="00C56A20">
              <w:rPr>
                <w:rFonts w:ascii="Times New Roman" w:hAnsi="Times New Roman"/>
                <w:spacing w:val="-6"/>
                <w:sz w:val="18"/>
                <w:szCs w:val="18"/>
              </w:rPr>
              <w:t>затель</w:t>
            </w:r>
            <w:r w:rsidR="00C56A20" w:rsidRPr="00C56A20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</w:t>
            </w:r>
            <w:r w:rsidR="00405E8F" w:rsidRPr="00C56A20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- </w:t>
            </w:r>
            <w:r w:rsidRPr="00C56A20">
              <w:rPr>
                <w:rFonts w:ascii="Times New Roman" w:hAnsi="Times New Roman"/>
                <w:spacing w:val="-6"/>
                <w:sz w:val="18"/>
                <w:szCs w:val="18"/>
              </w:rPr>
              <w:t xml:space="preserve"> 95</w:t>
            </w:r>
          </w:p>
        </w:tc>
        <w:tc>
          <w:tcPr>
            <w:tcW w:w="825" w:type="dxa"/>
            <w:vMerge/>
          </w:tcPr>
          <w:p w:rsidR="00434865" w:rsidRPr="005868C6" w:rsidRDefault="00434865" w:rsidP="00405E8F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405E8F">
            <w:pPr>
              <w:widowControl/>
              <w:spacing w:after="200" w:line="216" w:lineRule="auto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gridSpan w:val="3"/>
            <w:vMerge w:val="restart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Всего по подпрограмме 1:</w:t>
            </w:r>
          </w:p>
        </w:tc>
        <w:tc>
          <w:tcPr>
            <w:tcW w:w="77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8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543185,1</w:t>
            </w:r>
          </w:p>
        </w:tc>
        <w:tc>
          <w:tcPr>
            <w:tcW w:w="1063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543185,1</w:t>
            </w:r>
          </w:p>
        </w:tc>
        <w:tc>
          <w:tcPr>
            <w:tcW w:w="63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vMerge w:val="restart"/>
          </w:tcPr>
          <w:p w:rsidR="00434865" w:rsidRPr="005868C6" w:rsidRDefault="00434865" w:rsidP="007A4B04">
            <w:pPr>
              <w:autoSpaceDE w:val="0"/>
              <w:autoSpaceDN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7A4B04">
            <w:pPr>
              <w:autoSpaceDE w:val="0"/>
              <w:autoSpaceDN w:val="0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gridSpan w:val="3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8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99294,00</w:t>
            </w:r>
          </w:p>
        </w:tc>
        <w:tc>
          <w:tcPr>
            <w:tcW w:w="1063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99294,00</w:t>
            </w:r>
          </w:p>
        </w:tc>
        <w:tc>
          <w:tcPr>
            <w:tcW w:w="63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gridSpan w:val="3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80" w:type="dxa"/>
          </w:tcPr>
          <w:p w:rsidR="00434865" w:rsidRPr="005868C6" w:rsidRDefault="00434865" w:rsidP="00D1250B">
            <w:pPr>
              <w:autoSpaceDE w:val="0"/>
              <w:autoSpaceDN w:val="0"/>
              <w:ind w:left="-127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100125,70</w:t>
            </w:r>
          </w:p>
        </w:tc>
        <w:tc>
          <w:tcPr>
            <w:tcW w:w="1063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100125,70</w:t>
            </w:r>
          </w:p>
        </w:tc>
        <w:tc>
          <w:tcPr>
            <w:tcW w:w="63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gridSpan w:val="3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80" w:type="dxa"/>
          </w:tcPr>
          <w:p w:rsidR="00434865" w:rsidRPr="005868C6" w:rsidRDefault="00434865" w:rsidP="00D1250B">
            <w:pPr>
              <w:autoSpaceDE w:val="0"/>
              <w:autoSpaceDN w:val="0"/>
              <w:ind w:left="-127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126787,30</w:t>
            </w:r>
          </w:p>
        </w:tc>
        <w:tc>
          <w:tcPr>
            <w:tcW w:w="1063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126787,30</w:t>
            </w:r>
          </w:p>
        </w:tc>
        <w:tc>
          <w:tcPr>
            <w:tcW w:w="63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gridSpan w:val="3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80" w:type="dxa"/>
          </w:tcPr>
          <w:p w:rsidR="00434865" w:rsidRPr="005868C6" w:rsidRDefault="00434865" w:rsidP="00D1250B">
            <w:pPr>
              <w:autoSpaceDE w:val="0"/>
              <w:autoSpaceDN w:val="0"/>
              <w:ind w:left="-127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106810,70</w:t>
            </w:r>
          </w:p>
        </w:tc>
        <w:tc>
          <w:tcPr>
            <w:tcW w:w="1063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106810,70</w:t>
            </w:r>
          </w:p>
        </w:tc>
        <w:tc>
          <w:tcPr>
            <w:tcW w:w="63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434865" w:rsidRPr="005868C6" w:rsidTr="00434865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gridSpan w:val="3"/>
            <w:vMerge/>
          </w:tcPr>
          <w:p w:rsidR="00434865" w:rsidRPr="005868C6" w:rsidRDefault="00434865" w:rsidP="005868C6">
            <w:pPr>
              <w:widowControl/>
              <w:spacing w:after="200"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80" w:type="dxa"/>
          </w:tcPr>
          <w:p w:rsidR="00434865" w:rsidRPr="005868C6" w:rsidRDefault="00434865" w:rsidP="00D1250B">
            <w:pPr>
              <w:autoSpaceDE w:val="0"/>
              <w:autoSpaceDN w:val="0"/>
              <w:ind w:left="-127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110167,40</w:t>
            </w:r>
          </w:p>
        </w:tc>
        <w:tc>
          <w:tcPr>
            <w:tcW w:w="1063" w:type="dxa"/>
          </w:tcPr>
          <w:p w:rsidR="00434865" w:rsidRPr="005868C6" w:rsidRDefault="00434865" w:rsidP="005868C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110167,40</w:t>
            </w:r>
          </w:p>
        </w:tc>
        <w:tc>
          <w:tcPr>
            <w:tcW w:w="630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602" w:type="dxa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868C6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1065" w:type="dxa"/>
            <w:gridSpan w:val="2"/>
          </w:tcPr>
          <w:p w:rsidR="00434865" w:rsidRPr="005868C6" w:rsidRDefault="00434865" w:rsidP="005868C6">
            <w:pPr>
              <w:autoSpaceDE w:val="0"/>
              <w:autoSpaceDN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vMerge/>
          </w:tcPr>
          <w:p w:rsidR="00434865" w:rsidRPr="005868C6" w:rsidRDefault="00434865" w:rsidP="007A4B04">
            <w:pPr>
              <w:widowControl/>
              <w:spacing w:after="200" w:line="27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5" w:type="dxa"/>
            <w:tcBorders>
              <w:top w:val="nil"/>
              <w:bottom w:val="nil"/>
              <w:right w:val="nil"/>
            </w:tcBorders>
          </w:tcPr>
          <w:p w:rsidR="00434865" w:rsidRPr="005868C6" w:rsidRDefault="00B36D09" w:rsidP="007A4B04">
            <w:pPr>
              <w:widowControl/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".</w:t>
            </w:r>
          </w:p>
        </w:tc>
      </w:tr>
    </w:tbl>
    <w:p w:rsidR="002B6C96" w:rsidRPr="002B6C96" w:rsidRDefault="002B6C96" w:rsidP="005B5644">
      <w:pPr>
        <w:pStyle w:val="ConsPlusNormal"/>
        <w:jc w:val="both"/>
        <w:rPr>
          <w:rFonts w:ascii="Times New Roman" w:hAnsi="Times New Roman" w:cs="Times New Roman"/>
          <w:sz w:val="10"/>
          <w:szCs w:val="10"/>
        </w:rPr>
      </w:pPr>
    </w:p>
    <w:p w:rsidR="005B5644" w:rsidRPr="00EE3A94" w:rsidRDefault="005B5644" w:rsidP="006306C5">
      <w:pPr>
        <w:pStyle w:val="ConsPlusNormal"/>
        <w:spacing w:line="21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3A94">
        <w:rPr>
          <w:rFonts w:ascii="Times New Roman" w:hAnsi="Times New Roman" w:cs="Times New Roman"/>
          <w:sz w:val="28"/>
          <w:szCs w:val="28"/>
        </w:rPr>
        <w:t xml:space="preserve">1.6.6. 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Строку 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>"</w:t>
      </w:r>
      <w:r w:rsidRPr="00EE3A94">
        <w:rPr>
          <w:rFonts w:ascii="Times New Roman" w:hAnsi="Times New Roman" w:cs="Times New Roman"/>
          <w:sz w:val="28"/>
          <w:szCs w:val="28"/>
        </w:rPr>
        <w:t>Всего по государственной программе:</w:t>
      </w:r>
      <w:r w:rsidRPr="00EE3A94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"</w:t>
      </w:r>
      <w:r w:rsidRPr="00EE3A9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E3A94">
        <w:rPr>
          <w:rFonts w:ascii="Times New Roman" w:hAnsi="Times New Roman" w:cs="Times New Roman"/>
          <w:sz w:val="28"/>
          <w:szCs w:val="28"/>
        </w:rPr>
        <w:t xml:space="preserve">изложить в новой редакции: </w:t>
      </w:r>
    </w:p>
    <w:p w:rsidR="005B5644" w:rsidRPr="002B6C96" w:rsidRDefault="005B5644" w:rsidP="006306C5">
      <w:pPr>
        <w:pStyle w:val="ConsPlusNormal"/>
        <w:spacing w:line="216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ab"/>
        <w:tblW w:w="1114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31"/>
        <w:gridCol w:w="3738"/>
        <w:gridCol w:w="812"/>
        <w:gridCol w:w="938"/>
        <w:gridCol w:w="1091"/>
        <w:gridCol w:w="887"/>
        <w:gridCol w:w="709"/>
        <w:gridCol w:w="708"/>
        <w:gridCol w:w="851"/>
        <w:gridCol w:w="541"/>
        <w:gridCol w:w="541"/>
      </w:tblGrid>
      <w:tr w:rsidR="006D526D" w:rsidRPr="00B36D09" w:rsidTr="006D526D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ind w:left="80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bCs/>
                <w:spacing w:val="-4"/>
                <w:sz w:val="18"/>
                <w:szCs w:val="18"/>
              </w:rPr>
              <w:t>"</w:t>
            </w:r>
          </w:p>
        </w:tc>
        <w:tc>
          <w:tcPr>
            <w:tcW w:w="10275" w:type="dxa"/>
            <w:gridSpan w:val="9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Всего по государственной программе:</w:t>
            </w: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sz w:val="18"/>
                <w:szCs w:val="18"/>
              </w:rPr>
            </w:pPr>
          </w:p>
        </w:tc>
      </w:tr>
      <w:tr w:rsidR="006D526D" w:rsidRPr="00B36D09" w:rsidTr="006D526D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ind w:left="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vMerge w:val="restart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2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Итого</w:t>
            </w:r>
          </w:p>
        </w:tc>
        <w:tc>
          <w:tcPr>
            <w:tcW w:w="938" w:type="dxa"/>
          </w:tcPr>
          <w:p w:rsidR="006D526D" w:rsidRPr="001A6147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1A6147">
              <w:rPr>
                <w:rFonts w:ascii="Times New Roman" w:hAnsi="Times New Roman"/>
                <w:spacing w:val="-6"/>
                <w:sz w:val="18"/>
                <w:szCs w:val="18"/>
              </w:rPr>
              <w:t>603922,7</w:t>
            </w:r>
          </w:p>
        </w:tc>
        <w:tc>
          <w:tcPr>
            <w:tcW w:w="1091" w:type="dxa"/>
          </w:tcPr>
          <w:p w:rsidR="006D526D" w:rsidRPr="001A6147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1A6147">
              <w:rPr>
                <w:rFonts w:ascii="Times New Roman" w:hAnsi="Times New Roman"/>
                <w:spacing w:val="-6"/>
                <w:sz w:val="18"/>
                <w:szCs w:val="18"/>
              </w:rPr>
              <w:t>578156,4</w:t>
            </w:r>
          </w:p>
        </w:tc>
        <w:tc>
          <w:tcPr>
            <w:tcW w:w="887" w:type="dxa"/>
          </w:tcPr>
          <w:p w:rsidR="006D526D" w:rsidRPr="001A6147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6"/>
                <w:sz w:val="18"/>
                <w:szCs w:val="18"/>
              </w:rPr>
            </w:pPr>
            <w:r w:rsidRPr="001A6147">
              <w:rPr>
                <w:rFonts w:ascii="Times New Roman" w:hAnsi="Times New Roman"/>
                <w:spacing w:val="-6"/>
                <w:sz w:val="18"/>
                <w:szCs w:val="18"/>
              </w:rPr>
              <w:t>25766,30</w:t>
            </w:r>
          </w:p>
        </w:tc>
        <w:tc>
          <w:tcPr>
            <w:tcW w:w="709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vMerge w:val="restart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sz w:val="18"/>
                <w:szCs w:val="18"/>
              </w:rPr>
            </w:pPr>
          </w:p>
        </w:tc>
      </w:tr>
      <w:tr w:rsidR="006D526D" w:rsidRPr="00B36D09" w:rsidTr="006D526D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6D526D" w:rsidRPr="00B36D09" w:rsidRDefault="006D526D" w:rsidP="006306C5">
            <w:pPr>
              <w:widowControl/>
              <w:spacing w:after="200" w:line="216" w:lineRule="auto"/>
              <w:ind w:left="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vMerge/>
          </w:tcPr>
          <w:p w:rsidR="006D526D" w:rsidRPr="00B36D09" w:rsidRDefault="006D526D" w:rsidP="006306C5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2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2016</w:t>
            </w:r>
          </w:p>
        </w:tc>
        <w:tc>
          <w:tcPr>
            <w:tcW w:w="93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99651,50</w:t>
            </w:r>
          </w:p>
        </w:tc>
        <w:tc>
          <w:tcPr>
            <w:tcW w:w="109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99651,50</w:t>
            </w:r>
          </w:p>
        </w:tc>
        <w:tc>
          <w:tcPr>
            <w:tcW w:w="887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vMerge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sz w:val="18"/>
                <w:szCs w:val="18"/>
              </w:rPr>
            </w:pPr>
          </w:p>
        </w:tc>
      </w:tr>
      <w:tr w:rsidR="006D526D" w:rsidRPr="00B36D09" w:rsidTr="006D526D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6D526D" w:rsidRPr="00B36D09" w:rsidRDefault="006D526D" w:rsidP="006306C5">
            <w:pPr>
              <w:widowControl/>
              <w:spacing w:after="200" w:line="216" w:lineRule="auto"/>
              <w:ind w:left="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vMerge/>
          </w:tcPr>
          <w:p w:rsidR="006D526D" w:rsidRPr="00B36D09" w:rsidRDefault="006D526D" w:rsidP="006306C5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2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2017</w:t>
            </w:r>
          </w:p>
        </w:tc>
        <w:tc>
          <w:tcPr>
            <w:tcW w:w="93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ind w:left="-169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129433,90</w:t>
            </w:r>
          </w:p>
        </w:tc>
        <w:tc>
          <w:tcPr>
            <w:tcW w:w="109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103667,60</w:t>
            </w:r>
          </w:p>
        </w:tc>
        <w:tc>
          <w:tcPr>
            <w:tcW w:w="887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pacing w:val="-8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pacing w:val="-8"/>
                <w:sz w:val="18"/>
                <w:szCs w:val="18"/>
              </w:rPr>
              <w:t>25766,30</w:t>
            </w:r>
          </w:p>
        </w:tc>
        <w:tc>
          <w:tcPr>
            <w:tcW w:w="709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vMerge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sz w:val="18"/>
                <w:szCs w:val="18"/>
              </w:rPr>
            </w:pPr>
          </w:p>
        </w:tc>
      </w:tr>
      <w:tr w:rsidR="006D526D" w:rsidRPr="00B36D09" w:rsidTr="006D526D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6D526D" w:rsidRPr="00B36D09" w:rsidRDefault="006D526D" w:rsidP="006306C5">
            <w:pPr>
              <w:widowControl/>
              <w:spacing w:after="200" w:line="216" w:lineRule="auto"/>
              <w:ind w:left="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vMerge/>
          </w:tcPr>
          <w:p w:rsidR="006D526D" w:rsidRPr="00B36D09" w:rsidRDefault="006D526D" w:rsidP="006306C5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2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2018</w:t>
            </w:r>
          </w:p>
        </w:tc>
        <w:tc>
          <w:tcPr>
            <w:tcW w:w="93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ind w:left="-169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157144,60</w:t>
            </w:r>
          </w:p>
        </w:tc>
        <w:tc>
          <w:tcPr>
            <w:tcW w:w="109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157144,60</w:t>
            </w:r>
          </w:p>
        </w:tc>
        <w:tc>
          <w:tcPr>
            <w:tcW w:w="887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vMerge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sz w:val="18"/>
                <w:szCs w:val="18"/>
              </w:rPr>
            </w:pPr>
          </w:p>
        </w:tc>
      </w:tr>
      <w:tr w:rsidR="006D526D" w:rsidRPr="00B36D09" w:rsidTr="006D526D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6D526D" w:rsidRPr="00B36D09" w:rsidRDefault="006D526D" w:rsidP="006306C5">
            <w:pPr>
              <w:widowControl/>
              <w:spacing w:after="200" w:line="216" w:lineRule="auto"/>
              <w:ind w:left="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vMerge/>
          </w:tcPr>
          <w:p w:rsidR="006D526D" w:rsidRPr="00B36D09" w:rsidRDefault="006D526D" w:rsidP="006306C5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2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2019</w:t>
            </w:r>
          </w:p>
        </w:tc>
        <w:tc>
          <w:tcPr>
            <w:tcW w:w="93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ind w:left="-169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107168,00</w:t>
            </w:r>
          </w:p>
        </w:tc>
        <w:tc>
          <w:tcPr>
            <w:tcW w:w="109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107168,00</w:t>
            </w:r>
          </w:p>
        </w:tc>
        <w:tc>
          <w:tcPr>
            <w:tcW w:w="887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vMerge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sz w:val="18"/>
                <w:szCs w:val="18"/>
              </w:rPr>
            </w:pPr>
          </w:p>
        </w:tc>
      </w:tr>
      <w:tr w:rsidR="006D526D" w:rsidRPr="00B36D09" w:rsidTr="006D526D">
        <w:tc>
          <w:tcPr>
            <w:tcW w:w="331" w:type="dxa"/>
            <w:tcBorders>
              <w:top w:val="nil"/>
              <w:left w:val="nil"/>
              <w:bottom w:val="nil"/>
            </w:tcBorders>
          </w:tcPr>
          <w:p w:rsidR="006D526D" w:rsidRPr="00B36D09" w:rsidRDefault="006D526D" w:rsidP="006306C5">
            <w:pPr>
              <w:widowControl/>
              <w:spacing w:after="200" w:line="216" w:lineRule="auto"/>
              <w:ind w:left="8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738" w:type="dxa"/>
            <w:vMerge/>
          </w:tcPr>
          <w:p w:rsidR="006D526D" w:rsidRPr="00B36D09" w:rsidRDefault="006D526D" w:rsidP="006306C5">
            <w:pPr>
              <w:widowControl/>
              <w:spacing w:after="200"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12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2020</w:t>
            </w:r>
          </w:p>
        </w:tc>
        <w:tc>
          <w:tcPr>
            <w:tcW w:w="93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ind w:left="-169" w:right="-101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110524,70</w:t>
            </w:r>
          </w:p>
        </w:tc>
        <w:tc>
          <w:tcPr>
            <w:tcW w:w="109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110524,70</w:t>
            </w:r>
          </w:p>
        </w:tc>
        <w:tc>
          <w:tcPr>
            <w:tcW w:w="887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36D09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vMerge/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tcBorders>
              <w:top w:val="nil"/>
              <w:bottom w:val="nil"/>
              <w:right w:val="nil"/>
            </w:tcBorders>
          </w:tcPr>
          <w:p w:rsidR="006D526D" w:rsidRPr="00B36D09" w:rsidRDefault="006D526D" w:rsidP="006306C5">
            <w:pPr>
              <w:autoSpaceDE w:val="0"/>
              <w:autoSpaceDN w:val="0"/>
              <w:spacing w:line="21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".</w:t>
            </w:r>
          </w:p>
        </w:tc>
      </w:tr>
    </w:tbl>
    <w:p w:rsidR="005B5644" w:rsidRPr="008D7B03" w:rsidRDefault="005B5644" w:rsidP="006306C5">
      <w:pPr>
        <w:pStyle w:val="ConsPlusNormal"/>
        <w:spacing w:line="216" w:lineRule="auto"/>
        <w:ind w:left="709" w:firstLine="0"/>
        <w:rPr>
          <w:rFonts w:ascii="Times New Roman" w:hAnsi="Times New Roman" w:cs="Times New Roman"/>
          <w:bCs/>
          <w:sz w:val="10"/>
          <w:szCs w:val="10"/>
        </w:rPr>
      </w:pPr>
    </w:p>
    <w:p w:rsidR="005B5644" w:rsidRPr="00EE3A94" w:rsidRDefault="005B5644" w:rsidP="006306C5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sz w:val="28"/>
          <w:szCs w:val="28"/>
        </w:rPr>
      </w:pPr>
      <w:r w:rsidRPr="00EE3A94">
        <w:rPr>
          <w:sz w:val="28"/>
          <w:szCs w:val="28"/>
        </w:rPr>
        <w:t xml:space="preserve">2. </w:t>
      </w:r>
      <w:r w:rsidRPr="00EE3A94">
        <w:rPr>
          <w:color w:val="000000"/>
          <w:sz w:val="28"/>
          <w:szCs w:val="28"/>
        </w:rPr>
        <w:t xml:space="preserve">Настоящее постановление </w:t>
      </w:r>
      <w:r w:rsidRPr="00EE3A94">
        <w:rPr>
          <w:sz w:val="28"/>
          <w:szCs w:val="28"/>
        </w:rPr>
        <w:t xml:space="preserve">вступает в силу со дня его официального опубликования.  </w:t>
      </w:r>
    </w:p>
    <w:p w:rsidR="005B5644" w:rsidRPr="00EE3A94" w:rsidRDefault="005B5644" w:rsidP="006306C5">
      <w:pPr>
        <w:pStyle w:val="ad"/>
        <w:spacing w:before="0" w:beforeAutospacing="0" w:after="0" w:afterAutospacing="0" w:line="216" w:lineRule="auto"/>
        <w:ind w:firstLine="709"/>
        <w:jc w:val="both"/>
        <w:rPr>
          <w:bCs/>
          <w:sz w:val="28"/>
          <w:szCs w:val="28"/>
        </w:rPr>
      </w:pPr>
      <w:r w:rsidRPr="00EE3A94">
        <w:rPr>
          <w:bCs/>
          <w:sz w:val="28"/>
          <w:szCs w:val="28"/>
        </w:rPr>
        <w:t>3. Настоящее постановление применяется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5B5644" w:rsidRPr="00EE3A94" w:rsidRDefault="005B5644" w:rsidP="006306C5">
      <w:pPr>
        <w:widowControl/>
        <w:autoSpaceDE w:val="0"/>
        <w:autoSpaceDN w:val="0"/>
        <w:adjustRightInd w:val="0"/>
        <w:spacing w:line="216" w:lineRule="auto"/>
        <w:ind w:firstLine="709"/>
        <w:jc w:val="both"/>
        <w:rPr>
          <w:bCs/>
          <w:sz w:val="28"/>
          <w:szCs w:val="28"/>
        </w:rPr>
      </w:pPr>
      <w:r w:rsidRPr="00EE3A94">
        <w:rPr>
          <w:bCs/>
          <w:sz w:val="28"/>
          <w:szCs w:val="28"/>
        </w:rPr>
        <w:t xml:space="preserve">4. </w:t>
      </w:r>
      <w:r w:rsidRPr="00EE3A94">
        <w:rPr>
          <w:color w:val="000000"/>
          <w:spacing w:val="-4"/>
          <w:sz w:val="28"/>
          <w:szCs w:val="28"/>
        </w:rPr>
        <w:t xml:space="preserve">Настоящее постановление опубликовать в газете </w:t>
      </w:r>
      <w:r w:rsidRPr="00EE3A94">
        <w:rPr>
          <w:bCs/>
          <w:spacing w:val="-4"/>
          <w:sz w:val="28"/>
          <w:szCs w:val="28"/>
        </w:rPr>
        <w:t>"</w:t>
      </w:r>
      <w:r w:rsidRPr="00EE3A94">
        <w:rPr>
          <w:color w:val="000000"/>
          <w:spacing w:val="-4"/>
          <w:sz w:val="28"/>
          <w:szCs w:val="28"/>
        </w:rPr>
        <w:t>Пензенские губернские</w:t>
      </w:r>
      <w:r w:rsidRPr="00EE3A94">
        <w:rPr>
          <w:color w:val="000000"/>
          <w:sz w:val="28"/>
          <w:szCs w:val="28"/>
        </w:rPr>
        <w:t xml:space="preserve"> ведомости</w:t>
      </w:r>
      <w:r w:rsidRPr="00EE3A94">
        <w:rPr>
          <w:bCs/>
          <w:spacing w:val="-4"/>
          <w:sz w:val="28"/>
          <w:szCs w:val="28"/>
        </w:rPr>
        <w:t>"</w:t>
      </w:r>
      <w:r w:rsidRPr="00EE3A94">
        <w:rPr>
          <w:color w:val="000000"/>
          <w:sz w:val="28"/>
          <w:szCs w:val="28"/>
        </w:rPr>
        <w:t xml:space="preserve"> и разместить (опубликовать) на </w:t>
      </w:r>
      <w:r w:rsidRPr="00EE3A94">
        <w:rPr>
          <w:bCs/>
          <w:spacing w:val="-4"/>
          <w:sz w:val="28"/>
          <w:szCs w:val="28"/>
        </w:rPr>
        <w:t>"</w:t>
      </w:r>
      <w:r w:rsidRPr="00EE3A94">
        <w:rPr>
          <w:color w:val="000000"/>
          <w:sz w:val="28"/>
          <w:szCs w:val="28"/>
        </w:rPr>
        <w:t xml:space="preserve">Официальном интернет-портале </w:t>
      </w:r>
      <w:r w:rsidRPr="00EE3A94">
        <w:rPr>
          <w:color w:val="000000"/>
          <w:spacing w:val="-9"/>
          <w:sz w:val="28"/>
          <w:szCs w:val="28"/>
        </w:rPr>
        <w:t>правовой информации</w:t>
      </w:r>
      <w:r w:rsidRPr="00EE3A94">
        <w:rPr>
          <w:bCs/>
          <w:spacing w:val="-4"/>
          <w:sz w:val="28"/>
          <w:szCs w:val="28"/>
        </w:rPr>
        <w:t>"</w:t>
      </w:r>
      <w:r w:rsidRPr="00EE3A94">
        <w:rPr>
          <w:color w:val="000000"/>
          <w:spacing w:val="-9"/>
          <w:sz w:val="28"/>
          <w:szCs w:val="28"/>
        </w:rPr>
        <w:t xml:space="preserve"> (www.pravo.gov.ru) и на официальном сайте Правительства </w:t>
      </w:r>
      <w:r w:rsidRPr="00EE3A94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Pr="00EE3A94">
        <w:rPr>
          <w:bCs/>
          <w:spacing w:val="-4"/>
          <w:sz w:val="28"/>
          <w:szCs w:val="28"/>
        </w:rPr>
        <w:t>"</w:t>
      </w:r>
      <w:r w:rsidRPr="00EE3A94">
        <w:rPr>
          <w:color w:val="000000"/>
          <w:spacing w:val="-6"/>
          <w:sz w:val="28"/>
          <w:szCs w:val="28"/>
        </w:rPr>
        <w:t>Интернет</w:t>
      </w:r>
      <w:r w:rsidRPr="00EE3A94">
        <w:rPr>
          <w:bCs/>
          <w:spacing w:val="-4"/>
          <w:sz w:val="28"/>
          <w:szCs w:val="28"/>
        </w:rPr>
        <w:t>"</w:t>
      </w:r>
      <w:r w:rsidRPr="00EE3A94">
        <w:rPr>
          <w:color w:val="000000"/>
          <w:spacing w:val="-6"/>
          <w:sz w:val="28"/>
          <w:szCs w:val="28"/>
        </w:rPr>
        <w:t>.</w:t>
      </w:r>
    </w:p>
    <w:p w:rsidR="005B5644" w:rsidRPr="00EE3A94" w:rsidRDefault="005B5644" w:rsidP="006306C5">
      <w:pPr>
        <w:autoSpaceDE w:val="0"/>
        <w:autoSpaceDN w:val="0"/>
        <w:adjustRightInd w:val="0"/>
        <w:spacing w:line="216" w:lineRule="auto"/>
        <w:ind w:firstLine="709"/>
        <w:jc w:val="both"/>
        <w:rPr>
          <w:kern w:val="26"/>
          <w:sz w:val="28"/>
          <w:szCs w:val="28"/>
        </w:rPr>
      </w:pPr>
      <w:r w:rsidRPr="00EE3A94">
        <w:rPr>
          <w:bCs/>
          <w:sz w:val="28"/>
          <w:szCs w:val="28"/>
        </w:rPr>
        <w:t xml:space="preserve">5. Контроль за исполнением настоящего постановления возложить на </w:t>
      </w:r>
      <w:r w:rsidRPr="00EE3A94">
        <w:rPr>
          <w:bCs/>
          <w:spacing w:val="-4"/>
          <w:sz w:val="28"/>
          <w:szCs w:val="28"/>
        </w:rPr>
        <w:t xml:space="preserve">заместителя Председателя Правительства Пензенской области, </w:t>
      </w:r>
      <w:r w:rsidRPr="00EE3A94">
        <w:rPr>
          <w:kern w:val="26"/>
          <w:sz w:val="28"/>
          <w:szCs w:val="28"/>
        </w:rPr>
        <w:t>координирующего вопросы защиты населения и территорий от чрезвычайных ситуаций, пожарной безопасности.</w:t>
      </w: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p w:rsidR="00A30EAE" w:rsidRDefault="00A30EA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2"/>
        <w:gridCol w:w="7052"/>
      </w:tblGrid>
      <w:tr w:rsidR="00126A44" w:rsidTr="00E13C11">
        <w:tc>
          <w:tcPr>
            <w:tcW w:w="2802" w:type="dxa"/>
          </w:tcPr>
          <w:p w:rsidR="00126A44" w:rsidRDefault="00850154" w:rsidP="00A34FBE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Губернатор</w:t>
            </w:r>
            <w:r w:rsidR="00A34FBE">
              <w:rPr>
                <w:sz w:val="28"/>
              </w:rPr>
              <w:br/>
            </w:r>
            <w:r w:rsidR="00126A44">
              <w:rPr>
                <w:sz w:val="28"/>
              </w:rPr>
              <w:t>Пензенской области</w:t>
            </w:r>
          </w:p>
        </w:tc>
        <w:tc>
          <w:tcPr>
            <w:tcW w:w="7052" w:type="dxa"/>
          </w:tcPr>
          <w:p w:rsidR="00126A44" w:rsidRDefault="00126A44" w:rsidP="00126A44">
            <w:pPr>
              <w:widowControl/>
              <w:jc w:val="center"/>
              <w:rPr>
                <w:sz w:val="28"/>
              </w:rPr>
            </w:pPr>
          </w:p>
          <w:p w:rsidR="00126A44" w:rsidRDefault="00424AA0" w:rsidP="00424AA0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126A44">
              <w:rPr>
                <w:sz w:val="28"/>
              </w:rPr>
              <w:t>И.А. Белозерцев</w:t>
            </w:r>
          </w:p>
        </w:tc>
      </w:tr>
    </w:tbl>
    <w:p w:rsidR="005B5644" w:rsidRDefault="005B5644">
      <w:pPr>
        <w:widowControl/>
        <w:rPr>
          <w:sz w:val="28"/>
        </w:rPr>
        <w:sectPr w:rsidR="005B5644" w:rsidSect="00E44478">
          <w:headerReference w:type="default" r:id="rId9"/>
          <w:footerReference w:type="default" r:id="rId10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cols w:space="720"/>
          <w:titlePg/>
        </w:sectPr>
      </w:pPr>
    </w:p>
    <w:p w:rsidR="005B5644" w:rsidRPr="006306C5" w:rsidRDefault="005B5644" w:rsidP="00D41D02">
      <w:pPr>
        <w:autoSpaceDE w:val="0"/>
        <w:autoSpaceDN w:val="0"/>
        <w:ind w:left="9498"/>
        <w:jc w:val="center"/>
        <w:outlineLvl w:val="1"/>
        <w:rPr>
          <w:color w:val="000000"/>
          <w:sz w:val="24"/>
          <w:szCs w:val="24"/>
        </w:rPr>
      </w:pPr>
      <w:r w:rsidRPr="006306C5">
        <w:rPr>
          <w:color w:val="000000"/>
          <w:sz w:val="24"/>
          <w:szCs w:val="24"/>
        </w:rPr>
        <w:t xml:space="preserve">Приложение </w:t>
      </w:r>
      <w:r w:rsidRPr="006306C5">
        <w:rPr>
          <w:color w:val="000000"/>
          <w:sz w:val="24"/>
          <w:szCs w:val="24"/>
        </w:rPr>
        <w:br/>
        <w:t>к постановлению Правительства</w:t>
      </w:r>
      <w:r w:rsidRPr="006306C5">
        <w:rPr>
          <w:color w:val="000000"/>
          <w:sz w:val="24"/>
          <w:szCs w:val="24"/>
        </w:rPr>
        <w:br/>
        <w:t>Пензенской области</w:t>
      </w:r>
      <w:r w:rsidRPr="006306C5">
        <w:rPr>
          <w:color w:val="000000"/>
          <w:sz w:val="24"/>
          <w:szCs w:val="24"/>
        </w:rPr>
        <w:br/>
        <w:t xml:space="preserve">от </w:t>
      </w:r>
      <w:r w:rsidR="006306C5">
        <w:rPr>
          <w:color w:val="000000"/>
          <w:sz w:val="24"/>
          <w:szCs w:val="24"/>
        </w:rPr>
        <w:t xml:space="preserve"> </w:t>
      </w:r>
      <w:r w:rsidR="00424AA0">
        <w:rPr>
          <w:color w:val="000000"/>
          <w:sz w:val="24"/>
          <w:szCs w:val="24"/>
        </w:rPr>
        <w:t>10.09.2018</w:t>
      </w:r>
      <w:r w:rsidR="006306C5">
        <w:rPr>
          <w:color w:val="000000"/>
          <w:sz w:val="24"/>
          <w:szCs w:val="24"/>
        </w:rPr>
        <w:t xml:space="preserve">  </w:t>
      </w:r>
      <w:r w:rsidRPr="006306C5">
        <w:rPr>
          <w:color w:val="000000"/>
          <w:sz w:val="24"/>
          <w:szCs w:val="24"/>
        </w:rPr>
        <w:t>№</w:t>
      </w:r>
      <w:r w:rsidR="00424AA0">
        <w:rPr>
          <w:color w:val="000000"/>
          <w:sz w:val="24"/>
          <w:szCs w:val="24"/>
        </w:rPr>
        <w:t xml:space="preserve"> 479-пП</w:t>
      </w:r>
      <w:bookmarkStart w:id="0" w:name="_GoBack"/>
      <w:bookmarkEnd w:id="0"/>
    </w:p>
    <w:p w:rsidR="005B5644" w:rsidRPr="006306C5" w:rsidRDefault="005B5644" w:rsidP="00D41D02">
      <w:pPr>
        <w:autoSpaceDE w:val="0"/>
        <w:autoSpaceDN w:val="0"/>
        <w:ind w:left="9498"/>
        <w:jc w:val="center"/>
        <w:outlineLvl w:val="1"/>
        <w:rPr>
          <w:sz w:val="24"/>
          <w:szCs w:val="24"/>
        </w:rPr>
      </w:pPr>
    </w:p>
    <w:p w:rsidR="005B5644" w:rsidRPr="006306C5" w:rsidRDefault="005B5644" w:rsidP="00D41D02">
      <w:pPr>
        <w:autoSpaceDE w:val="0"/>
        <w:autoSpaceDN w:val="0"/>
        <w:ind w:left="9498"/>
        <w:jc w:val="center"/>
        <w:outlineLvl w:val="1"/>
        <w:rPr>
          <w:sz w:val="24"/>
          <w:szCs w:val="24"/>
        </w:rPr>
      </w:pPr>
      <w:r w:rsidRPr="006306C5">
        <w:rPr>
          <w:sz w:val="24"/>
          <w:szCs w:val="24"/>
        </w:rPr>
        <w:t>Приложение № 3.2</w:t>
      </w:r>
    </w:p>
    <w:p w:rsidR="005B5644" w:rsidRPr="006306C5" w:rsidRDefault="005B5644" w:rsidP="00D41D02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6306C5">
        <w:rPr>
          <w:sz w:val="24"/>
          <w:szCs w:val="24"/>
        </w:rPr>
        <w:t>к государственной программе</w:t>
      </w:r>
    </w:p>
    <w:p w:rsidR="005B5644" w:rsidRPr="006306C5" w:rsidRDefault="005B5644" w:rsidP="00D41D02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6306C5">
        <w:rPr>
          <w:sz w:val="24"/>
          <w:szCs w:val="24"/>
        </w:rPr>
        <w:t>Пензенской области</w:t>
      </w:r>
      <w:r w:rsidR="006B072B">
        <w:rPr>
          <w:sz w:val="24"/>
          <w:szCs w:val="24"/>
        </w:rPr>
        <w:t xml:space="preserve"> </w:t>
      </w:r>
      <w:r w:rsidRPr="006306C5">
        <w:rPr>
          <w:sz w:val="24"/>
          <w:szCs w:val="24"/>
        </w:rPr>
        <w:t>"Защита населения и территорий</w:t>
      </w:r>
      <w:r w:rsidR="006B072B">
        <w:rPr>
          <w:sz w:val="24"/>
          <w:szCs w:val="24"/>
        </w:rPr>
        <w:t xml:space="preserve"> </w:t>
      </w:r>
      <w:r w:rsidRPr="006306C5">
        <w:rPr>
          <w:sz w:val="24"/>
          <w:szCs w:val="24"/>
        </w:rPr>
        <w:t>от чрезвычайных ситуаций,</w:t>
      </w:r>
    </w:p>
    <w:p w:rsidR="005B5644" w:rsidRPr="006306C5" w:rsidRDefault="005B5644" w:rsidP="00D41D02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6306C5">
        <w:rPr>
          <w:sz w:val="24"/>
          <w:szCs w:val="24"/>
        </w:rPr>
        <w:t>обеспечение пожарной безопасности</w:t>
      </w:r>
    </w:p>
    <w:p w:rsidR="005B5644" w:rsidRPr="006306C5" w:rsidRDefault="005B5644" w:rsidP="00D41D02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6306C5">
        <w:rPr>
          <w:sz w:val="24"/>
          <w:szCs w:val="24"/>
        </w:rPr>
        <w:t>в Пензенской области</w:t>
      </w:r>
    </w:p>
    <w:p w:rsidR="005B5644" w:rsidRPr="006306C5" w:rsidRDefault="005B5644" w:rsidP="00D41D02">
      <w:pPr>
        <w:autoSpaceDE w:val="0"/>
        <w:autoSpaceDN w:val="0"/>
        <w:ind w:left="9498"/>
        <w:jc w:val="center"/>
        <w:rPr>
          <w:sz w:val="24"/>
          <w:szCs w:val="24"/>
        </w:rPr>
      </w:pPr>
      <w:r w:rsidRPr="006306C5">
        <w:rPr>
          <w:sz w:val="24"/>
          <w:szCs w:val="24"/>
        </w:rPr>
        <w:t>на 2014 - 2020 годы"</w:t>
      </w:r>
    </w:p>
    <w:p w:rsidR="005B5644" w:rsidRPr="006306C5" w:rsidRDefault="005B5644" w:rsidP="00D41D02">
      <w:pPr>
        <w:autoSpaceDE w:val="0"/>
        <w:autoSpaceDN w:val="0"/>
        <w:jc w:val="both"/>
        <w:rPr>
          <w:rFonts w:ascii="Calibri" w:hAnsi="Calibri" w:cs="Calibri"/>
          <w:sz w:val="24"/>
          <w:szCs w:val="24"/>
        </w:rPr>
      </w:pPr>
    </w:p>
    <w:p w:rsidR="004727FD" w:rsidRDefault="004727FD" w:rsidP="00D41D02">
      <w:pPr>
        <w:autoSpaceDE w:val="0"/>
        <w:autoSpaceDN w:val="0"/>
        <w:jc w:val="center"/>
        <w:rPr>
          <w:b/>
          <w:sz w:val="24"/>
          <w:szCs w:val="24"/>
        </w:rPr>
      </w:pPr>
    </w:p>
    <w:p w:rsidR="005B5644" w:rsidRPr="006306C5" w:rsidRDefault="00291331" w:rsidP="00D41D02">
      <w:pPr>
        <w:autoSpaceDE w:val="0"/>
        <w:autoSpaceDN w:val="0"/>
        <w:jc w:val="center"/>
        <w:rPr>
          <w:b/>
          <w:sz w:val="24"/>
          <w:szCs w:val="24"/>
        </w:rPr>
      </w:pPr>
      <w:r w:rsidRPr="006306C5">
        <w:rPr>
          <w:b/>
          <w:sz w:val="24"/>
          <w:szCs w:val="24"/>
        </w:rPr>
        <w:t>П</w:t>
      </w:r>
      <w:r>
        <w:rPr>
          <w:b/>
          <w:sz w:val="24"/>
          <w:szCs w:val="24"/>
        </w:rPr>
        <w:t xml:space="preserve"> </w:t>
      </w:r>
      <w:r w:rsidRPr="006306C5">
        <w:rPr>
          <w:b/>
          <w:sz w:val="24"/>
          <w:szCs w:val="24"/>
        </w:rPr>
        <w:t>Р</w:t>
      </w:r>
      <w:r>
        <w:rPr>
          <w:b/>
          <w:sz w:val="24"/>
          <w:szCs w:val="24"/>
        </w:rPr>
        <w:t xml:space="preserve"> </w:t>
      </w:r>
      <w:r w:rsidRPr="006306C5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6306C5">
        <w:rPr>
          <w:b/>
          <w:sz w:val="24"/>
          <w:szCs w:val="24"/>
        </w:rPr>
        <w:t>Г</w:t>
      </w:r>
      <w:r>
        <w:rPr>
          <w:b/>
          <w:sz w:val="24"/>
          <w:szCs w:val="24"/>
        </w:rPr>
        <w:t xml:space="preserve"> </w:t>
      </w:r>
      <w:r w:rsidRPr="006306C5">
        <w:rPr>
          <w:b/>
          <w:sz w:val="24"/>
          <w:szCs w:val="24"/>
        </w:rPr>
        <w:t>Н</w:t>
      </w:r>
      <w:r>
        <w:rPr>
          <w:b/>
          <w:sz w:val="24"/>
          <w:szCs w:val="24"/>
        </w:rPr>
        <w:t xml:space="preserve"> </w:t>
      </w:r>
      <w:r w:rsidRPr="006306C5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</w:t>
      </w:r>
      <w:r w:rsidRPr="006306C5">
        <w:rPr>
          <w:b/>
          <w:sz w:val="24"/>
          <w:szCs w:val="24"/>
        </w:rPr>
        <w:t>З</w:t>
      </w:r>
    </w:p>
    <w:p w:rsidR="005B5644" w:rsidRPr="006306C5" w:rsidRDefault="005B5644" w:rsidP="00D41D02">
      <w:pPr>
        <w:autoSpaceDE w:val="0"/>
        <w:autoSpaceDN w:val="0"/>
        <w:jc w:val="center"/>
        <w:rPr>
          <w:b/>
          <w:sz w:val="24"/>
          <w:szCs w:val="24"/>
        </w:rPr>
      </w:pPr>
      <w:r w:rsidRPr="006306C5">
        <w:rPr>
          <w:b/>
          <w:sz w:val="24"/>
          <w:szCs w:val="24"/>
        </w:rPr>
        <w:t>сводных показателей государственных заданий на оказание</w:t>
      </w:r>
      <w:r w:rsidR="006306C5" w:rsidRPr="006306C5">
        <w:rPr>
          <w:b/>
          <w:sz w:val="24"/>
          <w:szCs w:val="24"/>
        </w:rPr>
        <w:t xml:space="preserve"> </w:t>
      </w:r>
      <w:r w:rsidRPr="006306C5">
        <w:rPr>
          <w:b/>
          <w:sz w:val="24"/>
          <w:szCs w:val="24"/>
        </w:rPr>
        <w:t>государственных услуг (выполнение работ) государственными</w:t>
      </w:r>
    </w:p>
    <w:p w:rsidR="005B5644" w:rsidRPr="006306C5" w:rsidRDefault="005B5644" w:rsidP="00D41D02">
      <w:pPr>
        <w:autoSpaceDE w:val="0"/>
        <w:autoSpaceDN w:val="0"/>
        <w:jc w:val="center"/>
        <w:rPr>
          <w:b/>
          <w:sz w:val="24"/>
          <w:szCs w:val="24"/>
        </w:rPr>
      </w:pPr>
      <w:r w:rsidRPr="006306C5">
        <w:rPr>
          <w:b/>
          <w:sz w:val="24"/>
          <w:szCs w:val="24"/>
        </w:rPr>
        <w:t>учреждениями Пензенской области по государственной программе</w:t>
      </w:r>
      <w:r w:rsidR="006306C5">
        <w:rPr>
          <w:b/>
          <w:sz w:val="24"/>
          <w:szCs w:val="24"/>
        </w:rPr>
        <w:t xml:space="preserve"> </w:t>
      </w:r>
      <w:r w:rsidRPr="006306C5">
        <w:rPr>
          <w:b/>
          <w:sz w:val="24"/>
          <w:szCs w:val="24"/>
        </w:rPr>
        <w:t>Пензенской области "Защита населения и территорий</w:t>
      </w:r>
    </w:p>
    <w:p w:rsidR="005B5644" w:rsidRPr="006306C5" w:rsidRDefault="005B5644" w:rsidP="00D41D02">
      <w:pPr>
        <w:autoSpaceDE w:val="0"/>
        <w:autoSpaceDN w:val="0"/>
        <w:jc w:val="center"/>
        <w:rPr>
          <w:b/>
          <w:sz w:val="24"/>
          <w:szCs w:val="24"/>
        </w:rPr>
      </w:pPr>
      <w:r w:rsidRPr="006306C5">
        <w:rPr>
          <w:b/>
          <w:sz w:val="24"/>
          <w:szCs w:val="24"/>
        </w:rPr>
        <w:t>от чрезвычайных ситуаций, обеспечение пожарной безопасности</w:t>
      </w:r>
      <w:r w:rsidR="006306C5">
        <w:rPr>
          <w:b/>
          <w:sz w:val="24"/>
          <w:szCs w:val="24"/>
        </w:rPr>
        <w:t xml:space="preserve"> </w:t>
      </w:r>
      <w:r w:rsidRPr="006306C5">
        <w:rPr>
          <w:b/>
          <w:sz w:val="24"/>
          <w:szCs w:val="24"/>
        </w:rPr>
        <w:t>в Пензенской области на 2014 - 2020 годы"</w:t>
      </w:r>
    </w:p>
    <w:p w:rsidR="005B5644" w:rsidRDefault="005B5644" w:rsidP="00D41D02">
      <w:pPr>
        <w:autoSpaceDE w:val="0"/>
        <w:autoSpaceDN w:val="0"/>
        <w:jc w:val="center"/>
        <w:rPr>
          <w:b/>
          <w:sz w:val="24"/>
          <w:szCs w:val="24"/>
        </w:rPr>
      </w:pPr>
      <w:r w:rsidRPr="006306C5">
        <w:rPr>
          <w:b/>
          <w:sz w:val="24"/>
          <w:szCs w:val="24"/>
        </w:rPr>
        <w:t>на 2018 - 2020 годы</w:t>
      </w:r>
    </w:p>
    <w:p w:rsidR="006306C5" w:rsidRPr="006306C5" w:rsidRDefault="006306C5" w:rsidP="00D41D02">
      <w:pPr>
        <w:autoSpaceDE w:val="0"/>
        <w:autoSpaceDN w:val="0"/>
        <w:jc w:val="center"/>
        <w:rPr>
          <w:b/>
          <w:sz w:val="24"/>
          <w:szCs w:val="24"/>
        </w:rPr>
      </w:pPr>
    </w:p>
    <w:tbl>
      <w:tblPr>
        <w:tblStyle w:val="ab"/>
        <w:tblW w:w="14992" w:type="dxa"/>
        <w:tblLayout w:type="fixed"/>
        <w:tblLook w:val="04A0" w:firstRow="1" w:lastRow="0" w:firstColumn="1" w:lastColumn="0" w:noHBand="0" w:noVBand="1"/>
      </w:tblPr>
      <w:tblGrid>
        <w:gridCol w:w="512"/>
        <w:gridCol w:w="2138"/>
        <w:gridCol w:w="1728"/>
        <w:gridCol w:w="1542"/>
        <w:gridCol w:w="1843"/>
        <w:gridCol w:w="1559"/>
        <w:gridCol w:w="1701"/>
        <w:gridCol w:w="1276"/>
        <w:gridCol w:w="1276"/>
        <w:gridCol w:w="1417"/>
      </w:tblGrid>
      <w:tr w:rsidR="005B5644" w:rsidRPr="006306C5" w:rsidTr="00D41D02">
        <w:tc>
          <w:tcPr>
            <w:tcW w:w="512" w:type="dxa"/>
            <w:vMerge w:val="restart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138" w:type="dxa"/>
            <w:vMerge w:val="restart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Наименование государственной услуги (работы)</w:t>
            </w:r>
          </w:p>
        </w:tc>
        <w:tc>
          <w:tcPr>
            <w:tcW w:w="1728" w:type="dxa"/>
            <w:vMerge w:val="restart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Наименование показателя, характеризующего объем услуги (работы)</w:t>
            </w:r>
          </w:p>
        </w:tc>
        <w:tc>
          <w:tcPr>
            <w:tcW w:w="1542" w:type="dxa"/>
            <w:vMerge w:val="restart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Единица измерения объема государ</w:t>
            </w:r>
            <w:r w:rsidR="00291331">
              <w:rPr>
                <w:rFonts w:ascii="Times New Roman" w:hAnsi="Times New Roman"/>
                <w:sz w:val="20"/>
                <w:szCs w:val="20"/>
              </w:rPr>
              <w:t>-</w:t>
            </w:r>
            <w:r w:rsidRPr="006306C5">
              <w:rPr>
                <w:rFonts w:ascii="Times New Roman" w:hAnsi="Times New Roman"/>
                <w:sz w:val="20"/>
                <w:szCs w:val="20"/>
              </w:rPr>
              <w:t>ственной услуги</w:t>
            </w:r>
          </w:p>
        </w:tc>
        <w:tc>
          <w:tcPr>
            <w:tcW w:w="9072" w:type="dxa"/>
            <w:gridSpan w:val="6"/>
          </w:tcPr>
          <w:p w:rsidR="005B5644" w:rsidRPr="006306C5" w:rsidRDefault="005B5644" w:rsidP="00D41D02">
            <w:pPr>
              <w:widowControl/>
              <w:spacing w:after="1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 xml:space="preserve">Управление жилищно-коммунального хозяйства и гражданской защиты населения </w:t>
            </w:r>
            <w:r w:rsidR="006306C5">
              <w:rPr>
                <w:rFonts w:ascii="Times New Roman" w:hAnsi="Times New Roman"/>
                <w:sz w:val="20"/>
                <w:szCs w:val="20"/>
              </w:rPr>
              <w:br/>
            </w:r>
            <w:r w:rsidRPr="006306C5">
              <w:rPr>
                <w:rFonts w:ascii="Times New Roman" w:hAnsi="Times New Roman"/>
                <w:sz w:val="20"/>
                <w:szCs w:val="20"/>
              </w:rPr>
              <w:t>Пензенской области</w:t>
            </w:r>
          </w:p>
        </w:tc>
      </w:tr>
      <w:tr w:rsidR="005B5644" w:rsidRPr="006306C5" w:rsidTr="00D41D02">
        <w:tc>
          <w:tcPr>
            <w:tcW w:w="512" w:type="dxa"/>
            <w:vMerge/>
          </w:tcPr>
          <w:p w:rsidR="005B5644" w:rsidRPr="006306C5" w:rsidRDefault="005B5644" w:rsidP="00D41D02">
            <w:pPr>
              <w:widowControl/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5B5644" w:rsidRPr="006306C5" w:rsidRDefault="005B5644" w:rsidP="00D41D02">
            <w:pPr>
              <w:widowControl/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5B5644" w:rsidRPr="006306C5" w:rsidRDefault="005B5644" w:rsidP="00D41D02">
            <w:pPr>
              <w:widowControl/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:rsidR="005B5644" w:rsidRPr="006306C5" w:rsidRDefault="005B5644" w:rsidP="00D41D02">
            <w:pPr>
              <w:widowControl/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5103" w:type="dxa"/>
            <w:gridSpan w:val="3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Объем государственной услуги</w:t>
            </w:r>
          </w:p>
        </w:tc>
        <w:tc>
          <w:tcPr>
            <w:tcW w:w="3969" w:type="dxa"/>
            <w:gridSpan w:val="3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Расходы бюджета Пензенской области на оказание государственной услуги (выполнение работы), тыс. рублей</w:t>
            </w:r>
          </w:p>
        </w:tc>
      </w:tr>
      <w:tr w:rsidR="005B5644" w:rsidRPr="006306C5" w:rsidTr="00D41D02">
        <w:tc>
          <w:tcPr>
            <w:tcW w:w="512" w:type="dxa"/>
            <w:vMerge/>
          </w:tcPr>
          <w:p w:rsidR="005B5644" w:rsidRPr="006306C5" w:rsidRDefault="005B5644" w:rsidP="00D41D02">
            <w:pPr>
              <w:widowControl/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2138" w:type="dxa"/>
            <w:vMerge/>
          </w:tcPr>
          <w:p w:rsidR="005B5644" w:rsidRPr="006306C5" w:rsidRDefault="005B5644" w:rsidP="00D41D02">
            <w:pPr>
              <w:widowControl/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5B5644" w:rsidRPr="006306C5" w:rsidRDefault="005B5644" w:rsidP="00D41D02">
            <w:pPr>
              <w:widowControl/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1542" w:type="dxa"/>
            <w:vMerge/>
          </w:tcPr>
          <w:p w:rsidR="005B5644" w:rsidRPr="006306C5" w:rsidRDefault="005B5644" w:rsidP="00D41D02">
            <w:pPr>
              <w:widowControl/>
              <w:spacing w:after="1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2018 г.</w:t>
            </w:r>
          </w:p>
        </w:tc>
        <w:tc>
          <w:tcPr>
            <w:tcW w:w="1559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1701" w:type="dxa"/>
          </w:tcPr>
          <w:p w:rsidR="005B5644" w:rsidRPr="006306C5" w:rsidRDefault="005B5644" w:rsidP="00D41D02">
            <w:pPr>
              <w:ind w:right="-108" w:hanging="135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  <w:tc>
          <w:tcPr>
            <w:tcW w:w="1276" w:type="dxa"/>
          </w:tcPr>
          <w:p w:rsidR="005B5644" w:rsidRPr="006306C5" w:rsidRDefault="005B5644" w:rsidP="00D41D02">
            <w:pPr>
              <w:autoSpaceDE w:val="0"/>
              <w:autoSpaceDN w:val="0"/>
              <w:ind w:right="-1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2018 г.</w:t>
            </w:r>
          </w:p>
        </w:tc>
        <w:tc>
          <w:tcPr>
            <w:tcW w:w="1276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2019 г.</w:t>
            </w:r>
          </w:p>
        </w:tc>
        <w:tc>
          <w:tcPr>
            <w:tcW w:w="1417" w:type="dxa"/>
          </w:tcPr>
          <w:p w:rsidR="005B5644" w:rsidRPr="006306C5" w:rsidRDefault="005B5644" w:rsidP="00D41D02">
            <w:pPr>
              <w:ind w:right="-108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2020 г.</w:t>
            </w:r>
          </w:p>
        </w:tc>
      </w:tr>
    </w:tbl>
    <w:p w:rsidR="00D41D02" w:rsidRPr="00D41D02" w:rsidRDefault="00D41D02" w:rsidP="00D41D02">
      <w:pPr>
        <w:rPr>
          <w:sz w:val="4"/>
          <w:szCs w:val="4"/>
        </w:rPr>
      </w:pPr>
    </w:p>
    <w:tbl>
      <w:tblPr>
        <w:tblStyle w:val="ab"/>
        <w:tblW w:w="14992" w:type="dxa"/>
        <w:tblLayout w:type="fixed"/>
        <w:tblLook w:val="04A0" w:firstRow="1" w:lastRow="0" w:firstColumn="1" w:lastColumn="0" w:noHBand="0" w:noVBand="1"/>
      </w:tblPr>
      <w:tblGrid>
        <w:gridCol w:w="512"/>
        <w:gridCol w:w="2138"/>
        <w:gridCol w:w="1728"/>
        <w:gridCol w:w="1542"/>
        <w:gridCol w:w="1843"/>
        <w:gridCol w:w="1559"/>
        <w:gridCol w:w="1701"/>
        <w:gridCol w:w="1276"/>
        <w:gridCol w:w="1276"/>
        <w:gridCol w:w="1417"/>
      </w:tblGrid>
      <w:tr w:rsidR="004727FD" w:rsidRPr="004727FD" w:rsidTr="00D41D02">
        <w:trPr>
          <w:tblHeader/>
        </w:trPr>
        <w:tc>
          <w:tcPr>
            <w:tcW w:w="512" w:type="dxa"/>
          </w:tcPr>
          <w:p w:rsidR="004727FD" w:rsidRPr="004727FD" w:rsidRDefault="004727FD" w:rsidP="00D41D02">
            <w:pPr>
              <w:widowControl/>
              <w:spacing w:after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38" w:type="dxa"/>
          </w:tcPr>
          <w:p w:rsidR="004727FD" w:rsidRPr="004727FD" w:rsidRDefault="004727FD" w:rsidP="00D41D02">
            <w:pPr>
              <w:widowControl/>
              <w:spacing w:after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28" w:type="dxa"/>
          </w:tcPr>
          <w:p w:rsidR="004727FD" w:rsidRPr="004727FD" w:rsidRDefault="004727FD" w:rsidP="00D41D02">
            <w:pPr>
              <w:widowControl/>
              <w:spacing w:after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42" w:type="dxa"/>
          </w:tcPr>
          <w:p w:rsidR="004727FD" w:rsidRPr="004727FD" w:rsidRDefault="004727FD" w:rsidP="00D41D02">
            <w:pPr>
              <w:widowControl/>
              <w:spacing w:after="1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</w:tcPr>
          <w:p w:rsidR="004727FD" w:rsidRPr="004727FD" w:rsidRDefault="004727FD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4727FD" w:rsidRPr="004727FD" w:rsidRDefault="004727FD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:rsidR="004727FD" w:rsidRPr="004727FD" w:rsidRDefault="004727FD" w:rsidP="00D41D02">
            <w:pPr>
              <w:ind w:right="-108" w:hanging="13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4727FD" w:rsidRPr="004727FD" w:rsidRDefault="004727FD" w:rsidP="00D41D02">
            <w:pPr>
              <w:autoSpaceDE w:val="0"/>
              <w:autoSpaceDN w:val="0"/>
              <w:ind w:right="-15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4727FD" w:rsidRPr="004727FD" w:rsidRDefault="004727FD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</w:tcPr>
          <w:p w:rsidR="004727FD" w:rsidRPr="004727FD" w:rsidRDefault="004727FD" w:rsidP="00D41D02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27F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5B5644" w:rsidRPr="006306C5" w:rsidTr="00291331">
        <w:tc>
          <w:tcPr>
            <w:tcW w:w="14992" w:type="dxa"/>
            <w:gridSpan w:val="10"/>
          </w:tcPr>
          <w:p w:rsidR="005B5644" w:rsidRPr="006306C5" w:rsidRDefault="00424AA0" w:rsidP="00D41D02">
            <w:pPr>
              <w:autoSpaceDE w:val="0"/>
              <w:autoSpaceDN w:val="0"/>
              <w:jc w:val="center"/>
              <w:outlineLvl w:val="2"/>
              <w:rPr>
                <w:rFonts w:ascii="Times New Roman" w:hAnsi="Times New Roman"/>
                <w:sz w:val="20"/>
                <w:szCs w:val="20"/>
              </w:rPr>
            </w:pPr>
            <w:hyperlink w:anchor="P108" w:history="1">
              <w:r w:rsidR="005B5644" w:rsidRPr="006306C5">
                <w:rPr>
                  <w:rFonts w:ascii="Times New Roman" w:hAnsi="Times New Roman"/>
                  <w:sz w:val="20"/>
                  <w:szCs w:val="20"/>
                </w:rPr>
                <w:t>Подпрограмма 1</w:t>
              </w:r>
            </w:hyperlink>
            <w:r w:rsidR="005B5644" w:rsidRPr="006306C5">
              <w:rPr>
                <w:rFonts w:ascii="Times New Roman" w:hAnsi="Times New Roman"/>
                <w:sz w:val="20"/>
                <w:szCs w:val="20"/>
              </w:rPr>
              <w:t xml:space="preserve"> "Снижение рисков и смягчение последствий чрезвычайных ситуаций природного и техногенного характера и </w:t>
            </w:r>
            <w:r w:rsidR="004727FD">
              <w:rPr>
                <w:rFonts w:ascii="Times New Roman" w:hAnsi="Times New Roman"/>
                <w:sz w:val="20"/>
                <w:szCs w:val="20"/>
              </w:rPr>
              <w:br/>
            </w:r>
            <w:r w:rsidR="005B5644" w:rsidRPr="006306C5">
              <w:rPr>
                <w:rFonts w:ascii="Times New Roman" w:hAnsi="Times New Roman"/>
                <w:sz w:val="20"/>
                <w:szCs w:val="20"/>
              </w:rPr>
              <w:t>обеспечение пожарной безопасности Пензенской области"</w:t>
            </w:r>
          </w:p>
        </w:tc>
      </w:tr>
      <w:tr w:rsidR="005B5644" w:rsidRPr="006306C5" w:rsidTr="00291331">
        <w:tc>
          <w:tcPr>
            <w:tcW w:w="14992" w:type="dxa"/>
            <w:gridSpan w:val="10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outlineLvl w:val="3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Управление жилищно-коммунального хозяйства и гражданской защиты населения Пензенской области</w:t>
            </w:r>
          </w:p>
        </w:tc>
      </w:tr>
      <w:tr w:rsidR="005B5644" w:rsidRPr="006306C5" w:rsidTr="00291331">
        <w:tc>
          <w:tcPr>
            <w:tcW w:w="14992" w:type="dxa"/>
            <w:gridSpan w:val="10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outlineLvl w:val="4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Основное мероприятие 1.7. "Выполнение государственного задания ГБУ Пензенской области "Пензенский пожарно-спасательный центр"</w:t>
            </w:r>
          </w:p>
        </w:tc>
      </w:tr>
      <w:tr w:rsidR="005B5644" w:rsidRPr="006306C5" w:rsidTr="00291331">
        <w:tc>
          <w:tcPr>
            <w:tcW w:w="14992" w:type="dxa"/>
            <w:gridSpan w:val="10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outlineLvl w:val="5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Мероприятие 1.7.1. "Предупреждение и ликвидация последствий чрезвычайных ситуаций и стихийных бедствий природного и техногенного характера"</w:t>
            </w:r>
          </w:p>
        </w:tc>
      </w:tr>
      <w:tr w:rsidR="005B5644" w:rsidRPr="006306C5" w:rsidTr="00D41D02">
        <w:tc>
          <w:tcPr>
            <w:tcW w:w="512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138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Реализация дополнительных профессиональных программ повышения квалификации</w:t>
            </w:r>
          </w:p>
        </w:tc>
        <w:tc>
          <w:tcPr>
            <w:tcW w:w="1728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Количество человеко-часов</w:t>
            </w:r>
          </w:p>
        </w:tc>
        <w:tc>
          <w:tcPr>
            <w:tcW w:w="1542" w:type="dxa"/>
          </w:tcPr>
          <w:p w:rsidR="005B5644" w:rsidRPr="006306C5" w:rsidRDefault="007E5383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человеко-</w:t>
            </w:r>
          </w:p>
          <w:p w:rsidR="005B5644" w:rsidRPr="006306C5" w:rsidRDefault="005B5644" w:rsidP="00D20D8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час</w:t>
            </w:r>
            <w:r w:rsidR="00D20D8B"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1843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1559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1701" w:type="dxa"/>
          </w:tcPr>
          <w:p w:rsidR="005B5644" w:rsidRPr="006306C5" w:rsidRDefault="005B5644" w:rsidP="00D41D02">
            <w:pPr>
              <w:widowControl/>
              <w:spacing w:after="1"/>
              <w:ind w:right="-60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75384</w:t>
            </w:r>
          </w:p>
        </w:tc>
        <w:tc>
          <w:tcPr>
            <w:tcW w:w="1276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10142,20</w:t>
            </w:r>
          </w:p>
        </w:tc>
        <w:tc>
          <w:tcPr>
            <w:tcW w:w="1276" w:type="dxa"/>
          </w:tcPr>
          <w:p w:rsidR="005B5644" w:rsidRPr="006306C5" w:rsidRDefault="005B5644" w:rsidP="00D41D0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9611,26</w:t>
            </w:r>
          </w:p>
        </w:tc>
        <w:tc>
          <w:tcPr>
            <w:tcW w:w="1417" w:type="dxa"/>
          </w:tcPr>
          <w:p w:rsidR="005B5644" w:rsidRPr="006306C5" w:rsidRDefault="005B5644" w:rsidP="00D41D02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9953,31</w:t>
            </w:r>
          </w:p>
        </w:tc>
      </w:tr>
      <w:tr w:rsidR="005B5644" w:rsidRPr="006306C5" w:rsidTr="00D41D02">
        <w:tc>
          <w:tcPr>
            <w:tcW w:w="512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138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Развитие и поддержание в постоянной готовности системы оповещения и информирования населения об опасностях,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  <w:tc>
          <w:tcPr>
            <w:tcW w:w="1728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Количество проведенных плановых проверок РАСЦО с подтверждением готовности системы к оповещению населения</w:t>
            </w:r>
          </w:p>
        </w:tc>
        <w:tc>
          <w:tcPr>
            <w:tcW w:w="1542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:rsidR="005B5644" w:rsidRPr="006306C5" w:rsidRDefault="005B5644" w:rsidP="007D6C92">
            <w:pPr>
              <w:widowControl/>
              <w:spacing w:line="221" w:lineRule="auto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7814,34</w:t>
            </w:r>
          </w:p>
        </w:tc>
        <w:tc>
          <w:tcPr>
            <w:tcW w:w="1276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7404,16</w:t>
            </w:r>
          </w:p>
        </w:tc>
        <w:tc>
          <w:tcPr>
            <w:tcW w:w="1417" w:type="dxa"/>
          </w:tcPr>
          <w:p w:rsidR="005B5644" w:rsidRPr="006306C5" w:rsidRDefault="005B5644" w:rsidP="007D6C92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7667,66</w:t>
            </w:r>
          </w:p>
        </w:tc>
      </w:tr>
      <w:tr w:rsidR="005B5644" w:rsidRPr="006306C5" w:rsidTr="00D41D02">
        <w:tc>
          <w:tcPr>
            <w:tcW w:w="512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138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Создание и содержание в целях гражданской обороны запасов материально-технических, продовольственных, медицинских и иных средств</w:t>
            </w:r>
          </w:p>
        </w:tc>
        <w:tc>
          <w:tcPr>
            <w:tcW w:w="1728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Количество хранящихся (содержащихся) на складах гражданской обороны средств индивидуальной защиты</w:t>
            </w:r>
          </w:p>
        </w:tc>
        <w:tc>
          <w:tcPr>
            <w:tcW w:w="1542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1559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1701" w:type="dxa"/>
          </w:tcPr>
          <w:p w:rsidR="005B5644" w:rsidRPr="006306C5" w:rsidRDefault="005B5644" w:rsidP="007D6C92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300800</w:t>
            </w:r>
          </w:p>
        </w:tc>
        <w:tc>
          <w:tcPr>
            <w:tcW w:w="1276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8272,00</w:t>
            </w:r>
          </w:p>
        </w:tc>
        <w:tc>
          <w:tcPr>
            <w:tcW w:w="1276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7838,03</w:t>
            </w:r>
          </w:p>
        </w:tc>
        <w:tc>
          <w:tcPr>
            <w:tcW w:w="1417" w:type="dxa"/>
          </w:tcPr>
          <w:p w:rsidR="005B5644" w:rsidRPr="006306C5" w:rsidRDefault="005B5644" w:rsidP="007D6C92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8116,98</w:t>
            </w:r>
          </w:p>
        </w:tc>
      </w:tr>
      <w:tr w:rsidR="005B5644" w:rsidRPr="006306C5" w:rsidTr="00D41D02">
        <w:tc>
          <w:tcPr>
            <w:tcW w:w="512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138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Подготовка и содержание в готовности необходимых сил и средств для защиты населения и территорий от чрезвычайных ситуаций</w:t>
            </w:r>
          </w:p>
        </w:tc>
        <w:tc>
          <w:tcPr>
            <w:tcW w:w="1728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Количество регламентных, ремонтных, тестовых работ, профилак</w:t>
            </w:r>
            <w:r w:rsidR="007D6C92">
              <w:rPr>
                <w:rFonts w:ascii="Times New Roman" w:hAnsi="Times New Roman"/>
                <w:sz w:val="20"/>
                <w:szCs w:val="20"/>
              </w:rPr>
              <w:t>-</w:t>
            </w:r>
            <w:r w:rsidRPr="006306C5">
              <w:rPr>
                <w:rFonts w:ascii="Times New Roman" w:hAnsi="Times New Roman"/>
                <w:sz w:val="20"/>
                <w:szCs w:val="20"/>
              </w:rPr>
              <w:t>тических и аттестационных мероприятий</w:t>
            </w:r>
          </w:p>
        </w:tc>
        <w:tc>
          <w:tcPr>
            <w:tcW w:w="1542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136</w:t>
            </w:r>
          </w:p>
        </w:tc>
        <w:tc>
          <w:tcPr>
            <w:tcW w:w="1559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138</w:t>
            </w:r>
          </w:p>
        </w:tc>
        <w:tc>
          <w:tcPr>
            <w:tcW w:w="1701" w:type="dxa"/>
          </w:tcPr>
          <w:p w:rsidR="005B5644" w:rsidRPr="006306C5" w:rsidRDefault="005B5644" w:rsidP="007D6C92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134</w:t>
            </w:r>
          </w:p>
        </w:tc>
        <w:tc>
          <w:tcPr>
            <w:tcW w:w="1276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17331,84</w:t>
            </w:r>
          </w:p>
        </w:tc>
        <w:tc>
          <w:tcPr>
            <w:tcW w:w="1276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16430,63</w:t>
            </w:r>
          </w:p>
        </w:tc>
        <w:tc>
          <w:tcPr>
            <w:tcW w:w="1417" w:type="dxa"/>
          </w:tcPr>
          <w:p w:rsidR="005B5644" w:rsidRPr="006306C5" w:rsidRDefault="005B5644" w:rsidP="007D6C92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</w:tr>
      <w:tr w:rsidR="005B5644" w:rsidRPr="006306C5" w:rsidTr="00D41D02">
        <w:tc>
          <w:tcPr>
            <w:tcW w:w="512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138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Организация и проведение поисково-спасательных, аварийно-спасательных и других неотложных работ при чрезвычайных ситуациях</w:t>
            </w:r>
          </w:p>
        </w:tc>
        <w:tc>
          <w:tcPr>
            <w:tcW w:w="1728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Количество оперативных выездов</w:t>
            </w:r>
          </w:p>
        </w:tc>
        <w:tc>
          <w:tcPr>
            <w:tcW w:w="1542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385</w:t>
            </w:r>
          </w:p>
        </w:tc>
        <w:tc>
          <w:tcPr>
            <w:tcW w:w="1559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379</w:t>
            </w:r>
          </w:p>
        </w:tc>
        <w:tc>
          <w:tcPr>
            <w:tcW w:w="1701" w:type="dxa"/>
          </w:tcPr>
          <w:p w:rsidR="005B5644" w:rsidRPr="006306C5" w:rsidRDefault="005B5644" w:rsidP="007D6C92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369</w:t>
            </w:r>
          </w:p>
        </w:tc>
        <w:tc>
          <w:tcPr>
            <w:tcW w:w="1276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82,27</w:t>
            </w:r>
          </w:p>
        </w:tc>
        <w:tc>
          <w:tcPr>
            <w:tcW w:w="1276" w:type="dxa"/>
          </w:tcPr>
          <w:p w:rsidR="005B5644" w:rsidRPr="006306C5" w:rsidRDefault="005B5644" w:rsidP="007D6C92">
            <w:pPr>
              <w:autoSpaceDE w:val="0"/>
              <w:autoSpaceDN w:val="0"/>
              <w:spacing w:line="221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84,89</w:t>
            </w:r>
          </w:p>
        </w:tc>
        <w:tc>
          <w:tcPr>
            <w:tcW w:w="1417" w:type="dxa"/>
          </w:tcPr>
          <w:p w:rsidR="005B5644" w:rsidRPr="006306C5" w:rsidRDefault="005B5644" w:rsidP="007D6C92">
            <w:pPr>
              <w:spacing w:line="221" w:lineRule="auto"/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87,91</w:t>
            </w:r>
          </w:p>
        </w:tc>
      </w:tr>
      <w:tr w:rsidR="005B5644" w:rsidRPr="006306C5" w:rsidTr="00D41D02">
        <w:tc>
          <w:tcPr>
            <w:tcW w:w="512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138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Организация и проведение работ и мероприятий в целях обеспечения реагирования на чрезвычайные ситуации</w:t>
            </w:r>
          </w:p>
        </w:tc>
        <w:tc>
          <w:tcPr>
            <w:tcW w:w="1728" w:type="dxa"/>
          </w:tcPr>
          <w:p w:rsidR="005B5644" w:rsidRPr="006306C5" w:rsidRDefault="005B5644" w:rsidP="00D20D8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 xml:space="preserve">Количество подготовленных и оснащенных сотрудников в соответствии с приказом МЧС </w:t>
            </w:r>
            <w:r w:rsidR="00D20D8B">
              <w:rPr>
                <w:rFonts w:ascii="Times New Roman" w:hAnsi="Times New Roman"/>
                <w:sz w:val="20"/>
                <w:szCs w:val="20"/>
              </w:rPr>
              <w:t xml:space="preserve">России </w:t>
            </w:r>
            <w:r w:rsidR="00D20D8B">
              <w:rPr>
                <w:rFonts w:ascii="Times New Roman" w:hAnsi="Times New Roman"/>
                <w:sz w:val="20"/>
                <w:szCs w:val="20"/>
              </w:rPr>
              <w:br/>
            </w:r>
            <w:r w:rsidRPr="006306C5">
              <w:rPr>
                <w:rFonts w:ascii="Times New Roman" w:hAnsi="Times New Roman"/>
                <w:sz w:val="20"/>
                <w:szCs w:val="20"/>
              </w:rPr>
              <w:t xml:space="preserve">от 26.09.2007 </w:t>
            </w:r>
            <w:r w:rsidR="00D20D8B">
              <w:rPr>
                <w:rFonts w:ascii="Times New Roman" w:hAnsi="Times New Roman"/>
                <w:sz w:val="20"/>
                <w:szCs w:val="20"/>
              </w:rPr>
              <w:br/>
            </w:r>
            <w:r w:rsidRPr="006306C5">
              <w:rPr>
                <w:rFonts w:ascii="Times New Roman" w:hAnsi="Times New Roman"/>
                <w:sz w:val="20"/>
                <w:szCs w:val="20"/>
              </w:rPr>
              <w:t>№ 500</w:t>
            </w:r>
          </w:p>
        </w:tc>
        <w:tc>
          <w:tcPr>
            <w:tcW w:w="1542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701" w:type="dxa"/>
          </w:tcPr>
          <w:p w:rsidR="005B5644" w:rsidRPr="006306C5" w:rsidRDefault="005B5644" w:rsidP="006306C5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95</w:t>
            </w:r>
          </w:p>
        </w:tc>
        <w:tc>
          <w:tcPr>
            <w:tcW w:w="1276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17331,80</w:t>
            </w:r>
          </w:p>
        </w:tc>
        <w:tc>
          <w:tcPr>
            <w:tcW w:w="1276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16430,63</w:t>
            </w:r>
          </w:p>
        </w:tc>
        <w:tc>
          <w:tcPr>
            <w:tcW w:w="1417" w:type="dxa"/>
          </w:tcPr>
          <w:p w:rsidR="005B5644" w:rsidRPr="006306C5" w:rsidRDefault="005B5644" w:rsidP="006306C5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17015,37</w:t>
            </w:r>
          </w:p>
        </w:tc>
      </w:tr>
      <w:tr w:rsidR="005B5644" w:rsidRPr="006306C5" w:rsidTr="00D41D02">
        <w:tc>
          <w:tcPr>
            <w:tcW w:w="512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138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Организация и проведение работ по обеспечению безопасности людей на водных объектах</w:t>
            </w:r>
          </w:p>
        </w:tc>
        <w:tc>
          <w:tcPr>
            <w:tcW w:w="1728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Количество оперативных выездов</w:t>
            </w:r>
          </w:p>
        </w:tc>
        <w:tc>
          <w:tcPr>
            <w:tcW w:w="1542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701" w:type="dxa"/>
          </w:tcPr>
          <w:p w:rsidR="005B5644" w:rsidRPr="006306C5" w:rsidRDefault="005B5644" w:rsidP="006306C5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46</w:t>
            </w:r>
          </w:p>
        </w:tc>
        <w:tc>
          <w:tcPr>
            <w:tcW w:w="1276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7490,37</w:t>
            </w:r>
          </w:p>
        </w:tc>
        <w:tc>
          <w:tcPr>
            <w:tcW w:w="1276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7102,33</w:t>
            </w:r>
          </w:p>
        </w:tc>
        <w:tc>
          <w:tcPr>
            <w:tcW w:w="1417" w:type="dxa"/>
          </w:tcPr>
          <w:p w:rsidR="005B5644" w:rsidRPr="006306C5" w:rsidRDefault="005B5644" w:rsidP="006306C5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7355,09</w:t>
            </w:r>
          </w:p>
        </w:tc>
      </w:tr>
      <w:tr w:rsidR="005B5644" w:rsidRPr="006306C5" w:rsidTr="00D41D02">
        <w:tc>
          <w:tcPr>
            <w:tcW w:w="512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138" w:type="dxa"/>
          </w:tcPr>
          <w:p w:rsidR="008A095B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 xml:space="preserve">Деятельность </w:t>
            </w:r>
          </w:p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 xml:space="preserve">по обеспечению пожарной безопасности. Организация </w:t>
            </w:r>
            <w:r w:rsidR="00994814">
              <w:rPr>
                <w:rFonts w:ascii="Times New Roman" w:hAnsi="Times New Roman"/>
                <w:sz w:val="20"/>
                <w:szCs w:val="20"/>
              </w:rPr>
              <w:br/>
            </w:r>
            <w:r w:rsidRPr="006306C5">
              <w:rPr>
                <w:rFonts w:ascii="Times New Roman" w:hAnsi="Times New Roman"/>
                <w:sz w:val="20"/>
                <w:szCs w:val="20"/>
              </w:rPr>
              <w:t>тушения пожаров</w:t>
            </w:r>
          </w:p>
        </w:tc>
        <w:tc>
          <w:tcPr>
            <w:tcW w:w="1728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Количество оперативных выездов</w:t>
            </w:r>
          </w:p>
        </w:tc>
        <w:tc>
          <w:tcPr>
            <w:tcW w:w="1542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единиц</w:t>
            </w:r>
          </w:p>
        </w:tc>
        <w:tc>
          <w:tcPr>
            <w:tcW w:w="1843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131</w:t>
            </w:r>
          </w:p>
        </w:tc>
        <w:tc>
          <w:tcPr>
            <w:tcW w:w="1559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137</w:t>
            </w:r>
          </w:p>
        </w:tc>
        <w:tc>
          <w:tcPr>
            <w:tcW w:w="1701" w:type="dxa"/>
          </w:tcPr>
          <w:p w:rsidR="005B5644" w:rsidRPr="006306C5" w:rsidRDefault="005B5644" w:rsidP="006306C5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126</w:t>
            </w:r>
          </w:p>
        </w:tc>
        <w:tc>
          <w:tcPr>
            <w:tcW w:w="1276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25160,48</w:t>
            </w:r>
          </w:p>
        </w:tc>
        <w:tc>
          <w:tcPr>
            <w:tcW w:w="1276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23853,65</w:t>
            </w:r>
          </w:p>
        </w:tc>
        <w:tc>
          <w:tcPr>
            <w:tcW w:w="1417" w:type="dxa"/>
          </w:tcPr>
          <w:p w:rsidR="005B5644" w:rsidRPr="006306C5" w:rsidRDefault="005B5644" w:rsidP="006306C5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24702,56</w:t>
            </w:r>
          </w:p>
        </w:tc>
      </w:tr>
      <w:tr w:rsidR="005B5644" w:rsidRPr="006306C5" w:rsidTr="00D41D02">
        <w:tc>
          <w:tcPr>
            <w:tcW w:w="512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138" w:type="dxa"/>
          </w:tcPr>
          <w:p w:rsidR="006A1B1E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 xml:space="preserve">Создание и развитие системы обеспечения вызова экстренных оперативных служб по единому </w:t>
            </w:r>
          </w:p>
          <w:p w:rsidR="006A1B1E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 xml:space="preserve">номеру "112", организация </w:t>
            </w:r>
          </w:p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ее эксплуатации, обеспечение приема и обработки вызовов</w:t>
            </w:r>
          </w:p>
        </w:tc>
        <w:tc>
          <w:tcPr>
            <w:tcW w:w="1728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Доля направленной обработанной информации в ДДС экстренных оперативных служб в соответствии с их компетенцией от общего количества обращений</w:t>
            </w:r>
          </w:p>
        </w:tc>
        <w:tc>
          <w:tcPr>
            <w:tcW w:w="1542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процент</w:t>
            </w:r>
            <w:r w:rsidR="007D2679">
              <w:rPr>
                <w:rFonts w:ascii="Times New Roman" w:hAnsi="Times New Roman"/>
                <w:sz w:val="20"/>
                <w:szCs w:val="20"/>
              </w:rPr>
              <w:t>ов</w:t>
            </w:r>
          </w:p>
        </w:tc>
        <w:tc>
          <w:tcPr>
            <w:tcW w:w="1843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5B5644" w:rsidRPr="006306C5" w:rsidRDefault="005B5644" w:rsidP="006306C5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01" w:type="dxa"/>
          </w:tcPr>
          <w:p w:rsidR="005B5644" w:rsidRPr="006306C5" w:rsidRDefault="005B5644" w:rsidP="006306C5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5874,80</w:t>
            </w:r>
          </w:p>
        </w:tc>
        <w:tc>
          <w:tcPr>
            <w:tcW w:w="1276" w:type="dxa"/>
          </w:tcPr>
          <w:p w:rsidR="005B5644" w:rsidRPr="006306C5" w:rsidRDefault="005B5644" w:rsidP="006306C5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5564,92</w:t>
            </w:r>
          </w:p>
        </w:tc>
        <w:tc>
          <w:tcPr>
            <w:tcW w:w="1417" w:type="dxa"/>
          </w:tcPr>
          <w:p w:rsidR="005B5644" w:rsidRPr="006306C5" w:rsidRDefault="005B5644" w:rsidP="006306C5">
            <w:pPr>
              <w:jc w:val="center"/>
              <w:rPr>
                <w:sz w:val="20"/>
                <w:szCs w:val="20"/>
              </w:rPr>
            </w:pPr>
            <w:r w:rsidRPr="006306C5">
              <w:rPr>
                <w:rFonts w:ascii="Times New Roman" w:hAnsi="Times New Roman"/>
                <w:sz w:val="20"/>
                <w:szCs w:val="20"/>
              </w:rPr>
              <w:t>5762,95</w:t>
            </w:r>
          </w:p>
        </w:tc>
      </w:tr>
    </w:tbl>
    <w:p w:rsidR="005B5644" w:rsidRPr="005B5644" w:rsidRDefault="005B5644" w:rsidP="005B5644">
      <w:pPr>
        <w:widowControl/>
        <w:spacing w:after="1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5B5644" w:rsidRPr="000F65CA" w:rsidRDefault="005B5644" w:rsidP="005B5644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5B5644" w:rsidRPr="000F65CA" w:rsidRDefault="005B5644" w:rsidP="005B5644">
      <w:pPr>
        <w:autoSpaceDE w:val="0"/>
        <w:autoSpaceDN w:val="0"/>
        <w:jc w:val="both"/>
        <w:rPr>
          <w:rFonts w:ascii="Calibri" w:hAnsi="Calibri" w:cs="Calibri"/>
          <w:sz w:val="22"/>
        </w:rPr>
      </w:pPr>
    </w:p>
    <w:p w:rsidR="00A30EAE" w:rsidRDefault="00270AF2" w:rsidP="00270AF2">
      <w:pPr>
        <w:autoSpaceDE w:val="0"/>
        <w:autoSpaceDN w:val="0"/>
        <w:jc w:val="center"/>
        <w:rPr>
          <w:sz w:val="28"/>
        </w:rPr>
      </w:pPr>
      <w:r>
        <w:rPr>
          <w:rFonts w:ascii="Calibri" w:hAnsi="Calibri" w:cs="Calibri"/>
          <w:sz w:val="22"/>
        </w:rPr>
        <w:t>_____________</w:t>
      </w:r>
    </w:p>
    <w:sectPr w:rsidR="00A30EAE" w:rsidSect="00291331">
      <w:endnotePr>
        <w:numFmt w:val="decimal"/>
      </w:endnotePr>
      <w:pgSz w:w="16840" w:h="11907" w:orient="landscape" w:code="9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671" w:rsidRDefault="009E0671">
      <w:r>
        <w:separator/>
      </w:r>
    </w:p>
  </w:endnote>
  <w:endnote w:type="continuationSeparator" w:id="0">
    <w:p w:rsidR="009E0671" w:rsidRDefault="009E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FC2" w:rsidRDefault="001F5FC2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F9123C">
      <w:rPr>
        <w:noProof/>
        <w:sz w:val="16"/>
      </w:rPr>
      <w:t>d:\пк1\пр10\постановления\05.09.18.06.docx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671" w:rsidRDefault="009E0671">
      <w:r>
        <w:separator/>
      </w:r>
    </w:p>
  </w:footnote>
  <w:footnote w:type="continuationSeparator" w:id="0">
    <w:p w:rsidR="009E0671" w:rsidRDefault="009E0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7669380"/>
      <w:docPartObj>
        <w:docPartGallery w:val="Page Numbers (Top of Page)"/>
        <w:docPartUnique/>
      </w:docPartObj>
    </w:sdtPr>
    <w:sdtEndPr/>
    <w:sdtContent>
      <w:p w:rsidR="001F5FC2" w:rsidRDefault="001F5FC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4AA0">
          <w:rPr>
            <w:noProof/>
          </w:rPr>
          <w:t>3</w:t>
        </w:r>
        <w:r>
          <w:fldChar w:fldCharType="end"/>
        </w:r>
      </w:p>
    </w:sdtContent>
  </w:sdt>
  <w:p w:rsidR="001F5FC2" w:rsidRDefault="001F5FC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B3517"/>
    <w:multiLevelType w:val="multilevel"/>
    <w:tmpl w:val="E39C6366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456C7B7F"/>
    <w:multiLevelType w:val="multilevel"/>
    <w:tmpl w:val="EF9237A0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544C2109"/>
    <w:multiLevelType w:val="multilevel"/>
    <w:tmpl w:val="F9B4FB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>
    <w:nsid w:val="731651FF"/>
    <w:multiLevelType w:val="multilevel"/>
    <w:tmpl w:val="D8BEA1C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7F510EF1"/>
    <w:multiLevelType w:val="multilevel"/>
    <w:tmpl w:val="7E3E8E0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89"/>
        </w:tabs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509"/>
        </w:tabs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69"/>
        </w:tabs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229"/>
        </w:tabs>
        <w:ind w:left="3229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644"/>
    <w:rsid w:val="00035E1F"/>
    <w:rsid w:val="00040F3F"/>
    <w:rsid w:val="00041219"/>
    <w:rsid w:val="000513F2"/>
    <w:rsid w:val="00057216"/>
    <w:rsid w:val="00064D4A"/>
    <w:rsid w:val="000678AD"/>
    <w:rsid w:val="00094341"/>
    <w:rsid w:val="000E535C"/>
    <w:rsid w:val="000E5B58"/>
    <w:rsid w:val="000E7BC1"/>
    <w:rsid w:val="000F1028"/>
    <w:rsid w:val="000F4BA3"/>
    <w:rsid w:val="000F5F95"/>
    <w:rsid w:val="00106790"/>
    <w:rsid w:val="00116501"/>
    <w:rsid w:val="00126A44"/>
    <w:rsid w:val="00130F94"/>
    <w:rsid w:val="00137CAD"/>
    <w:rsid w:val="0017182F"/>
    <w:rsid w:val="00195376"/>
    <w:rsid w:val="001A5CC1"/>
    <w:rsid w:val="001A6147"/>
    <w:rsid w:val="001B0742"/>
    <w:rsid w:val="001D3975"/>
    <w:rsid w:val="001F5FC2"/>
    <w:rsid w:val="001F7AFF"/>
    <w:rsid w:val="00202194"/>
    <w:rsid w:val="002046D0"/>
    <w:rsid w:val="00213DC3"/>
    <w:rsid w:val="00270AF2"/>
    <w:rsid w:val="00291331"/>
    <w:rsid w:val="002A6B99"/>
    <w:rsid w:val="002B0F40"/>
    <w:rsid w:val="002B6C96"/>
    <w:rsid w:val="002C18B6"/>
    <w:rsid w:val="002C3D59"/>
    <w:rsid w:val="002D63C1"/>
    <w:rsid w:val="002F0437"/>
    <w:rsid w:val="002F70DB"/>
    <w:rsid w:val="0032095B"/>
    <w:rsid w:val="00394B60"/>
    <w:rsid w:val="003B64E0"/>
    <w:rsid w:val="003C1468"/>
    <w:rsid w:val="003D546C"/>
    <w:rsid w:val="003F15E7"/>
    <w:rsid w:val="00405E8F"/>
    <w:rsid w:val="004235A5"/>
    <w:rsid w:val="00424AA0"/>
    <w:rsid w:val="00433514"/>
    <w:rsid w:val="00434865"/>
    <w:rsid w:val="00446C13"/>
    <w:rsid w:val="00457976"/>
    <w:rsid w:val="0046310C"/>
    <w:rsid w:val="00467136"/>
    <w:rsid w:val="004727FD"/>
    <w:rsid w:val="004A347E"/>
    <w:rsid w:val="004D3C81"/>
    <w:rsid w:val="004D74F3"/>
    <w:rsid w:val="004E1882"/>
    <w:rsid w:val="004E35BB"/>
    <w:rsid w:val="004E75F1"/>
    <w:rsid w:val="004F46EF"/>
    <w:rsid w:val="0050215C"/>
    <w:rsid w:val="00502E86"/>
    <w:rsid w:val="005030C3"/>
    <w:rsid w:val="0052007B"/>
    <w:rsid w:val="00524832"/>
    <w:rsid w:val="0053417C"/>
    <w:rsid w:val="005356B7"/>
    <w:rsid w:val="005409FD"/>
    <w:rsid w:val="005455F0"/>
    <w:rsid w:val="00552B44"/>
    <w:rsid w:val="00554239"/>
    <w:rsid w:val="00585A88"/>
    <w:rsid w:val="00585B26"/>
    <w:rsid w:val="005868C6"/>
    <w:rsid w:val="005A46CB"/>
    <w:rsid w:val="005B5644"/>
    <w:rsid w:val="005E510A"/>
    <w:rsid w:val="00614338"/>
    <w:rsid w:val="006304F4"/>
    <w:rsid w:val="006306C5"/>
    <w:rsid w:val="006323FB"/>
    <w:rsid w:val="00633F93"/>
    <w:rsid w:val="0063408E"/>
    <w:rsid w:val="0065394A"/>
    <w:rsid w:val="00665571"/>
    <w:rsid w:val="00685105"/>
    <w:rsid w:val="00686287"/>
    <w:rsid w:val="00694F04"/>
    <w:rsid w:val="00697DFF"/>
    <w:rsid w:val="006A0156"/>
    <w:rsid w:val="006A1227"/>
    <w:rsid w:val="006A1B1E"/>
    <w:rsid w:val="006A77DC"/>
    <w:rsid w:val="006B072B"/>
    <w:rsid w:val="006D4378"/>
    <w:rsid w:val="006D526D"/>
    <w:rsid w:val="006D58DA"/>
    <w:rsid w:val="006E148B"/>
    <w:rsid w:val="006E4BB7"/>
    <w:rsid w:val="006F760F"/>
    <w:rsid w:val="00711B1A"/>
    <w:rsid w:val="00733CF8"/>
    <w:rsid w:val="00742C5E"/>
    <w:rsid w:val="00762A7D"/>
    <w:rsid w:val="00782FB2"/>
    <w:rsid w:val="00790376"/>
    <w:rsid w:val="00792500"/>
    <w:rsid w:val="00792CE9"/>
    <w:rsid w:val="00794525"/>
    <w:rsid w:val="007A4B04"/>
    <w:rsid w:val="007A62BB"/>
    <w:rsid w:val="007B2B52"/>
    <w:rsid w:val="007B3A15"/>
    <w:rsid w:val="007D2679"/>
    <w:rsid w:val="007D6C92"/>
    <w:rsid w:val="007E5383"/>
    <w:rsid w:val="00844626"/>
    <w:rsid w:val="00850154"/>
    <w:rsid w:val="008524CF"/>
    <w:rsid w:val="00854596"/>
    <w:rsid w:val="00867243"/>
    <w:rsid w:val="008734F3"/>
    <w:rsid w:val="00877D59"/>
    <w:rsid w:val="00883165"/>
    <w:rsid w:val="00887B94"/>
    <w:rsid w:val="008A095B"/>
    <w:rsid w:val="008D0AE8"/>
    <w:rsid w:val="008D313C"/>
    <w:rsid w:val="008D7B03"/>
    <w:rsid w:val="008E3478"/>
    <w:rsid w:val="008F0104"/>
    <w:rsid w:val="00911493"/>
    <w:rsid w:val="00916E81"/>
    <w:rsid w:val="0093095A"/>
    <w:rsid w:val="00936EF6"/>
    <w:rsid w:val="00943916"/>
    <w:rsid w:val="009463CD"/>
    <w:rsid w:val="00974D97"/>
    <w:rsid w:val="00976B8A"/>
    <w:rsid w:val="00981E71"/>
    <w:rsid w:val="009831F8"/>
    <w:rsid w:val="00984DA5"/>
    <w:rsid w:val="00994814"/>
    <w:rsid w:val="009B559D"/>
    <w:rsid w:val="009E0671"/>
    <w:rsid w:val="009F1465"/>
    <w:rsid w:val="00A035CC"/>
    <w:rsid w:val="00A054DB"/>
    <w:rsid w:val="00A21A23"/>
    <w:rsid w:val="00A2683D"/>
    <w:rsid w:val="00A30EAE"/>
    <w:rsid w:val="00A3248E"/>
    <w:rsid w:val="00A34FBE"/>
    <w:rsid w:val="00A40391"/>
    <w:rsid w:val="00A820F7"/>
    <w:rsid w:val="00A87044"/>
    <w:rsid w:val="00AA0881"/>
    <w:rsid w:val="00AB2413"/>
    <w:rsid w:val="00AC0835"/>
    <w:rsid w:val="00AD590E"/>
    <w:rsid w:val="00AE154B"/>
    <w:rsid w:val="00AF65C3"/>
    <w:rsid w:val="00B01EA0"/>
    <w:rsid w:val="00B1339E"/>
    <w:rsid w:val="00B17BC8"/>
    <w:rsid w:val="00B36D09"/>
    <w:rsid w:val="00B65285"/>
    <w:rsid w:val="00B975CC"/>
    <w:rsid w:val="00BE17B2"/>
    <w:rsid w:val="00BE50E2"/>
    <w:rsid w:val="00C01F4A"/>
    <w:rsid w:val="00C23B33"/>
    <w:rsid w:val="00C429CD"/>
    <w:rsid w:val="00C44091"/>
    <w:rsid w:val="00C56A20"/>
    <w:rsid w:val="00CB72A9"/>
    <w:rsid w:val="00D1250B"/>
    <w:rsid w:val="00D20D8B"/>
    <w:rsid w:val="00D41D02"/>
    <w:rsid w:val="00D5445C"/>
    <w:rsid w:val="00D77484"/>
    <w:rsid w:val="00D804D5"/>
    <w:rsid w:val="00D93CAD"/>
    <w:rsid w:val="00D975DE"/>
    <w:rsid w:val="00DC0290"/>
    <w:rsid w:val="00E07EAC"/>
    <w:rsid w:val="00E13C11"/>
    <w:rsid w:val="00E205D4"/>
    <w:rsid w:val="00E2261E"/>
    <w:rsid w:val="00E30D61"/>
    <w:rsid w:val="00E44478"/>
    <w:rsid w:val="00E47F56"/>
    <w:rsid w:val="00E54168"/>
    <w:rsid w:val="00E5467D"/>
    <w:rsid w:val="00EB6408"/>
    <w:rsid w:val="00ED2A34"/>
    <w:rsid w:val="00ED4E61"/>
    <w:rsid w:val="00EE40E2"/>
    <w:rsid w:val="00EE64B7"/>
    <w:rsid w:val="00EF1D5B"/>
    <w:rsid w:val="00F47B0F"/>
    <w:rsid w:val="00F50D6D"/>
    <w:rsid w:val="00F57273"/>
    <w:rsid w:val="00F713C3"/>
    <w:rsid w:val="00F85DA3"/>
    <w:rsid w:val="00F861A6"/>
    <w:rsid w:val="00F9123C"/>
    <w:rsid w:val="00FC111D"/>
    <w:rsid w:val="00FD6E9D"/>
    <w:rsid w:val="00FE062C"/>
    <w:rsid w:val="00FE309C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link w:val="a8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Title">
    <w:name w:val="ConsTitle"/>
    <w:rsid w:val="005B56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5B56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5B564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5B5644"/>
  </w:style>
  <w:style w:type="numbering" w:customStyle="1" w:styleId="10">
    <w:name w:val="Нет списка1"/>
    <w:next w:val="a2"/>
    <w:uiPriority w:val="99"/>
    <w:semiHidden/>
    <w:unhideWhenUsed/>
    <w:rsid w:val="005B5644"/>
  </w:style>
  <w:style w:type="character" w:styleId="a9">
    <w:name w:val="Hyperlink"/>
    <w:uiPriority w:val="99"/>
    <w:unhideWhenUsed/>
    <w:rsid w:val="005B5644"/>
    <w:rPr>
      <w:color w:val="0000FF"/>
      <w:u w:val="single"/>
    </w:rPr>
  </w:style>
  <w:style w:type="character" w:styleId="aa">
    <w:name w:val="FollowedHyperlink"/>
    <w:uiPriority w:val="99"/>
    <w:unhideWhenUsed/>
    <w:rsid w:val="005B5644"/>
    <w:rPr>
      <w:color w:val="800080"/>
      <w:u w:val="single"/>
    </w:rPr>
  </w:style>
  <w:style w:type="paragraph" w:customStyle="1" w:styleId="msonormal0">
    <w:name w:val="msonormal"/>
    <w:basedOn w:val="a"/>
    <w:rsid w:val="005B564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1"/>
    <w:next w:val="a2"/>
    <w:uiPriority w:val="99"/>
    <w:semiHidden/>
    <w:unhideWhenUsed/>
    <w:rsid w:val="005B5644"/>
  </w:style>
  <w:style w:type="paragraph" w:customStyle="1" w:styleId="xl83">
    <w:name w:val="xl83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Текст выноски Знак"/>
    <w:link w:val="a7"/>
    <w:uiPriority w:val="99"/>
    <w:semiHidden/>
    <w:rsid w:val="005B5644"/>
    <w:rPr>
      <w:rFonts w:ascii="Tahoma" w:hAnsi="Tahoma" w:cs="Tahoma"/>
      <w:sz w:val="16"/>
      <w:szCs w:val="16"/>
    </w:rPr>
  </w:style>
  <w:style w:type="paragraph" w:customStyle="1" w:styleId="xl88">
    <w:name w:val="xl88"/>
    <w:basedOn w:val="a"/>
    <w:rsid w:val="005B5644"/>
    <w:pPr>
      <w:widowControl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numbering" w:customStyle="1" w:styleId="20">
    <w:name w:val="Нет списка2"/>
    <w:next w:val="a2"/>
    <w:uiPriority w:val="99"/>
    <w:semiHidden/>
    <w:unhideWhenUsed/>
    <w:rsid w:val="005B5644"/>
  </w:style>
  <w:style w:type="table" w:styleId="ab">
    <w:name w:val="Table Grid"/>
    <w:basedOn w:val="a1"/>
    <w:uiPriority w:val="39"/>
    <w:rsid w:val="005B564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5B5644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5B5644"/>
    <w:pPr>
      <w:widowControl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7">
    <w:name w:val="xl97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0">
    <w:name w:val="xl100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5B564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5B564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B5644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B564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B564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5B564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5B564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5B5644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5B5644"/>
    <w:pPr>
      <w:widowControl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5B5644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5B564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5B564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5B5644"/>
    <w:pPr>
      <w:widowControl/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0">
    <w:name w:val="xl120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1">
    <w:name w:val="xl121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styleId="ac">
    <w:name w:val="List Paragraph"/>
    <w:basedOn w:val="a"/>
    <w:uiPriority w:val="34"/>
    <w:qFormat/>
    <w:rsid w:val="005B5644"/>
    <w:pPr>
      <w:ind w:left="720"/>
      <w:contextualSpacing/>
    </w:pPr>
  </w:style>
  <w:style w:type="numbering" w:customStyle="1" w:styleId="30">
    <w:name w:val="Нет списка3"/>
    <w:next w:val="a2"/>
    <w:uiPriority w:val="99"/>
    <w:semiHidden/>
    <w:unhideWhenUsed/>
    <w:rsid w:val="005B5644"/>
  </w:style>
  <w:style w:type="paragraph" w:customStyle="1" w:styleId="ConsPlusNonformat">
    <w:name w:val="ConsPlusNonformat"/>
    <w:rsid w:val="005B56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B564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B56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B56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B564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B564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B5644"/>
    <w:pPr>
      <w:widowControl w:val="0"/>
      <w:autoSpaceDE w:val="0"/>
      <w:autoSpaceDN w:val="0"/>
    </w:pPr>
    <w:rPr>
      <w:rFonts w:ascii="Arial" w:hAnsi="Arial" w:cs="Arial"/>
    </w:rPr>
  </w:style>
  <w:style w:type="paragraph" w:styleId="ad">
    <w:name w:val="Normal (Web)"/>
    <w:basedOn w:val="a"/>
    <w:rsid w:val="005B564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5B56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paragraph" w:styleId="a7">
    <w:name w:val="Balloon Text"/>
    <w:basedOn w:val="a"/>
    <w:link w:val="a8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semiHidden/>
    <w:rsid w:val="00126A44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ConsTitle">
    <w:name w:val="ConsTitle"/>
    <w:rsid w:val="005B564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5B564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5B5644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a4">
    <w:name w:val="Верхний колонтитул Знак"/>
    <w:link w:val="a3"/>
    <w:uiPriority w:val="99"/>
    <w:rsid w:val="005B5644"/>
  </w:style>
  <w:style w:type="numbering" w:customStyle="1" w:styleId="10">
    <w:name w:val="Нет списка1"/>
    <w:next w:val="a2"/>
    <w:uiPriority w:val="99"/>
    <w:semiHidden/>
    <w:unhideWhenUsed/>
    <w:rsid w:val="005B5644"/>
  </w:style>
  <w:style w:type="character" w:styleId="a9">
    <w:name w:val="Hyperlink"/>
    <w:uiPriority w:val="99"/>
    <w:unhideWhenUsed/>
    <w:rsid w:val="005B5644"/>
    <w:rPr>
      <w:color w:val="0000FF"/>
      <w:u w:val="single"/>
    </w:rPr>
  </w:style>
  <w:style w:type="character" w:styleId="aa">
    <w:name w:val="FollowedHyperlink"/>
    <w:uiPriority w:val="99"/>
    <w:unhideWhenUsed/>
    <w:rsid w:val="005B5644"/>
    <w:rPr>
      <w:color w:val="800080"/>
      <w:u w:val="single"/>
    </w:rPr>
  </w:style>
  <w:style w:type="paragraph" w:customStyle="1" w:styleId="msonormal0">
    <w:name w:val="msonormal"/>
    <w:basedOn w:val="a"/>
    <w:rsid w:val="005B564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65">
    <w:name w:val="xl65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70">
    <w:name w:val="xl70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1">
    <w:name w:val="xl71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numbering" w:customStyle="1" w:styleId="11">
    <w:name w:val="Нет списка11"/>
    <w:next w:val="a2"/>
    <w:uiPriority w:val="99"/>
    <w:semiHidden/>
    <w:unhideWhenUsed/>
    <w:rsid w:val="005B5644"/>
  </w:style>
  <w:style w:type="paragraph" w:customStyle="1" w:styleId="xl83">
    <w:name w:val="xl83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7">
    <w:name w:val="xl87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a8">
    <w:name w:val="Текст выноски Знак"/>
    <w:link w:val="a7"/>
    <w:uiPriority w:val="99"/>
    <w:semiHidden/>
    <w:rsid w:val="005B5644"/>
    <w:rPr>
      <w:rFonts w:ascii="Tahoma" w:hAnsi="Tahoma" w:cs="Tahoma"/>
      <w:sz w:val="16"/>
      <w:szCs w:val="16"/>
    </w:rPr>
  </w:style>
  <w:style w:type="paragraph" w:customStyle="1" w:styleId="xl88">
    <w:name w:val="xl88"/>
    <w:basedOn w:val="a"/>
    <w:rsid w:val="005B5644"/>
    <w:pPr>
      <w:widowControl/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2">
    <w:name w:val="xl92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63">
    <w:name w:val="xl63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5B5644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numbering" w:customStyle="1" w:styleId="20">
    <w:name w:val="Нет списка2"/>
    <w:next w:val="a2"/>
    <w:uiPriority w:val="99"/>
    <w:semiHidden/>
    <w:unhideWhenUsed/>
    <w:rsid w:val="005B5644"/>
  </w:style>
  <w:style w:type="table" w:styleId="ab">
    <w:name w:val="Table Grid"/>
    <w:basedOn w:val="a1"/>
    <w:uiPriority w:val="39"/>
    <w:rsid w:val="005B564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a"/>
    <w:rsid w:val="005B5644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rsid w:val="005B5644"/>
    <w:pPr>
      <w:widowControl/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97">
    <w:name w:val="xl97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0">
    <w:name w:val="xl100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01">
    <w:name w:val="xl101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5B5644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6">
    <w:name w:val="xl106"/>
    <w:basedOn w:val="a"/>
    <w:rsid w:val="005B564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5B564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5B5644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5B564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5B5644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1">
    <w:name w:val="xl111"/>
    <w:basedOn w:val="a"/>
    <w:rsid w:val="005B5644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a"/>
    <w:rsid w:val="005B5644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a"/>
    <w:rsid w:val="005B5644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4">
    <w:name w:val="xl114"/>
    <w:basedOn w:val="a"/>
    <w:rsid w:val="005B5644"/>
    <w:pPr>
      <w:widowControl/>
      <w:spacing w:before="100" w:beforeAutospacing="1" w:after="100" w:afterAutospacing="1"/>
      <w:textAlignment w:val="center"/>
    </w:pPr>
  </w:style>
  <w:style w:type="paragraph" w:customStyle="1" w:styleId="xl115">
    <w:name w:val="xl115"/>
    <w:basedOn w:val="a"/>
    <w:rsid w:val="005B5644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5B5644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5B5644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a"/>
    <w:rsid w:val="005B5644"/>
    <w:pPr>
      <w:widowControl/>
      <w:spacing w:before="100" w:beforeAutospacing="1" w:after="100" w:afterAutospacing="1"/>
      <w:jc w:val="right"/>
      <w:textAlignment w:val="top"/>
    </w:pPr>
  </w:style>
  <w:style w:type="paragraph" w:customStyle="1" w:styleId="xl119">
    <w:name w:val="xl119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0">
    <w:name w:val="xl120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121">
    <w:name w:val="xl121"/>
    <w:basedOn w:val="a"/>
    <w:rsid w:val="005B5644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2">
    <w:name w:val="xl122"/>
    <w:basedOn w:val="a"/>
    <w:rsid w:val="005B5644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styleId="ac">
    <w:name w:val="List Paragraph"/>
    <w:basedOn w:val="a"/>
    <w:uiPriority w:val="34"/>
    <w:qFormat/>
    <w:rsid w:val="005B5644"/>
    <w:pPr>
      <w:ind w:left="720"/>
      <w:contextualSpacing/>
    </w:pPr>
  </w:style>
  <w:style w:type="numbering" w:customStyle="1" w:styleId="30">
    <w:name w:val="Нет списка3"/>
    <w:next w:val="a2"/>
    <w:uiPriority w:val="99"/>
    <w:semiHidden/>
    <w:unhideWhenUsed/>
    <w:rsid w:val="005B5644"/>
  </w:style>
  <w:style w:type="paragraph" w:customStyle="1" w:styleId="ConsPlusNonformat">
    <w:name w:val="ConsPlusNonformat"/>
    <w:rsid w:val="005B56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B564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B56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B56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B564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B564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B5644"/>
    <w:pPr>
      <w:widowControl w:val="0"/>
      <w:autoSpaceDE w:val="0"/>
      <w:autoSpaceDN w:val="0"/>
    </w:pPr>
    <w:rPr>
      <w:rFonts w:ascii="Arial" w:hAnsi="Arial" w:cs="Arial"/>
    </w:rPr>
  </w:style>
  <w:style w:type="paragraph" w:styleId="ad">
    <w:name w:val="Normal (Web)"/>
    <w:basedOn w:val="a"/>
    <w:rsid w:val="005B5644"/>
    <w:pPr>
      <w:widowControl/>
      <w:spacing w:before="100" w:beforeAutospacing="1" w:after="100" w:afterAutospacing="1"/>
    </w:pPr>
    <w:rPr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5B56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erepkovaNK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23</Pages>
  <Words>5039</Words>
  <Characters>28725</Characters>
  <Application>Microsoft Office Word</Application>
  <DocSecurity>4</DocSecurity>
  <Lines>239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Приложение  к постановлению Правительства Пензенской области от  10.09.2018  № 4</vt:lpstr>
      <vt:lpstr>    </vt:lpstr>
      <vt:lpstr>    Приложение № 3.2</vt:lpstr>
    </vt:vector>
  </TitlesOfParts>
  <Company>Elcom Ltd</Company>
  <LinksUpToDate>false</LinksUpToDate>
  <CharactersWithSpaces>33697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Черепкова Наталья Константина</dc:creator>
  <cp:lastModifiedBy>Рязанова Галина Геннадьевна</cp:lastModifiedBy>
  <cp:revision>2</cp:revision>
  <cp:lastPrinted>2018-09-10T10:47:00Z</cp:lastPrinted>
  <dcterms:created xsi:type="dcterms:W3CDTF">2018-09-07T21:24:00Z</dcterms:created>
  <dcterms:modified xsi:type="dcterms:W3CDTF">2018-09-07T21:24:00Z</dcterms:modified>
</cp:coreProperties>
</file>