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691DCD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243D80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5" name="Рисунок 5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125ED9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07 мая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125ED9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224-рП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Pr="00243D80" w:rsidRDefault="00A30EAE" w:rsidP="00243D80">
      <w:pPr>
        <w:widowControl/>
        <w:jc w:val="center"/>
        <w:rPr>
          <w:sz w:val="28"/>
          <w:szCs w:val="28"/>
        </w:rPr>
      </w:pPr>
    </w:p>
    <w:p w:rsidR="00243D80" w:rsidRPr="00243D80" w:rsidRDefault="00243D80" w:rsidP="00243D8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43D80">
        <w:rPr>
          <w:b/>
          <w:bCs/>
          <w:sz w:val="28"/>
          <w:szCs w:val="28"/>
        </w:rPr>
        <w:t xml:space="preserve">О внесении изменений в План реализации государственной </w:t>
      </w:r>
    </w:p>
    <w:p w:rsidR="00243D80" w:rsidRPr="00243D80" w:rsidRDefault="00243D80" w:rsidP="00243D8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43D80">
        <w:rPr>
          <w:b/>
          <w:bCs/>
          <w:sz w:val="28"/>
          <w:szCs w:val="28"/>
        </w:rPr>
        <w:t xml:space="preserve">программы Пензенской области </w:t>
      </w:r>
      <w:r w:rsidRPr="00243D80">
        <w:rPr>
          <w:b/>
          <w:sz w:val="28"/>
          <w:szCs w:val="28"/>
          <w:lang w:eastAsia="ar-SA"/>
        </w:rPr>
        <w:t>"</w:t>
      </w:r>
      <w:r w:rsidRPr="00243D80">
        <w:rPr>
          <w:b/>
          <w:bCs/>
          <w:sz w:val="28"/>
          <w:szCs w:val="28"/>
        </w:rPr>
        <w:t xml:space="preserve">Защита населения и территорий </w:t>
      </w:r>
    </w:p>
    <w:p w:rsidR="00243D80" w:rsidRPr="00243D80" w:rsidRDefault="00243D80" w:rsidP="00243D8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43D80">
        <w:rPr>
          <w:b/>
          <w:bCs/>
          <w:sz w:val="28"/>
          <w:szCs w:val="28"/>
        </w:rPr>
        <w:t>от чрезвычайных ситуаций, обеспечение пожарной безопасности в Пензенской области на 2014 - 2020 годы</w:t>
      </w:r>
      <w:r w:rsidRPr="00243D80">
        <w:rPr>
          <w:b/>
          <w:sz w:val="28"/>
          <w:szCs w:val="28"/>
          <w:lang w:eastAsia="ar-SA"/>
        </w:rPr>
        <w:t>"</w:t>
      </w:r>
      <w:r w:rsidRPr="00243D80">
        <w:rPr>
          <w:b/>
          <w:bCs/>
          <w:sz w:val="28"/>
          <w:szCs w:val="28"/>
        </w:rPr>
        <w:t xml:space="preserve"> </w:t>
      </w:r>
      <w:r w:rsidRPr="00243D80">
        <w:rPr>
          <w:b/>
          <w:sz w:val="28"/>
          <w:szCs w:val="28"/>
        </w:rPr>
        <w:t xml:space="preserve">на очередной финансовый </w:t>
      </w:r>
      <w:r w:rsidRPr="00243D80">
        <w:rPr>
          <w:b/>
          <w:sz w:val="28"/>
          <w:szCs w:val="28"/>
        </w:rPr>
        <w:br/>
        <w:t xml:space="preserve">2018 год, утвержденный распоряжением Правительства </w:t>
      </w:r>
      <w:r w:rsidRPr="00243D80">
        <w:rPr>
          <w:b/>
          <w:sz w:val="28"/>
          <w:szCs w:val="28"/>
        </w:rPr>
        <w:br/>
        <w:t>Пензенской области от 01.03.2018 №</w:t>
      </w:r>
      <w:r w:rsidR="0011354B">
        <w:rPr>
          <w:b/>
          <w:sz w:val="28"/>
          <w:szCs w:val="28"/>
        </w:rPr>
        <w:t xml:space="preserve"> </w:t>
      </w:r>
      <w:r w:rsidRPr="00243D80">
        <w:rPr>
          <w:b/>
          <w:sz w:val="28"/>
          <w:szCs w:val="28"/>
        </w:rPr>
        <w:t xml:space="preserve">100-рП </w:t>
      </w:r>
    </w:p>
    <w:p w:rsidR="00243D80" w:rsidRPr="00243D80" w:rsidRDefault="00243D80" w:rsidP="00243D8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43D80" w:rsidRPr="00243D80" w:rsidRDefault="00243D80" w:rsidP="00243D8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43D80" w:rsidRPr="00243D80" w:rsidRDefault="00243D80" w:rsidP="00243D80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3D80">
        <w:rPr>
          <w:sz w:val="28"/>
          <w:szCs w:val="28"/>
        </w:rPr>
        <w:t xml:space="preserve">В соответствии с постановлением Правительства Пензенской области </w:t>
      </w:r>
      <w:r>
        <w:rPr>
          <w:sz w:val="28"/>
          <w:szCs w:val="28"/>
        </w:rPr>
        <w:br/>
      </w:r>
      <w:r w:rsidRPr="00243D80">
        <w:rPr>
          <w:sz w:val="28"/>
          <w:szCs w:val="28"/>
        </w:rPr>
        <w:t xml:space="preserve">от 18.04.2012 № 274-пП </w:t>
      </w:r>
      <w:r w:rsidRPr="00243D80">
        <w:rPr>
          <w:sz w:val="28"/>
          <w:szCs w:val="28"/>
          <w:lang w:eastAsia="ar-SA"/>
        </w:rPr>
        <w:t>"</w:t>
      </w:r>
      <w:r w:rsidRPr="00243D80">
        <w:rPr>
          <w:sz w:val="28"/>
          <w:szCs w:val="28"/>
        </w:rPr>
        <w:t xml:space="preserve">Об утверждении Порядка разработки и реализации </w:t>
      </w:r>
      <w:r w:rsidRPr="00243D80">
        <w:rPr>
          <w:spacing w:val="-6"/>
          <w:sz w:val="28"/>
          <w:szCs w:val="28"/>
        </w:rPr>
        <w:t>государственных программ Пензенской области</w:t>
      </w:r>
      <w:r w:rsidRPr="00243D80">
        <w:rPr>
          <w:spacing w:val="-6"/>
          <w:sz w:val="28"/>
          <w:szCs w:val="28"/>
          <w:lang w:eastAsia="ar-SA"/>
        </w:rPr>
        <w:t>"</w:t>
      </w:r>
      <w:r w:rsidRPr="00243D80">
        <w:rPr>
          <w:spacing w:val="-6"/>
          <w:sz w:val="28"/>
          <w:szCs w:val="28"/>
        </w:rPr>
        <w:t xml:space="preserve"> (с последующими изменениями),</w:t>
      </w:r>
      <w:r w:rsidRPr="00243D80">
        <w:rPr>
          <w:sz w:val="28"/>
          <w:szCs w:val="28"/>
        </w:rPr>
        <w:t xml:space="preserve"> руководствуясь Законом Пензенской области от 22.12.2005 № 906-ЗПО </w:t>
      </w:r>
      <w:r>
        <w:rPr>
          <w:sz w:val="28"/>
          <w:szCs w:val="28"/>
        </w:rPr>
        <w:br/>
      </w:r>
      <w:r w:rsidRPr="00243D80">
        <w:rPr>
          <w:sz w:val="28"/>
          <w:szCs w:val="28"/>
          <w:lang w:eastAsia="ar-SA"/>
        </w:rPr>
        <w:t>"</w:t>
      </w:r>
      <w:r w:rsidRPr="00243D80">
        <w:rPr>
          <w:sz w:val="28"/>
          <w:szCs w:val="28"/>
        </w:rPr>
        <w:t>О Правительстве Пензенской области</w:t>
      </w:r>
      <w:r w:rsidRPr="00243D80">
        <w:rPr>
          <w:sz w:val="28"/>
          <w:szCs w:val="28"/>
          <w:lang w:eastAsia="ar-SA"/>
        </w:rPr>
        <w:t>"</w:t>
      </w:r>
      <w:r w:rsidRPr="00243D80">
        <w:rPr>
          <w:sz w:val="28"/>
          <w:szCs w:val="28"/>
        </w:rPr>
        <w:t xml:space="preserve"> (с последующими изменениями):</w:t>
      </w:r>
    </w:p>
    <w:p w:rsidR="00243D80" w:rsidRPr="00243D80" w:rsidRDefault="00243D80" w:rsidP="00243D80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3D80">
        <w:rPr>
          <w:sz w:val="28"/>
          <w:szCs w:val="28"/>
        </w:rPr>
        <w:t xml:space="preserve">1. Внести изменения в </w:t>
      </w:r>
      <w:r w:rsidRPr="00243D80">
        <w:rPr>
          <w:bCs/>
          <w:sz w:val="28"/>
          <w:szCs w:val="28"/>
        </w:rPr>
        <w:t>План</w:t>
      </w:r>
      <w:r w:rsidRPr="00243D80">
        <w:rPr>
          <w:b/>
          <w:bCs/>
          <w:sz w:val="28"/>
          <w:szCs w:val="28"/>
        </w:rPr>
        <w:t xml:space="preserve"> </w:t>
      </w:r>
      <w:r w:rsidRPr="00243D80"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 w:rsidRPr="00243D80">
        <w:rPr>
          <w:sz w:val="28"/>
          <w:szCs w:val="28"/>
          <w:lang w:eastAsia="ar-SA"/>
        </w:rPr>
        <w:t>"</w:t>
      </w:r>
      <w:r w:rsidRPr="00243D80"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</w:t>
      </w:r>
      <w:r>
        <w:rPr>
          <w:bCs/>
          <w:sz w:val="28"/>
          <w:szCs w:val="28"/>
        </w:rPr>
        <w:t xml:space="preserve"> </w:t>
      </w:r>
      <w:r w:rsidRPr="00243D80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43D80">
        <w:rPr>
          <w:bCs/>
          <w:sz w:val="28"/>
          <w:szCs w:val="28"/>
        </w:rPr>
        <w:t>2020 годы</w:t>
      </w:r>
      <w:r w:rsidRPr="00243D80">
        <w:rPr>
          <w:sz w:val="28"/>
          <w:szCs w:val="28"/>
          <w:lang w:eastAsia="ar-SA"/>
        </w:rPr>
        <w:t>"</w:t>
      </w:r>
      <w:r w:rsidRPr="00243D80">
        <w:rPr>
          <w:b/>
          <w:sz w:val="28"/>
          <w:szCs w:val="28"/>
        </w:rPr>
        <w:t xml:space="preserve"> </w:t>
      </w:r>
      <w:r w:rsidRPr="00243D80">
        <w:rPr>
          <w:sz w:val="28"/>
          <w:szCs w:val="28"/>
        </w:rPr>
        <w:t>на очередной финансовый 2018 год</w:t>
      </w:r>
      <w:r w:rsidRPr="00243D80">
        <w:rPr>
          <w:bCs/>
          <w:sz w:val="28"/>
          <w:szCs w:val="28"/>
        </w:rPr>
        <w:t xml:space="preserve">, утвержденный распоряжением Правительства Пензенской области от 01.03.2018 № 100-рП </w:t>
      </w:r>
      <w:r w:rsidRPr="00243D80">
        <w:rPr>
          <w:sz w:val="28"/>
          <w:szCs w:val="28"/>
          <w:lang w:eastAsia="ar-SA"/>
        </w:rPr>
        <w:t>"</w:t>
      </w:r>
      <w:r w:rsidRPr="00243D80">
        <w:rPr>
          <w:bCs/>
          <w:sz w:val="28"/>
          <w:szCs w:val="28"/>
        </w:rPr>
        <w:t>Об утверждении Плана</w:t>
      </w:r>
      <w:r w:rsidRPr="00243D80">
        <w:rPr>
          <w:b/>
          <w:bCs/>
          <w:sz w:val="28"/>
          <w:szCs w:val="28"/>
        </w:rPr>
        <w:t xml:space="preserve"> </w:t>
      </w:r>
      <w:r w:rsidRPr="00243D80"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 w:rsidRPr="00243D80">
        <w:rPr>
          <w:sz w:val="28"/>
          <w:szCs w:val="28"/>
          <w:lang w:eastAsia="ar-SA"/>
        </w:rPr>
        <w:t>"</w:t>
      </w:r>
      <w:r w:rsidRPr="00243D80"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</w:t>
      </w:r>
      <w:r>
        <w:rPr>
          <w:bCs/>
          <w:sz w:val="28"/>
          <w:szCs w:val="28"/>
        </w:rPr>
        <w:t xml:space="preserve"> </w:t>
      </w:r>
      <w:r w:rsidRPr="00243D80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43D80">
        <w:rPr>
          <w:bCs/>
          <w:sz w:val="28"/>
          <w:szCs w:val="28"/>
        </w:rPr>
        <w:t>2020 годы</w:t>
      </w:r>
      <w:r w:rsidR="00D15829">
        <w:rPr>
          <w:bCs/>
          <w:sz w:val="28"/>
          <w:szCs w:val="28"/>
        </w:rPr>
        <w:t>"</w:t>
      </w:r>
      <w:r w:rsidRPr="00243D80">
        <w:rPr>
          <w:bCs/>
          <w:sz w:val="28"/>
          <w:szCs w:val="28"/>
        </w:rPr>
        <w:t xml:space="preserve"> на очередной финансовый 2018 год</w:t>
      </w:r>
      <w:r w:rsidRPr="00243D80">
        <w:rPr>
          <w:sz w:val="28"/>
          <w:szCs w:val="28"/>
          <w:lang w:eastAsia="ar-SA"/>
        </w:rPr>
        <w:t>"</w:t>
      </w:r>
      <w:r w:rsidRPr="00243D80">
        <w:rPr>
          <w:bCs/>
          <w:sz w:val="28"/>
          <w:szCs w:val="28"/>
        </w:rPr>
        <w:t xml:space="preserve">, изложив его в новой редакции </w:t>
      </w:r>
      <w:r w:rsidRPr="00243D80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br/>
      </w:r>
      <w:r w:rsidRPr="00243D80">
        <w:rPr>
          <w:sz w:val="28"/>
          <w:szCs w:val="28"/>
        </w:rPr>
        <w:t xml:space="preserve">к настоящему распоряжению. </w:t>
      </w:r>
    </w:p>
    <w:p w:rsidR="00243D80" w:rsidRPr="00243D80" w:rsidRDefault="00243D80" w:rsidP="00243D80">
      <w:pPr>
        <w:widowControl/>
        <w:autoSpaceDE w:val="0"/>
        <w:autoSpaceDN w:val="0"/>
        <w:adjustRightInd w:val="0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3D80">
        <w:rPr>
          <w:sz w:val="28"/>
          <w:szCs w:val="28"/>
        </w:rPr>
        <w:t xml:space="preserve">. </w:t>
      </w:r>
      <w:proofErr w:type="gramStart"/>
      <w:r w:rsidRPr="00243D80">
        <w:rPr>
          <w:sz w:val="28"/>
          <w:szCs w:val="28"/>
        </w:rPr>
        <w:t>Контроль за</w:t>
      </w:r>
      <w:proofErr w:type="gramEnd"/>
      <w:r w:rsidRPr="00243D80">
        <w:rPr>
          <w:sz w:val="28"/>
          <w:szCs w:val="28"/>
        </w:rPr>
        <w:t xml:space="preserve"> исполнением настоящего распоряжения возложить на </w:t>
      </w:r>
      <w:r w:rsidRPr="00243D8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243D80"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243D80" w:rsidRDefault="00243D80" w:rsidP="00243D80">
      <w:pPr>
        <w:rPr>
          <w:sz w:val="28"/>
          <w:szCs w:val="28"/>
        </w:rPr>
      </w:pPr>
    </w:p>
    <w:p w:rsidR="00243D80" w:rsidRDefault="00243D80" w:rsidP="00243D80">
      <w:pPr>
        <w:rPr>
          <w:sz w:val="28"/>
          <w:szCs w:val="28"/>
        </w:rPr>
      </w:pPr>
    </w:p>
    <w:p w:rsidR="00243D80" w:rsidRDefault="00243D80" w:rsidP="00243D80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351"/>
      </w:tblGrid>
      <w:tr w:rsidR="003A3BDE" w:rsidTr="0064694C">
        <w:tc>
          <w:tcPr>
            <w:tcW w:w="4503" w:type="dxa"/>
          </w:tcPr>
          <w:p w:rsidR="003A3BDE" w:rsidRDefault="003A3BDE" w:rsidP="0064694C">
            <w:pPr>
              <w:widowControl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Исполняющий</w:t>
            </w:r>
            <w:proofErr w:type="gramEnd"/>
            <w:r>
              <w:rPr>
                <w:sz w:val="28"/>
              </w:rPr>
              <w:t xml:space="preserve"> обязанности Губернатора Пензенской области</w:t>
            </w:r>
          </w:p>
        </w:tc>
        <w:tc>
          <w:tcPr>
            <w:tcW w:w="5351" w:type="dxa"/>
          </w:tcPr>
          <w:p w:rsidR="003A3BDE" w:rsidRDefault="003A3BDE" w:rsidP="0064694C">
            <w:pPr>
              <w:widowControl/>
              <w:jc w:val="center"/>
              <w:rPr>
                <w:sz w:val="28"/>
              </w:rPr>
            </w:pPr>
          </w:p>
          <w:p w:rsidR="003A3BDE" w:rsidRDefault="00125ED9" w:rsidP="00125ED9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A3BDE">
              <w:rPr>
                <w:sz w:val="28"/>
              </w:rPr>
              <w:t>Н.П. Симонов</w:t>
            </w:r>
          </w:p>
        </w:tc>
      </w:tr>
    </w:tbl>
    <w:p w:rsidR="00243D80" w:rsidRPr="00243D80" w:rsidRDefault="00243D80" w:rsidP="00243D80">
      <w:pPr>
        <w:spacing w:line="235" w:lineRule="auto"/>
        <w:rPr>
          <w:sz w:val="2"/>
          <w:szCs w:val="16"/>
        </w:rPr>
      </w:pPr>
    </w:p>
    <w:p w:rsidR="00243D80" w:rsidRPr="00243D80" w:rsidRDefault="00243D80" w:rsidP="00243D80">
      <w:pPr>
        <w:spacing w:line="235" w:lineRule="auto"/>
        <w:rPr>
          <w:sz w:val="24"/>
          <w:szCs w:val="24"/>
        </w:rPr>
        <w:sectPr w:rsidR="00243D80" w:rsidRPr="00243D80" w:rsidSect="008F0D6D">
          <w:headerReference w:type="default" r:id="rId9"/>
          <w:headerReference w:type="first" r:id="rId10"/>
          <w:footerReference w:type="first" r:id="rId11"/>
          <w:pgSz w:w="11905" w:h="16837"/>
          <w:pgMar w:top="1134" w:right="851" w:bottom="1134" w:left="1418" w:header="720" w:footer="720" w:gutter="0"/>
          <w:pgNumType w:start="1"/>
          <w:cols w:space="720"/>
          <w:noEndnote/>
          <w:titlePg/>
          <w:docGrid w:linePitch="272"/>
        </w:sectPr>
      </w:pPr>
    </w:p>
    <w:p w:rsidR="00243D80" w:rsidRPr="00243D80" w:rsidRDefault="00243D80" w:rsidP="00243D80">
      <w:pPr>
        <w:overflowPunct w:val="0"/>
        <w:autoSpaceDE w:val="0"/>
        <w:autoSpaceDN w:val="0"/>
        <w:adjustRightInd w:val="0"/>
        <w:ind w:left="10348"/>
        <w:jc w:val="center"/>
        <w:rPr>
          <w:sz w:val="24"/>
          <w:szCs w:val="24"/>
        </w:rPr>
      </w:pPr>
      <w:r w:rsidRPr="00243D80">
        <w:rPr>
          <w:sz w:val="24"/>
          <w:szCs w:val="24"/>
        </w:rPr>
        <w:lastRenderedPageBreak/>
        <w:t>Приложение</w:t>
      </w:r>
    </w:p>
    <w:p w:rsidR="00243D80" w:rsidRPr="00243D80" w:rsidRDefault="00243D80" w:rsidP="00243D80">
      <w:pPr>
        <w:overflowPunct w:val="0"/>
        <w:autoSpaceDE w:val="0"/>
        <w:autoSpaceDN w:val="0"/>
        <w:adjustRightInd w:val="0"/>
        <w:ind w:left="10348"/>
        <w:jc w:val="center"/>
        <w:rPr>
          <w:sz w:val="24"/>
          <w:szCs w:val="24"/>
        </w:rPr>
      </w:pPr>
      <w:r w:rsidRPr="00243D80">
        <w:rPr>
          <w:sz w:val="24"/>
          <w:szCs w:val="24"/>
        </w:rPr>
        <w:t>к распоряжению Правительства</w:t>
      </w:r>
    </w:p>
    <w:p w:rsidR="00243D80" w:rsidRPr="00243D80" w:rsidRDefault="00243D80" w:rsidP="00243D80">
      <w:pPr>
        <w:overflowPunct w:val="0"/>
        <w:autoSpaceDE w:val="0"/>
        <w:autoSpaceDN w:val="0"/>
        <w:adjustRightInd w:val="0"/>
        <w:ind w:left="10348"/>
        <w:jc w:val="center"/>
        <w:rPr>
          <w:sz w:val="24"/>
          <w:szCs w:val="24"/>
        </w:rPr>
      </w:pPr>
      <w:r w:rsidRPr="00243D80">
        <w:rPr>
          <w:sz w:val="24"/>
          <w:szCs w:val="24"/>
        </w:rPr>
        <w:t>Пензенской области</w:t>
      </w:r>
    </w:p>
    <w:p w:rsidR="00243D80" w:rsidRPr="00243D80" w:rsidRDefault="00243D80" w:rsidP="00243D80">
      <w:pPr>
        <w:suppressAutoHyphens/>
        <w:autoSpaceDE w:val="0"/>
        <w:ind w:left="10348"/>
        <w:jc w:val="center"/>
        <w:rPr>
          <w:b/>
          <w:sz w:val="24"/>
          <w:szCs w:val="24"/>
          <w:lang w:eastAsia="ar-SA"/>
        </w:rPr>
      </w:pPr>
      <w:r w:rsidRPr="00243D80">
        <w:rPr>
          <w:sz w:val="24"/>
          <w:szCs w:val="24"/>
        </w:rPr>
        <w:t xml:space="preserve">от  </w:t>
      </w:r>
      <w:r w:rsidR="00125ED9">
        <w:rPr>
          <w:sz w:val="24"/>
          <w:szCs w:val="24"/>
        </w:rPr>
        <w:t>07.05.2018</w:t>
      </w:r>
      <w:r w:rsidRPr="00243D80">
        <w:rPr>
          <w:sz w:val="24"/>
          <w:szCs w:val="24"/>
        </w:rPr>
        <w:t xml:space="preserve">  №</w:t>
      </w:r>
      <w:r w:rsidR="00125ED9">
        <w:rPr>
          <w:sz w:val="24"/>
          <w:szCs w:val="24"/>
        </w:rPr>
        <w:t xml:space="preserve"> 224-рП</w:t>
      </w:r>
      <w:bookmarkStart w:id="0" w:name="_GoBack"/>
      <w:bookmarkEnd w:id="0"/>
    </w:p>
    <w:p w:rsidR="00243D80" w:rsidRPr="00243D80" w:rsidRDefault="00243D80" w:rsidP="00243D80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</w:p>
    <w:p w:rsidR="00243D80" w:rsidRPr="00243D80" w:rsidRDefault="00243D80" w:rsidP="00243D80">
      <w:pPr>
        <w:suppressAutoHyphens/>
        <w:autoSpaceDE w:val="0"/>
        <w:jc w:val="center"/>
        <w:rPr>
          <w:b/>
          <w:sz w:val="24"/>
          <w:szCs w:val="24"/>
          <w:lang w:eastAsia="ar-SA"/>
        </w:rPr>
      </w:pPr>
      <w:proofErr w:type="gramStart"/>
      <w:r w:rsidRPr="00243D80">
        <w:rPr>
          <w:b/>
          <w:sz w:val="24"/>
          <w:szCs w:val="24"/>
          <w:lang w:eastAsia="ar-SA"/>
        </w:rPr>
        <w:t>П</w:t>
      </w:r>
      <w:proofErr w:type="gramEnd"/>
      <w:r w:rsidRPr="00243D80">
        <w:rPr>
          <w:b/>
          <w:sz w:val="24"/>
          <w:szCs w:val="24"/>
          <w:lang w:eastAsia="ar-SA"/>
        </w:rPr>
        <w:t xml:space="preserve"> Л А Н</w:t>
      </w:r>
    </w:p>
    <w:p w:rsidR="00243D80" w:rsidRPr="00243D80" w:rsidRDefault="00243D80" w:rsidP="00243D80">
      <w:pPr>
        <w:suppressAutoHyphens/>
        <w:autoSpaceDE w:val="0"/>
        <w:jc w:val="center"/>
        <w:rPr>
          <w:b/>
          <w:sz w:val="24"/>
          <w:szCs w:val="24"/>
          <w:lang w:eastAsia="ar-SA"/>
        </w:rPr>
      </w:pPr>
      <w:r w:rsidRPr="00243D80"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243D80" w:rsidRPr="00243D80" w:rsidRDefault="00243D80" w:rsidP="00243D80">
      <w:pPr>
        <w:suppressAutoHyphens/>
        <w:autoSpaceDE w:val="0"/>
        <w:jc w:val="center"/>
        <w:rPr>
          <w:b/>
          <w:sz w:val="24"/>
          <w:szCs w:val="24"/>
          <w:lang w:eastAsia="ar-SA"/>
        </w:rPr>
      </w:pPr>
      <w:r w:rsidRPr="00243D80">
        <w:rPr>
          <w:b/>
          <w:sz w:val="24"/>
          <w:szCs w:val="24"/>
          <w:lang w:eastAsia="ar-SA"/>
        </w:rPr>
        <w:t>"Защита населения и территорий от чрезвычайных ситуаций, обеспечение пожарной безопасности</w:t>
      </w:r>
    </w:p>
    <w:p w:rsidR="00243D80" w:rsidRPr="00243D80" w:rsidRDefault="00243D80" w:rsidP="00243D80">
      <w:pPr>
        <w:suppressAutoHyphens/>
        <w:autoSpaceDE w:val="0"/>
        <w:jc w:val="center"/>
        <w:rPr>
          <w:b/>
          <w:sz w:val="24"/>
          <w:szCs w:val="24"/>
          <w:lang w:eastAsia="ar-SA"/>
        </w:rPr>
      </w:pPr>
      <w:r w:rsidRPr="00243D80">
        <w:rPr>
          <w:b/>
          <w:sz w:val="24"/>
          <w:szCs w:val="24"/>
          <w:lang w:eastAsia="ar-SA"/>
        </w:rPr>
        <w:t>в Пензенской области на 2014 - 2020 годы" на очередной финансовый 2018 год</w:t>
      </w:r>
    </w:p>
    <w:p w:rsidR="00243D80" w:rsidRPr="00243D80" w:rsidRDefault="00243D80" w:rsidP="00243D80">
      <w:pPr>
        <w:suppressAutoHyphens/>
        <w:autoSpaceDE w:val="0"/>
        <w:ind w:firstLine="720"/>
        <w:jc w:val="center"/>
        <w:rPr>
          <w:sz w:val="24"/>
          <w:szCs w:val="24"/>
          <w:lang w:eastAsia="ar-SA"/>
        </w:rPr>
      </w:pPr>
    </w:p>
    <w:tbl>
      <w:tblPr>
        <w:tblStyle w:val="10"/>
        <w:tblW w:w="5200" w:type="pct"/>
        <w:tblInd w:w="-176" w:type="dxa"/>
        <w:tblLook w:val="04A0" w:firstRow="1" w:lastRow="0" w:firstColumn="1" w:lastColumn="0" w:noHBand="0" w:noVBand="1"/>
      </w:tblPr>
      <w:tblGrid>
        <w:gridCol w:w="2013"/>
        <w:gridCol w:w="4023"/>
        <w:gridCol w:w="3451"/>
        <w:gridCol w:w="1295"/>
        <w:gridCol w:w="1098"/>
        <w:gridCol w:w="1267"/>
        <w:gridCol w:w="1295"/>
        <w:gridCol w:w="938"/>
      </w:tblGrid>
      <w:tr w:rsidR="00243D80" w:rsidRPr="00243D80" w:rsidTr="007A1CEE">
        <w:trPr>
          <w:trHeight w:val="885"/>
        </w:trPr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№ основного мероприятия (мероприятия) </w:t>
            </w:r>
          </w:p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в соответствии </w:t>
            </w:r>
          </w:p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с номером Перечня основных мероприятий, мероприятий государственной программы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Наименование  подпрограммы, основного мероприятия, мероприятия  </w:t>
            </w:r>
          </w:p>
        </w:tc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243D80" w:rsidRPr="00243D80" w:rsidTr="007A1CEE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243D80">
            <w:pPr>
              <w:widowControl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243D80">
            <w:pPr>
              <w:widowControl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243D80">
            <w:pPr>
              <w:widowControl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243D80">
            <w:pPr>
              <w:widowControl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243D80">
              <w:rPr>
                <w:spacing w:val="-6"/>
                <w:sz w:val="24"/>
                <w:szCs w:val="24"/>
                <w:lang w:val="en-US" w:eastAsia="ar-SA"/>
              </w:rPr>
              <w:t>I</w:t>
            </w:r>
            <w:r w:rsidRPr="00243D80">
              <w:rPr>
                <w:spacing w:val="-6"/>
                <w:sz w:val="24"/>
                <w:szCs w:val="24"/>
                <w:lang w:eastAsia="ar-SA"/>
              </w:rPr>
              <w:t xml:space="preserve"> квартал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ind w:left="-146" w:right="-72"/>
              <w:jc w:val="center"/>
              <w:rPr>
                <w:spacing w:val="-10"/>
                <w:sz w:val="24"/>
                <w:szCs w:val="24"/>
                <w:lang w:eastAsia="ar-SA"/>
              </w:rPr>
            </w:pPr>
            <w:r w:rsidRPr="00243D80">
              <w:rPr>
                <w:spacing w:val="-10"/>
                <w:sz w:val="24"/>
                <w:szCs w:val="24"/>
                <w:lang w:val="en-US" w:eastAsia="ar-SA"/>
              </w:rPr>
              <w:t xml:space="preserve">I </w:t>
            </w:r>
            <w:proofErr w:type="spellStart"/>
            <w:r w:rsidRPr="00243D80">
              <w:rPr>
                <w:spacing w:val="-10"/>
                <w:sz w:val="24"/>
                <w:szCs w:val="24"/>
                <w:lang w:val="en-US" w:eastAsia="ar-SA"/>
              </w:rPr>
              <w:t>полугодие</w:t>
            </w:r>
            <w:proofErr w:type="spellEnd"/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9 месяцев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год</w:t>
            </w:r>
          </w:p>
        </w:tc>
      </w:tr>
    </w:tbl>
    <w:p w:rsidR="00243D80" w:rsidRPr="00243D80" w:rsidRDefault="00243D80" w:rsidP="00243D80">
      <w:pPr>
        <w:rPr>
          <w:sz w:val="4"/>
          <w:szCs w:val="4"/>
        </w:rPr>
      </w:pPr>
    </w:p>
    <w:tbl>
      <w:tblPr>
        <w:tblStyle w:val="10"/>
        <w:tblW w:w="5200" w:type="pct"/>
        <w:tblInd w:w="-176" w:type="dxa"/>
        <w:tblLook w:val="04A0" w:firstRow="1" w:lastRow="0" w:firstColumn="1" w:lastColumn="0" w:noHBand="0" w:noVBand="1"/>
      </w:tblPr>
      <w:tblGrid>
        <w:gridCol w:w="2016"/>
        <w:gridCol w:w="4023"/>
        <w:gridCol w:w="3451"/>
        <w:gridCol w:w="1292"/>
        <w:gridCol w:w="1098"/>
        <w:gridCol w:w="1267"/>
        <w:gridCol w:w="1295"/>
        <w:gridCol w:w="938"/>
      </w:tblGrid>
      <w:tr w:rsidR="00243D80" w:rsidRPr="00243D80" w:rsidTr="007A1CEE">
        <w:trPr>
          <w:tblHeader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numPr>
                <w:ilvl w:val="0"/>
                <w:numId w:val="1"/>
              </w:numPr>
              <w:suppressAutoHyphens/>
              <w:autoSpaceDE w:val="0"/>
              <w:ind w:left="113" w:right="-102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numPr>
                <w:ilvl w:val="0"/>
                <w:numId w:val="1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numPr>
                <w:ilvl w:val="0"/>
                <w:numId w:val="1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numPr>
                <w:ilvl w:val="0"/>
                <w:numId w:val="1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numPr>
                <w:ilvl w:val="0"/>
                <w:numId w:val="1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numPr>
                <w:ilvl w:val="0"/>
                <w:numId w:val="1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numPr>
                <w:ilvl w:val="0"/>
                <w:numId w:val="1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numPr>
                <w:ilvl w:val="0"/>
                <w:numId w:val="1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 xml:space="preserve">Подпрограмма  "Снижение рисков </w:t>
            </w:r>
          </w:p>
          <w:p w:rsidR="00243D80" w:rsidRPr="00243D80" w:rsidRDefault="00243D80" w:rsidP="00243D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и смягчение последствий чрезвычайных ситуаций природного и техногенного характера и обеспечение пожарной безопасности Пензенской области"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Основное мероприятие  "Обеспечение устойчивого функционирования пожарно-спасательных подразделений Пензенской области"</w:t>
            </w:r>
          </w:p>
          <w:p w:rsidR="004276D3" w:rsidRPr="00243D80" w:rsidRDefault="004276D3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1.1.6.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Мероприятие "Расходы на реализацию постановления Правительства Пензенской области от 04.07.2012 № 480-пП "О мерах </w:t>
            </w:r>
          </w:p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по реализации Закона Пензенской области от 10.10.2011 № 2126-ЗПО "О некоторых вопросах, связанных </w:t>
            </w:r>
          </w:p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с реализацией в Пензенской области Федерального закона от 6 мая </w:t>
            </w:r>
          </w:p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2011 года № 100-ФЗ </w:t>
            </w:r>
          </w:p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"О добровольной пожарной охране"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</w:t>
            </w:r>
            <w:r w:rsidRPr="00243D80">
              <w:rPr>
                <w:sz w:val="24"/>
                <w:szCs w:val="24"/>
                <w:lang w:eastAsia="ar-SA"/>
              </w:rPr>
              <w:t>-</w:t>
            </w: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50,0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50,0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50,0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50,0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Основное мероприятие  "Проведение мероприятий по противопожарной безопасности в государственных организациях (учреждениях) Пензенской области"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243D80" w:rsidRPr="00243D80" w:rsidTr="007A1CEE">
        <w:trPr>
          <w:trHeight w:val="1955"/>
        </w:trPr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1.2.1.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Мероприятие "Ремонт,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</w:t>
            </w:r>
          </w:p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службы в учреждениях </w:t>
            </w:r>
          </w:p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 w:rsidRPr="00243D80">
              <w:rPr>
                <w:sz w:val="24"/>
                <w:szCs w:val="24"/>
                <w:lang w:eastAsia="ar-SA"/>
              </w:rPr>
              <w:t xml:space="preserve">(в том числе разработка </w:t>
            </w:r>
            <w:proofErr w:type="gramEnd"/>
          </w:p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lastRenderedPageBreak/>
              <w:t xml:space="preserve">проектной документации, </w:t>
            </w:r>
          </w:p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техническое обслуживание существующих систем)"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lastRenderedPageBreak/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Количество государственных организаций Министерства здравоохранения Пензенской области, в которых в полном объеме смонтирована система автоматической пожарной сигнализации - 6 организаций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243D80" w:rsidRPr="00243D80" w:rsidTr="007A1CEE">
        <w:trPr>
          <w:trHeight w:val="5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8F0D6D">
            <w:pPr>
              <w:widowControl/>
              <w:spacing w:line="23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8F0D6D">
            <w:pPr>
              <w:widowControl/>
              <w:spacing w:line="23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III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Количество государственных организаций Министерства образования Пензенской области, в которых в полном объеме смонтирована система автоматической пожарной сигнализации - 2 организации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8F0D6D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</w:t>
            </w:r>
          </w:p>
        </w:tc>
      </w:tr>
      <w:tr w:rsidR="00243D80" w:rsidRPr="00243D80" w:rsidTr="007A1CEE">
        <w:trPr>
          <w:trHeight w:val="5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80" w:rsidRPr="00243D80" w:rsidRDefault="00243D80" w:rsidP="00243D80">
            <w:pPr>
              <w:widowControl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80" w:rsidRPr="00243D80" w:rsidRDefault="00243D80" w:rsidP="00243D80">
            <w:pPr>
              <w:widowControl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7A1CEE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Количество государственных организаций </w:t>
            </w:r>
            <w:r w:rsidRPr="00243D80">
              <w:rPr>
                <w:sz w:val="24"/>
                <w:szCs w:val="24"/>
              </w:rPr>
              <w:t>Министерства культуры и туризма Пензенской области</w:t>
            </w:r>
            <w:r w:rsidRPr="00243D80">
              <w:rPr>
                <w:sz w:val="24"/>
                <w:szCs w:val="24"/>
                <w:lang w:eastAsia="ar-SA"/>
              </w:rPr>
              <w:t xml:space="preserve">, в которых в полном объеме смонтирована система автоматической пожарной сигнализации </w:t>
            </w:r>
            <w:r w:rsidR="007A1CEE">
              <w:rPr>
                <w:sz w:val="24"/>
                <w:szCs w:val="24"/>
                <w:lang w:eastAsia="ar-SA"/>
              </w:rPr>
              <w:t>-</w:t>
            </w:r>
            <w:r w:rsidRPr="00243D80">
              <w:rPr>
                <w:sz w:val="24"/>
                <w:szCs w:val="24"/>
                <w:lang w:eastAsia="ar-SA"/>
              </w:rPr>
              <w:t xml:space="preserve"> </w:t>
            </w:r>
          </w:p>
          <w:p w:rsidR="00243D80" w:rsidRPr="00243D80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3 организации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2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2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2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3</w:t>
            </w:r>
          </w:p>
        </w:tc>
      </w:tr>
      <w:tr w:rsidR="00243D80" w:rsidRPr="00243D80" w:rsidTr="007A1CEE">
        <w:trPr>
          <w:trHeight w:val="932"/>
        </w:trPr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lastRenderedPageBreak/>
              <w:t>1.2.2.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Мероприятие  "Ремонт, монтаж внутренних и наружных электрических сетей, электроустановок, электротехнических изделий и электроосветительных </w:t>
            </w:r>
          </w:p>
          <w:p w:rsidR="00243D80" w:rsidRPr="00243D80" w:rsidRDefault="00243D80" w:rsidP="007A1CEE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приборов в учреждениях </w:t>
            </w:r>
          </w:p>
          <w:p w:rsidR="00243D80" w:rsidRPr="00243D80" w:rsidRDefault="00243D80" w:rsidP="007A1CEE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 w:rsidRPr="00243D80">
              <w:rPr>
                <w:sz w:val="24"/>
                <w:szCs w:val="24"/>
                <w:lang w:eastAsia="ar-SA"/>
              </w:rPr>
              <w:t xml:space="preserve">(в том числе разработка </w:t>
            </w:r>
            <w:proofErr w:type="gramEnd"/>
          </w:p>
          <w:p w:rsidR="00243D80" w:rsidRPr="00243D80" w:rsidRDefault="00243D80" w:rsidP="007A1CEE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pacing w:val="-8"/>
                <w:sz w:val="24"/>
                <w:szCs w:val="24"/>
                <w:lang w:eastAsia="ar-SA"/>
              </w:rPr>
              <w:t>Замена, ремонт электропроводки,</w:t>
            </w:r>
            <w:r w:rsidRPr="00243D80">
              <w:rPr>
                <w:sz w:val="24"/>
                <w:szCs w:val="24"/>
                <w:lang w:eastAsia="ar-SA"/>
              </w:rPr>
              <w:t xml:space="preserve"> силовых электроустановок в  организациях Министерства здравоо</w:t>
            </w:r>
            <w:r w:rsidR="007A1CEE">
              <w:rPr>
                <w:sz w:val="24"/>
                <w:szCs w:val="24"/>
                <w:lang w:eastAsia="ar-SA"/>
              </w:rPr>
              <w:t xml:space="preserve">хранения Пензенской области - </w:t>
            </w:r>
            <w:r w:rsidRPr="00243D80">
              <w:rPr>
                <w:sz w:val="24"/>
                <w:szCs w:val="24"/>
                <w:lang w:eastAsia="ar-SA"/>
              </w:rPr>
              <w:t>6 организаци</w:t>
            </w:r>
            <w:r w:rsidR="007A1CEE">
              <w:rPr>
                <w:sz w:val="24"/>
                <w:szCs w:val="24"/>
                <w:lang w:eastAsia="ar-SA"/>
              </w:rPr>
              <w:t>й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6</w:t>
            </w:r>
          </w:p>
        </w:tc>
      </w:tr>
      <w:tr w:rsidR="00243D80" w:rsidRPr="00243D80" w:rsidTr="007A1CE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243D80">
            <w:pPr>
              <w:widowControl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7A1CEE">
            <w:pPr>
              <w:widowControl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II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pacing w:val="-8"/>
                <w:sz w:val="24"/>
                <w:szCs w:val="24"/>
                <w:lang w:eastAsia="ar-SA"/>
              </w:rPr>
              <w:t>Замена, ремонт электропроводки,</w:t>
            </w:r>
            <w:r w:rsidRPr="00243D80">
              <w:rPr>
                <w:sz w:val="24"/>
                <w:szCs w:val="24"/>
                <w:lang w:eastAsia="ar-SA"/>
              </w:rPr>
              <w:t xml:space="preserve"> силовых электроустановок </w:t>
            </w:r>
            <w:r w:rsidR="007A1CEE">
              <w:rPr>
                <w:sz w:val="24"/>
                <w:szCs w:val="24"/>
                <w:lang w:eastAsia="ar-SA"/>
              </w:rPr>
              <w:br/>
            </w:r>
            <w:r w:rsidRPr="00243D80">
              <w:rPr>
                <w:sz w:val="24"/>
                <w:szCs w:val="24"/>
                <w:lang w:eastAsia="ar-SA"/>
              </w:rPr>
              <w:t>в организациях Министерства образования Пензенской области - 2 организации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2</w:t>
            </w:r>
          </w:p>
        </w:tc>
      </w:tr>
      <w:tr w:rsidR="00243D80" w:rsidRPr="00243D80" w:rsidTr="007A1CE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80" w:rsidRPr="00243D80" w:rsidRDefault="00243D80" w:rsidP="00243D80">
            <w:pPr>
              <w:widowControl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80" w:rsidRPr="00243D80" w:rsidRDefault="00243D80" w:rsidP="007A1CEE">
            <w:pPr>
              <w:widowControl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III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7A1CEE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pacing w:val="-8"/>
                <w:sz w:val="24"/>
                <w:szCs w:val="24"/>
                <w:lang w:eastAsia="ar-SA"/>
              </w:rPr>
              <w:t>Замена, ремонт электропроводки,</w:t>
            </w:r>
            <w:r w:rsidRPr="00243D80">
              <w:rPr>
                <w:sz w:val="24"/>
                <w:szCs w:val="24"/>
                <w:lang w:eastAsia="ar-SA"/>
              </w:rPr>
              <w:t xml:space="preserve"> силовых электроустановок в  организациях </w:t>
            </w:r>
            <w:r w:rsidRPr="00243D80">
              <w:rPr>
                <w:sz w:val="24"/>
                <w:szCs w:val="24"/>
              </w:rPr>
              <w:t>Министерства культуры и туризма Пензенской области</w:t>
            </w:r>
            <w:r w:rsidR="007A1CEE">
              <w:rPr>
                <w:sz w:val="24"/>
                <w:szCs w:val="24"/>
                <w:lang w:eastAsia="ar-SA"/>
              </w:rPr>
              <w:t xml:space="preserve"> - </w:t>
            </w:r>
          </w:p>
          <w:p w:rsidR="00243D80" w:rsidRPr="00243D80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 организации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2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2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20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1.2.3.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Мероприятие "Приобретение, монтаж, ввод в эксплуатацию автономных источников электроснабжения </w:t>
            </w:r>
          </w:p>
          <w:p w:rsidR="00243D80" w:rsidRPr="00243D80" w:rsidRDefault="00243D80" w:rsidP="007A1CEE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 w:rsidRPr="00243D80">
              <w:rPr>
                <w:sz w:val="24"/>
                <w:szCs w:val="24"/>
                <w:lang w:eastAsia="ar-SA"/>
              </w:rPr>
              <w:t xml:space="preserve">(в том числе разработка </w:t>
            </w:r>
            <w:proofErr w:type="gramEnd"/>
          </w:p>
          <w:p w:rsidR="00243D80" w:rsidRPr="00243D80" w:rsidRDefault="00243D80" w:rsidP="007A1CEE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7A1CEE">
            <w:pPr>
              <w:suppressAutoHyphens/>
              <w:autoSpaceDE w:val="0"/>
              <w:spacing w:line="235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Оснащение  медицинских организаций государственной системы здравоохранения автономными источниками питания - 4 организации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4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lastRenderedPageBreak/>
              <w:t>1.2.4.</w:t>
            </w: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Мероприятие "Приобретение сре</w:t>
            </w:r>
            <w:proofErr w:type="gramStart"/>
            <w:r w:rsidRPr="00243D80">
              <w:rPr>
                <w:sz w:val="24"/>
                <w:szCs w:val="24"/>
                <w:lang w:eastAsia="ar-SA"/>
              </w:rPr>
              <w:t>дств сп</w:t>
            </w:r>
            <w:proofErr w:type="gramEnd"/>
            <w:r w:rsidRPr="00243D80">
              <w:rPr>
                <w:sz w:val="24"/>
                <w:szCs w:val="24"/>
                <w:lang w:eastAsia="ar-SA"/>
              </w:rPr>
              <w:t>асения и эвакуации для сотрудников и обслуживаемого контингента учреждений"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Оснащение  организаций </w:t>
            </w:r>
            <w:r w:rsidRPr="00243D80">
              <w:rPr>
                <w:spacing w:val="-8"/>
                <w:sz w:val="24"/>
                <w:szCs w:val="24"/>
                <w:lang w:eastAsia="ar-SA"/>
              </w:rPr>
              <w:t>Министерства здравоохранения</w:t>
            </w:r>
            <w:r w:rsidRPr="00243D80">
              <w:rPr>
                <w:sz w:val="24"/>
                <w:szCs w:val="24"/>
                <w:lang w:eastAsia="ar-SA"/>
              </w:rPr>
              <w:t xml:space="preserve"> Пензенской области </w:t>
            </w:r>
            <w:r w:rsidR="007A1CEE">
              <w:rPr>
                <w:spacing w:val="-8"/>
                <w:sz w:val="24"/>
                <w:szCs w:val="24"/>
                <w:lang w:eastAsia="ar-SA"/>
              </w:rPr>
              <w:t xml:space="preserve">средствами спасения - </w:t>
            </w:r>
            <w:r w:rsidRPr="00243D80">
              <w:rPr>
                <w:spacing w:val="-8"/>
                <w:sz w:val="24"/>
                <w:szCs w:val="24"/>
                <w:lang w:eastAsia="ar-SA"/>
              </w:rPr>
              <w:t>2 организации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2</w:t>
            </w:r>
          </w:p>
        </w:tc>
      </w:tr>
      <w:tr w:rsidR="00243D80" w:rsidRPr="00243D80" w:rsidTr="007A1CEE"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1.2.5.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Мероприятие "Ремонт,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(в том числе разработка проектной документации)"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Приведение организаций  Министерства здравоохранения Пензенской области в соответствие </w:t>
            </w:r>
            <w:r w:rsidRPr="00243D80">
              <w:rPr>
                <w:sz w:val="24"/>
                <w:szCs w:val="24"/>
                <w:lang w:eastAsia="ar-SA"/>
              </w:rPr>
              <w:br/>
              <w:t xml:space="preserve">с НП пожарной безопасности  -  </w:t>
            </w:r>
            <w:r w:rsidRPr="00243D80">
              <w:rPr>
                <w:sz w:val="24"/>
                <w:szCs w:val="24"/>
                <w:lang w:eastAsia="ar-SA"/>
              </w:rPr>
              <w:br/>
              <w:t>4 организации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4</w:t>
            </w:r>
          </w:p>
        </w:tc>
      </w:tr>
      <w:tr w:rsidR="00243D80" w:rsidRPr="00243D80" w:rsidTr="007A1CE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7A1CEE">
            <w:pPr>
              <w:widowControl/>
              <w:spacing w:line="218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7A1CEE">
            <w:pPr>
              <w:widowControl/>
              <w:spacing w:line="218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III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Приведение  организаций  Министерства образования Пензенской области в соответствие</w:t>
            </w:r>
            <w:r w:rsidR="007A1CEE">
              <w:rPr>
                <w:sz w:val="24"/>
                <w:szCs w:val="24"/>
                <w:lang w:eastAsia="ar-SA"/>
              </w:rPr>
              <w:t xml:space="preserve"> с НП пожарной безопасности - </w:t>
            </w:r>
            <w:r w:rsidRPr="00243D80">
              <w:rPr>
                <w:sz w:val="24"/>
                <w:szCs w:val="24"/>
                <w:lang w:eastAsia="ar-SA"/>
              </w:rPr>
              <w:t>3 организации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3</w:t>
            </w:r>
          </w:p>
        </w:tc>
      </w:tr>
      <w:tr w:rsidR="00243D80" w:rsidRPr="00243D80" w:rsidTr="007A1CE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80" w:rsidRPr="00243D80" w:rsidRDefault="00243D80" w:rsidP="007A1CEE">
            <w:pPr>
              <w:widowControl/>
              <w:spacing w:line="218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D80" w:rsidRPr="00243D80" w:rsidRDefault="00243D80" w:rsidP="007A1CEE">
            <w:pPr>
              <w:widowControl/>
              <w:spacing w:line="218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7A1CEE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Приведение организаций  </w:t>
            </w:r>
            <w:r w:rsidRPr="00243D80">
              <w:rPr>
                <w:sz w:val="24"/>
                <w:szCs w:val="24"/>
              </w:rPr>
              <w:t>Министерства культуры и туризма Пензенской области</w:t>
            </w:r>
            <w:r w:rsidRPr="00243D80">
              <w:rPr>
                <w:sz w:val="24"/>
                <w:szCs w:val="24"/>
                <w:lang w:eastAsia="ar-SA"/>
              </w:rPr>
              <w:t xml:space="preserve">  </w:t>
            </w: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в соответствие </w:t>
            </w:r>
            <w:r w:rsidRPr="00243D80">
              <w:rPr>
                <w:sz w:val="24"/>
                <w:szCs w:val="24"/>
                <w:lang w:eastAsia="ar-SA"/>
              </w:rPr>
              <w:br/>
              <w:t xml:space="preserve">с НП пожарной безопасности  -  </w:t>
            </w:r>
            <w:r w:rsidRPr="00243D80">
              <w:rPr>
                <w:sz w:val="24"/>
                <w:szCs w:val="24"/>
                <w:lang w:eastAsia="ar-SA"/>
              </w:rPr>
              <w:br/>
              <w:t>1 организация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1</w:t>
            </w:r>
          </w:p>
        </w:tc>
      </w:tr>
      <w:tr w:rsidR="00243D80" w:rsidRPr="00243D80" w:rsidTr="007A1CEE"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1.2.7.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Мероприятие  "Ремонт, реконструкция, приведение </w:t>
            </w:r>
            <w:r w:rsidR="007A1CEE">
              <w:rPr>
                <w:sz w:val="24"/>
                <w:szCs w:val="24"/>
                <w:lang w:eastAsia="ar-SA"/>
              </w:rPr>
              <w:br/>
            </w:r>
            <w:r w:rsidRPr="00243D80">
              <w:rPr>
                <w:sz w:val="24"/>
                <w:szCs w:val="24"/>
                <w:lang w:eastAsia="ar-SA"/>
              </w:rPr>
              <w:t xml:space="preserve">в соответствие с действующими требованиями НП пожарной безопасности систем внутреннего, наружного противопожарного водоснабжения, пожарных </w:t>
            </w: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водоемов (</w:t>
            </w:r>
            <w:proofErr w:type="spellStart"/>
            <w:r w:rsidRPr="00243D80">
              <w:rPr>
                <w:sz w:val="24"/>
                <w:szCs w:val="24"/>
                <w:lang w:eastAsia="ar-SA"/>
              </w:rPr>
              <w:t>водоисточников</w:t>
            </w:r>
            <w:proofErr w:type="spellEnd"/>
            <w:r w:rsidRPr="00243D80">
              <w:rPr>
                <w:sz w:val="24"/>
                <w:szCs w:val="24"/>
                <w:lang w:eastAsia="ar-SA"/>
              </w:rPr>
              <w:t xml:space="preserve">) </w:t>
            </w: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 w:rsidRPr="00243D80">
              <w:rPr>
                <w:sz w:val="24"/>
                <w:szCs w:val="24"/>
                <w:lang w:eastAsia="ar-SA"/>
              </w:rPr>
              <w:t xml:space="preserve">(в том числе разработка </w:t>
            </w:r>
            <w:proofErr w:type="gramEnd"/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7A1CEE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Ремонт систем противопожарного водоснабжения </w:t>
            </w: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в организациях </w:t>
            </w:r>
          </w:p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Министерства здравоохранения </w:t>
            </w:r>
          </w:p>
          <w:p w:rsidR="00243D80" w:rsidRPr="00243D80" w:rsidRDefault="007A1CEE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Пензенской области</w:t>
            </w:r>
            <w:r w:rsidR="00243D80" w:rsidRPr="00243D80">
              <w:rPr>
                <w:sz w:val="24"/>
                <w:szCs w:val="24"/>
                <w:lang w:eastAsia="ar-SA"/>
              </w:rPr>
              <w:t xml:space="preserve"> -  </w:t>
            </w:r>
          </w:p>
          <w:p w:rsid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 организация</w:t>
            </w:r>
          </w:p>
          <w:p w:rsidR="007A1CEE" w:rsidRDefault="007A1CEE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A1CEE" w:rsidRPr="00243D80" w:rsidRDefault="007A1CEE" w:rsidP="007A1CEE">
            <w:pPr>
              <w:suppressAutoHyphens/>
              <w:autoSpaceDE w:val="0"/>
              <w:spacing w:line="218" w:lineRule="auto"/>
              <w:jc w:val="center"/>
              <w:rPr>
                <w:sz w:val="16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1</w:t>
            </w:r>
          </w:p>
        </w:tc>
      </w:tr>
      <w:tr w:rsidR="00243D80" w:rsidRPr="00243D80" w:rsidTr="007A1CEE">
        <w:tc>
          <w:tcPr>
            <w:tcW w:w="6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7A1CEE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Ремонт систем противопожарного водоснабжения </w:t>
            </w:r>
          </w:p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в организациях </w:t>
            </w:r>
          </w:p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</w:rPr>
              <w:t>Министерства культуры и туризма Пензенской области</w:t>
            </w:r>
            <w:r w:rsidRPr="00243D80">
              <w:rPr>
                <w:sz w:val="24"/>
                <w:szCs w:val="24"/>
                <w:lang w:eastAsia="ar-SA"/>
              </w:rPr>
              <w:t xml:space="preserve"> -  </w:t>
            </w:r>
          </w:p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4 организации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4</w:t>
            </w:r>
          </w:p>
        </w:tc>
      </w:tr>
      <w:tr w:rsidR="00243D80" w:rsidRPr="00243D80" w:rsidTr="007A1CEE">
        <w:trPr>
          <w:trHeight w:val="1260"/>
        </w:trPr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1.2.8.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Мероприятие "Повышение уровня противопожарной защиты государственных организаций (учреждений) Пензенской области"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III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Нанесение огнезащитного покрытия на металлические конструкции крыши бассейна ДС "Олимпийский" </w:t>
            </w:r>
          </w:p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площадью - 1870 кв. м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кв. м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1870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1870</w:t>
            </w:r>
          </w:p>
        </w:tc>
      </w:tr>
      <w:tr w:rsidR="00243D80" w:rsidRPr="00243D80" w:rsidTr="007A1CEE">
        <w:trPr>
          <w:trHeight w:val="1260"/>
        </w:trPr>
        <w:tc>
          <w:tcPr>
            <w:tcW w:w="6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</w:rPr>
              <w:t>Приведение организаций Министерства культуры и туризма Пензенской области</w:t>
            </w:r>
            <w:r w:rsidRPr="00243D80">
              <w:rPr>
                <w:sz w:val="24"/>
                <w:szCs w:val="24"/>
                <w:lang w:eastAsia="ar-SA"/>
              </w:rPr>
              <w:t xml:space="preserve"> </w:t>
            </w:r>
          </w:p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</w:rPr>
              <w:t xml:space="preserve">в соответствие с НП пожарной безопасности </w:t>
            </w:r>
            <w:r w:rsidR="007A1CEE">
              <w:rPr>
                <w:sz w:val="24"/>
                <w:szCs w:val="24"/>
              </w:rPr>
              <w:t>-</w:t>
            </w:r>
            <w:r w:rsidRPr="00243D80">
              <w:rPr>
                <w:sz w:val="24"/>
                <w:szCs w:val="24"/>
              </w:rPr>
              <w:t xml:space="preserve"> 9 организаций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9</w:t>
            </w:r>
          </w:p>
        </w:tc>
      </w:tr>
      <w:tr w:rsidR="00243D80" w:rsidRPr="00243D80" w:rsidTr="007A1CEE">
        <w:trPr>
          <w:trHeight w:val="1260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Основное мероприятие "Формирование эффективной системы предупреждения, локализации и ликвидации последствий чрезвычайных ситуаций техногенного характера, </w:t>
            </w:r>
          </w:p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в том числе локализации и ликвидации аварийных разливов нефти и нефтепродуктов на территории Пензенской области"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243D80" w:rsidRPr="00243D80" w:rsidTr="007A1CEE">
        <w:trPr>
          <w:trHeight w:val="67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243D80" w:rsidRPr="00243D80" w:rsidTr="007A1CEE">
        <w:trPr>
          <w:trHeight w:val="376"/>
        </w:trPr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1.4.1.</w:t>
            </w:r>
          </w:p>
        </w:tc>
        <w:tc>
          <w:tcPr>
            <w:tcW w:w="1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Мероприятие "Приобретение спецтехники и оборудования </w:t>
            </w:r>
            <w:r w:rsidRPr="00243D80">
              <w:rPr>
                <w:sz w:val="24"/>
                <w:szCs w:val="24"/>
                <w:lang w:eastAsia="ar-SA"/>
              </w:rPr>
              <w:br/>
              <w:t>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нефтепродуктов"</w:t>
            </w:r>
          </w:p>
        </w:tc>
        <w:tc>
          <w:tcPr>
            <w:tcW w:w="1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II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Приобретение: пожарный  автомобиль  -  1 ед.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II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Приобретение спецтехники: судно на воздушной подушке с прицепом  -  1 </w:t>
            </w:r>
            <w:proofErr w:type="spellStart"/>
            <w:r w:rsidRPr="00243D80">
              <w:rPr>
                <w:sz w:val="24"/>
                <w:szCs w:val="24"/>
                <w:lang w:eastAsia="ar-SA"/>
              </w:rPr>
              <w:t>компл</w:t>
            </w:r>
            <w:proofErr w:type="spellEnd"/>
            <w:r w:rsidRPr="00243D80">
              <w:rPr>
                <w:sz w:val="24"/>
                <w:szCs w:val="24"/>
                <w:lang w:eastAsia="ar-SA"/>
              </w:rPr>
              <w:t>.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III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Приобретение </w:t>
            </w:r>
            <w:r w:rsidRPr="00243D80">
              <w:rPr>
                <w:sz w:val="24"/>
                <w:szCs w:val="24"/>
              </w:rPr>
              <w:t xml:space="preserve">аварийно-спасательного автомобиля среднего класса </w:t>
            </w:r>
            <w:r w:rsidRPr="00243D80">
              <w:rPr>
                <w:sz w:val="24"/>
                <w:szCs w:val="24"/>
                <w:lang w:eastAsia="ar-SA"/>
              </w:rPr>
              <w:t>-  1 ед.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III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7A1CEE">
            <w:pPr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Приобретение</w:t>
            </w:r>
            <w:r w:rsidRPr="00243D80">
              <w:rPr>
                <w:color w:val="000000"/>
                <w:sz w:val="24"/>
                <w:szCs w:val="24"/>
                <w:shd w:val="clear" w:color="auto" w:fill="FFFFFF"/>
              </w:rPr>
              <w:t xml:space="preserve"> аварийно-спасательного оборудования </w:t>
            </w:r>
            <w:r w:rsidR="007A1CEE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243D80">
              <w:rPr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243D80">
              <w:rPr>
                <w:color w:val="000000"/>
                <w:sz w:val="24"/>
                <w:szCs w:val="24"/>
                <w:shd w:val="clear" w:color="auto" w:fill="FFFFFF"/>
              </w:rPr>
              <w:t>компл</w:t>
            </w:r>
            <w:proofErr w:type="spellEnd"/>
            <w:r w:rsidRPr="00243D80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ед.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243D80">
              <w:rPr>
                <w:sz w:val="24"/>
                <w:szCs w:val="24"/>
                <w:lang w:eastAsia="ar-SA"/>
              </w:rPr>
              <w:t>компл</w:t>
            </w:r>
            <w:proofErr w:type="spellEnd"/>
            <w:r w:rsidRPr="00243D80">
              <w:rPr>
                <w:sz w:val="24"/>
                <w:szCs w:val="24"/>
                <w:lang w:eastAsia="ar-SA"/>
              </w:rPr>
              <w:t>.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ед.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243D80">
              <w:rPr>
                <w:sz w:val="24"/>
                <w:szCs w:val="24"/>
                <w:lang w:eastAsia="ar-SA"/>
              </w:rPr>
              <w:t>компл</w:t>
            </w:r>
            <w:proofErr w:type="spellEnd"/>
            <w:r w:rsidRPr="00243D80">
              <w:rPr>
                <w:sz w:val="24"/>
                <w:szCs w:val="24"/>
                <w:lang w:eastAsia="ar-SA"/>
              </w:rPr>
              <w:t>.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pacing w:line="216" w:lineRule="auto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pacing w:line="216" w:lineRule="auto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pacing w:line="21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1.5.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243D80">
              <w:rPr>
                <w:spacing w:val="-2"/>
                <w:sz w:val="24"/>
                <w:szCs w:val="24"/>
                <w:lang w:eastAsia="ar-SA"/>
              </w:rPr>
              <w:t xml:space="preserve">Основное мероприятие "Совершенствование системы подготовки населения к действиям в чрезвычайных ситуациях, создание резерва материальных ресурсов 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243D80">
              <w:rPr>
                <w:spacing w:val="-2"/>
                <w:sz w:val="24"/>
                <w:szCs w:val="24"/>
                <w:lang w:eastAsia="ar-SA"/>
              </w:rPr>
              <w:t xml:space="preserve">для организации первоочередного жизнеобеспечения </w:t>
            </w: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pacing w:val="-2"/>
                <w:sz w:val="24"/>
                <w:szCs w:val="24"/>
                <w:lang w:eastAsia="ar-SA"/>
              </w:rPr>
              <w:t>пострадавшего населения"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243D80" w:rsidRPr="00243D80" w:rsidTr="007A1CEE">
        <w:trPr>
          <w:trHeight w:val="699"/>
        </w:trPr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1.5.4.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Мероприятие  "Проведение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Проведение Министерством сельского хозяйства Пензенской области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питания, ежегодно</w:t>
            </w:r>
          </w:p>
          <w:p w:rsidR="007A1CEE" w:rsidRPr="00243D80" w:rsidRDefault="007A1CEE" w:rsidP="007A1CEE">
            <w:pPr>
              <w:suppressAutoHyphens/>
              <w:autoSpaceDE w:val="0"/>
              <w:spacing w:line="216" w:lineRule="auto"/>
              <w:jc w:val="center"/>
              <w:rPr>
                <w:sz w:val="6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отбор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243D80" w:rsidRPr="00243D80" w:rsidTr="007A1C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243D80">
            <w:pPr>
              <w:widowControl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80" w:rsidRPr="00243D80" w:rsidRDefault="00243D80" w:rsidP="00243D8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7A1CEE" w:rsidRDefault="00243D80" w:rsidP="007A1CEE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Проведение Министерством промышленности, транспорта и инновационной политики Пензенской области одного предварительного отбора поставщиков, исполнителей </w:t>
            </w:r>
          </w:p>
          <w:p w:rsidR="00243D80" w:rsidRPr="00243D80" w:rsidRDefault="00243D80" w:rsidP="007A1CEE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оказания услуг по транспортному обеспечению, ежегодно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отбор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1.5.5.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Мероприятие "Подготовка к пропуску весеннего половодья и летне-осенних паводков"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  <w:lang w:val="en-US"/>
              </w:rPr>
              <w:t>II</w:t>
            </w:r>
            <w:r w:rsidRPr="00243D80">
              <w:rPr>
                <w:sz w:val="24"/>
                <w:szCs w:val="24"/>
              </w:rPr>
              <w:t xml:space="preserve"> кв. 2018 года</w:t>
            </w:r>
          </w:p>
          <w:p w:rsidR="00243D80" w:rsidRPr="00243D80" w:rsidRDefault="00243D80" w:rsidP="007A1CEE">
            <w:pPr>
              <w:widowControl/>
              <w:spacing w:line="221" w:lineRule="auto"/>
              <w:ind w:left="-62" w:right="-57"/>
              <w:jc w:val="center"/>
              <w:rPr>
                <w:sz w:val="24"/>
                <w:szCs w:val="24"/>
              </w:rPr>
            </w:pPr>
            <w:r w:rsidRPr="00243D80">
              <w:rPr>
                <w:color w:val="000000"/>
                <w:sz w:val="24"/>
                <w:szCs w:val="24"/>
              </w:rPr>
              <w:t xml:space="preserve">Приобретение </w:t>
            </w:r>
            <w:r w:rsidRPr="00243D80">
              <w:rPr>
                <w:sz w:val="24"/>
                <w:szCs w:val="24"/>
              </w:rPr>
              <w:t xml:space="preserve">водолазного и специального снаряжения - </w:t>
            </w:r>
          </w:p>
          <w:p w:rsidR="00243D80" w:rsidRPr="00243D80" w:rsidRDefault="00243D80" w:rsidP="007A1CEE">
            <w:pPr>
              <w:widowControl/>
              <w:spacing w:line="221" w:lineRule="auto"/>
              <w:ind w:left="-62" w:right="-57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 xml:space="preserve">4 </w:t>
            </w:r>
            <w:proofErr w:type="spellStart"/>
            <w:r w:rsidRPr="00243D80">
              <w:rPr>
                <w:sz w:val="24"/>
                <w:szCs w:val="24"/>
              </w:rPr>
              <w:t>компл</w:t>
            </w:r>
            <w:proofErr w:type="spellEnd"/>
            <w:r w:rsidRPr="00243D80">
              <w:rPr>
                <w:sz w:val="24"/>
                <w:szCs w:val="24"/>
              </w:rPr>
              <w:t>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243D80">
              <w:rPr>
                <w:sz w:val="24"/>
                <w:szCs w:val="24"/>
                <w:lang w:eastAsia="ar-SA"/>
              </w:rPr>
              <w:t>компл</w:t>
            </w:r>
            <w:proofErr w:type="spellEnd"/>
            <w:r w:rsidRPr="00243D80">
              <w:rPr>
                <w:sz w:val="24"/>
                <w:szCs w:val="24"/>
                <w:lang w:eastAsia="ar-SA"/>
              </w:rPr>
              <w:t>.</w:t>
            </w:r>
          </w:p>
          <w:p w:rsidR="00243D80" w:rsidRPr="00243D80" w:rsidRDefault="00243D80" w:rsidP="007A1CEE">
            <w:pPr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4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4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4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1.5.6.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Мероприятие "Повышение уровня противопожарной защиты государственных учреждений, подведомственных Министерству труда, социальной защиты и демографии Пензенской области"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  <w:lang w:val="en-US"/>
              </w:rPr>
              <w:t>III</w:t>
            </w:r>
            <w:r w:rsidRPr="00243D80">
              <w:rPr>
                <w:sz w:val="24"/>
                <w:szCs w:val="24"/>
              </w:rPr>
              <w:t xml:space="preserve"> кв. 2018 года</w:t>
            </w: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Приобретение огнетушителей -122 шт.,</w:t>
            </w: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средств индивидуальной защиты  -  390 шт.,</w:t>
            </w: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  <w:rPr>
                <w:sz w:val="24"/>
                <w:szCs w:val="24"/>
              </w:rPr>
            </w:pP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  <w:rPr>
                <w:spacing w:val="-8"/>
                <w:sz w:val="24"/>
                <w:szCs w:val="24"/>
              </w:rPr>
            </w:pPr>
            <w:r w:rsidRPr="00243D80">
              <w:rPr>
                <w:spacing w:val="-8"/>
                <w:sz w:val="24"/>
                <w:szCs w:val="24"/>
              </w:rPr>
              <w:t xml:space="preserve">пожарных </w:t>
            </w:r>
            <w:proofErr w:type="spellStart"/>
            <w:r w:rsidRPr="00243D80">
              <w:rPr>
                <w:spacing w:val="-8"/>
                <w:sz w:val="24"/>
                <w:szCs w:val="24"/>
              </w:rPr>
              <w:t>извещателей</w:t>
            </w:r>
            <w:proofErr w:type="spellEnd"/>
            <w:r w:rsidRPr="00243D80">
              <w:rPr>
                <w:spacing w:val="-8"/>
                <w:sz w:val="24"/>
                <w:szCs w:val="24"/>
              </w:rPr>
              <w:t xml:space="preserve">  -  45 шт.,</w:t>
            </w: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  <w:rPr>
                <w:spacing w:val="-8"/>
              </w:rPr>
            </w:pP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  <w:rPr>
                <w:spacing w:val="-6"/>
                <w:sz w:val="24"/>
                <w:szCs w:val="24"/>
              </w:rPr>
            </w:pPr>
            <w:r w:rsidRPr="00243D80">
              <w:rPr>
                <w:spacing w:val="-6"/>
                <w:sz w:val="24"/>
                <w:szCs w:val="24"/>
              </w:rPr>
              <w:t>носилок для эвакуации  -  17 шт.,</w:t>
            </w: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</w:pP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знаков эвакуации  -  200 шт.,</w:t>
            </w: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</w:pP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пожарных шкафов  -  10 шт.,</w:t>
            </w: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</w:pPr>
          </w:p>
          <w:p w:rsidR="00243D80" w:rsidRPr="00243D80" w:rsidRDefault="007A1CEE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противопожарных дверей - </w:t>
            </w:r>
            <w:r w:rsidR="00243D80" w:rsidRPr="00243D80">
              <w:rPr>
                <w:spacing w:val="-8"/>
                <w:sz w:val="24"/>
                <w:szCs w:val="24"/>
              </w:rPr>
              <w:t>6 шт.</w:t>
            </w:r>
          </w:p>
          <w:p w:rsidR="00243D80" w:rsidRPr="00243D80" w:rsidRDefault="00243D80" w:rsidP="007A1CEE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</w:pPr>
          </w:p>
          <w:p w:rsidR="004276D3" w:rsidRPr="00243D80" w:rsidRDefault="007A1CEE" w:rsidP="004276D3">
            <w:pPr>
              <w:autoSpaceDE w:val="0"/>
              <w:autoSpaceDN w:val="0"/>
              <w:adjustRightInd w:val="0"/>
              <w:spacing w:line="221" w:lineRule="auto"/>
              <w:ind w:left="-68" w:right="-71"/>
              <w:jc w:val="center"/>
              <w:rPr>
                <w:spacing w:val="-12"/>
                <w:sz w:val="24"/>
                <w:szCs w:val="24"/>
              </w:rPr>
            </w:pPr>
            <w:r w:rsidRPr="007A1CEE">
              <w:rPr>
                <w:spacing w:val="-12"/>
                <w:sz w:val="24"/>
                <w:szCs w:val="24"/>
              </w:rPr>
              <w:t>перезарядка огнетушителей</w:t>
            </w:r>
            <w:r w:rsidR="00243D80" w:rsidRPr="00243D80">
              <w:rPr>
                <w:spacing w:val="-12"/>
                <w:sz w:val="24"/>
                <w:szCs w:val="24"/>
              </w:rPr>
              <w:t xml:space="preserve"> - 16 шт</w:t>
            </w:r>
            <w:r w:rsidR="004276D3">
              <w:rPr>
                <w:spacing w:val="-12"/>
                <w:sz w:val="24"/>
                <w:szCs w:val="24"/>
              </w:rPr>
              <w:t>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шт.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шт.</w:t>
            </w:r>
          </w:p>
          <w:p w:rsidR="00243D80" w:rsidRPr="00243D80" w:rsidRDefault="00243D80" w:rsidP="007A1CE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243D80" w:rsidRPr="00243D80" w:rsidRDefault="00243D80" w:rsidP="007A1CE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243D80" w:rsidRPr="00243D80" w:rsidRDefault="00243D80" w:rsidP="007A1CEE">
            <w:pPr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</w:rPr>
              <w:t>шт.</w:t>
            </w:r>
          </w:p>
          <w:p w:rsidR="00243D80" w:rsidRPr="00243D80" w:rsidRDefault="00243D80" w:rsidP="007A1CEE">
            <w:pPr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шт.</w:t>
            </w:r>
          </w:p>
          <w:p w:rsidR="00243D80" w:rsidRPr="00243D80" w:rsidRDefault="00243D80" w:rsidP="007A1CEE">
            <w:pPr>
              <w:spacing w:line="221" w:lineRule="auto"/>
              <w:jc w:val="center"/>
            </w:pPr>
          </w:p>
          <w:p w:rsidR="00243D80" w:rsidRPr="00243D80" w:rsidRDefault="00243D80" w:rsidP="007A1CE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шт.</w:t>
            </w:r>
          </w:p>
          <w:p w:rsidR="00243D80" w:rsidRPr="00243D80" w:rsidRDefault="00243D80" w:rsidP="007A1CEE">
            <w:pPr>
              <w:spacing w:line="221" w:lineRule="auto"/>
              <w:jc w:val="center"/>
            </w:pPr>
          </w:p>
          <w:p w:rsidR="00243D80" w:rsidRPr="00243D80" w:rsidRDefault="00243D80" w:rsidP="007A1CE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шт.</w:t>
            </w:r>
          </w:p>
          <w:p w:rsidR="00243D80" w:rsidRPr="00243D80" w:rsidRDefault="00243D80" w:rsidP="007A1CEE">
            <w:pPr>
              <w:spacing w:line="221" w:lineRule="auto"/>
              <w:jc w:val="center"/>
            </w:pPr>
          </w:p>
          <w:p w:rsidR="00243D80" w:rsidRPr="00243D80" w:rsidRDefault="00243D80" w:rsidP="007A1CE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шт.</w:t>
            </w:r>
          </w:p>
          <w:p w:rsidR="00243D80" w:rsidRPr="00243D80" w:rsidRDefault="00243D80" w:rsidP="007A1CEE">
            <w:pPr>
              <w:spacing w:line="221" w:lineRule="auto"/>
              <w:jc w:val="center"/>
            </w:pPr>
          </w:p>
          <w:p w:rsidR="00243D80" w:rsidRPr="00243D80" w:rsidRDefault="00243D80" w:rsidP="007A1CEE">
            <w:pPr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</w:rPr>
              <w:t>шт.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122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390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45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17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200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6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122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390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45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17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200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10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6</w:t>
            </w: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lang w:eastAsia="ar-SA"/>
              </w:rPr>
            </w:pPr>
          </w:p>
          <w:p w:rsidR="00243D80" w:rsidRPr="00243D80" w:rsidRDefault="00243D80" w:rsidP="007A1CEE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16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lastRenderedPageBreak/>
              <w:t>1.7.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243D80">
              <w:rPr>
                <w:spacing w:val="-2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243D80">
              <w:rPr>
                <w:spacing w:val="-2"/>
                <w:sz w:val="24"/>
                <w:szCs w:val="24"/>
                <w:lang w:eastAsia="ar-SA"/>
              </w:rPr>
              <w:t xml:space="preserve"> "Выполнение государственного задания ГБУ Пензенской области "</w:t>
            </w:r>
            <w:proofErr w:type="gramStart"/>
            <w:r w:rsidRPr="00243D80">
              <w:rPr>
                <w:spacing w:val="-2"/>
                <w:sz w:val="24"/>
                <w:szCs w:val="24"/>
                <w:lang w:eastAsia="ar-SA"/>
              </w:rPr>
              <w:t>Пензенский</w:t>
            </w:r>
            <w:proofErr w:type="gramEnd"/>
            <w:r w:rsidRPr="00243D80">
              <w:rPr>
                <w:spacing w:val="-2"/>
                <w:sz w:val="24"/>
                <w:szCs w:val="24"/>
                <w:lang w:eastAsia="ar-SA"/>
              </w:rPr>
              <w:t xml:space="preserve"> пожарно-</w:t>
            </w: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pacing w:val="-2"/>
                <w:sz w:val="24"/>
                <w:szCs w:val="24"/>
                <w:lang w:eastAsia="ar-SA"/>
              </w:rPr>
              <w:t>спасательный центр"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243D80" w:rsidRPr="00243D80" w:rsidTr="007A1CEE">
        <w:trPr>
          <w:trHeight w:val="67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243D80" w:rsidRPr="00243D80" w:rsidTr="007A1CEE">
        <w:trPr>
          <w:trHeight w:val="93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1.7.1.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Мероприятие "Обеспечение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безопасности, безопасности людей на водных объектах"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Реализация дополнительных профессиональных программ повышения квалификации.</w:t>
            </w:r>
          </w:p>
          <w:p w:rsidR="008F0D6D" w:rsidRDefault="00243D80" w:rsidP="00F5031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 xml:space="preserve">Количество проведенных плановых проверок РАСЦО </w:t>
            </w:r>
          </w:p>
          <w:p w:rsidR="00243D80" w:rsidRPr="00243D80" w:rsidRDefault="00243D80" w:rsidP="00F5031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с подтверждением готовности системы к оповещению населения.</w:t>
            </w:r>
          </w:p>
          <w:p w:rsidR="00243D80" w:rsidRPr="00243D80" w:rsidRDefault="00243D80" w:rsidP="00F5031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 xml:space="preserve">Количество хранящихся (содержащихся) на складах гражданской обороны </w:t>
            </w:r>
            <w:proofErr w:type="gramStart"/>
            <w:r w:rsidRPr="00243D80">
              <w:rPr>
                <w:sz w:val="24"/>
                <w:szCs w:val="24"/>
              </w:rPr>
              <w:t>СИЗ</w:t>
            </w:r>
            <w:proofErr w:type="gramEnd"/>
            <w:r w:rsidRPr="00243D80">
              <w:rPr>
                <w:sz w:val="24"/>
                <w:szCs w:val="24"/>
              </w:rPr>
              <w:t>. Количество регламентных, ремонтных, тестовых работ, профилактических и аттестационных мероприятий.</w:t>
            </w:r>
          </w:p>
          <w:p w:rsidR="00243D80" w:rsidRPr="00243D80" w:rsidRDefault="00243D80" w:rsidP="00F5031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</w:p>
          <w:p w:rsidR="00243D80" w:rsidRPr="00243D80" w:rsidRDefault="00243D80" w:rsidP="00F5031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243D80">
              <w:rPr>
                <w:sz w:val="24"/>
                <w:szCs w:val="24"/>
              </w:rPr>
              <w:t>оперативных</w:t>
            </w:r>
            <w:proofErr w:type="gramEnd"/>
            <w:r w:rsidRPr="00243D80">
              <w:rPr>
                <w:sz w:val="24"/>
                <w:szCs w:val="24"/>
              </w:rPr>
              <w:t xml:space="preserve"> </w:t>
            </w:r>
          </w:p>
          <w:p w:rsidR="00243D80" w:rsidRPr="00243D80" w:rsidRDefault="00243D80" w:rsidP="00F5031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выездов для проведения поисковых и аварийно-спасательных работ.</w:t>
            </w:r>
          </w:p>
          <w:p w:rsidR="00243D80" w:rsidRPr="00243D80" w:rsidRDefault="00243D80" w:rsidP="00F5031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Количество подготовленных и оснащенных сотрудников в соответствии с приказом МЧС Р</w:t>
            </w:r>
            <w:r w:rsidR="004E0CBD">
              <w:rPr>
                <w:sz w:val="24"/>
                <w:szCs w:val="24"/>
              </w:rPr>
              <w:t>оссии</w:t>
            </w:r>
            <w:r w:rsidRPr="00243D80">
              <w:rPr>
                <w:sz w:val="24"/>
                <w:szCs w:val="24"/>
              </w:rPr>
              <w:t xml:space="preserve"> от 26.09.2007 № 500.</w:t>
            </w: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 w:rsidRPr="00243D80">
              <w:rPr>
                <w:color w:val="000000"/>
                <w:sz w:val="24"/>
                <w:szCs w:val="24"/>
                <w:lang w:eastAsia="en-US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ar-SA"/>
              </w:rPr>
            </w:pPr>
            <w:r w:rsidRPr="00243D80">
              <w:rPr>
                <w:sz w:val="24"/>
                <w:szCs w:val="24"/>
              </w:rPr>
              <w:t>чел./час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ед.</w:t>
            </w:r>
          </w:p>
          <w:p w:rsidR="00243D80" w:rsidRPr="00243D80" w:rsidRDefault="00243D80" w:rsidP="00F5031C">
            <w:pPr>
              <w:spacing w:line="223" w:lineRule="auto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ед.</w:t>
            </w:r>
          </w:p>
          <w:p w:rsidR="00243D80" w:rsidRPr="00243D80" w:rsidRDefault="00243D80" w:rsidP="00F5031C">
            <w:pPr>
              <w:spacing w:line="223" w:lineRule="auto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ед.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ед.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ед.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rPr>
                <w:sz w:val="24"/>
                <w:szCs w:val="24"/>
                <w:highlight w:val="yellow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%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18846</w:t>
            </w: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</w:rPr>
              <w:t>300800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34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140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23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37692</w:t>
            </w: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</w:rPr>
              <w:t>300800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68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282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46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56538</w:t>
            </w: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3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</w:rPr>
              <w:t>300800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102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423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70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</w:rPr>
              <w:t>75384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16"/>
                <w:szCs w:val="16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16"/>
                <w:szCs w:val="16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4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</w:rPr>
              <w:t>300800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136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567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95</w:t>
            </w: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Подпрограмма 2 "Система химической и биологической безопасности Пензенской области"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Основное мероприятие  "Повышение защищенности населения и среды его обитания от негативных влияний опасных химических веществ и биологических агентов"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2.1.4.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Мероприятие</w:t>
            </w:r>
            <w:r w:rsidRPr="00243D8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Pr="00D15829">
              <w:rPr>
                <w:sz w:val="24"/>
                <w:szCs w:val="24"/>
                <w:lang w:eastAsia="ar-SA"/>
              </w:rPr>
              <w:t>"</w:t>
            </w:r>
            <w:r w:rsidRPr="00243D80">
              <w:rPr>
                <w:sz w:val="24"/>
                <w:szCs w:val="24"/>
                <w:lang w:eastAsia="ar-SA"/>
              </w:rPr>
              <w:t>Мероприятия по обеспечению мобилизационной готовности экономики"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III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Приобретение СИЗ, </w:t>
            </w:r>
            <w:proofErr w:type="gramStart"/>
            <w:r w:rsidRPr="00243D80">
              <w:rPr>
                <w:sz w:val="24"/>
                <w:szCs w:val="24"/>
                <w:lang w:eastAsia="ar-SA"/>
              </w:rPr>
              <w:t>закладываемых</w:t>
            </w:r>
            <w:proofErr w:type="gramEnd"/>
            <w:r w:rsidRPr="00243D80">
              <w:rPr>
                <w:sz w:val="24"/>
                <w:szCs w:val="24"/>
                <w:lang w:eastAsia="ar-SA"/>
              </w:rPr>
              <w:t xml:space="preserve"> в резерв Правительства </w:t>
            </w:r>
          </w:p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Пензенской области, - 100 шт.</w:t>
            </w:r>
            <w:r w:rsidRPr="00243D80">
              <w:rPr>
                <w:sz w:val="24"/>
                <w:szCs w:val="24"/>
                <w:lang w:eastAsia="ar-SA"/>
              </w:rPr>
              <w:br/>
              <w:t xml:space="preserve"> </w:t>
            </w:r>
            <w:proofErr w:type="gramStart"/>
            <w:r w:rsidRPr="00243D80">
              <w:rPr>
                <w:sz w:val="24"/>
                <w:szCs w:val="24"/>
                <w:lang w:eastAsia="ar-SA"/>
              </w:rPr>
              <w:t>СИЗ</w:t>
            </w:r>
            <w:proofErr w:type="gramEnd"/>
            <w:r w:rsidRPr="00243D80">
              <w:rPr>
                <w:sz w:val="24"/>
                <w:szCs w:val="24"/>
                <w:lang w:eastAsia="ar-SA"/>
              </w:rPr>
              <w:t xml:space="preserve"> (гражданских противогазов ГП-7)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Подпрограмма "Создание системы обеспечения вызова экстренных оперативных служб по единому номеру "112" в Пензенской области"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Основное мероприятие "Создание информационно-технической инфраструктуры системы-112 </w:t>
            </w:r>
          </w:p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на территории Пензенской области"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3.1.1.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widowControl/>
              <w:ind w:left="-62" w:right="-59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Мероприятие "</w:t>
            </w:r>
            <w:r w:rsidRPr="00243D80">
              <w:rPr>
                <w:color w:val="000000"/>
                <w:sz w:val="24"/>
                <w:szCs w:val="24"/>
              </w:rPr>
              <w:t>Создание системы обеспечения вызова экстренных оперативных служб по единому номеру "112" на территории Пензенской области</w:t>
            </w:r>
            <w:r w:rsidRPr="00243D80">
              <w:rPr>
                <w:sz w:val="24"/>
                <w:szCs w:val="24"/>
              </w:rPr>
              <w:t>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</w:t>
            </w:r>
            <w:r w:rsidRPr="00243D80">
              <w:rPr>
                <w:rFonts w:ascii="Arial" w:hAnsi="Arial" w:cs="Arial"/>
                <w:lang w:eastAsia="ar-SA"/>
              </w:rPr>
              <w:t xml:space="preserve"> </w:t>
            </w:r>
            <w:r w:rsidRPr="00243D80">
              <w:rPr>
                <w:sz w:val="24"/>
                <w:szCs w:val="24"/>
                <w:lang w:eastAsia="ar-SA"/>
              </w:rPr>
              <w:t>года</w:t>
            </w:r>
          </w:p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Внедрение системы обеспечения вызова экстренных оперативных служб по единому номеру "112" на территории </w:t>
            </w:r>
            <w:r w:rsidRPr="00243D80">
              <w:rPr>
                <w:sz w:val="24"/>
                <w:szCs w:val="24"/>
                <w:lang w:eastAsia="ar-SA"/>
              </w:rPr>
              <w:br/>
              <w:t>всей области  -  1 ед.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F5031C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243D80" w:rsidRPr="00243D80" w:rsidTr="007A1CE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lastRenderedPageBreak/>
              <w:t>3.1.3.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widowControl/>
              <w:spacing w:line="228" w:lineRule="auto"/>
              <w:ind w:left="-62" w:right="-59"/>
              <w:jc w:val="center"/>
              <w:rPr>
                <w:sz w:val="24"/>
                <w:szCs w:val="24"/>
              </w:rPr>
            </w:pPr>
            <w:r w:rsidRPr="00243D80">
              <w:rPr>
                <w:sz w:val="24"/>
                <w:szCs w:val="24"/>
              </w:rPr>
              <w:t>Мероприятие "Подготовка и размещение в СМИ информации о функционировании системы-112"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I</w:t>
            </w:r>
            <w:r w:rsidRPr="00243D80">
              <w:rPr>
                <w:sz w:val="24"/>
                <w:szCs w:val="24"/>
                <w:lang w:eastAsia="ar-SA"/>
              </w:rPr>
              <w:t>-</w:t>
            </w:r>
            <w:r w:rsidRPr="00243D80">
              <w:rPr>
                <w:sz w:val="24"/>
                <w:szCs w:val="24"/>
                <w:lang w:val="en-US" w:eastAsia="ar-SA"/>
              </w:rPr>
              <w:t>IV</w:t>
            </w:r>
            <w:r w:rsidRPr="00243D80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243D80" w:rsidRPr="00243D80" w:rsidRDefault="00243D80" w:rsidP="00243D80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  -  </w:t>
            </w:r>
          </w:p>
          <w:p w:rsidR="00243D80" w:rsidRPr="00243D80" w:rsidRDefault="00243D80" w:rsidP="00243D80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10 публикаций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29" w:rsidRDefault="00243D80" w:rsidP="00D1582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кол</w:t>
            </w:r>
            <w:r w:rsidR="00D15829">
              <w:rPr>
                <w:sz w:val="24"/>
                <w:szCs w:val="24"/>
                <w:lang w:eastAsia="ar-SA"/>
              </w:rPr>
              <w:t>и-</w:t>
            </w:r>
          </w:p>
          <w:p w:rsidR="00D15829" w:rsidRDefault="00D15829" w:rsidP="00D1582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eastAsia="ar-SA"/>
              </w:rPr>
              <w:t>чество</w:t>
            </w:r>
            <w:proofErr w:type="spellEnd"/>
          </w:p>
          <w:p w:rsidR="00243D80" w:rsidRPr="00243D80" w:rsidRDefault="00243D80" w:rsidP="00D1582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243D80">
              <w:rPr>
                <w:sz w:val="24"/>
                <w:szCs w:val="24"/>
                <w:lang w:eastAsia="ar-SA"/>
              </w:rPr>
              <w:t>публи-каций</w:t>
            </w:r>
            <w:proofErr w:type="spellEnd"/>
            <w:proofErr w:type="gram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243D80">
              <w:rPr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80" w:rsidRPr="00243D80" w:rsidRDefault="00243D80" w:rsidP="00243D80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243D80">
              <w:rPr>
                <w:sz w:val="24"/>
                <w:szCs w:val="24"/>
                <w:lang w:eastAsia="ar-SA"/>
              </w:rPr>
              <w:t>10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A30EAE" w:rsidRDefault="00D15829" w:rsidP="00D15829">
      <w:pPr>
        <w:widowControl/>
        <w:jc w:val="center"/>
        <w:rPr>
          <w:sz w:val="28"/>
        </w:rPr>
      </w:pPr>
      <w:r>
        <w:rPr>
          <w:sz w:val="28"/>
        </w:rPr>
        <w:t>______________</w:t>
      </w:r>
    </w:p>
    <w:sectPr w:rsidR="00A30EAE" w:rsidSect="008F0D6D">
      <w:footerReference w:type="default" r:id="rId12"/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ED3" w:rsidRDefault="00D71ED3">
      <w:r>
        <w:separator/>
      </w:r>
    </w:p>
  </w:endnote>
  <w:endnote w:type="continuationSeparator" w:id="0">
    <w:p w:rsidR="00D71ED3" w:rsidRDefault="00D7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CEE" w:rsidRDefault="00F5031C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3A3BDE">
      <w:rPr>
        <w:noProof/>
        <w:sz w:val="16"/>
      </w:rPr>
      <w:t>v:\пр10\распоряжения\28.04.18.03.docx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CEE" w:rsidRDefault="007A1CE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3A3BDE">
      <w:rPr>
        <w:noProof/>
        <w:sz w:val="16"/>
      </w:rPr>
      <w:t>v:\пр10\распоряжения\28.04.18.03.docx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ED3" w:rsidRDefault="00D71ED3">
      <w:r>
        <w:separator/>
      </w:r>
    </w:p>
  </w:footnote>
  <w:footnote w:type="continuationSeparator" w:id="0">
    <w:p w:rsidR="00D71ED3" w:rsidRDefault="00D71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3446947"/>
      <w:docPartObj>
        <w:docPartGallery w:val="Page Numbers (Top of Page)"/>
        <w:docPartUnique/>
      </w:docPartObj>
    </w:sdtPr>
    <w:sdtEndPr/>
    <w:sdtContent>
      <w:p w:rsidR="008F0D6D" w:rsidRDefault="008F0D6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ED9">
          <w:rPr>
            <w:noProof/>
          </w:rPr>
          <w:t>10</w:t>
        </w:r>
        <w:r>
          <w:fldChar w:fldCharType="end"/>
        </w:r>
      </w:p>
    </w:sdtContent>
  </w:sdt>
  <w:p w:rsidR="008F0D6D" w:rsidRDefault="008F0D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CEE" w:rsidRDefault="007A1CEE">
    <w:pPr>
      <w:pStyle w:val="a3"/>
      <w:jc w:val="center"/>
    </w:pPr>
  </w:p>
  <w:p w:rsidR="007A1CEE" w:rsidRDefault="007A1C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03C73"/>
    <w:multiLevelType w:val="hybridMultilevel"/>
    <w:tmpl w:val="B914E15C"/>
    <w:lvl w:ilvl="0" w:tplc="6A361D12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D80"/>
    <w:rsid w:val="0011354B"/>
    <w:rsid w:val="00125ED9"/>
    <w:rsid w:val="0022252C"/>
    <w:rsid w:val="0024392F"/>
    <w:rsid w:val="00243D80"/>
    <w:rsid w:val="00286669"/>
    <w:rsid w:val="002F70DB"/>
    <w:rsid w:val="003A3BDE"/>
    <w:rsid w:val="004276D3"/>
    <w:rsid w:val="00452D06"/>
    <w:rsid w:val="004E0CBD"/>
    <w:rsid w:val="00546F8E"/>
    <w:rsid w:val="00627542"/>
    <w:rsid w:val="00691DCD"/>
    <w:rsid w:val="007A1CEE"/>
    <w:rsid w:val="00854596"/>
    <w:rsid w:val="008F0D6D"/>
    <w:rsid w:val="00981E25"/>
    <w:rsid w:val="009E2586"/>
    <w:rsid w:val="009F6666"/>
    <w:rsid w:val="00A30EAE"/>
    <w:rsid w:val="00B30EC6"/>
    <w:rsid w:val="00CC0AFB"/>
    <w:rsid w:val="00D15829"/>
    <w:rsid w:val="00D45015"/>
    <w:rsid w:val="00D71ED3"/>
    <w:rsid w:val="00F5031C"/>
    <w:rsid w:val="00F565F7"/>
    <w:rsid w:val="00F65D14"/>
    <w:rsid w:val="00F713C3"/>
    <w:rsid w:val="00FB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243D80"/>
  </w:style>
  <w:style w:type="character" w:customStyle="1" w:styleId="a6">
    <w:name w:val="Нижний колонтитул Знак"/>
    <w:link w:val="a5"/>
    <w:uiPriority w:val="99"/>
    <w:locked/>
    <w:rsid w:val="00243D80"/>
  </w:style>
  <w:style w:type="table" w:customStyle="1" w:styleId="10">
    <w:name w:val="Сетка таблицы1"/>
    <w:basedOn w:val="a1"/>
    <w:next w:val="a8"/>
    <w:rsid w:val="00243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rsid w:val="00243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1135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13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243D80"/>
  </w:style>
  <w:style w:type="character" w:customStyle="1" w:styleId="a6">
    <w:name w:val="Нижний колонтитул Знак"/>
    <w:link w:val="a5"/>
    <w:uiPriority w:val="99"/>
    <w:locked/>
    <w:rsid w:val="00243D80"/>
  </w:style>
  <w:style w:type="table" w:customStyle="1" w:styleId="10">
    <w:name w:val="Сетка таблицы1"/>
    <w:basedOn w:val="a1"/>
    <w:next w:val="a8"/>
    <w:rsid w:val="00243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rsid w:val="00243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1135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13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11</Pages>
  <Words>2065</Words>
  <Characters>11772</Characters>
  <Application>Microsoft Office Word</Application>
  <DocSecurity>4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2018-05-04T08:06:00Z</cp:lastPrinted>
  <dcterms:created xsi:type="dcterms:W3CDTF">2018-05-07T14:50:00Z</dcterms:created>
  <dcterms:modified xsi:type="dcterms:W3CDTF">2018-05-07T14:50:00Z</dcterms:modified>
</cp:coreProperties>
</file>